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863747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863747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863747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863747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63747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květ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656571" w:rsidP="0065657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863747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63747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 xml:space="preserve">Odlučitelné a neodluč. </w:t>
            </w:r>
            <w:proofErr w:type="gramStart"/>
            <w:r>
              <w:rPr>
                <w:rFonts w:ascii="Arial" w:hAnsi="Arial" w:cs="Arial"/>
                <w:kern w:val="0"/>
                <w:szCs w:val="24"/>
              </w:rPr>
              <w:t>předpony</w:t>
            </w:r>
            <w:proofErr w:type="gramEnd"/>
            <w:r>
              <w:rPr>
                <w:rFonts w:ascii="Arial" w:hAnsi="Arial" w:cs="Arial"/>
                <w:kern w:val="0"/>
                <w:szCs w:val="24"/>
              </w:rPr>
              <w:t xml:space="preserve"> sloves 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A22C3E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863747">
              <w:rPr>
                <w:b/>
                <w:bCs/>
                <w:color w:val="FFFFFF"/>
                <w:kern w:val="24"/>
                <w:szCs w:val="24"/>
              </w:rPr>
              <w:t>časování sloves s předponami odlučitelnými a neodlučitelnými.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Žák</w:t>
            </w:r>
            <w:r w:rsidR="00863747">
              <w:rPr>
                <w:color w:val="000000"/>
                <w:kern w:val="24"/>
                <w:szCs w:val="24"/>
              </w:rPr>
              <w:t xml:space="preserve"> opakuje a </w:t>
            </w:r>
            <w:r>
              <w:rPr>
                <w:color w:val="000000"/>
                <w:kern w:val="24"/>
                <w:szCs w:val="24"/>
              </w:rPr>
              <w:t xml:space="preserve">procvičuje </w:t>
            </w:r>
            <w:r w:rsidR="00863747">
              <w:rPr>
                <w:color w:val="000000"/>
                <w:kern w:val="24"/>
                <w:szCs w:val="24"/>
              </w:rPr>
              <w:t>slovesa s předponami, jejich význam a správné použití ve větách.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863747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36662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opakovní,</w:t>
            </w:r>
            <w:r w:rsidR="0026595A" w:rsidRPr="00511006">
              <w:rPr>
                <w:color w:val="000000"/>
                <w:kern w:val="24"/>
                <w:szCs w:val="24"/>
              </w:rPr>
              <w:t xml:space="preserve"> pracovní </w:t>
            </w:r>
            <w:r w:rsidR="0026595A">
              <w:rPr>
                <w:color w:val="000000"/>
                <w:kern w:val="24"/>
                <w:szCs w:val="24"/>
              </w:rPr>
              <w:t>list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863747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pracovní list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863747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 w:rsidR="00863747">
              <w:rPr>
                <w:color w:val="000000"/>
                <w:kern w:val="24"/>
                <w:szCs w:val="24"/>
              </w:rPr>
              <w:t xml:space="preserve"> 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="00863747">
              <w:rPr>
                <w:color w:val="000000"/>
                <w:kern w:val="24"/>
                <w:szCs w:val="24"/>
              </w:rPr>
              <w:t>u</w:t>
            </w:r>
            <w:r w:rsidRPr="00511006">
              <w:rPr>
                <w:color w:val="000000"/>
                <w:kern w:val="24"/>
                <w:szCs w:val="24"/>
              </w:rPr>
              <w:t>čiva s využitím interaktivní tabule</w:t>
            </w:r>
            <w:r w:rsidR="00863747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36662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>Žáci pracují s</w:t>
            </w:r>
            <w:r w:rsidR="00863747">
              <w:rPr>
                <w:kern w:val="0"/>
                <w:szCs w:val="24"/>
              </w:rPr>
              <w:t>e</w:t>
            </w:r>
            <w:r>
              <w:rPr>
                <w:kern w:val="0"/>
                <w:szCs w:val="24"/>
              </w:rPr>
              <w:t> </w:t>
            </w:r>
            <w:r w:rsidR="00863747">
              <w:rPr>
                <w:kern w:val="0"/>
                <w:szCs w:val="24"/>
              </w:rPr>
              <w:t>slovesy a</w:t>
            </w:r>
            <w:r>
              <w:rPr>
                <w:kern w:val="0"/>
                <w:szCs w:val="24"/>
              </w:rPr>
              <w:t xml:space="preserve"> vy</w:t>
            </w:r>
            <w:r w:rsidR="00863747">
              <w:rPr>
                <w:kern w:val="0"/>
                <w:szCs w:val="24"/>
              </w:rPr>
              <w:t>plňují pracovní list.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BD657A">
      <w:pPr>
        <w:tabs>
          <w:tab w:val="left" w:pos="1395"/>
          <w:tab w:val="left" w:pos="1725"/>
        </w:tabs>
        <w:ind w:left="851"/>
      </w:pPr>
    </w:p>
    <w:p w:rsidR="00BD657A" w:rsidRDefault="00BD657A" w:rsidP="00BD657A">
      <w:pPr>
        <w:tabs>
          <w:tab w:val="left" w:pos="1395"/>
          <w:tab w:val="left" w:pos="1725"/>
        </w:tabs>
        <w:ind w:left="851"/>
      </w:pPr>
    </w:p>
    <w:p w:rsidR="00BD657A" w:rsidRDefault="00BD657A" w:rsidP="00BD657A">
      <w:pPr>
        <w:pStyle w:val="Nadpis1"/>
        <w:jc w:val="center"/>
        <w:rPr>
          <w:sz w:val="48"/>
          <w:szCs w:val="48"/>
        </w:rPr>
      </w:pPr>
      <w:proofErr w:type="spellStart"/>
      <w:r>
        <w:rPr>
          <w:sz w:val="48"/>
          <w:szCs w:val="48"/>
        </w:rPr>
        <w:t>Wir</w:t>
      </w:r>
      <w:proofErr w:type="spellEnd"/>
      <w:r>
        <w:rPr>
          <w:sz w:val="48"/>
          <w:szCs w:val="48"/>
        </w:rPr>
        <w:t xml:space="preserve">  </w:t>
      </w:r>
      <w:proofErr w:type="spellStart"/>
      <w:r>
        <w:rPr>
          <w:sz w:val="48"/>
          <w:szCs w:val="48"/>
        </w:rPr>
        <w:t>wiederholen</w:t>
      </w:r>
      <w:proofErr w:type="spellEnd"/>
    </w:p>
    <w:p w:rsidR="00BD657A" w:rsidRDefault="00BD657A" w:rsidP="00BD657A">
      <w:pPr>
        <w:jc w:val="center"/>
      </w:pPr>
    </w:p>
    <w:p w:rsidR="00BD657A" w:rsidRDefault="00BD657A" w:rsidP="00BD657A">
      <w:pPr>
        <w:jc w:val="center"/>
      </w:pPr>
    </w:p>
    <w:p w:rsidR="00BD657A" w:rsidRDefault="00BD657A" w:rsidP="00BD657A">
      <w:pPr>
        <w:jc w:val="center"/>
      </w:pPr>
      <w:r>
        <w:rPr>
          <w:noProof/>
        </w:rPr>
        <w:drawing>
          <wp:inline distT="0" distB="0" distL="0" distR="0">
            <wp:extent cx="768877" cy="966158"/>
            <wp:effectExtent l="19050" t="0" r="0" b="0"/>
            <wp:docPr id="1" name="obrázek 1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477" cy="96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57A" w:rsidRDefault="00BD657A" w:rsidP="00BD657A">
      <w:pPr>
        <w:ind w:left="851"/>
        <w:jc w:val="both"/>
      </w:pPr>
    </w:p>
    <w:p w:rsidR="00BD657A" w:rsidRDefault="00BD657A" w:rsidP="00BD657A">
      <w:pPr>
        <w:ind w:left="851"/>
        <w:jc w:val="both"/>
      </w:pPr>
    </w:p>
    <w:p w:rsidR="00BD657A" w:rsidRDefault="0080338A" w:rsidP="0080338A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1. Připomeň si odlučitelné a neodlučitelné předpony sloves a mezi následujícími označ neodlučitelné.</w:t>
      </w:r>
    </w:p>
    <w:p w:rsidR="0080338A" w:rsidRDefault="0080338A" w:rsidP="0080338A">
      <w:pPr>
        <w:ind w:left="851" w:right="826"/>
        <w:jc w:val="both"/>
        <w:rPr>
          <w:color w:val="7030A0"/>
          <w:sz w:val="36"/>
          <w:szCs w:val="36"/>
        </w:rPr>
      </w:pPr>
    </w:p>
    <w:p w:rsidR="00B211FF" w:rsidRDefault="00B211FF" w:rsidP="00B211FF">
      <w:pPr>
        <w:ind w:right="826"/>
        <w:jc w:val="both"/>
        <w:rPr>
          <w:sz w:val="36"/>
          <w:szCs w:val="36"/>
        </w:rPr>
      </w:pPr>
    </w:p>
    <w:p w:rsidR="00247F6B" w:rsidRDefault="0080338A" w:rsidP="0080338A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an</w:t>
      </w:r>
      <w:proofErr w:type="spellEnd"/>
      <w:r>
        <w:rPr>
          <w:sz w:val="36"/>
          <w:szCs w:val="36"/>
        </w:rPr>
        <w:t>-,</w:t>
      </w:r>
      <w:r w:rsidR="00B211F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be</w:t>
      </w:r>
      <w:proofErr w:type="spellEnd"/>
      <w:proofErr w:type="gramEnd"/>
      <w:r>
        <w:rPr>
          <w:sz w:val="36"/>
          <w:szCs w:val="36"/>
        </w:rPr>
        <w:t xml:space="preserve">-, 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-,  </w:t>
      </w: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-,  </w:t>
      </w:r>
      <w:proofErr w:type="spellStart"/>
      <w:r w:rsidR="004015A5">
        <w:rPr>
          <w:sz w:val="36"/>
          <w:szCs w:val="36"/>
        </w:rPr>
        <w:t>ge</w:t>
      </w:r>
      <w:proofErr w:type="spellEnd"/>
      <w:r w:rsidR="004015A5">
        <w:rPr>
          <w:sz w:val="36"/>
          <w:szCs w:val="36"/>
        </w:rPr>
        <w:t xml:space="preserve">-,  </w:t>
      </w:r>
      <w:proofErr w:type="spellStart"/>
      <w:r w:rsidR="004015A5">
        <w:rPr>
          <w:sz w:val="36"/>
          <w:szCs w:val="36"/>
        </w:rPr>
        <w:t>mit</w:t>
      </w:r>
      <w:proofErr w:type="spellEnd"/>
      <w:r w:rsidR="004015A5">
        <w:rPr>
          <w:sz w:val="36"/>
          <w:szCs w:val="36"/>
        </w:rPr>
        <w:t>-,  vor-,</w:t>
      </w:r>
      <w:r w:rsidR="00B211FF">
        <w:rPr>
          <w:sz w:val="36"/>
          <w:szCs w:val="36"/>
        </w:rPr>
        <w:t xml:space="preserve">  </w:t>
      </w:r>
      <w:proofErr w:type="spellStart"/>
      <w:r w:rsidR="00B211FF">
        <w:rPr>
          <w:sz w:val="36"/>
          <w:szCs w:val="36"/>
        </w:rPr>
        <w:t>ver</w:t>
      </w:r>
      <w:proofErr w:type="spellEnd"/>
      <w:r w:rsidR="00B211FF">
        <w:rPr>
          <w:sz w:val="36"/>
          <w:szCs w:val="36"/>
        </w:rPr>
        <w:t xml:space="preserve">-, </w:t>
      </w:r>
      <w:r w:rsidR="004015A5">
        <w:rPr>
          <w:sz w:val="36"/>
          <w:szCs w:val="36"/>
        </w:rPr>
        <w:t xml:space="preserve">  </w:t>
      </w:r>
      <w:proofErr w:type="spellStart"/>
      <w:r w:rsidR="004015A5">
        <w:rPr>
          <w:sz w:val="36"/>
          <w:szCs w:val="36"/>
        </w:rPr>
        <w:t>zu</w:t>
      </w:r>
      <w:proofErr w:type="spellEnd"/>
      <w:r w:rsidR="004015A5">
        <w:rPr>
          <w:sz w:val="36"/>
          <w:szCs w:val="36"/>
        </w:rPr>
        <w:t xml:space="preserve">-,  </w:t>
      </w:r>
      <w:proofErr w:type="spellStart"/>
      <w:r w:rsidR="004015A5">
        <w:rPr>
          <w:sz w:val="36"/>
          <w:szCs w:val="36"/>
        </w:rPr>
        <w:t>emp</w:t>
      </w:r>
      <w:proofErr w:type="spellEnd"/>
      <w:r w:rsidR="004015A5">
        <w:rPr>
          <w:sz w:val="36"/>
          <w:szCs w:val="36"/>
        </w:rPr>
        <w:t xml:space="preserve">-,  </w:t>
      </w:r>
      <w:proofErr w:type="spellStart"/>
      <w:r w:rsidR="00B211FF">
        <w:rPr>
          <w:sz w:val="36"/>
          <w:szCs w:val="36"/>
        </w:rPr>
        <w:t>ein</w:t>
      </w:r>
      <w:proofErr w:type="spellEnd"/>
      <w:r w:rsidR="00B211FF">
        <w:rPr>
          <w:sz w:val="36"/>
          <w:szCs w:val="36"/>
        </w:rPr>
        <w:t xml:space="preserve">-,  um-,  </w:t>
      </w:r>
      <w:proofErr w:type="spellStart"/>
      <w:r w:rsidR="00B211FF">
        <w:rPr>
          <w:sz w:val="36"/>
          <w:szCs w:val="36"/>
        </w:rPr>
        <w:t>ent</w:t>
      </w:r>
      <w:proofErr w:type="spellEnd"/>
      <w:r w:rsidR="00B211FF">
        <w:rPr>
          <w:sz w:val="36"/>
          <w:szCs w:val="36"/>
        </w:rPr>
        <w:t xml:space="preserve">-,  </w:t>
      </w:r>
      <w:proofErr w:type="spellStart"/>
      <w:r w:rsidR="00B211FF">
        <w:rPr>
          <w:sz w:val="36"/>
          <w:szCs w:val="36"/>
        </w:rPr>
        <w:t>zer</w:t>
      </w:r>
      <w:proofErr w:type="spellEnd"/>
      <w:r w:rsidR="00B211FF">
        <w:rPr>
          <w:sz w:val="36"/>
          <w:szCs w:val="36"/>
        </w:rPr>
        <w:t xml:space="preserve">-,  ab-,  </w:t>
      </w:r>
      <w:proofErr w:type="spellStart"/>
      <w:r w:rsidR="00B211FF">
        <w:rPr>
          <w:sz w:val="36"/>
          <w:szCs w:val="36"/>
        </w:rPr>
        <w:t>aus</w:t>
      </w:r>
      <w:proofErr w:type="spellEnd"/>
      <w:r w:rsidR="00B211FF">
        <w:rPr>
          <w:sz w:val="36"/>
          <w:szCs w:val="36"/>
        </w:rPr>
        <w:t>-,</w:t>
      </w:r>
      <w:r w:rsidR="00247F6B">
        <w:rPr>
          <w:sz w:val="36"/>
          <w:szCs w:val="36"/>
        </w:rPr>
        <w:t xml:space="preserve">  </w:t>
      </w:r>
      <w:proofErr w:type="spellStart"/>
      <w:r w:rsidR="00247F6B">
        <w:rPr>
          <w:sz w:val="36"/>
          <w:szCs w:val="36"/>
        </w:rPr>
        <w:t>zurück</w:t>
      </w:r>
      <w:proofErr w:type="spellEnd"/>
      <w:r w:rsidR="00247F6B">
        <w:rPr>
          <w:sz w:val="36"/>
          <w:szCs w:val="36"/>
        </w:rPr>
        <w:t>-</w:t>
      </w:r>
    </w:p>
    <w:p w:rsidR="00247F6B" w:rsidRDefault="00247F6B" w:rsidP="0080338A">
      <w:pPr>
        <w:ind w:left="851" w:right="826"/>
        <w:jc w:val="both"/>
        <w:rPr>
          <w:sz w:val="36"/>
          <w:szCs w:val="36"/>
        </w:rPr>
      </w:pPr>
    </w:p>
    <w:p w:rsidR="00247F6B" w:rsidRDefault="00247F6B" w:rsidP="0080338A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2. K následujícím slovesům připoj předpony, tato slovesa vyčasuj a řekni, co znamenají:</w:t>
      </w:r>
    </w:p>
    <w:p w:rsidR="00247F6B" w:rsidRDefault="00247F6B" w:rsidP="0080338A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</w:p>
    <w:p w:rsidR="00247F6B" w:rsidRDefault="00247F6B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kommen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-  machen</w:t>
      </w:r>
    </w:p>
    <w:p w:rsidR="00247F6B" w:rsidRDefault="00247F6B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werfen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sehen</w:t>
      </w:r>
      <w:proofErr w:type="spellEnd"/>
    </w:p>
    <w:p w:rsidR="007C138F" w:rsidRDefault="007C138F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suchen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zählen</w:t>
      </w:r>
      <w:proofErr w:type="spellEnd"/>
    </w:p>
    <w:p w:rsidR="007C138F" w:rsidRDefault="007C138F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zahlen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stellen</w:t>
      </w:r>
      <w:proofErr w:type="spellEnd"/>
    </w:p>
    <w:p w:rsidR="007C138F" w:rsidRDefault="007C138F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brechen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ziehen</w:t>
      </w:r>
      <w:proofErr w:type="spellEnd"/>
    </w:p>
    <w:p w:rsidR="007C138F" w:rsidRDefault="007C138F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kaufen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steigen</w:t>
      </w:r>
      <w:proofErr w:type="spellEnd"/>
    </w:p>
    <w:p w:rsidR="007C138F" w:rsidRDefault="007C138F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hören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fallen</w:t>
      </w:r>
      <w:proofErr w:type="spellEnd"/>
    </w:p>
    <w:p w:rsidR="007C138F" w:rsidRDefault="007C138F" w:rsidP="00247F6B">
      <w:pPr>
        <w:pStyle w:val="Odstavecseseznamem"/>
        <w:numPr>
          <w:ilvl w:val="0"/>
          <w:numId w:val="1"/>
        </w:numPr>
        <w:ind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spielen</w:t>
      </w:r>
      <w:proofErr w:type="spellEnd"/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-  </w:t>
      </w:r>
      <w:proofErr w:type="spellStart"/>
      <w:r>
        <w:rPr>
          <w:sz w:val="36"/>
          <w:szCs w:val="36"/>
        </w:rPr>
        <w:t>laden</w:t>
      </w:r>
      <w:proofErr w:type="spellEnd"/>
    </w:p>
    <w:p w:rsidR="007C138F" w:rsidRDefault="007C138F" w:rsidP="007C138F">
      <w:pPr>
        <w:pStyle w:val="Odstavecseseznamem"/>
        <w:ind w:left="1211" w:right="826"/>
        <w:jc w:val="both"/>
        <w:rPr>
          <w:sz w:val="36"/>
          <w:szCs w:val="36"/>
        </w:rPr>
      </w:pPr>
    </w:p>
    <w:p w:rsidR="0080338A" w:rsidRDefault="0080338A" w:rsidP="007C138F">
      <w:pPr>
        <w:ind w:left="851" w:right="826"/>
        <w:jc w:val="center"/>
        <w:rPr>
          <w:color w:val="7030A0"/>
          <w:sz w:val="36"/>
          <w:szCs w:val="36"/>
        </w:rPr>
      </w:pPr>
    </w:p>
    <w:p w:rsidR="0080338A" w:rsidRDefault="0080338A" w:rsidP="0080338A">
      <w:pPr>
        <w:ind w:left="851" w:right="826"/>
        <w:jc w:val="both"/>
        <w:rPr>
          <w:color w:val="7030A0"/>
          <w:sz w:val="36"/>
          <w:szCs w:val="36"/>
        </w:rPr>
      </w:pPr>
    </w:p>
    <w:p w:rsidR="0080338A" w:rsidRDefault="007C138F" w:rsidP="007C138F">
      <w:pPr>
        <w:ind w:left="851" w:right="826"/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865353" cy="966158"/>
            <wp:effectExtent l="19050" t="0" r="0" b="0"/>
            <wp:docPr id="2" name="obrázek 2" descr="C:\Users\Acer\Dokumenty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knih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416" cy="96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28B" w:rsidRDefault="0097528B" w:rsidP="007C138F">
      <w:pPr>
        <w:ind w:left="851" w:right="826"/>
        <w:jc w:val="center"/>
        <w:rPr>
          <w:color w:val="7030A0"/>
          <w:sz w:val="36"/>
          <w:szCs w:val="36"/>
        </w:rPr>
      </w:pPr>
    </w:p>
    <w:p w:rsidR="0097528B" w:rsidRDefault="0097528B" w:rsidP="007C138F">
      <w:pPr>
        <w:ind w:left="851" w:right="826"/>
        <w:jc w:val="center"/>
        <w:rPr>
          <w:color w:val="7030A0"/>
          <w:sz w:val="36"/>
          <w:szCs w:val="36"/>
        </w:rPr>
      </w:pPr>
    </w:p>
    <w:p w:rsidR="0097528B" w:rsidRDefault="0097528B" w:rsidP="007C138F">
      <w:pPr>
        <w:ind w:left="851" w:right="826"/>
        <w:jc w:val="center"/>
        <w:rPr>
          <w:color w:val="7030A0"/>
          <w:sz w:val="36"/>
          <w:szCs w:val="36"/>
        </w:rPr>
      </w:pPr>
    </w:p>
    <w:p w:rsidR="0097528B" w:rsidRDefault="0097528B" w:rsidP="007C138F">
      <w:pPr>
        <w:ind w:left="851" w:right="826"/>
        <w:jc w:val="center"/>
        <w:rPr>
          <w:color w:val="7030A0"/>
          <w:sz w:val="36"/>
          <w:szCs w:val="36"/>
        </w:rPr>
      </w:pPr>
    </w:p>
    <w:p w:rsidR="0097528B" w:rsidRDefault="00E43CAB" w:rsidP="00E43CAB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3. </w:t>
      </w:r>
      <w:r w:rsidR="0066328B">
        <w:rPr>
          <w:color w:val="7030A0"/>
          <w:sz w:val="36"/>
          <w:szCs w:val="36"/>
        </w:rPr>
        <w:t>Použij tato slovesa ve větách. Napoví ti obrázky.</w:t>
      </w:r>
    </w:p>
    <w:p w:rsidR="0066328B" w:rsidRDefault="0066328B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66328B" w:rsidRDefault="0066328B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66328B" w:rsidRDefault="0066328B" w:rsidP="00E43CAB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088510" cy="1233577"/>
            <wp:effectExtent l="19050" t="0" r="0" b="0"/>
            <wp:docPr id="3" name="obrázek 3" descr="C:\Users\Acer\Dokumenty\SKOLA\ovc.ko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ovc.koš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947" cy="1235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964362" cy="1047020"/>
            <wp:effectExtent l="19050" t="0" r="7188" b="0"/>
            <wp:docPr id="4" name="obrázek 4" descr="C:\Users\Acer\Dokumenty\SKOLA\kalh-tri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kalh-trič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261" cy="1049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662528" cy="1319842"/>
            <wp:effectExtent l="19050" t="0" r="4222" b="0"/>
            <wp:docPr id="5" name="obrázek 5" descr="C:\Users\Acer\Dokumenty\SKOLA\dvojice -jí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dvojice -jí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24" cy="132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3B6B" w:rsidRDefault="00B63B6B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B63B6B" w:rsidRDefault="00B63B6B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B63B6B" w:rsidRDefault="00B63B6B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412B88" w:rsidRDefault="00CC46BA" w:rsidP="00E43CAB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413615" cy="828136"/>
            <wp:effectExtent l="19050" t="0" r="0" b="0"/>
            <wp:docPr id="6" name="obrázek 6" descr="C:\Users\Acer\Dokumenty\SKOLA\autobu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autobu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51" cy="83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520831" cy="1035170"/>
            <wp:effectExtent l="19050" t="0" r="3169" b="0"/>
            <wp:docPr id="7" name="obrázek 7" descr="C:\Users\Acer\Dokumenty\SKOLA\vl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vlak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342" cy="10389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412B88">
        <w:rPr>
          <w:color w:val="7030A0"/>
          <w:sz w:val="36"/>
          <w:szCs w:val="36"/>
        </w:rPr>
        <w:t xml:space="preserve">    </w:t>
      </w:r>
      <w:r w:rsidR="00412B88">
        <w:rPr>
          <w:noProof/>
          <w:color w:val="7030A0"/>
          <w:sz w:val="36"/>
          <w:szCs w:val="36"/>
        </w:rPr>
        <w:drawing>
          <wp:inline distT="0" distB="0" distL="0" distR="0">
            <wp:extent cx="1170666" cy="819509"/>
            <wp:effectExtent l="19050" t="0" r="0" b="0"/>
            <wp:docPr id="9" name="obrázek 8" descr="C:\Users\Acer\Dokumenty\SKOLA\let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letadl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109" cy="82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88" w:rsidRDefault="00412B88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412B88" w:rsidRDefault="00412B88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412B88" w:rsidRDefault="00412B88" w:rsidP="00E43CAB">
      <w:pPr>
        <w:ind w:left="851" w:right="826"/>
        <w:jc w:val="both"/>
        <w:rPr>
          <w:color w:val="7030A0"/>
          <w:sz w:val="36"/>
          <w:szCs w:val="36"/>
        </w:rPr>
      </w:pPr>
    </w:p>
    <w:p w:rsidR="00625C4A" w:rsidRDefault="00CC46BA" w:rsidP="00412B88">
      <w:pPr>
        <w:ind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</w:p>
    <w:p w:rsidR="00B63B6B" w:rsidRDefault="00412B88" w:rsidP="00625C4A">
      <w:pPr>
        <w:ind w:left="851" w:right="826"/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180021" cy="1389166"/>
            <wp:effectExtent l="19050" t="0" r="1079" b="0"/>
            <wp:docPr id="10" name="obrázek 9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9971" cy="1389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 w:rsidR="00625C4A"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625C4A">
        <w:rPr>
          <w:noProof/>
          <w:color w:val="7030A0"/>
          <w:sz w:val="36"/>
          <w:szCs w:val="36"/>
        </w:rPr>
        <w:drawing>
          <wp:inline distT="0" distB="0" distL="0" distR="0">
            <wp:extent cx="1120527" cy="1354348"/>
            <wp:effectExtent l="19050" t="0" r="3423" b="0"/>
            <wp:docPr id="11" name="obrázek 10" descr="C:\Users\Acer\Dokumenty\SKOLA\kopa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kopaná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404" cy="135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5C4A">
        <w:rPr>
          <w:color w:val="7030A0"/>
          <w:sz w:val="36"/>
          <w:szCs w:val="36"/>
        </w:rPr>
        <w:tab/>
      </w:r>
      <w:r w:rsidR="00625C4A">
        <w:rPr>
          <w:color w:val="7030A0"/>
          <w:sz w:val="36"/>
          <w:szCs w:val="36"/>
        </w:rPr>
        <w:tab/>
        <w:t xml:space="preserve"> </w:t>
      </w:r>
      <w:r w:rsidR="00625C4A">
        <w:rPr>
          <w:noProof/>
          <w:color w:val="7030A0"/>
          <w:sz w:val="36"/>
          <w:szCs w:val="36"/>
        </w:rPr>
        <w:drawing>
          <wp:inline distT="0" distB="0" distL="0" distR="0">
            <wp:extent cx="1337213" cy="1207698"/>
            <wp:effectExtent l="19050" t="0" r="0" b="0"/>
            <wp:docPr id="12" name="obrázek 11" descr="C:\Users\Acer\Dokumenty\SKOLA\babi a dě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babi a děda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332" cy="1208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C4A" w:rsidRDefault="00625C4A" w:rsidP="00625C4A">
      <w:pPr>
        <w:ind w:left="851" w:right="826"/>
        <w:jc w:val="both"/>
        <w:rPr>
          <w:color w:val="7030A0"/>
          <w:sz w:val="36"/>
          <w:szCs w:val="36"/>
        </w:rPr>
      </w:pPr>
    </w:p>
    <w:p w:rsidR="00625C4A" w:rsidRDefault="00625C4A" w:rsidP="00625C4A">
      <w:pPr>
        <w:ind w:left="851" w:right="826"/>
        <w:jc w:val="both"/>
        <w:rPr>
          <w:color w:val="7030A0"/>
          <w:sz w:val="36"/>
          <w:szCs w:val="36"/>
        </w:rPr>
      </w:pPr>
    </w:p>
    <w:p w:rsidR="00625C4A" w:rsidRDefault="00625C4A" w:rsidP="00625C4A">
      <w:pPr>
        <w:ind w:left="851" w:right="826"/>
        <w:jc w:val="both"/>
        <w:rPr>
          <w:color w:val="7030A0"/>
          <w:sz w:val="36"/>
          <w:szCs w:val="36"/>
        </w:rPr>
      </w:pPr>
    </w:p>
    <w:p w:rsidR="00625C4A" w:rsidRDefault="00625C4A" w:rsidP="00625C4A">
      <w:pPr>
        <w:ind w:left="851" w:right="826"/>
        <w:jc w:val="both"/>
        <w:rPr>
          <w:noProof/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306451" cy="1095555"/>
            <wp:effectExtent l="19050" t="0" r="7999" b="0"/>
            <wp:docPr id="13" name="obrázek 12" descr="C:\Users\Acer\Dokumenty\SKOLA\dů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dům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23" cy="109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004428" cy="1121434"/>
            <wp:effectExtent l="19050" t="0" r="5222" b="0"/>
            <wp:docPr id="14" name="obrázek 13" descr="C:\Users\Acer\Dokumenty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knih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663" cy="1122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  <w:t xml:space="preserve"> </w:t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t xml:space="preserve"> </w:t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084643" cy="1155939"/>
            <wp:effectExtent l="19050" t="0" r="1207" b="0"/>
            <wp:docPr id="15" name="obrázek 14" descr="C:\Users\Acer\Dokumenty\SKOLA\koš-nák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koš-nákup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63" cy="115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F2B" w:rsidRDefault="00D40F2B" w:rsidP="00625C4A">
      <w:pPr>
        <w:ind w:left="851" w:right="826"/>
        <w:jc w:val="both"/>
        <w:rPr>
          <w:noProof/>
          <w:color w:val="7030A0"/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noProof/>
          <w:color w:val="7030A0"/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noProof/>
          <w:color w:val="7030A0"/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noProof/>
          <w:color w:val="7030A0"/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Pracovní list:</w:t>
      </w:r>
    </w:p>
    <w:p w:rsidR="00D40F2B" w:rsidRDefault="00D40F2B" w:rsidP="00625C4A">
      <w:pPr>
        <w:ind w:left="851" w:right="826"/>
        <w:jc w:val="both"/>
        <w:rPr>
          <w:color w:val="7030A0"/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Doplň do vět následující slovesa:</w:t>
      </w:r>
    </w:p>
    <w:p w:rsidR="00D40F2B" w:rsidRDefault="00D40F2B" w:rsidP="00625C4A">
      <w:pPr>
        <w:ind w:left="851" w:right="826"/>
        <w:jc w:val="both"/>
        <w:rPr>
          <w:color w:val="7030A0"/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bezahlen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einkaufen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anziehen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aussteigen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einladen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besuchen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mitspielen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aufmachen</w:t>
      </w:r>
      <w:proofErr w:type="spellEnd"/>
    </w:p>
    <w:p w:rsidR="00D40F2B" w:rsidRDefault="00D40F2B" w:rsidP="00625C4A">
      <w:pPr>
        <w:ind w:left="851" w:right="826"/>
        <w:jc w:val="both"/>
        <w:rPr>
          <w:sz w:val="36"/>
          <w:szCs w:val="36"/>
        </w:rPr>
      </w:pPr>
    </w:p>
    <w:p w:rsidR="00D40F2B" w:rsidRDefault="00D40F2B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habe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Geburtstag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…………  </w:t>
      </w:r>
      <w:proofErr w:type="spellStart"/>
      <w:r>
        <w:rPr>
          <w:sz w:val="36"/>
          <w:szCs w:val="36"/>
        </w:rPr>
        <w:t>meine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Freundin</w:t>
      </w:r>
      <w:proofErr w:type="spell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…. .</w:t>
      </w:r>
      <w:proofErr w:type="gramEnd"/>
    </w:p>
    <w:p w:rsidR="00D40F2B" w:rsidRDefault="00D40F2B" w:rsidP="00625C4A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>………</w:t>
      </w:r>
      <w:proofErr w:type="gramStart"/>
      <w:r>
        <w:rPr>
          <w:sz w:val="36"/>
          <w:szCs w:val="36"/>
        </w:rPr>
        <w:t xml:space="preserve">…..  </w:t>
      </w:r>
      <w:proofErr w:type="spellStart"/>
      <w:r>
        <w:rPr>
          <w:sz w:val="36"/>
          <w:szCs w:val="36"/>
        </w:rPr>
        <w:t>dein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Bruder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Ball</w:t>
      </w:r>
      <w:proofErr w:type="spellEnd"/>
      <w:r>
        <w:rPr>
          <w:sz w:val="36"/>
          <w:szCs w:val="36"/>
        </w:rPr>
        <w:t xml:space="preserve"> …….?</w:t>
      </w:r>
    </w:p>
    <w:p w:rsidR="00D40F2B" w:rsidRDefault="00D40F2B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lesen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jetzt</w:t>
      </w:r>
      <w:proofErr w:type="spellEnd"/>
      <w:r>
        <w:rPr>
          <w:sz w:val="36"/>
          <w:szCs w:val="36"/>
        </w:rPr>
        <w:t>, …………</w:t>
      </w:r>
      <w:proofErr w:type="gramStart"/>
      <w:r>
        <w:rPr>
          <w:sz w:val="36"/>
          <w:szCs w:val="36"/>
        </w:rPr>
        <w:t xml:space="preserve">…   </w:t>
      </w:r>
      <w:proofErr w:type="spellStart"/>
      <w:r>
        <w:rPr>
          <w:sz w:val="36"/>
          <w:szCs w:val="36"/>
        </w:rPr>
        <w:t>die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Bücher</w:t>
      </w:r>
      <w:proofErr w:type="spellEnd"/>
      <w:r>
        <w:rPr>
          <w:sz w:val="36"/>
          <w:szCs w:val="36"/>
        </w:rPr>
        <w:t xml:space="preserve">  …….  .</w:t>
      </w:r>
    </w:p>
    <w:p w:rsidR="008B0049" w:rsidRDefault="00D40F2B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fährt</w:t>
      </w:r>
      <w:proofErr w:type="spellEnd"/>
      <w:r>
        <w:rPr>
          <w:sz w:val="36"/>
          <w:szCs w:val="36"/>
        </w:rPr>
        <w:t xml:space="preserve">  </w:t>
      </w:r>
      <w:proofErr w:type="gramStart"/>
      <w:r w:rsidR="008B0049">
        <w:rPr>
          <w:sz w:val="36"/>
          <w:szCs w:val="36"/>
        </w:rPr>
        <w:t xml:space="preserve">nach  </w:t>
      </w:r>
      <w:proofErr w:type="spellStart"/>
      <w:r w:rsidR="008B0049">
        <w:rPr>
          <w:sz w:val="36"/>
          <w:szCs w:val="36"/>
        </w:rPr>
        <w:t>Prag</w:t>
      </w:r>
      <w:proofErr w:type="spellEnd"/>
      <w:proofErr w:type="gramEnd"/>
      <w:r w:rsidR="008B0049">
        <w:rPr>
          <w:sz w:val="36"/>
          <w:szCs w:val="36"/>
        </w:rPr>
        <w:t xml:space="preserve">,  </w:t>
      </w:r>
      <w:proofErr w:type="spellStart"/>
      <w:r w:rsidR="008B0049">
        <w:rPr>
          <w:sz w:val="36"/>
          <w:szCs w:val="36"/>
        </w:rPr>
        <w:t>er</w:t>
      </w:r>
      <w:proofErr w:type="spellEnd"/>
      <w:r w:rsidR="008B0049">
        <w:rPr>
          <w:sz w:val="36"/>
          <w:szCs w:val="36"/>
        </w:rPr>
        <w:t xml:space="preserve"> ……………  bald  ……..  .</w:t>
      </w:r>
    </w:p>
    <w:p w:rsidR="008B0049" w:rsidRDefault="008B0049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Wer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 xml:space="preserve">…..  </w:t>
      </w:r>
      <w:proofErr w:type="spellStart"/>
      <w:r>
        <w:rPr>
          <w:sz w:val="36"/>
          <w:szCs w:val="36"/>
        </w:rPr>
        <w:t>alles</w:t>
      </w:r>
      <w:proofErr w:type="spellEnd"/>
      <w:proofErr w:type="gramEnd"/>
      <w:r>
        <w:rPr>
          <w:sz w:val="36"/>
          <w:szCs w:val="36"/>
        </w:rPr>
        <w:t>?</w:t>
      </w:r>
    </w:p>
    <w:p w:rsidR="008B0049" w:rsidRDefault="008B0049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Heute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es  </w:t>
      </w:r>
      <w:proofErr w:type="spellStart"/>
      <w:r>
        <w:rPr>
          <w:sz w:val="36"/>
          <w:szCs w:val="36"/>
        </w:rPr>
        <w:t>kalt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…………</w:t>
      </w:r>
      <w:proofErr w:type="gramStart"/>
      <w:r>
        <w:rPr>
          <w:sz w:val="36"/>
          <w:szCs w:val="36"/>
        </w:rPr>
        <w:t xml:space="preserve">…  </w:t>
      </w:r>
      <w:proofErr w:type="spellStart"/>
      <w:r>
        <w:rPr>
          <w:sz w:val="36"/>
          <w:szCs w:val="36"/>
        </w:rPr>
        <w:t>die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Jacke</w:t>
      </w:r>
      <w:proofErr w:type="spellEnd"/>
      <w:r>
        <w:rPr>
          <w:sz w:val="36"/>
          <w:szCs w:val="36"/>
        </w:rPr>
        <w:t xml:space="preserve">  ……..  .</w:t>
      </w:r>
    </w:p>
    <w:p w:rsidR="008B0049" w:rsidRDefault="008B0049" w:rsidP="00625C4A">
      <w:pPr>
        <w:ind w:left="851" w:right="826"/>
        <w:jc w:val="both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 …………  </w:t>
      </w:r>
      <w:proofErr w:type="spellStart"/>
      <w:r>
        <w:rPr>
          <w:sz w:val="36"/>
          <w:szCs w:val="36"/>
        </w:rPr>
        <w:t>Brot</w:t>
      </w:r>
      <w:proofErr w:type="spellEnd"/>
      <w:r>
        <w:rPr>
          <w:sz w:val="36"/>
          <w:szCs w:val="36"/>
        </w:rPr>
        <w:t xml:space="preserve">,  </w:t>
      </w:r>
      <w:proofErr w:type="spellStart"/>
      <w:proofErr w:type="gramStart"/>
      <w:r>
        <w:rPr>
          <w:sz w:val="36"/>
          <w:szCs w:val="36"/>
        </w:rPr>
        <w:t>Butter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Milch</w:t>
      </w:r>
      <w:proofErr w:type="spellEnd"/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Käse</w:t>
      </w:r>
      <w:proofErr w:type="spellEnd"/>
      <w:r>
        <w:rPr>
          <w:sz w:val="36"/>
          <w:szCs w:val="36"/>
        </w:rPr>
        <w:t xml:space="preserve">  …….. .</w:t>
      </w:r>
    </w:p>
    <w:p w:rsidR="00D40F2B" w:rsidRDefault="008B0049" w:rsidP="00095D7F">
      <w:pPr>
        <w:ind w:left="851" w:right="826"/>
        <w:rPr>
          <w:sz w:val="36"/>
          <w:szCs w:val="36"/>
        </w:rPr>
      </w:pPr>
      <w:proofErr w:type="spellStart"/>
      <w:r>
        <w:rPr>
          <w:sz w:val="36"/>
          <w:szCs w:val="36"/>
        </w:rPr>
        <w:t>Mein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Mitschüler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krank</w:t>
      </w:r>
      <w:proofErr w:type="spellEnd"/>
      <w:r>
        <w:rPr>
          <w:sz w:val="36"/>
          <w:szCs w:val="36"/>
        </w:rPr>
        <w:t xml:space="preserve">, 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 ………………  </w:t>
      </w:r>
      <w:proofErr w:type="spellStart"/>
      <w:r>
        <w:rPr>
          <w:sz w:val="36"/>
          <w:szCs w:val="36"/>
        </w:rPr>
        <w:t>ihn</w:t>
      </w:r>
      <w:proofErr w:type="spellEnd"/>
      <w:r>
        <w:rPr>
          <w:sz w:val="36"/>
          <w:szCs w:val="36"/>
        </w:rPr>
        <w:t>.</w:t>
      </w:r>
    </w:p>
    <w:p w:rsidR="00095D7F" w:rsidRDefault="00095D7F" w:rsidP="00095D7F">
      <w:pPr>
        <w:ind w:left="851" w:right="826"/>
        <w:rPr>
          <w:sz w:val="36"/>
          <w:szCs w:val="36"/>
        </w:rPr>
      </w:pPr>
    </w:p>
    <w:p w:rsidR="00095D7F" w:rsidRDefault="00095D7F" w:rsidP="00095D7F">
      <w:pPr>
        <w:ind w:left="851" w:right="826"/>
        <w:jc w:val="center"/>
        <w:rPr>
          <w:sz w:val="36"/>
          <w:szCs w:val="36"/>
        </w:rPr>
      </w:pPr>
    </w:p>
    <w:p w:rsidR="00095D7F" w:rsidRDefault="00095D7F" w:rsidP="00095D7F">
      <w:pPr>
        <w:ind w:left="851" w:right="826"/>
        <w:jc w:val="center"/>
        <w:rPr>
          <w:sz w:val="36"/>
          <w:szCs w:val="36"/>
        </w:rPr>
      </w:pPr>
    </w:p>
    <w:p w:rsidR="00095D7F" w:rsidRDefault="00095D7F" w:rsidP="00095D7F">
      <w:pPr>
        <w:ind w:left="851" w:right="826"/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940435" cy="1017905"/>
            <wp:effectExtent l="19050" t="0" r="0" b="0"/>
            <wp:docPr id="16" name="obrázek 15" descr="C:\Users\Acer\Dokumenty\SKOLA\slunce,or,br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kumenty\SKOLA\slunce,or,brý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017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4F5C94" w:rsidP="00095D7F">
      <w:pPr>
        <w:ind w:left="851" w:right="826"/>
        <w:jc w:val="center"/>
        <w:rPr>
          <w:color w:val="7030A0"/>
          <w:sz w:val="36"/>
          <w:szCs w:val="36"/>
        </w:rPr>
      </w:pPr>
    </w:p>
    <w:p w:rsidR="004F5C94" w:rsidRDefault="00B12F99" w:rsidP="004F5C94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B12F99" w:rsidRDefault="00B12F99" w:rsidP="004F5C94">
      <w:pPr>
        <w:ind w:left="851" w:right="826"/>
        <w:jc w:val="both"/>
        <w:rPr>
          <w:sz w:val="36"/>
          <w:szCs w:val="36"/>
        </w:rPr>
      </w:pPr>
    </w:p>
    <w:p w:rsidR="00B12F99" w:rsidRPr="004F5C94" w:rsidRDefault="00B12F99" w:rsidP="00B12F99">
      <w:pPr>
        <w:ind w:left="851" w:right="826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sectPr w:rsidR="00B12F99" w:rsidRPr="004F5C94" w:rsidSect="00511006">
      <w:footerReference w:type="default" r:id="rId23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EBD" w:rsidRDefault="00CD7EBD" w:rsidP="00B22BDC">
      <w:r>
        <w:separator/>
      </w:r>
    </w:p>
  </w:endnote>
  <w:endnote w:type="continuationSeparator" w:id="0">
    <w:p w:rsidR="00CD7EBD" w:rsidRDefault="00CD7EBD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CD7EBD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EBD" w:rsidRDefault="00CD7EBD" w:rsidP="00B22BDC">
      <w:r>
        <w:separator/>
      </w:r>
    </w:p>
  </w:footnote>
  <w:footnote w:type="continuationSeparator" w:id="0">
    <w:p w:rsidR="00CD7EBD" w:rsidRDefault="00CD7EBD" w:rsidP="00B22B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E0BDC"/>
    <w:multiLevelType w:val="hybridMultilevel"/>
    <w:tmpl w:val="27BE2F96"/>
    <w:lvl w:ilvl="0" w:tplc="9B1E67D8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80338A"/>
    <w:rsid w:val="00091954"/>
    <w:rsid w:val="00095D7F"/>
    <w:rsid w:val="000A3378"/>
    <w:rsid w:val="00247F6B"/>
    <w:rsid w:val="0026595A"/>
    <w:rsid w:val="004015A5"/>
    <w:rsid w:val="00412B88"/>
    <w:rsid w:val="00436662"/>
    <w:rsid w:val="004F5C94"/>
    <w:rsid w:val="00625C4A"/>
    <w:rsid w:val="00656571"/>
    <w:rsid w:val="0066328B"/>
    <w:rsid w:val="007C138F"/>
    <w:rsid w:val="0080338A"/>
    <w:rsid w:val="00863747"/>
    <w:rsid w:val="008B0049"/>
    <w:rsid w:val="008B0DC6"/>
    <w:rsid w:val="0097528B"/>
    <w:rsid w:val="00A22C3E"/>
    <w:rsid w:val="00AA762E"/>
    <w:rsid w:val="00B12F99"/>
    <w:rsid w:val="00B211FF"/>
    <w:rsid w:val="00B22BDC"/>
    <w:rsid w:val="00B241A7"/>
    <w:rsid w:val="00B63B6B"/>
    <w:rsid w:val="00BD657A"/>
    <w:rsid w:val="00C02BFE"/>
    <w:rsid w:val="00CC46BA"/>
    <w:rsid w:val="00CC56C9"/>
    <w:rsid w:val="00CD7EBD"/>
    <w:rsid w:val="00D063F1"/>
    <w:rsid w:val="00D33D59"/>
    <w:rsid w:val="00D40F2B"/>
    <w:rsid w:val="00D44D58"/>
    <w:rsid w:val="00D47094"/>
    <w:rsid w:val="00D67251"/>
    <w:rsid w:val="00DB7554"/>
    <w:rsid w:val="00E43CAB"/>
    <w:rsid w:val="00F1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D657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D657A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247F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2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139</TotalTime>
  <Pages>5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13</cp:revision>
  <dcterms:created xsi:type="dcterms:W3CDTF">2013-06-03T18:31:00Z</dcterms:created>
  <dcterms:modified xsi:type="dcterms:W3CDTF">2013-06-14T22:20:00Z</dcterms:modified>
</cp:coreProperties>
</file>