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80131BE" wp14:editId="30DE0244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8132E2" w:rsidRDefault="008132E2" w:rsidP="00502D3C">
      <w:pPr>
        <w:pStyle w:val="Nadpis1"/>
      </w:pPr>
      <w:r>
        <w:lastRenderedPageBreak/>
        <w:t>Materiál č.</w:t>
      </w:r>
      <w:r w:rsidR="00A72ED4">
        <w:t xml:space="preserve"> </w:t>
      </w:r>
      <w:r w:rsidR="000A6D8C">
        <w:t>1</w:t>
      </w:r>
      <w:r w:rsidR="00646EF3">
        <w:t>3</w:t>
      </w:r>
      <w:r w:rsidR="00A72ED4">
        <w:t>.</w:t>
      </w:r>
      <w:r>
        <w:t xml:space="preserve"> –</w:t>
      </w:r>
      <w:r w:rsidR="00E00045">
        <w:t xml:space="preserve"> </w:t>
      </w:r>
      <w:r w:rsidR="00646EF3">
        <w:t>filtry a řazení v hromadné korespondenci</w:t>
      </w:r>
      <w:r>
        <w:t xml:space="preserve"> </w:t>
      </w:r>
    </w:p>
    <w:p w:rsidR="008132E2" w:rsidRPr="00502D3C" w:rsidRDefault="008132E2" w:rsidP="008132E2">
      <w:pPr>
        <w:pStyle w:val="podNadpis"/>
        <w:rPr>
          <w:rStyle w:val="ucitel"/>
        </w:rPr>
      </w:pPr>
      <w:r w:rsidRPr="008132E2">
        <w:t>Teorie</w:t>
      </w:r>
    </w:p>
    <w:p w:rsidR="00E00045" w:rsidRDefault="00E00045" w:rsidP="00E00045">
      <w:r>
        <w:rPr>
          <w:noProof/>
        </w:rPr>
        <w:t>Data máte v</w:t>
      </w:r>
      <w:r w:rsidR="00646EF3">
        <w:rPr>
          <w:noProof/>
        </w:rPr>
        <w:t> </w:t>
      </w:r>
      <w:r>
        <w:rPr>
          <w:noProof/>
        </w:rPr>
        <w:t>soubor</w:t>
      </w:r>
      <w:r w:rsidR="00646EF3">
        <w:rPr>
          <w:noProof/>
        </w:rPr>
        <w:t>u aplikace excel ITkonference.</w:t>
      </w:r>
      <w:r>
        <w:rPr>
          <w:noProof/>
        </w:rPr>
        <w:t xml:space="preserve"> </w:t>
      </w:r>
      <w:r w:rsidR="00AE3B73">
        <w:rPr>
          <w:noProof/>
        </w:rPr>
        <w:t xml:space="preserve"> </w:t>
      </w:r>
    </w:p>
    <w:p w:rsidR="00905C91" w:rsidRDefault="00D64271" w:rsidP="00D64271">
      <w:pPr>
        <w:pStyle w:val="zadn"/>
        <w:numPr>
          <w:ilvl w:val="0"/>
          <w:numId w:val="0"/>
        </w:numPr>
      </w:pPr>
      <w:r>
        <w:t>Pro mladé účastníky konference je nad rámec konference organizován seminář s personálními manažery firem, které konferenci sponzorují</w:t>
      </w:r>
      <w:r w:rsidR="00905C91" w:rsidRPr="00D136BC">
        <w:t>.</w:t>
      </w:r>
      <w:r>
        <w:t xml:space="preserve"> Vytvořte prezenční listinu pro </w:t>
      </w:r>
      <w:r w:rsidR="00FA2C9C">
        <w:t xml:space="preserve">účastníky mladší 30 let. Listina bude obsahovat pořadové číslo pracovníka, jeho příjmení a jméno a prázdná kolonka na podpis. Seznam seřaďte podle abecedy. </w:t>
      </w:r>
    </w:p>
    <w:p w:rsidR="00D64271" w:rsidRPr="00D64271" w:rsidRDefault="00D64271" w:rsidP="00D64271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4829175" cy="1123950"/>
            <wp:effectExtent l="19050" t="19050" r="28575" b="1905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-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112395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09A4" w:rsidRDefault="00EC25AA" w:rsidP="00EC25AA">
      <w:pPr>
        <w:pStyle w:val="Odstavecseseznamem"/>
        <w:numPr>
          <w:ilvl w:val="0"/>
          <w:numId w:val="4"/>
        </w:numPr>
        <w:ind w:left="709"/>
      </w:pPr>
      <w:r>
        <w:t>Otevřete soubor s daty a umístěte kurzor do tabulky s daty. Stisknutím CTRL + A vyberete celou tabulku.</w:t>
      </w:r>
      <w:r w:rsidR="00F909A4">
        <w:t xml:space="preserve"> </w:t>
      </w:r>
    </w:p>
    <w:p w:rsidR="003C7A5E" w:rsidRDefault="00F909A4" w:rsidP="00EC25AA">
      <w:pPr>
        <w:pStyle w:val="Odstavecseseznamem"/>
        <w:numPr>
          <w:ilvl w:val="0"/>
          <w:numId w:val="4"/>
        </w:numPr>
        <w:ind w:left="709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3BC66B5" wp14:editId="2DBD0B57">
            <wp:simplePos x="0" y="0"/>
            <wp:positionH relativeFrom="margin">
              <wp:align>right</wp:align>
            </wp:positionH>
            <wp:positionV relativeFrom="paragraph">
              <wp:posOffset>20320</wp:posOffset>
            </wp:positionV>
            <wp:extent cx="1895475" cy="1419225"/>
            <wp:effectExtent l="19050" t="19050" r="28575" b="2857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-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41922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5AA">
        <w:t xml:space="preserve"> </w:t>
      </w:r>
      <w:r w:rsidR="009B3851">
        <w:t xml:space="preserve">Na začátku řádku vzorců je </w:t>
      </w:r>
      <w:r w:rsidR="007F40F7">
        <w:t xml:space="preserve">adresa první buňky vybraného bloku buněk. Klikněte na toto místo a napište název této oblasti  - </w:t>
      </w:r>
      <w:proofErr w:type="spellStart"/>
      <w:r w:rsidR="007F40F7">
        <w:t>ucastnik</w:t>
      </w:r>
      <w:proofErr w:type="spellEnd"/>
      <w:r w:rsidR="007F40F7">
        <w:t xml:space="preserve">. </w:t>
      </w:r>
    </w:p>
    <w:p w:rsidR="007F40F7" w:rsidRDefault="007F40F7" w:rsidP="00EC25AA">
      <w:pPr>
        <w:pStyle w:val="Odstavecseseznamem"/>
        <w:numPr>
          <w:ilvl w:val="0"/>
          <w:numId w:val="4"/>
        </w:numPr>
        <w:ind w:left="709"/>
      </w:pPr>
      <w:r>
        <w:t xml:space="preserve">Otevřete nový dokument aplikace Word a přejděte na kartu </w:t>
      </w:r>
      <w:r w:rsidRPr="007F40F7">
        <w:rPr>
          <w:b/>
        </w:rPr>
        <w:t>Korespondence</w:t>
      </w:r>
      <w:r>
        <w:t xml:space="preserve">. </w:t>
      </w:r>
    </w:p>
    <w:p w:rsidR="007F40F7" w:rsidRDefault="007F40F7" w:rsidP="00EC25AA">
      <w:pPr>
        <w:pStyle w:val="Odstavecseseznamem"/>
        <w:numPr>
          <w:ilvl w:val="0"/>
          <w:numId w:val="4"/>
        </w:numPr>
        <w:ind w:left="709"/>
      </w:pPr>
      <w:r>
        <w:t xml:space="preserve">Ve skupině </w:t>
      </w:r>
      <w:r w:rsidRPr="007F40F7">
        <w:rPr>
          <w:b/>
        </w:rPr>
        <w:t>Spustit</w:t>
      </w:r>
      <w:r>
        <w:t xml:space="preserve"> </w:t>
      </w:r>
      <w:r w:rsidRPr="007F40F7">
        <w:rPr>
          <w:b/>
        </w:rPr>
        <w:t>hromadnou</w:t>
      </w:r>
      <w:r>
        <w:t xml:space="preserve"> </w:t>
      </w:r>
      <w:r w:rsidRPr="007F40F7">
        <w:rPr>
          <w:b/>
        </w:rPr>
        <w:t>korespondenci</w:t>
      </w:r>
      <w:r>
        <w:t xml:space="preserve"> vyberte příkaz </w:t>
      </w:r>
      <w:r w:rsidRPr="007F40F7">
        <w:rPr>
          <w:b/>
        </w:rPr>
        <w:t>Spustit</w:t>
      </w:r>
      <w:r>
        <w:t xml:space="preserve"> </w:t>
      </w:r>
      <w:r w:rsidRPr="007F40F7">
        <w:rPr>
          <w:b/>
        </w:rPr>
        <w:t>hromadnou</w:t>
      </w:r>
      <w:r>
        <w:t xml:space="preserve"> </w:t>
      </w:r>
      <w:r w:rsidRPr="007F40F7">
        <w:rPr>
          <w:b/>
        </w:rPr>
        <w:t>korespondenci</w:t>
      </w:r>
      <w:r>
        <w:t xml:space="preserve"> a z nabídky vyberte </w:t>
      </w:r>
      <w:r>
        <w:rPr>
          <w:b/>
        </w:rPr>
        <w:t>A</w:t>
      </w:r>
      <w:r w:rsidRPr="007F40F7">
        <w:rPr>
          <w:b/>
        </w:rPr>
        <w:t>dresář</w:t>
      </w:r>
      <w:r>
        <w:t>.</w:t>
      </w:r>
    </w:p>
    <w:p w:rsidR="007F40F7" w:rsidRDefault="007F40F7" w:rsidP="00EC25AA">
      <w:pPr>
        <w:pStyle w:val="Odstavecseseznamem"/>
        <w:numPr>
          <w:ilvl w:val="0"/>
          <w:numId w:val="4"/>
        </w:numPr>
        <w:ind w:left="709"/>
      </w:pPr>
      <w:r>
        <w:t xml:space="preserve"> Do dokumentu vložte tabulku s jedním řádkem a třemi sloupci.</w:t>
      </w:r>
    </w:p>
    <w:p w:rsidR="007F40F7" w:rsidRPr="00281826" w:rsidRDefault="00281826" w:rsidP="00EC25AA">
      <w:pPr>
        <w:pStyle w:val="Odstavecseseznamem"/>
        <w:numPr>
          <w:ilvl w:val="0"/>
          <w:numId w:val="4"/>
        </w:numPr>
        <w:ind w:left="709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EE7B5BD" wp14:editId="0A33D3E1">
            <wp:simplePos x="0" y="0"/>
            <wp:positionH relativeFrom="column">
              <wp:posOffset>4326890</wp:posOffset>
            </wp:positionH>
            <wp:positionV relativeFrom="paragraph">
              <wp:posOffset>495300</wp:posOffset>
            </wp:positionV>
            <wp:extent cx="2124075" cy="2552700"/>
            <wp:effectExtent l="19050" t="19050" r="28575" b="1905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-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5527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Na kartě </w:t>
      </w:r>
      <w:r w:rsidRPr="00281826">
        <w:rPr>
          <w:b/>
        </w:rPr>
        <w:t>Korespondence</w:t>
      </w:r>
      <w:r>
        <w:t xml:space="preserve"> ve skupině </w:t>
      </w:r>
      <w:r w:rsidRPr="007F40F7">
        <w:rPr>
          <w:b/>
        </w:rPr>
        <w:t>Spustit</w:t>
      </w:r>
      <w:r>
        <w:t xml:space="preserve"> </w:t>
      </w:r>
      <w:r w:rsidRPr="007F40F7">
        <w:rPr>
          <w:b/>
        </w:rPr>
        <w:t>hromadnou</w:t>
      </w:r>
      <w:r>
        <w:t xml:space="preserve"> </w:t>
      </w:r>
      <w:r w:rsidRPr="007F40F7">
        <w:rPr>
          <w:b/>
        </w:rPr>
        <w:t>korespondenci</w:t>
      </w:r>
      <w:r>
        <w:t xml:space="preserve"> vyberte příkaz </w:t>
      </w:r>
      <w:r>
        <w:rPr>
          <w:b/>
        </w:rPr>
        <w:t>Vybrat příjemce</w:t>
      </w:r>
      <w:r>
        <w:t xml:space="preserve"> a z nabídky vyberte </w:t>
      </w:r>
      <w:r>
        <w:rPr>
          <w:b/>
        </w:rPr>
        <w:t>Použít existující seznam.</w:t>
      </w:r>
    </w:p>
    <w:p w:rsidR="00281826" w:rsidRDefault="00281826" w:rsidP="00EC25AA">
      <w:pPr>
        <w:pStyle w:val="Odstavecseseznamem"/>
        <w:numPr>
          <w:ilvl w:val="0"/>
          <w:numId w:val="4"/>
        </w:numPr>
        <w:ind w:left="709"/>
      </w:pPr>
      <w:r>
        <w:t>Najděte soubor aplikace Excel IT konference.  Po jeho otevření se vám zobrazí názvy všech neprázdných listů a pojmenovaných oblastí.</w:t>
      </w:r>
    </w:p>
    <w:p w:rsidR="00281826" w:rsidRDefault="00281826" w:rsidP="00EC25AA">
      <w:pPr>
        <w:pStyle w:val="Odstavecseseznamem"/>
        <w:numPr>
          <w:ilvl w:val="0"/>
          <w:numId w:val="4"/>
        </w:numPr>
        <w:ind w:left="709"/>
      </w:pPr>
      <w:r>
        <w:t xml:space="preserve">Vyberte pojmenovanou oblast </w:t>
      </w:r>
      <w:proofErr w:type="spellStart"/>
      <w:r w:rsidRPr="00281826">
        <w:rPr>
          <w:b/>
        </w:rPr>
        <w:t>ucastnik</w:t>
      </w:r>
      <w:proofErr w:type="spellEnd"/>
      <w:r>
        <w:t xml:space="preserve">. </w:t>
      </w:r>
    </w:p>
    <w:p w:rsidR="00281826" w:rsidRDefault="00B15BB1" w:rsidP="00EC25AA">
      <w:pPr>
        <w:pStyle w:val="Odstavecseseznamem"/>
        <w:numPr>
          <w:ilvl w:val="0"/>
          <w:numId w:val="4"/>
        </w:numPr>
        <w:ind w:left="709"/>
      </w:pPr>
      <w:r>
        <w:rPr>
          <w:noProof/>
        </w:rPr>
        <w:drawing>
          <wp:anchor distT="71755" distB="71755" distL="114300" distR="114300" simplePos="0" relativeHeight="251661312" behindDoc="0" locked="1" layoutInCell="1" allowOverlap="1" wp14:anchorId="2D898D0E" wp14:editId="10F50F61">
            <wp:simplePos x="0" y="0"/>
            <wp:positionH relativeFrom="column">
              <wp:posOffset>393065</wp:posOffset>
            </wp:positionH>
            <wp:positionV relativeFrom="paragraph">
              <wp:posOffset>1647190</wp:posOffset>
            </wp:positionV>
            <wp:extent cx="2609850" cy="2245995"/>
            <wp:effectExtent l="19050" t="19050" r="19050" b="20955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-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24599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58B">
        <w:t xml:space="preserve">V našem případě nemůžeme použít všechna data, ale musíme vyfiltrovat </w:t>
      </w:r>
      <w:r>
        <w:t xml:space="preserve">účastníky mladší než 30 let. </w:t>
      </w:r>
    </w:p>
    <w:p w:rsidR="00B15BB1" w:rsidRDefault="00B15BB1" w:rsidP="00EC25AA">
      <w:pPr>
        <w:pStyle w:val="Odstavecseseznamem"/>
        <w:numPr>
          <w:ilvl w:val="0"/>
          <w:numId w:val="4"/>
        </w:numPr>
        <w:ind w:left="709"/>
      </w:pPr>
      <w:r>
        <w:t xml:space="preserve">Na kartě </w:t>
      </w:r>
      <w:r w:rsidRPr="00281826">
        <w:rPr>
          <w:b/>
        </w:rPr>
        <w:t>Korespondence</w:t>
      </w:r>
      <w:r>
        <w:t xml:space="preserve"> ve skupině </w:t>
      </w:r>
      <w:r w:rsidRPr="007F40F7">
        <w:rPr>
          <w:b/>
        </w:rPr>
        <w:t>Spustit</w:t>
      </w:r>
      <w:r>
        <w:t xml:space="preserve"> </w:t>
      </w:r>
      <w:r w:rsidRPr="007F40F7">
        <w:rPr>
          <w:b/>
        </w:rPr>
        <w:t>hromadnou</w:t>
      </w:r>
      <w:r>
        <w:t xml:space="preserve"> </w:t>
      </w:r>
      <w:r w:rsidRPr="007F40F7">
        <w:rPr>
          <w:b/>
        </w:rPr>
        <w:t>korespondenci</w:t>
      </w:r>
      <w:r>
        <w:t xml:space="preserve"> vyberte příkaz </w:t>
      </w:r>
      <w:r>
        <w:rPr>
          <w:b/>
        </w:rPr>
        <w:t>Upravit seznam příjemců.</w:t>
      </w:r>
    </w:p>
    <w:p w:rsidR="00B15BB1" w:rsidRDefault="00B15BB1" w:rsidP="00EC25AA">
      <w:pPr>
        <w:pStyle w:val="Odstavecseseznamem"/>
        <w:numPr>
          <w:ilvl w:val="0"/>
          <w:numId w:val="4"/>
        </w:numPr>
        <w:ind w:left="709"/>
      </w:pPr>
      <w:r>
        <w:t xml:space="preserve">Objeví se tabulka s daty, kterou jste připojili a pod ní je seznam s popiskem </w:t>
      </w:r>
      <w:r>
        <w:rPr>
          <w:b/>
        </w:rPr>
        <w:t xml:space="preserve">Zdroj dat. </w:t>
      </w:r>
      <w:r>
        <w:t xml:space="preserve"> Vedle seznamu jsou příkazy, které můžete na vybraný zdroj dat použít. Vyberte zdroj IT konference a klikněte na nástroj </w:t>
      </w:r>
      <w:r>
        <w:rPr>
          <w:b/>
        </w:rPr>
        <w:t>Filtr…</w:t>
      </w:r>
    </w:p>
    <w:p w:rsidR="00B15BB1" w:rsidRDefault="00C90E4E" w:rsidP="00B15BB1">
      <w:pPr>
        <w:pStyle w:val="Odstavecseseznamem"/>
        <w:numPr>
          <w:ilvl w:val="0"/>
          <w:numId w:val="4"/>
        </w:numPr>
        <w:ind w:left="709"/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1ADDB561" wp14:editId="468409A1">
            <wp:simplePos x="0" y="0"/>
            <wp:positionH relativeFrom="margin">
              <wp:posOffset>5107940</wp:posOffset>
            </wp:positionH>
            <wp:positionV relativeFrom="paragraph">
              <wp:posOffset>1187450</wp:posOffset>
            </wp:positionV>
            <wp:extent cx="1409700" cy="1028700"/>
            <wp:effectExtent l="19050" t="19050" r="19050" b="1905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-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287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5BB1">
        <w:rPr>
          <w:noProof/>
        </w:rPr>
        <w:drawing>
          <wp:anchor distT="0" distB="0" distL="114300" distR="114300" simplePos="0" relativeHeight="251662336" behindDoc="1" locked="0" layoutInCell="1" allowOverlap="1" wp14:anchorId="19C5A787" wp14:editId="4EB8994B">
            <wp:simplePos x="0" y="0"/>
            <wp:positionH relativeFrom="column">
              <wp:posOffset>2259965</wp:posOffset>
            </wp:positionH>
            <wp:positionV relativeFrom="paragraph">
              <wp:posOffset>-62865</wp:posOffset>
            </wp:positionV>
            <wp:extent cx="4352925" cy="1047750"/>
            <wp:effectExtent l="19050" t="19050" r="28575" b="19050"/>
            <wp:wrapTight wrapText="bothSides">
              <wp:wrapPolygon edited="0">
                <wp:start x="-95" y="-393"/>
                <wp:lineTo x="-95" y="21600"/>
                <wp:lineTo x="21647" y="21600"/>
                <wp:lineTo x="21647" y="-393"/>
                <wp:lineTo x="-95" y="-393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-5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104775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5BB1">
        <w:t>Nastavte filtr podle obrázku. V prvním a druhém okně si můžete vybrat z položek seznamu, do třetího musíte vepsat hodnotu. Velký pozor si dávejte u textových položek, aby se zadaná hodnota shodovala s hodnotou v porovnávaném poli.</w:t>
      </w:r>
    </w:p>
    <w:p w:rsidR="00B15BB1" w:rsidRDefault="00C90E4E" w:rsidP="00C90E4E">
      <w:pPr>
        <w:pStyle w:val="Odstavecseseznamem"/>
        <w:numPr>
          <w:ilvl w:val="0"/>
          <w:numId w:val="4"/>
        </w:numPr>
        <w:ind w:left="709"/>
      </w:pPr>
      <w:r>
        <w:t xml:space="preserve">Do první buňky tabulky vložte z karty </w:t>
      </w:r>
      <w:r w:rsidRPr="00C90E4E">
        <w:rPr>
          <w:b/>
        </w:rPr>
        <w:t>Korespondence</w:t>
      </w:r>
      <w:r>
        <w:t xml:space="preserve"> skupiny </w:t>
      </w:r>
      <w:r w:rsidRPr="00C90E4E">
        <w:rPr>
          <w:b/>
        </w:rPr>
        <w:t>Zapsat</w:t>
      </w:r>
      <w:r>
        <w:t xml:space="preserve"> </w:t>
      </w:r>
      <w:r w:rsidRPr="00C90E4E">
        <w:rPr>
          <w:b/>
        </w:rPr>
        <w:t>a vložit pole</w:t>
      </w:r>
      <w:r>
        <w:t xml:space="preserve"> z nástroje </w:t>
      </w:r>
      <w:r w:rsidRPr="00C90E4E">
        <w:rPr>
          <w:b/>
        </w:rPr>
        <w:t>Pravidla</w:t>
      </w:r>
      <w:r>
        <w:t xml:space="preserve"> pravidlo </w:t>
      </w:r>
      <w:r w:rsidRPr="00C90E4E">
        <w:rPr>
          <w:b/>
        </w:rPr>
        <w:t>Slučovaný záznam číslo</w:t>
      </w:r>
      <w:r>
        <w:rPr>
          <w:b/>
        </w:rPr>
        <w:t xml:space="preserve">. </w:t>
      </w:r>
      <w:r>
        <w:t xml:space="preserve">Toto pravidlo očísluje první sloupec tabulky. </w:t>
      </w:r>
    </w:p>
    <w:p w:rsidR="00C90E4E" w:rsidRDefault="00C90E4E" w:rsidP="00C90E4E">
      <w:pPr>
        <w:pStyle w:val="Odstavecseseznamem"/>
        <w:numPr>
          <w:ilvl w:val="0"/>
          <w:numId w:val="4"/>
        </w:numPr>
        <w:ind w:left="709"/>
      </w:pPr>
      <w:r>
        <w:t xml:space="preserve">Do druhé buňky vložte z karty </w:t>
      </w:r>
      <w:r w:rsidRPr="00C90E4E">
        <w:rPr>
          <w:b/>
        </w:rPr>
        <w:t>Korespondence</w:t>
      </w:r>
      <w:r>
        <w:t xml:space="preserve"> skupiny </w:t>
      </w:r>
      <w:r w:rsidRPr="00C90E4E">
        <w:rPr>
          <w:b/>
        </w:rPr>
        <w:t>Zapsat</w:t>
      </w:r>
      <w:r>
        <w:t xml:space="preserve"> </w:t>
      </w:r>
      <w:r w:rsidRPr="00C90E4E">
        <w:rPr>
          <w:b/>
        </w:rPr>
        <w:t>a vložit pole</w:t>
      </w:r>
      <w:r>
        <w:t xml:space="preserve"> z nástroje </w:t>
      </w:r>
      <w:r w:rsidRPr="00387861">
        <w:rPr>
          <w:b/>
        </w:rPr>
        <w:t>Vložit</w:t>
      </w:r>
      <w:r>
        <w:t xml:space="preserve"> </w:t>
      </w:r>
      <w:r w:rsidRPr="00387861">
        <w:rPr>
          <w:b/>
        </w:rPr>
        <w:t>slučovací</w:t>
      </w:r>
      <w:r>
        <w:t xml:space="preserve"> </w:t>
      </w:r>
      <w:r w:rsidRPr="00387861">
        <w:rPr>
          <w:b/>
        </w:rPr>
        <w:t>pole</w:t>
      </w:r>
      <w:r>
        <w:t xml:space="preserve"> pole </w:t>
      </w:r>
      <w:r w:rsidRPr="00387861">
        <w:rPr>
          <w:b/>
        </w:rPr>
        <w:t>Příjmení</w:t>
      </w:r>
      <w:r>
        <w:t xml:space="preserve">, pak napište znak mezeru a pak vložte pole </w:t>
      </w:r>
      <w:r w:rsidRPr="00387861">
        <w:rPr>
          <w:b/>
        </w:rPr>
        <w:t>Jméno</w:t>
      </w:r>
      <w:r>
        <w:t>.</w:t>
      </w:r>
    </w:p>
    <w:p w:rsidR="00133DB7" w:rsidRDefault="00133DB7" w:rsidP="00C90E4E">
      <w:pPr>
        <w:pStyle w:val="Odstavecseseznamem"/>
        <w:numPr>
          <w:ilvl w:val="0"/>
          <w:numId w:val="4"/>
        </w:numPr>
        <w:ind w:left="709"/>
      </w:pPr>
      <w:r>
        <w:t>Poslední buňka tabulky zůstane prázdná</w:t>
      </w:r>
    </w:p>
    <w:p w:rsidR="00C90E4E" w:rsidRDefault="002F5B4A" w:rsidP="00C90E4E">
      <w:pPr>
        <w:pStyle w:val="Odstavecseseznamem"/>
        <w:numPr>
          <w:ilvl w:val="0"/>
          <w:numId w:val="4"/>
        </w:numPr>
        <w:ind w:left="709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D292E64" wp14:editId="2FE5B83A">
            <wp:simplePos x="0" y="0"/>
            <wp:positionH relativeFrom="column">
              <wp:posOffset>469265</wp:posOffset>
            </wp:positionH>
            <wp:positionV relativeFrom="paragraph">
              <wp:posOffset>945515</wp:posOffset>
            </wp:positionV>
            <wp:extent cx="4705350" cy="390525"/>
            <wp:effectExtent l="19050" t="19050" r="19050" b="28575"/>
            <wp:wrapTopAndBottom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-7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39052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DB7">
        <w:rPr>
          <w:noProof/>
        </w:rPr>
        <w:drawing>
          <wp:anchor distT="0" distB="0" distL="114300" distR="114300" simplePos="0" relativeHeight="251664384" behindDoc="0" locked="0" layoutInCell="1" allowOverlap="1" wp14:anchorId="4FDA0C17" wp14:editId="7B0EADA9">
            <wp:simplePos x="0" y="0"/>
            <wp:positionH relativeFrom="margin">
              <wp:align>center</wp:align>
            </wp:positionH>
            <wp:positionV relativeFrom="paragraph">
              <wp:posOffset>21590</wp:posOffset>
            </wp:positionV>
            <wp:extent cx="6057900" cy="390525"/>
            <wp:effectExtent l="19050" t="19050" r="19050" b="28575"/>
            <wp:wrapTopAndBottom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-6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9052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DB7">
        <w:t xml:space="preserve">Pro úpravu šířky jednotlivých polí nahraďte zobrazení názvů vložených polí jejich hodnotami – z karty </w:t>
      </w:r>
      <w:r w:rsidR="00133DB7" w:rsidRPr="00133DB7">
        <w:rPr>
          <w:b/>
        </w:rPr>
        <w:t>Korespondence</w:t>
      </w:r>
      <w:r w:rsidR="00133DB7">
        <w:t xml:space="preserve">, skupiny </w:t>
      </w:r>
      <w:r w:rsidR="00133DB7" w:rsidRPr="00133DB7">
        <w:rPr>
          <w:b/>
        </w:rPr>
        <w:t>Náhled</w:t>
      </w:r>
      <w:r w:rsidR="00133DB7">
        <w:t xml:space="preserve"> </w:t>
      </w:r>
      <w:r w:rsidR="00133DB7" w:rsidRPr="00133DB7">
        <w:rPr>
          <w:b/>
        </w:rPr>
        <w:t>výsledků</w:t>
      </w:r>
      <w:r w:rsidR="00133DB7">
        <w:t xml:space="preserve"> zvolte nástroj </w:t>
      </w:r>
      <w:r w:rsidR="00133DB7" w:rsidRPr="00133DB7">
        <w:rPr>
          <w:b/>
        </w:rPr>
        <w:t>Náhled</w:t>
      </w:r>
      <w:r w:rsidR="00133DB7">
        <w:t xml:space="preserve"> </w:t>
      </w:r>
      <w:r w:rsidR="00133DB7" w:rsidRPr="00133DB7">
        <w:rPr>
          <w:b/>
        </w:rPr>
        <w:t>výsledků</w:t>
      </w:r>
      <w:r w:rsidR="00133DB7">
        <w:t xml:space="preserve">.   </w:t>
      </w:r>
      <w:r w:rsidR="00C90E4E">
        <w:t xml:space="preserve"> </w:t>
      </w:r>
    </w:p>
    <w:p w:rsidR="002F5B4A" w:rsidRDefault="002F5B4A" w:rsidP="00C90E4E">
      <w:pPr>
        <w:pStyle w:val="Odstavecseseznamem"/>
        <w:numPr>
          <w:ilvl w:val="0"/>
          <w:numId w:val="4"/>
        </w:numPr>
        <w:ind w:left="709"/>
      </w:pPr>
      <w:r>
        <w:t xml:space="preserve">Po úpravě šířky sloupců slučte všechny vybrané záznamy do nového dokumentu - z karty </w:t>
      </w:r>
      <w:r w:rsidRPr="00C90E4E">
        <w:rPr>
          <w:b/>
        </w:rPr>
        <w:t>Korespondence</w:t>
      </w:r>
      <w:r>
        <w:t xml:space="preserve"> skupiny </w:t>
      </w:r>
    </w:p>
    <w:p w:rsidR="00AE3B73" w:rsidRPr="00AE3B73" w:rsidRDefault="00AE3B73" w:rsidP="006778E0">
      <w:pPr>
        <w:ind w:left="357" w:firstLine="0"/>
      </w:pPr>
    </w:p>
    <w:p w:rsidR="008132E2" w:rsidRDefault="008132E2" w:rsidP="008132E2">
      <w:pPr>
        <w:pStyle w:val="podNadpis"/>
      </w:pPr>
      <w:r>
        <w:t>Příklad</w:t>
      </w:r>
    </w:p>
    <w:p w:rsidR="00805404" w:rsidRDefault="006D4B87" w:rsidP="00502D3C">
      <w:r>
        <w:t xml:space="preserve">V souboru děti máte data pacientů dětského lékaře, kteří byli </w:t>
      </w:r>
      <w:r w:rsidR="00805404">
        <w:t>očkování v měsíci únoru. Vytvořte seznamy:</w:t>
      </w:r>
    </w:p>
    <w:p w:rsidR="00502D3C" w:rsidRDefault="00805404" w:rsidP="00805404">
      <w:pPr>
        <w:pStyle w:val="Odstavecseseznamem"/>
        <w:numPr>
          <w:ilvl w:val="0"/>
          <w:numId w:val="5"/>
        </w:numPr>
      </w:pPr>
      <w:r>
        <w:t>Dětí z města Děčína</w:t>
      </w:r>
    </w:p>
    <w:p w:rsidR="00805404" w:rsidRDefault="00805404" w:rsidP="00805404">
      <w:pPr>
        <w:pStyle w:val="Odstavecseseznamem"/>
        <w:numPr>
          <w:ilvl w:val="0"/>
          <w:numId w:val="5"/>
        </w:numPr>
      </w:pPr>
      <w:r>
        <w:t>Dětí narozených v měsíci únoru</w:t>
      </w:r>
    </w:p>
    <w:p w:rsidR="00805404" w:rsidRDefault="00805404" w:rsidP="00805404">
      <w:pPr>
        <w:pStyle w:val="Odstavecseseznamem"/>
        <w:numPr>
          <w:ilvl w:val="0"/>
          <w:numId w:val="5"/>
        </w:numPr>
      </w:pPr>
      <w:r>
        <w:t>Děvčat z Hodonína a Trnova</w:t>
      </w:r>
    </w:p>
    <w:p w:rsidR="00805404" w:rsidRDefault="00805404" w:rsidP="00805404">
      <w:pPr>
        <w:ind w:left="495" w:firstLine="0"/>
      </w:pPr>
      <w:r>
        <w:t>Sloučené dokumenty upravte podle obrázků:</w:t>
      </w:r>
    </w:p>
    <w:p w:rsidR="00805404" w:rsidRDefault="00805404" w:rsidP="00805404">
      <w:pPr>
        <w:ind w:left="495" w:firstLine="0"/>
      </w:pPr>
      <w:r>
        <w:rPr>
          <w:noProof/>
        </w:rPr>
        <w:drawing>
          <wp:anchor distT="0" distB="0" distL="114300" distR="114300" simplePos="0" relativeHeight="251666432" behindDoc="0" locked="1" layoutInCell="1" allowOverlap="1">
            <wp:simplePos x="0" y="0"/>
            <wp:positionH relativeFrom="column">
              <wp:posOffset>-27940</wp:posOffset>
            </wp:positionH>
            <wp:positionV relativeFrom="paragraph">
              <wp:posOffset>34925</wp:posOffset>
            </wp:positionV>
            <wp:extent cx="5529600" cy="3556800"/>
            <wp:effectExtent l="19050" t="19050" r="13970" b="2476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ěčín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9600" cy="35568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  <w:r>
        <w:br w:type="textWrapping" w:clear="all"/>
      </w:r>
      <w:r>
        <w:rPr>
          <w:noProof/>
        </w:rPr>
        <w:lastRenderedPageBreak/>
        <w:drawing>
          <wp:inline distT="0" distB="0" distL="0" distR="0">
            <wp:extent cx="5551536" cy="3833954"/>
            <wp:effectExtent l="19050" t="19050" r="11430" b="1460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donín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321" cy="383380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805404" w:rsidRDefault="00805404" w:rsidP="008132E2">
      <w:pPr>
        <w:pStyle w:val="podNadpis"/>
      </w:pPr>
      <w:r>
        <w:rPr>
          <w:noProof/>
        </w:rPr>
        <w:drawing>
          <wp:inline distT="0" distB="0" distL="0" distR="0">
            <wp:extent cx="5514109" cy="3103418"/>
            <wp:effectExtent l="19050" t="19050" r="10795" b="2095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únor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9425" cy="31064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8132E2" w:rsidRDefault="008132E2" w:rsidP="008132E2">
      <w:pPr>
        <w:pStyle w:val="podNadpis"/>
      </w:pPr>
      <w:r>
        <w:t>Řešení</w:t>
      </w:r>
    </w:p>
    <w:p w:rsidR="007731D2" w:rsidRDefault="007731D2" w:rsidP="007731D2">
      <w:pPr>
        <w:ind w:left="495" w:firstLine="0"/>
      </w:pPr>
      <w:r>
        <w:t>Podle popisu v teorii</w:t>
      </w:r>
    </w:p>
    <w:p w:rsidR="00805404" w:rsidRDefault="00805404" w:rsidP="00805404">
      <w:pPr>
        <w:pStyle w:val="Odstavecseseznamem"/>
        <w:numPr>
          <w:ilvl w:val="0"/>
          <w:numId w:val="5"/>
        </w:numPr>
      </w:pPr>
      <w:r>
        <w:t>Dětí z města Děčína</w:t>
      </w:r>
    </w:p>
    <w:p w:rsidR="008E25A8" w:rsidRDefault="008E25A8" w:rsidP="008E25A8">
      <w:pPr>
        <w:ind w:left="495" w:firstLine="0"/>
      </w:pPr>
      <w:r>
        <w:rPr>
          <w:noProof/>
        </w:rPr>
        <w:drawing>
          <wp:inline distT="0" distB="0" distL="0" distR="0">
            <wp:extent cx="5486400" cy="1038225"/>
            <wp:effectExtent l="0" t="0" r="0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a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404" w:rsidRDefault="00805404" w:rsidP="00805404">
      <w:pPr>
        <w:pStyle w:val="Odstavecseseznamem"/>
        <w:numPr>
          <w:ilvl w:val="0"/>
          <w:numId w:val="5"/>
        </w:numPr>
      </w:pPr>
      <w:r>
        <w:lastRenderedPageBreak/>
        <w:t>Dětí narozených v měsíci únoru</w:t>
      </w:r>
    </w:p>
    <w:p w:rsidR="008E25A8" w:rsidRDefault="008E25A8" w:rsidP="008E25A8">
      <w:pPr>
        <w:ind w:left="495" w:firstLine="0"/>
      </w:pPr>
      <w:r>
        <w:rPr>
          <w:noProof/>
        </w:rPr>
        <w:drawing>
          <wp:inline distT="0" distB="0" distL="0" distR="0">
            <wp:extent cx="5467350" cy="1228725"/>
            <wp:effectExtent l="0" t="0" r="0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b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2E2" w:rsidRDefault="00805404" w:rsidP="007731D2">
      <w:pPr>
        <w:pStyle w:val="Odstavecseseznamem"/>
        <w:numPr>
          <w:ilvl w:val="0"/>
          <w:numId w:val="5"/>
        </w:numPr>
      </w:pPr>
      <w:r>
        <w:t>Děvčat z Hodonína a Trnova</w:t>
      </w:r>
      <w:r w:rsidR="00AE3B73">
        <w:t>.</w:t>
      </w:r>
    </w:p>
    <w:p w:rsidR="008E25A8" w:rsidRDefault="008E25A8" w:rsidP="008E25A8">
      <w:pPr>
        <w:ind w:left="495" w:firstLine="0"/>
      </w:pPr>
      <w:r>
        <w:rPr>
          <w:noProof/>
        </w:rPr>
        <w:drawing>
          <wp:inline distT="0" distB="0" distL="0" distR="0">
            <wp:extent cx="4400550" cy="173355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2E2" w:rsidRPr="00921E16" w:rsidRDefault="008132E2" w:rsidP="008132E2">
      <w:pPr>
        <w:ind w:firstLine="0"/>
        <w:jc w:val="both"/>
        <w:rPr>
          <w:rStyle w:val="Zdraznnintenzivn"/>
        </w:rPr>
      </w:pPr>
    </w:p>
    <w:p w:rsidR="008132E2" w:rsidRDefault="00921E16" w:rsidP="00921E16">
      <w:pPr>
        <w:pStyle w:val="podNadpis"/>
      </w:pPr>
      <w:r>
        <w:t>Citace</w:t>
      </w:r>
    </w:p>
    <w:p w:rsidR="00BF3060" w:rsidRDefault="00BF3060" w:rsidP="00502D3C">
      <w:r>
        <w:t>O</w:t>
      </w:r>
      <w:r w:rsidRPr="00C71A42">
        <w:t xml:space="preserve">dborný text je </w:t>
      </w:r>
      <w:r>
        <w:t>vytvořen autorkou materiálu.</w:t>
      </w:r>
    </w:p>
    <w:p w:rsidR="00311627" w:rsidRDefault="00311627">
      <w:pPr>
        <w:spacing w:after="0" w:line="240" w:lineRule="auto"/>
        <w:ind w:firstLine="0"/>
        <w:rPr>
          <w:rFonts w:ascii="Cambria" w:hAnsi="Cambria"/>
          <w:b/>
          <w:bCs/>
          <w:iCs/>
          <w:sz w:val="28"/>
          <w:szCs w:val="32"/>
        </w:rPr>
      </w:pPr>
      <w:r>
        <w:br w:type="page"/>
      </w:r>
    </w:p>
    <w:p w:rsidR="00311627" w:rsidRDefault="00311627" w:rsidP="00184ECB">
      <w:pPr>
        <w:pStyle w:val="Nadpis1"/>
        <w:spacing w:after="480"/>
      </w:pPr>
      <w:r w:rsidRPr="004E78FD">
        <w:lastRenderedPageBreak/>
        <w:t>Metodický list</w:t>
      </w:r>
      <w:r>
        <w:t xml:space="preserve"> </w:t>
      </w:r>
      <w:r>
        <w:t>č. 13. – filtry a řazení v hromadné korespondenci</w:t>
      </w:r>
    </w:p>
    <w:p w:rsidR="00311627" w:rsidRPr="00BB32BA" w:rsidRDefault="00311627" w:rsidP="00184ECB">
      <w:pPr>
        <w:spacing w:before="360"/>
        <w:rPr>
          <w:rStyle w:val="anotace"/>
        </w:rPr>
      </w:pPr>
      <w:r>
        <w:rPr>
          <w:rStyle w:val="anotace"/>
        </w:rPr>
        <w:t>Zpracoval:</w:t>
      </w:r>
      <w:r w:rsidRPr="00621451">
        <w:t xml:space="preserve"> </w:t>
      </w:r>
      <w:r w:rsidRPr="00BB32BA">
        <w:t>Ing. Adéla Tomalová</w:t>
      </w:r>
    </w:p>
    <w:p w:rsidR="00311627" w:rsidRDefault="00311627" w:rsidP="00184ECB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311627" w:rsidRPr="00BB32BA" w:rsidRDefault="00311627" w:rsidP="00184ECB">
      <w:pPr>
        <w:spacing w:before="360"/>
        <w:rPr>
          <w:rStyle w:val="anotace"/>
        </w:rPr>
      </w:pPr>
      <w:r w:rsidRPr="00BB32BA">
        <w:rPr>
          <w:rStyle w:val="anotace"/>
        </w:rPr>
        <w:t>Rok vytvoření:</w:t>
      </w:r>
      <w:r w:rsidRPr="00621451">
        <w:t xml:space="preserve"> </w:t>
      </w:r>
      <w:r w:rsidRPr="00BB32BA">
        <w:t>2013</w:t>
      </w:r>
    </w:p>
    <w:p w:rsidR="00311627" w:rsidRDefault="00311627" w:rsidP="00311627">
      <w:pPr>
        <w:spacing w:before="360"/>
        <w:ind w:left="1276" w:hanging="919"/>
        <w:rPr>
          <w:rStyle w:val="ucitel"/>
        </w:rPr>
      </w:pPr>
      <w:r w:rsidRPr="00BB32BA">
        <w:rPr>
          <w:rStyle w:val="anotace"/>
        </w:rPr>
        <w:t>Anotace a cíl:</w:t>
      </w:r>
      <w:r w:rsidRPr="00621451">
        <w:t xml:space="preserve"> </w:t>
      </w:r>
      <w:r>
        <w:rPr>
          <w:rStyle w:val="ucitel"/>
        </w:rPr>
        <w:t xml:space="preserve">Žáci se seznámí se </w:t>
      </w:r>
      <w:r w:rsidRPr="00502D3C">
        <w:rPr>
          <w:rStyle w:val="ucitel"/>
        </w:rPr>
        <w:t>základními</w:t>
      </w:r>
      <w:r>
        <w:rPr>
          <w:rStyle w:val="ucitel"/>
        </w:rPr>
        <w:t xml:space="preserve"> funkcemi hromadné korespondence a vytvoří seznam pracovníku, jejichž data odpovídají vytvořené podmínce.</w:t>
      </w:r>
    </w:p>
    <w:p w:rsidR="00311627" w:rsidRPr="00AE3B73" w:rsidRDefault="00311627" w:rsidP="00311627">
      <w:pPr>
        <w:ind w:left="1232" w:hanging="854"/>
        <w:jc w:val="both"/>
        <w:rPr>
          <w:rStyle w:val="ucitel"/>
        </w:rPr>
      </w:pPr>
      <w:r w:rsidRPr="00BB32BA">
        <w:rPr>
          <w:rStyle w:val="anotace"/>
        </w:rPr>
        <w:t>Předpokládaný přínos (výstup):</w:t>
      </w:r>
      <w:r w:rsidRPr="00621451">
        <w:t xml:space="preserve"> </w:t>
      </w:r>
      <w:r w:rsidRPr="00AE3B73">
        <w:rPr>
          <w:rStyle w:val="ucitel"/>
        </w:rPr>
        <w:t>Zí</w:t>
      </w:r>
      <w:r>
        <w:rPr>
          <w:rStyle w:val="ucitel"/>
        </w:rPr>
        <w:t xml:space="preserve">skání základních dovedností a znalostí při vytváření jednoduchého příkladu hromadné korespondence.  </w:t>
      </w:r>
    </w:p>
    <w:p w:rsidR="00311627" w:rsidRPr="00284850" w:rsidRDefault="00311627" w:rsidP="00184ECB">
      <w:pPr>
        <w:spacing w:before="360"/>
        <w:jc w:val="both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>
        <w:rPr>
          <w:i/>
        </w:rPr>
        <w:t xml:space="preserve"> </w:t>
      </w:r>
      <w:r w:rsidRPr="005F18BC">
        <w:t>dataprojektor</w:t>
      </w:r>
    </w:p>
    <w:p w:rsidR="00311627" w:rsidRPr="00F2648C" w:rsidRDefault="00311627" w:rsidP="00184ECB">
      <w:pPr>
        <w:spacing w:before="360"/>
        <w:jc w:val="both"/>
      </w:pPr>
      <w:r w:rsidRPr="005F18BC">
        <w:rPr>
          <w:rStyle w:val="anotace"/>
        </w:rPr>
        <w:t>Předpokládaný čas:</w:t>
      </w:r>
      <w:r w:rsidRPr="005F18BC">
        <w:rPr>
          <w:rStyle w:val="ucitel"/>
        </w:rPr>
        <w:t xml:space="preserve"> </w:t>
      </w:r>
      <w:r>
        <w:rPr>
          <w:rStyle w:val="ucitel"/>
        </w:rPr>
        <w:t>40</w:t>
      </w:r>
      <w:r w:rsidRPr="00502D3C">
        <w:rPr>
          <w:rStyle w:val="ucitel"/>
        </w:rPr>
        <w:t xml:space="preserve"> minut</w:t>
      </w:r>
    </w:p>
    <w:p w:rsidR="00311627" w:rsidRPr="005F18BC" w:rsidRDefault="00311627" w:rsidP="00621451">
      <w:pPr>
        <w:spacing w:before="360"/>
        <w:ind w:left="1176" w:hanging="819"/>
        <w:jc w:val="both"/>
        <w:rPr>
          <w:rStyle w:val="anotace"/>
        </w:rPr>
      </w:pPr>
      <w:r w:rsidRPr="005F18BC">
        <w:rPr>
          <w:rStyle w:val="anotace"/>
        </w:rPr>
        <w:t>Postup:</w:t>
      </w:r>
      <w:r w:rsidRPr="00621451">
        <w:t xml:space="preserve"> </w:t>
      </w:r>
      <w:r w:rsidRPr="00256F62">
        <w:t xml:space="preserve">podle </w:t>
      </w:r>
      <w:r>
        <w:t xml:space="preserve">odborné zdatnosti žáků, si žáci na začátku hodiny vypracují sami, nebo s učitelem, podle tutoriálu první příklad. Pak samostatně vypracovávají druhý příklad a učitel se individuálně věnuje žákům, kteří se dostali do potíží. Data potřebná pro zpracování úlohy si můžete vyžádat na </w:t>
      </w:r>
      <w:hyperlink r:id="rId24" w:history="1">
        <w:r w:rsidRPr="00762A2E">
          <w:rPr>
            <w:rStyle w:val="Hypertextovodkaz"/>
          </w:rPr>
          <w:t>babatom@seznam.cz</w:t>
        </w:r>
      </w:hyperlink>
      <w:r>
        <w:t xml:space="preserve">.  </w:t>
      </w:r>
    </w:p>
    <w:p w:rsidR="00311627" w:rsidRDefault="00311627" w:rsidP="00184ECB">
      <w:pPr>
        <w:spacing w:before="1800" w:after="1320"/>
      </w:pPr>
      <w:r>
        <w:t>Souhlasím se zveřejněním mého příspěvku v knižní či elektronické podobě, jako metodického materiálu.</w:t>
      </w:r>
    </w:p>
    <w:p w:rsidR="00311627" w:rsidRDefault="00311627" w:rsidP="00184ECB">
      <w:pPr>
        <w:tabs>
          <w:tab w:val="center" w:pos="7230"/>
        </w:tabs>
      </w:pPr>
      <w:r>
        <w:tab/>
        <w:t>______________________________</w:t>
      </w:r>
    </w:p>
    <w:p w:rsidR="00311627" w:rsidRDefault="00311627" w:rsidP="00184ECB">
      <w:pPr>
        <w:tabs>
          <w:tab w:val="center" w:pos="7230"/>
        </w:tabs>
      </w:pPr>
      <w:r>
        <w:tab/>
        <w:t>podpis vyučujícího (zpracovatele)</w:t>
      </w:r>
      <w:bookmarkStart w:id="0" w:name="_GoBack"/>
      <w:bookmarkEnd w:id="0"/>
    </w:p>
    <w:sectPr w:rsidR="00311627" w:rsidSect="008132E2">
      <w:headerReference w:type="default" r:id="rId25"/>
      <w:footerReference w:type="default" r:id="rId26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852" w:rsidRDefault="002D0852" w:rsidP="00212C74">
      <w:pPr>
        <w:spacing w:after="0" w:line="240" w:lineRule="auto"/>
      </w:pPr>
      <w:r>
        <w:separator/>
      </w:r>
    </w:p>
  </w:endnote>
  <w:endnote w:type="continuationSeparator" w:id="0">
    <w:p w:rsidR="002D0852" w:rsidRDefault="002D0852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513C">
      <w:rPr>
        <w:noProof/>
      </w:rPr>
      <w:t>5</w:t>
    </w:r>
    <w:r>
      <w:fldChar w:fldCharType="end"/>
    </w:r>
    <w:r>
      <w:t>/</w:t>
    </w:r>
    <w:fldSimple w:instr=" SECTIONPAGES   \* MERGEFORMAT ">
      <w:r w:rsidR="0047513C">
        <w:rPr>
          <w:noProof/>
        </w:rPr>
        <w:t>5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852" w:rsidRDefault="002D0852" w:rsidP="00212C74">
      <w:pPr>
        <w:spacing w:after="0" w:line="240" w:lineRule="auto"/>
      </w:pPr>
      <w:r>
        <w:separator/>
      </w:r>
    </w:p>
  </w:footnote>
  <w:footnote w:type="continuationSeparator" w:id="0">
    <w:p w:rsidR="002D0852" w:rsidRDefault="002D0852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013D4"/>
    <w:multiLevelType w:val="hybridMultilevel"/>
    <w:tmpl w:val="B4D8308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0E725B40"/>
    <w:multiLevelType w:val="hybridMultilevel"/>
    <w:tmpl w:val="D95C1EB8"/>
    <w:lvl w:ilvl="0" w:tplc="0405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11A76B49"/>
    <w:multiLevelType w:val="hybridMultilevel"/>
    <w:tmpl w:val="F60CD092"/>
    <w:lvl w:ilvl="0" w:tplc="F3E88C76">
      <w:start w:val="1"/>
      <w:numFmt w:val="decimal"/>
      <w:pStyle w:val="zadn"/>
      <w:lvlText w:val="%1.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2A4E2E0B"/>
    <w:multiLevelType w:val="hybridMultilevel"/>
    <w:tmpl w:val="1B5CE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6B128C"/>
    <w:multiLevelType w:val="hybridMultilevel"/>
    <w:tmpl w:val="6770C28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EF3"/>
    <w:rsid w:val="0004134B"/>
    <w:rsid w:val="000A6D8C"/>
    <w:rsid w:val="00133DB7"/>
    <w:rsid w:val="001B306B"/>
    <w:rsid w:val="001E123E"/>
    <w:rsid w:val="00212C74"/>
    <w:rsid w:val="00281826"/>
    <w:rsid w:val="002D0852"/>
    <w:rsid w:val="002D68A9"/>
    <w:rsid w:val="002F2D59"/>
    <w:rsid w:val="002F5B4A"/>
    <w:rsid w:val="00311627"/>
    <w:rsid w:val="003636FC"/>
    <w:rsid w:val="0037158B"/>
    <w:rsid w:val="00387861"/>
    <w:rsid w:val="003C7A5E"/>
    <w:rsid w:val="003F24EB"/>
    <w:rsid w:val="00415878"/>
    <w:rsid w:val="0047513C"/>
    <w:rsid w:val="004E7DC2"/>
    <w:rsid w:val="00502D3C"/>
    <w:rsid w:val="005228C5"/>
    <w:rsid w:val="00646EF3"/>
    <w:rsid w:val="006778E0"/>
    <w:rsid w:val="006D4B87"/>
    <w:rsid w:val="00733BBA"/>
    <w:rsid w:val="007731D2"/>
    <w:rsid w:val="00782321"/>
    <w:rsid w:val="007945A9"/>
    <w:rsid w:val="007F40F7"/>
    <w:rsid w:val="00805404"/>
    <w:rsid w:val="008132E2"/>
    <w:rsid w:val="008E25A8"/>
    <w:rsid w:val="00905C91"/>
    <w:rsid w:val="00921E16"/>
    <w:rsid w:val="00951090"/>
    <w:rsid w:val="009A1E0A"/>
    <w:rsid w:val="009B3851"/>
    <w:rsid w:val="00A72ED4"/>
    <w:rsid w:val="00AA1563"/>
    <w:rsid w:val="00AB6713"/>
    <w:rsid w:val="00AE3B73"/>
    <w:rsid w:val="00AF7BF1"/>
    <w:rsid w:val="00B15BB1"/>
    <w:rsid w:val="00BF3060"/>
    <w:rsid w:val="00BF3098"/>
    <w:rsid w:val="00C3319B"/>
    <w:rsid w:val="00C90E4E"/>
    <w:rsid w:val="00CA018E"/>
    <w:rsid w:val="00CA7687"/>
    <w:rsid w:val="00CC56C7"/>
    <w:rsid w:val="00CE6E8A"/>
    <w:rsid w:val="00D62FE5"/>
    <w:rsid w:val="00D64271"/>
    <w:rsid w:val="00D80B85"/>
    <w:rsid w:val="00DD33F4"/>
    <w:rsid w:val="00E00045"/>
    <w:rsid w:val="00E52457"/>
    <w:rsid w:val="00E626C8"/>
    <w:rsid w:val="00E66027"/>
    <w:rsid w:val="00E74162"/>
    <w:rsid w:val="00EC1A68"/>
    <w:rsid w:val="00EC25AA"/>
    <w:rsid w:val="00F909A4"/>
    <w:rsid w:val="00FA2C9C"/>
    <w:rsid w:val="00FD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2D3C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paragraph" w:customStyle="1" w:styleId="zadn">
    <w:name w:val="zadání"/>
    <w:basedOn w:val="Odstavecseseznamem"/>
    <w:next w:val="Normln"/>
    <w:qFormat/>
    <w:rsid w:val="00905C91"/>
    <w:pPr>
      <w:numPr>
        <w:numId w:val="3"/>
      </w:numPr>
      <w:ind w:left="357" w:hanging="357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2D3C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paragraph" w:customStyle="1" w:styleId="zadn">
    <w:name w:val="zadání"/>
    <w:basedOn w:val="Odstavecseseznamem"/>
    <w:next w:val="Normln"/>
    <w:qFormat/>
    <w:rsid w:val="00905C91"/>
    <w:pPr>
      <w:numPr>
        <w:numId w:val="3"/>
      </w:numPr>
      <w:ind w:left="357" w:hanging="357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26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mailto:babatom@seznam.cz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ma\Plocha\hotove%20Dummy\AS\Tom_20_02_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Tom_20_02_0</Template>
  <TotalTime>272</TotalTime>
  <Pages>6</Pages>
  <Words>627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Adéla Tomalová</dc:creator>
  <cp:lastModifiedBy>Adéla Tomalová</cp:lastModifiedBy>
  <cp:revision>14</cp:revision>
  <cp:lastPrinted>2012-03-21T09:33:00Z</cp:lastPrinted>
  <dcterms:created xsi:type="dcterms:W3CDTF">2013-02-03T15:53:00Z</dcterms:created>
  <dcterms:modified xsi:type="dcterms:W3CDTF">2013-02-27T07:14:00Z</dcterms:modified>
</cp:coreProperties>
</file>