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404C69">
        <w:t>181</w:t>
      </w:r>
      <w:r w:rsidR="00A16FE3">
        <w:t>_ CH9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A16FE3">
        <w:t>9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A16FE3">
        <w:t>Znalostní test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A16FE3">
        <w:t>Doplňovačka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1.Žáci</w:t>
      </w:r>
      <w:proofErr w:type="gramEnd"/>
      <w:r>
        <w:t xml:space="preserve"> dostanou každý svůj papír, který podle návodů budou řešit. </w:t>
      </w:r>
    </w:p>
    <w:p w:rsidR="00A16FE3" w:rsidRDefault="00A16FE3" w:rsidP="00A16FE3"/>
    <w:p w:rsidR="00A16FE3" w:rsidRDefault="00A16FE3" w:rsidP="00A16FE3">
      <w:r>
        <w:t>2. Poté vyplní dle čísel volná políčka</w:t>
      </w:r>
    </w:p>
    <w:p w:rsidR="00A16FE3" w:rsidRDefault="00A16FE3" w:rsidP="00A16FE3"/>
    <w:p w:rsidR="00A16FE3" w:rsidRDefault="00A16FE3" w:rsidP="00A16FE3">
      <w:r>
        <w:t>3. Po vyplnění se přihlásí na kontrolu</w:t>
      </w:r>
      <w:r w:rsidR="004918AD">
        <w:t xml:space="preserve"> a budou hodnoceni</w:t>
      </w:r>
    </w:p>
    <w:p w:rsidR="00A16FE3" w:rsidRDefault="00A16FE3" w:rsidP="00A16FE3"/>
    <w:p w:rsidR="00A16FE3" w:rsidRDefault="00A16FE3" w:rsidP="00A16FE3">
      <w:r>
        <w:t>4. Na závěr si odpovědi</w:t>
      </w:r>
      <w:r w:rsidR="00404C69">
        <w:t xml:space="preserve"> </w:t>
      </w:r>
      <w:r>
        <w:t xml:space="preserve">sami </w:t>
      </w:r>
      <w:r w:rsidR="00404C69">
        <w:t>řeknou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>
      <w:r>
        <w:rPr>
          <w:noProof/>
          <w:lang w:eastAsia="cs-CZ"/>
        </w:rPr>
        <w:lastRenderedPageBreak/>
        <w:drawing>
          <wp:inline distT="0" distB="0" distL="0" distR="0">
            <wp:extent cx="5759450" cy="558746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587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18AD" w:rsidRDefault="004918AD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404C69" w:rsidRDefault="00404C69" w:rsidP="00832803"/>
    <w:p w:rsidR="00696E85" w:rsidRDefault="00696E85" w:rsidP="00832803"/>
    <w:p w:rsidR="00696E85" w:rsidRDefault="00696E85" w:rsidP="00832803"/>
    <w:p w:rsidR="00404C69" w:rsidRDefault="00404C69" w:rsidP="00832803">
      <w:r>
        <w:t>Výsledek: Dostanete jedničku</w:t>
      </w:r>
    </w:p>
    <w:p w:rsidR="00607FBC" w:rsidRDefault="00607FBC" w:rsidP="00832803"/>
    <w:p w:rsidR="00607FBC" w:rsidRDefault="00607FBC" w:rsidP="00832803"/>
    <w:p w:rsidR="00607FBC" w:rsidRDefault="00607FBC" w:rsidP="00832803"/>
    <w:p w:rsidR="00607FBC" w:rsidRDefault="00607FBC" w:rsidP="00832803"/>
    <w:p w:rsidR="00607FBC" w:rsidRDefault="00607FBC" w:rsidP="00832803"/>
    <w:p w:rsidR="00607FBC" w:rsidRDefault="00607FBC" w:rsidP="00832803"/>
    <w:p w:rsidR="00607FBC" w:rsidRDefault="00607FBC" w:rsidP="00832803">
      <w:r>
        <w:t>Zdroj: archiv autora</w:t>
      </w:r>
    </w:p>
    <w:p w:rsidR="00607FBC" w:rsidRDefault="00607FBC" w:rsidP="00832803"/>
    <w:p w:rsidR="00607FBC" w:rsidRDefault="00607FBC" w:rsidP="00832803"/>
    <w:p w:rsidR="00607FBC" w:rsidRDefault="00607FBC" w:rsidP="00832803"/>
    <w:p w:rsidR="00607FBC" w:rsidRDefault="00607FBC" w:rsidP="00832803"/>
    <w:p w:rsidR="00607FBC" w:rsidRDefault="00607FBC" w:rsidP="00832803"/>
    <w:p w:rsidR="00607FBC" w:rsidRPr="00832803" w:rsidRDefault="00607FBC" w:rsidP="00832803"/>
    <w:sectPr w:rsidR="00607FBC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7F1" w:rsidRDefault="005417F1" w:rsidP="006A0033">
      <w:r>
        <w:separator/>
      </w:r>
    </w:p>
  </w:endnote>
  <w:endnote w:type="continuationSeparator" w:id="0">
    <w:p w:rsidR="005417F1" w:rsidRDefault="005417F1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7F1" w:rsidRDefault="005417F1" w:rsidP="006A0033">
      <w:r>
        <w:separator/>
      </w:r>
    </w:p>
  </w:footnote>
  <w:footnote w:type="continuationSeparator" w:id="0">
    <w:p w:rsidR="005417F1" w:rsidRDefault="005417F1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126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7676"/>
    <w:rsid w:val="0012244A"/>
    <w:rsid w:val="001247F1"/>
    <w:rsid w:val="00130B4A"/>
    <w:rsid w:val="0013509B"/>
    <w:rsid w:val="00141695"/>
    <w:rsid w:val="00191D42"/>
    <w:rsid w:val="001C368B"/>
    <w:rsid w:val="00260E1C"/>
    <w:rsid w:val="00261352"/>
    <w:rsid w:val="002D2340"/>
    <w:rsid w:val="002E3264"/>
    <w:rsid w:val="003245A3"/>
    <w:rsid w:val="00326812"/>
    <w:rsid w:val="003562D0"/>
    <w:rsid w:val="00362017"/>
    <w:rsid w:val="00362AE7"/>
    <w:rsid w:val="003A6134"/>
    <w:rsid w:val="003F17B8"/>
    <w:rsid w:val="003F2236"/>
    <w:rsid w:val="00404C69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417F1"/>
    <w:rsid w:val="00571079"/>
    <w:rsid w:val="005905EB"/>
    <w:rsid w:val="00590D7C"/>
    <w:rsid w:val="005A5B53"/>
    <w:rsid w:val="00602356"/>
    <w:rsid w:val="00607FBC"/>
    <w:rsid w:val="00616561"/>
    <w:rsid w:val="00634226"/>
    <w:rsid w:val="00641C55"/>
    <w:rsid w:val="0066358D"/>
    <w:rsid w:val="00665665"/>
    <w:rsid w:val="00683507"/>
    <w:rsid w:val="00684F36"/>
    <w:rsid w:val="0069195B"/>
    <w:rsid w:val="00696E85"/>
    <w:rsid w:val="006A0033"/>
    <w:rsid w:val="006A4AF9"/>
    <w:rsid w:val="006B3D1B"/>
    <w:rsid w:val="006B718F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16FE3"/>
    <w:rsid w:val="00A507CC"/>
    <w:rsid w:val="00A7644D"/>
    <w:rsid w:val="00AD2FF9"/>
    <w:rsid w:val="00AE61C9"/>
    <w:rsid w:val="00B22694"/>
    <w:rsid w:val="00B26D85"/>
    <w:rsid w:val="00B338D6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</TotalTime>
  <Pages>4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Dum</cp:lastModifiedBy>
  <cp:revision>2</cp:revision>
  <cp:lastPrinted>2011-05-17T22:28:00Z</cp:lastPrinted>
  <dcterms:created xsi:type="dcterms:W3CDTF">2013-10-19T14:48:00Z</dcterms:created>
  <dcterms:modified xsi:type="dcterms:W3CDTF">2013-10-19T14:48:00Z</dcterms:modified>
</cp:coreProperties>
</file>