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A17CF4">
        <w:t>18</w:t>
      </w:r>
      <w:r w:rsidR="00F72DBA">
        <w:t>4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F72DBA">
        <w:t>Závěrečné opakování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9D0989">
        <w:t>Skupinové práce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9D0989">
        <w:t>Skupina</w:t>
      </w:r>
      <w:proofErr w:type="gramEnd"/>
      <w:r>
        <w:t xml:space="preserve"> dostan</w:t>
      </w:r>
      <w:r w:rsidR="009D0989">
        <w:t>e</w:t>
      </w:r>
      <w:r>
        <w:t xml:space="preserve"> každ</w:t>
      </w:r>
      <w:r w:rsidR="009D0989">
        <w:t>á</w:t>
      </w:r>
      <w:r>
        <w:t xml:space="preserve"> svůj papír.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úkoly dle pracovního listu</w:t>
      </w:r>
    </w:p>
    <w:p w:rsidR="00A16FE3" w:rsidRDefault="00A16FE3" w:rsidP="00A16FE3"/>
    <w:p w:rsidR="00A16FE3" w:rsidRDefault="00A16FE3" w:rsidP="00A16FE3">
      <w:r>
        <w:t>3. Po vyplnění se přihlásí na kontrolu</w:t>
      </w:r>
      <w:r w:rsidR="004918AD">
        <w:t xml:space="preserve"> a budou hodnoceni</w:t>
      </w:r>
    </w:p>
    <w:p w:rsidR="00A16FE3" w:rsidRDefault="00A16FE3" w:rsidP="00A16FE3"/>
    <w:p w:rsidR="00A16FE3" w:rsidRDefault="00A16FE3" w:rsidP="00A16FE3">
      <w:r>
        <w:t xml:space="preserve">4. Na závěr </w:t>
      </w:r>
      <w:r w:rsidR="00F060C3">
        <w:t>vše zopakují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F72DBA" w:rsidP="00832803">
      <w:r>
        <w:rPr>
          <w:noProof/>
          <w:lang w:eastAsia="cs-CZ"/>
        </w:rPr>
        <w:drawing>
          <wp:inline distT="0" distB="0" distL="0" distR="0">
            <wp:extent cx="5759450" cy="856240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6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1BF9" w:rsidRDefault="00811BF9" w:rsidP="00832803"/>
    <w:p w:rsidR="00811BF9" w:rsidRDefault="00811BF9" w:rsidP="00832803"/>
    <w:p w:rsidR="00811BF9" w:rsidRDefault="00811BF9" w:rsidP="00832803"/>
    <w:p w:rsidR="00811BF9" w:rsidRDefault="00811BF9" w:rsidP="00832803"/>
    <w:p w:rsidR="00811BF9" w:rsidRDefault="00811BF9" w:rsidP="00832803"/>
    <w:p w:rsidR="00811BF9" w:rsidRDefault="00811BF9" w:rsidP="00811BF9">
      <w:r>
        <w:t>Výsledky:</w:t>
      </w:r>
    </w:p>
    <w:p w:rsidR="00811BF9" w:rsidRDefault="00811BF9" w:rsidP="00811BF9">
      <w:r>
        <w:t>Dle zadaných otázek žáci odpovídají. Záleží na rozsahu, který jim pedagog dá za úkol zpracovat popř. zopakovat. Základní poznatky jsou v učebnici.(pro 8 i 9 ročník)</w:t>
      </w:r>
    </w:p>
    <w:p w:rsidR="00811BF9" w:rsidRPr="00832803" w:rsidRDefault="00811BF9" w:rsidP="00811BF9"/>
    <w:p w:rsidR="00811BF9" w:rsidRPr="00832803" w:rsidRDefault="00811BF9" w:rsidP="00832803"/>
    <w:sectPr w:rsidR="00811BF9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30BCF"/>
    <w:rsid w:val="0013509B"/>
    <w:rsid w:val="00141695"/>
    <w:rsid w:val="00191D42"/>
    <w:rsid w:val="001C368B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0504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1BF9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17CF4"/>
    <w:rsid w:val="00A507CC"/>
    <w:rsid w:val="00A66A6F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</TotalTime>
  <Pages>4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2013-03-12T13:04:00Z</dcterms:created>
  <dcterms:modified xsi:type="dcterms:W3CDTF">2013-06-25T13:58:00Z</dcterms:modified>
</cp:coreProperties>
</file>