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DB306E">
        <w:t>18</w:t>
      </w:r>
      <w:r w:rsidR="009136AB">
        <w:t>5</w:t>
      </w:r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9136AB">
        <w:t>Léky a jedy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9D0989">
        <w:t>Skupinové práce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9D0989">
        <w:t>Skupina</w:t>
      </w:r>
      <w:proofErr w:type="gramEnd"/>
      <w:r>
        <w:t xml:space="preserve"> dostan</w:t>
      </w:r>
      <w:r w:rsidR="009D0989">
        <w:t>e</w:t>
      </w:r>
      <w:r>
        <w:t xml:space="preserve"> každ</w:t>
      </w:r>
      <w:r w:rsidR="009D0989">
        <w:t>á</w:t>
      </w:r>
      <w:r>
        <w:t xml:space="preserve"> svůj papír.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vypracovávat úkoly dle pracovního listu</w:t>
      </w:r>
    </w:p>
    <w:p w:rsidR="00A16FE3" w:rsidRDefault="00A16FE3" w:rsidP="00A16FE3"/>
    <w:p w:rsidR="00A16FE3" w:rsidRDefault="00A16FE3" w:rsidP="00A16FE3">
      <w:r>
        <w:t xml:space="preserve">3. Po </w:t>
      </w:r>
      <w:r w:rsidR="009136AB">
        <w:t>splně</w:t>
      </w:r>
      <w:r>
        <w:t>ní se přihlásí</w:t>
      </w:r>
      <w:r w:rsidR="009136AB">
        <w:t>, až budou mít dané úkoly všichni, tak si navzájem poví své poznatky a pak bude následovat sebehodnocení</w:t>
      </w:r>
    </w:p>
    <w:p w:rsidR="00A16FE3" w:rsidRDefault="00A16FE3" w:rsidP="00A16FE3"/>
    <w:p w:rsidR="00A16FE3" w:rsidRDefault="00A16FE3" w:rsidP="00A16FE3">
      <w:r>
        <w:t xml:space="preserve">4. Na závěr </w:t>
      </w:r>
      <w:r w:rsidR="00F060C3">
        <w:t>vše zopakují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927E8B" w:rsidP="00832803">
      <w:r>
        <w:rPr>
          <w:noProof/>
          <w:lang w:eastAsia="cs-CZ"/>
        </w:rPr>
        <w:drawing>
          <wp:inline distT="0" distB="0" distL="0" distR="0">
            <wp:extent cx="5759450" cy="5692114"/>
            <wp:effectExtent l="0" t="0" r="0" b="444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69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832803"/>
    <w:p w:rsidR="006F4E35" w:rsidRDefault="006F4E35" w:rsidP="006F4E35">
      <w:r>
        <w:lastRenderedPageBreak/>
        <w:t>Výsledky:</w:t>
      </w:r>
    </w:p>
    <w:p w:rsidR="006F4E35" w:rsidRDefault="006F4E35" w:rsidP="006F4E35">
      <w:r>
        <w:t>Dle zadaných otázek žáci odpovídají. Záleží na rozsahu, který jim pedagog dá za úkol zpracovat popř. zopakovat. Základní poznatky jsou v učebnici.</w:t>
      </w:r>
    </w:p>
    <w:p w:rsidR="004C3D86" w:rsidRDefault="004C3D86" w:rsidP="006F4E35"/>
    <w:p w:rsidR="004C3D86" w:rsidRDefault="004C3D86" w:rsidP="006F4E35"/>
    <w:p w:rsidR="004C3D86" w:rsidRDefault="004C3D86" w:rsidP="006F4E35"/>
    <w:p w:rsidR="004C3D86" w:rsidRDefault="004C3D86" w:rsidP="006F4E35"/>
    <w:p w:rsidR="004C3D86" w:rsidRDefault="004C3D86" w:rsidP="006F4E35"/>
    <w:p w:rsidR="004C3D86" w:rsidRDefault="004C3D86" w:rsidP="006F4E35"/>
    <w:p w:rsidR="004C3D86" w:rsidRDefault="004C3D86" w:rsidP="004C3D86"/>
    <w:p w:rsidR="004C3D86" w:rsidRDefault="004C3D86" w:rsidP="004C3D86">
      <w:r>
        <w:t>Zdroj: archiv autora</w:t>
      </w:r>
    </w:p>
    <w:p w:rsidR="004C3D86" w:rsidRDefault="004C3D86" w:rsidP="006F4E35"/>
    <w:p w:rsidR="006F4E35" w:rsidRPr="00832803" w:rsidRDefault="006F4E35" w:rsidP="006F4E35"/>
    <w:p w:rsidR="006F4E35" w:rsidRDefault="006F4E35" w:rsidP="00832803"/>
    <w:p w:rsidR="006F4E35" w:rsidRPr="00832803" w:rsidRDefault="006F4E35" w:rsidP="00832803"/>
    <w:sectPr w:rsidR="006F4E35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E3E" w:rsidRDefault="00F82E3E" w:rsidP="006A0033">
      <w:r>
        <w:separator/>
      </w:r>
    </w:p>
  </w:endnote>
  <w:endnote w:type="continuationSeparator" w:id="0">
    <w:p w:rsidR="00F82E3E" w:rsidRDefault="00F82E3E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E3E" w:rsidRDefault="00F82E3E" w:rsidP="006A0033">
      <w:r>
        <w:separator/>
      </w:r>
    </w:p>
  </w:footnote>
  <w:footnote w:type="continuationSeparator" w:id="0">
    <w:p w:rsidR="00F82E3E" w:rsidRDefault="00F82E3E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12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F17B8"/>
    <w:rsid w:val="0004313B"/>
    <w:rsid w:val="00043C08"/>
    <w:rsid w:val="00083091"/>
    <w:rsid w:val="000B3F64"/>
    <w:rsid w:val="000C19B5"/>
    <w:rsid w:val="000C6ED6"/>
    <w:rsid w:val="000E1782"/>
    <w:rsid w:val="00107676"/>
    <w:rsid w:val="0012244A"/>
    <w:rsid w:val="001247F1"/>
    <w:rsid w:val="00130B4A"/>
    <w:rsid w:val="0013509B"/>
    <w:rsid w:val="00141695"/>
    <w:rsid w:val="00191D42"/>
    <w:rsid w:val="001C368B"/>
    <w:rsid w:val="001E1CCB"/>
    <w:rsid w:val="00260E1C"/>
    <w:rsid w:val="00261352"/>
    <w:rsid w:val="002E3264"/>
    <w:rsid w:val="003245A3"/>
    <w:rsid w:val="00326812"/>
    <w:rsid w:val="003562D0"/>
    <w:rsid w:val="00362017"/>
    <w:rsid w:val="00362AE7"/>
    <w:rsid w:val="0037458C"/>
    <w:rsid w:val="003A6134"/>
    <w:rsid w:val="003F17B8"/>
    <w:rsid w:val="003F2236"/>
    <w:rsid w:val="0043089E"/>
    <w:rsid w:val="0045733A"/>
    <w:rsid w:val="004876B5"/>
    <w:rsid w:val="004918AD"/>
    <w:rsid w:val="004C3D86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2339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4E35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136AB"/>
    <w:rsid w:val="00927E8B"/>
    <w:rsid w:val="00930656"/>
    <w:rsid w:val="00932B92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22694"/>
    <w:rsid w:val="00B26D85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306E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31666"/>
    <w:rsid w:val="00F3330E"/>
    <w:rsid w:val="00F65FA4"/>
    <w:rsid w:val="00F66639"/>
    <w:rsid w:val="00F72DBA"/>
    <w:rsid w:val="00F76FCD"/>
    <w:rsid w:val="00F819AF"/>
    <w:rsid w:val="00F82E3E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0</TotalTime>
  <Pages>4</Pages>
  <Words>113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Dum</cp:lastModifiedBy>
  <cp:revision>2</cp:revision>
  <cp:lastPrinted>2011-05-17T22:28:00Z</cp:lastPrinted>
  <dcterms:created xsi:type="dcterms:W3CDTF">2013-10-19T14:53:00Z</dcterms:created>
  <dcterms:modified xsi:type="dcterms:W3CDTF">2013-10-19T14:53:00Z</dcterms:modified>
</cp:coreProperties>
</file>