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2E21A9">
        <w:t>18</w:t>
      </w:r>
      <w:r w:rsidR="001061A6">
        <w:t>6</w:t>
      </w:r>
      <w:r w:rsidR="00A16FE3">
        <w:t>_ CH9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A16FE3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1061A6">
        <w:t>Komplexní opakování 8,9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1061A6">
        <w:t>Práce dvojic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1061A6">
        <w:t>dvojice</w:t>
      </w:r>
      <w:proofErr w:type="gramEnd"/>
      <w:r>
        <w:t xml:space="preserve"> dostan</w:t>
      </w:r>
      <w:r w:rsidR="009D0989">
        <w:t>e</w:t>
      </w:r>
      <w:r>
        <w:t xml:space="preserve"> každ</w:t>
      </w:r>
      <w:r w:rsidR="009D0989">
        <w:t>á</w:t>
      </w:r>
      <w:r>
        <w:t xml:space="preserve"> svůj p</w:t>
      </w:r>
      <w:r w:rsidR="001061A6">
        <w:t>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vypracovávat úkoly dle pracovního listu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 20 min. </w:t>
      </w:r>
      <w:r w:rsidR="009136AB">
        <w:t xml:space="preserve">bude následovat </w:t>
      </w:r>
      <w:r w:rsidR="001061A6">
        <w:t>řešení problémů na tabuli</w:t>
      </w:r>
    </w:p>
    <w:p w:rsidR="00A16FE3" w:rsidRDefault="00A16FE3" w:rsidP="00A16FE3"/>
    <w:p w:rsidR="00A16FE3" w:rsidRDefault="00A16FE3" w:rsidP="00A16FE3">
      <w:r>
        <w:t xml:space="preserve">4. </w:t>
      </w:r>
      <w:r w:rsidR="001061A6">
        <w:t>Hodnoceni budou až další hodinu po opravení prací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1061A6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9096308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096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B2FD6" w:rsidRDefault="00FB2FD6" w:rsidP="00FB2FD6">
      <w:r>
        <w:lastRenderedPageBreak/>
        <w:t>Výsledky:</w:t>
      </w:r>
    </w:p>
    <w:p w:rsidR="00FB2FD6" w:rsidRDefault="00FB2FD6" w:rsidP="00FB2FD6">
      <w:r>
        <w:t>Dle zadaných otázek žáci odpovídají. Záleží na rozsahu, který jim pedagog dá za úkol zpracovat popř. zopakovat. Základní poznatky jsou v učebnici.</w:t>
      </w:r>
    </w:p>
    <w:p w:rsidR="00FB2FD6" w:rsidRPr="00832803" w:rsidRDefault="00FB2FD6" w:rsidP="00FB2FD6"/>
    <w:p w:rsidR="004918AD" w:rsidRPr="00832803" w:rsidRDefault="004918AD" w:rsidP="00832803"/>
    <w:sectPr w:rsidR="004918AD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8193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721BA"/>
    <w:rsid w:val="00083091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C368B"/>
    <w:rsid w:val="00260E1C"/>
    <w:rsid w:val="00261352"/>
    <w:rsid w:val="002E21A9"/>
    <w:rsid w:val="002E3264"/>
    <w:rsid w:val="003245A3"/>
    <w:rsid w:val="00326812"/>
    <w:rsid w:val="003562D0"/>
    <w:rsid w:val="00362017"/>
    <w:rsid w:val="00362AE7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B2FD6"/>
    <w:rsid w:val="00FC2141"/>
    <w:rsid w:val="00FC4320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</TotalTime>
  <Pages>4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4</cp:revision>
  <cp:lastPrinted>2011-05-17T22:28:00Z</cp:lastPrinted>
  <dcterms:created xsi:type="dcterms:W3CDTF">2013-03-12T13:19:00Z</dcterms:created>
  <dcterms:modified xsi:type="dcterms:W3CDTF">2013-06-25T13:59:00Z</dcterms:modified>
</cp:coreProperties>
</file>