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,příspěvková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8D4DE8">
        <w:t>189</w:t>
      </w:r>
      <w:r w:rsidR="00A16FE3">
        <w:t>_ CH</w:t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B551C8">
        <w:t>Periodický zákon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B551C8">
        <w:t>Tabulka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proofErr w:type="gramStart"/>
      <w:r>
        <w:t>1.</w:t>
      </w:r>
      <w:r w:rsidR="002A0DA7">
        <w:t>Každý</w:t>
      </w:r>
      <w:proofErr w:type="gramEnd"/>
      <w:r w:rsidR="002A0DA7">
        <w:t xml:space="preserve"> sám dostane</w:t>
      </w:r>
      <w:r>
        <w:t xml:space="preserve"> svůj p</w:t>
      </w:r>
      <w:r w:rsidR="001061A6">
        <w:t>racovní list</w:t>
      </w:r>
      <w:r>
        <w:t xml:space="preserve">. </w:t>
      </w:r>
    </w:p>
    <w:p w:rsidR="00A16FE3" w:rsidRDefault="00A16FE3" w:rsidP="00A16FE3"/>
    <w:p w:rsidR="00A16FE3" w:rsidRDefault="00A16FE3" w:rsidP="00A16FE3">
      <w:r>
        <w:t>2. Poté</w:t>
      </w:r>
      <w:r w:rsidR="00F060C3">
        <w:t xml:space="preserve"> začnou </w:t>
      </w:r>
      <w:r w:rsidR="00B551C8">
        <w:t>s pomocí periodické soustavy prvků doplňovat</w:t>
      </w:r>
      <w:r w:rsidR="00205EAA">
        <w:t xml:space="preserve"> pojmy dle sv</w:t>
      </w:r>
      <w:r w:rsidR="00B551C8">
        <w:t>ých znalostí</w:t>
      </w:r>
    </w:p>
    <w:p w:rsidR="00A16FE3" w:rsidRDefault="00A16FE3" w:rsidP="00A16FE3"/>
    <w:p w:rsidR="00A16FE3" w:rsidRDefault="00A16FE3" w:rsidP="00A16FE3">
      <w:r>
        <w:t>3. Po</w:t>
      </w:r>
      <w:r w:rsidR="001061A6">
        <w:t xml:space="preserve"> uplynutí </w:t>
      </w:r>
      <w:r w:rsidR="00205EAA">
        <w:t>1</w:t>
      </w:r>
      <w:r w:rsidR="00B551C8">
        <w:t>0</w:t>
      </w:r>
      <w:r w:rsidR="001061A6">
        <w:t xml:space="preserve"> min.</w:t>
      </w:r>
      <w:r w:rsidR="002A0DA7">
        <w:t xml:space="preserve"> budou pracovní listy vybrány.</w:t>
      </w:r>
    </w:p>
    <w:p w:rsidR="00A16FE3" w:rsidRDefault="00A16FE3" w:rsidP="00A16FE3"/>
    <w:p w:rsidR="00A16FE3" w:rsidRDefault="00A16FE3" w:rsidP="00A16FE3">
      <w:r>
        <w:t xml:space="preserve">4. </w:t>
      </w:r>
      <w:r w:rsidR="00205EAA">
        <w:t xml:space="preserve">Nakonec proběhne kontrola správných </w:t>
      </w:r>
      <w:r w:rsidR="00B551C8">
        <w:t>údajů</w:t>
      </w:r>
      <w:r w:rsidR="004918AD">
        <w:t>.</w:t>
      </w:r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614D06" w:rsidRDefault="00614D06" w:rsidP="00832803"/>
    <w:p w:rsidR="00614D06" w:rsidRDefault="00B551C8" w:rsidP="00832803">
      <w:r>
        <w:rPr>
          <w:noProof/>
          <w:lang w:eastAsia="cs-CZ"/>
        </w:rPr>
        <w:lastRenderedPageBreak/>
        <w:drawing>
          <wp:inline distT="0" distB="0" distL="0" distR="0">
            <wp:extent cx="5759450" cy="8135271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135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918AD" w:rsidRDefault="004918AD" w:rsidP="00832803"/>
    <w:p w:rsidR="004918AD" w:rsidRDefault="004918AD" w:rsidP="00832803"/>
    <w:p w:rsidR="004918AD" w:rsidRDefault="004918AD" w:rsidP="002A0DA7"/>
    <w:p w:rsidR="004671B7" w:rsidRDefault="004671B7" w:rsidP="002A0DA7"/>
    <w:p w:rsidR="004671B7" w:rsidRDefault="004671B7" w:rsidP="002A0DA7"/>
    <w:p w:rsidR="004671B7" w:rsidRDefault="004671B7" w:rsidP="002A0DA7">
      <w:r>
        <w:lastRenderedPageBreak/>
        <w:t>Výsledky:</w:t>
      </w:r>
    </w:p>
    <w:p w:rsidR="004671B7" w:rsidRPr="00832803" w:rsidRDefault="004671B7" w:rsidP="002A0DA7">
      <w:r>
        <w:rPr>
          <w:noProof/>
          <w:lang w:eastAsia="cs-CZ"/>
        </w:rPr>
        <w:drawing>
          <wp:inline distT="0" distB="0" distL="0" distR="0">
            <wp:extent cx="5759450" cy="2424187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424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671B7" w:rsidRPr="00832803" w:rsidSect="00832803">
      <w:headerReference w:type="default" r:id="rId9"/>
      <w:headerReference w:type="first" r:id="rId10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09B" w:rsidRDefault="0013509B" w:rsidP="006A0033">
      <w:r>
        <w:separator/>
      </w:r>
    </w:p>
  </w:endnote>
  <w:endnote w:type="continuationSeparator" w:id="1">
    <w:p w:rsidR="0013509B" w:rsidRDefault="0013509B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09B" w:rsidRDefault="0013509B" w:rsidP="006A0033">
      <w:r>
        <w:separator/>
      </w:r>
    </w:p>
  </w:footnote>
  <w:footnote w:type="continuationSeparator" w:id="1">
    <w:p w:rsidR="0013509B" w:rsidRDefault="0013509B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8193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3F17B8"/>
    <w:rsid w:val="0004313B"/>
    <w:rsid w:val="00043C08"/>
    <w:rsid w:val="00083091"/>
    <w:rsid w:val="000B3F64"/>
    <w:rsid w:val="000C19B5"/>
    <w:rsid w:val="000C6ED6"/>
    <w:rsid w:val="000E1782"/>
    <w:rsid w:val="001061A6"/>
    <w:rsid w:val="00107676"/>
    <w:rsid w:val="0012244A"/>
    <w:rsid w:val="001247F1"/>
    <w:rsid w:val="00130B4A"/>
    <w:rsid w:val="0013509B"/>
    <w:rsid w:val="00141695"/>
    <w:rsid w:val="00191D42"/>
    <w:rsid w:val="001C368B"/>
    <w:rsid w:val="00205EAA"/>
    <w:rsid w:val="00260E1C"/>
    <w:rsid w:val="00261352"/>
    <w:rsid w:val="002A0DA7"/>
    <w:rsid w:val="002E3264"/>
    <w:rsid w:val="003245A3"/>
    <w:rsid w:val="00326812"/>
    <w:rsid w:val="003562D0"/>
    <w:rsid w:val="00362017"/>
    <w:rsid w:val="00362AE7"/>
    <w:rsid w:val="00362BE3"/>
    <w:rsid w:val="003A6134"/>
    <w:rsid w:val="003F17B8"/>
    <w:rsid w:val="003F2236"/>
    <w:rsid w:val="0043089E"/>
    <w:rsid w:val="0045733A"/>
    <w:rsid w:val="004671B7"/>
    <w:rsid w:val="004876B5"/>
    <w:rsid w:val="004918AD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602356"/>
    <w:rsid w:val="00614D0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B78BF"/>
    <w:rsid w:val="008D4DE8"/>
    <w:rsid w:val="008D6A2E"/>
    <w:rsid w:val="008E2189"/>
    <w:rsid w:val="009027A1"/>
    <w:rsid w:val="009136AB"/>
    <w:rsid w:val="00927E8B"/>
    <w:rsid w:val="00930656"/>
    <w:rsid w:val="00932B92"/>
    <w:rsid w:val="00934ED9"/>
    <w:rsid w:val="009519AE"/>
    <w:rsid w:val="009541BE"/>
    <w:rsid w:val="009612F7"/>
    <w:rsid w:val="009763DF"/>
    <w:rsid w:val="009D0989"/>
    <w:rsid w:val="009E1A89"/>
    <w:rsid w:val="009F090C"/>
    <w:rsid w:val="00A0092C"/>
    <w:rsid w:val="00A16FE3"/>
    <w:rsid w:val="00A507CC"/>
    <w:rsid w:val="00A66A6F"/>
    <w:rsid w:val="00A7644D"/>
    <w:rsid w:val="00AD2FF9"/>
    <w:rsid w:val="00AE04B0"/>
    <w:rsid w:val="00AE61C9"/>
    <w:rsid w:val="00B22694"/>
    <w:rsid w:val="00B26D85"/>
    <w:rsid w:val="00B52423"/>
    <w:rsid w:val="00B551C8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060C3"/>
    <w:rsid w:val="00F31666"/>
    <w:rsid w:val="00F3330E"/>
    <w:rsid w:val="00F65FA4"/>
    <w:rsid w:val="00F66639"/>
    <w:rsid w:val="00F70C6C"/>
    <w:rsid w:val="00F72DBA"/>
    <w:rsid w:val="00F76FCD"/>
    <w:rsid w:val="00F819AF"/>
    <w:rsid w:val="00FA285A"/>
    <w:rsid w:val="00FC2141"/>
    <w:rsid w:val="00FD0E38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5</TotalTime>
  <Pages>4</Pages>
  <Words>82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Počítač</cp:lastModifiedBy>
  <cp:revision>4</cp:revision>
  <cp:lastPrinted>2011-05-17T22:28:00Z</cp:lastPrinted>
  <dcterms:created xsi:type="dcterms:W3CDTF">2013-03-12T13:54:00Z</dcterms:created>
  <dcterms:modified xsi:type="dcterms:W3CDTF">2013-06-26T12:20:00Z</dcterms:modified>
</cp:coreProperties>
</file>