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7C0971">
        <w:t>191</w:t>
      </w:r>
      <w:bookmarkStart w:id="0" w:name="_GoBack"/>
      <w:bookmarkEnd w:id="0"/>
      <w:r w:rsidR="00A16FE3">
        <w:t>_ CH</w:t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B551C8">
        <w:t>8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830ABD">
        <w:t>Výpočty z rovnic a vzorce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830ABD">
        <w:t>Procvičování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2A0DA7">
        <w:t>Každý</w:t>
      </w:r>
      <w:proofErr w:type="gramEnd"/>
      <w:r w:rsidR="002A0DA7">
        <w:t xml:space="preserve"> dostane</w:t>
      </w:r>
      <w:r>
        <w:t xml:space="preserve"> sv</w:t>
      </w:r>
      <w:r w:rsidR="00830ABD">
        <w:t>ůj pracovní list</w:t>
      </w:r>
      <w:r>
        <w:t xml:space="preserve">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</w:t>
      </w:r>
      <w:r w:rsidR="00830ABD">
        <w:t>počítat a vytvářet vzorce.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 </w:t>
      </w:r>
      <w:r w:rsidR="00830ABD">
        <w:t>15</w:t>
      </w:r>
      <w:r w:rsidR="001061A6">
        <w:t xml:space="preserve"> min.</w:t>
      </w:r>
      <w:r w:rsidR="002A0DA7">
        <w:t xml:space="preserve"> budou pracovní listy vybrány.</w:t>
      </w:r>
    </w:p>
    <w:p w:rsidR="00A16FE3" w:rsidRDefault="00A16FE3" w:rsidP="00A16FE3"/>
    <w:p w:rsidR="00830ABD" w:rsidRDefault="00A16FE3" w:rsidP="00A16FE3">
      <w:r>
        <w:t xml:space="preserve">4. </w:t>
      </w:r>
      <w:r w:rsidR="00205EAA">
        <w:t xml:space="preserve">Nakonec proběhne kontrola </w:t>
      </w:r>
      <w:r w:rsidR="00830ABD">
        <w:t xml:space="preserve">vzorců na tabuli, </w:t>
      </w:r>
      <w:r w:rsidR="00205EAA">
        <w:t>správn</w:t>
      </w:r>
      <w:r w:rsidR="00830ABD">
        <w:t>ost</w:t>
      </w:r>
      <w:r w:rsidR="00B551C8">
        <w:t>údajů</w:t>
      </w:r>
      <w:r w:rsidR="00830ABD">
        <w:t xml:space="preserve"> zjistí z časových důvodů až další  </w:t>
      </w:r>
    </w:p>
    <w:p w:rsidR="00A16FE3" w:rsidRDefault="00830ABD" w:rsidP="00A16FE3">
      <w:r>
        <w:t xml:space="preserve">    hodinu spolu s </w:t>
      </w:r>
      <w:proofErr w:type="gramStart"/>
      <w:r>
        <w:t>hodnocením.</w:t>
      </w:r>
      <w:r w:rsidR="004918AD">
        <w:t>.</w:t>
      </w:r>
      <w:proofErr w:type="gramEnd"/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/>
    <w:p w:rsidR="00830ABD" w:rsidRDefault="00830ABD" w:rsidP="00832803">
      <w:r>
        <w:rPr>
          <w:noProof/>
          <w:lang w:eastAsia="cs-CZ"/>
        </w:rPr>
        <w:lastRenderedPageBreak/>
        <w:drawing>
          <wp:inline distT="0" distB="0" distL="0" distR="0">
            <wp:extent cx="5759450" cy="817727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7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ABD" w:rsidRDefault="00830ABD" w:rsidP="00832803"/>
    <w:p w:rsidR="004918AD" w:rsidRDefault="004918AD" w:rsidP="00832803"/>
    <w:p w:rsidR="004918AD" w:rsidRDefault="004918AD" w:rsidP="00832803"/>
    <w:p w:rsidR="004918AD" w:rsidRDefault="004918AD" w:rsidP="00832803"/>
    <w:p w:rsidR="000C4777" w:rsidRDefault="000C4777" w:rsidP="00832803"/>
    <w:p w:rsidR="000C4777" w:rsidRDefault="000C4777" w:rsidP="00832803"/>
    <w:p w:rsidR="000C4777" w:rsidRDefault="000C4777" w:rsidP="00832803"/>
    <w:p w:rsidR="000C4777" w:rsidRDefault="000C4777" w:rsidP="00832803"/>
    <w:p w:rsidR="000C4777" w:rsidRDefault="000C4777" w:rsidP="000C4777">
      <w:r>
        <w:t>Výsledky:</w:t>
      </w:r>
    </w:p>
    <w:p w:rsidR="000C4777" w:rsidRDefault="000C4777" w:rsidP="000C4777">
      <w:r>
        <w:t>Dle zadaných otázek žáci odpovídají. Záleží na rozsahu, který jim pedagog dá za úkol zpracovat popř. zopakovat. Základní poznatky jsou v učebnici.</w:t>
      </w:r>
    </w:p>
    <w:p w:rsidR="000C4777" w:rsidRPr="00832803" w:rsidRDefault="000C4777" w:rsidP="000C4777"/>
    <w:p w:rsidR="000C4777" w:rsidRDefault="000C4777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614D06" w:rsidRDefault="00614D06" w:rsidP="00832803"/>
    <w:p w:rsidR="004918AD" w:rsidRDefault="004918AD" w:rsidP="00832803"/>
    <w:p w:rsidR="004918AD" w:rsidRDefault="004918AD" w:rsidP="00832803"/>
    <w:p w:rsidR="004918AD" w:rsidRPr="00832803" w:rsidRDefault="004918AD" w:rsidP="002A0DA7"/>
    <w:sectPr w:rsidR="004918AD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509B" w:rsidRDefault="0013509B" w:rsidP="006A0033">
      <w:r>
        <w:separator/>
      </w:r>
    </w:p>
  </w:endnote>
  <w:endnote w:type="continuationSeparator" w:id="1">
    <w:p w:rsidR="0013509B" w:rsidRDefault="0013509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509B" w:rsidRDefault="0013509B" w:rsidP="006A0033">
      <w:r>
        <w:separator/>
      </w:r>
    </w:p>
  </w:footnote>
  <w:footnote w:type="continuationSeparator" w:id="1">
    <w:p w:rsidR="0013509B" w:rsidRDefault="0013509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024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3F17B8"/>
    <w:rsid w:val="0004313B"/>
    <w:rsid w:val="00043C08"/>
    <w:rsid w:val="00083091"/>
    <w:rsid w:val="000B3F64"/>
    <w:rsid w:val="000C19B5"/>
    <w:rsid w:val="000C4777"/>
    <w:rsid w:val="000C6ED6"/>
    <w:rsid w:val="000E1782"/>
    <w:rsid w:val="001061A6"/>
    <w:rsid w:val="00107676"/>
    <w:rsid w:val="0012244A"/>
    <w:rsid w:val="001247F1"/>
    <w:rsid w:val="00130B4A"/>
    <w:rsid w:val="0013509B"/>
    <w:rsid w:val="00141695"/>
    <w:rsid w:val="00191D42"/>
    <w:rsid w:val="001C368B"/>
    <w:rsid w:val="00205EAA"/>
    <w:rsid w:val="00260E1C"/>
    <w:rsid w:val="00261352"/>
    <w:rsid w:val="002A0DA7"/>
    <w:rsid w:val="002E3264"/>
    <w:rsid w:val="003245A3"/>
    <w:rsid w:val="00326812"/>
    <w:rsid w:val="003562D0"/>
    <w:rsid w:val="00362017"/>
    <w:rsid w:val="00362AE7"/>
    <w:rsid w:val="00362BE3"/>
    <w:rsid w:val="003A6134"/>
    <w:rsid w:val="003F17B8"/>
    <w:rsid w:val="003F2236"/>
    <w:rsid w:val="0043089E"/>
    <w:rsid w:val="0045733A"/>
    <w:rsid w:val="004876B5"/>
    <w:rsid w:val="004918AD"/>
    <w:rsid w:val="004A6C75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4D0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0971"/>
    <w:rsid w:val="007C7A04"/>
    <w:rsid w:val="00800BF6"/>
    <w:rsid w:val="008024AF"/>
    <w:rsid w:val="00812FE1"/>
    <w:rsid w:val="00830ABD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136AB"/>
    <w:rsid w:val="00927E8B"/>
    <w:rsid w:val="00930656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507CC"/>
    <w:rsid w:val="00A66A6F"/>
    <w:rsid w:val="00A7644D"/>
    <w:rsid w:val="00AD2FF9"/>
    <w:rsid w:val="00AE61C9"/>
    <w:rsid w:val="00B22694"/>
    <w:rsid w:val="00B26D85"/>
    <w:rsid w:val="00B40003"/>
    <w:rsid w:val="00B52423"/>
    <w:rsid w:val="00B551C8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03856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0</TotalTime>
  <Pages>4</Pages>
  <Words>114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Počítač</cp:lastModifiedBy>
  <cp:revision>4</cp:revision>
  <cp:lastPrinted>2011-05-17T22:28:00Z</cp:lastPrinted>
  <dcterms:created xsi:type="dcterms:W3CDTF">2013-03-13T12:58:00Z</dcterms:created>
  <dcterms:modified xsi:type="dcterms:W3CDTF">2013-06-25T14:06:00Z</dcterms:modified>
</cp:coreProperties>
</file>