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2F5BB4">
        <w:t>193</w:t>
      </w:r>
      <w:r w:rsidR="00A16FE3">
        <w:t>_ CH</w:t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BB1CDD">
        <w:t>Vlastnosti prvků</w:t>
      </w:r>
    </w:p>
    <w:p w:rsidR="00BB1CDD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proofErr w:type="spellStart"/>
      <w:r w:rsidR="00BB1CDD">
        <w:t>Spojovačka</w:t>
      </w:r>
      <w:proofErr w:type="spellEnd"/>
      <w:r w:rsidR="00BB1CDD">
        <w:t xml:space="preserve"> prvky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2A0DA7">
        <w:t>Každý</w:t>
      </w:r>
      <w:proofErr w:type="gramEnd"/>
      <w:r w:rsidR="002A0DA7">
        <w:t xml:space="preserve"> dostane</w:t>
      </w:r>
      <w:r>
        <w:t xml:space="preserve"> sv</w:t>
      </w:r>
      <w:r w:rsidR="00830ABD">
        <w:t>ůj pracovní list</w:t>
      </w:r>
      <w:r>
        <w:t xml:space="preserve">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</w:t>
      </w:r>
      <w:r w:rsidR="00BB1CDD">
        <w:t>spojovat</w:t>
      </w:r>
      <w:r w:rsidR="00830ABD">
        <w:t>.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</w:t>
      </w:r>
      <w:r w:rsidR="00830ABD">
        <w:t>5</w:t>
      </w:r>
      <w:r w:rsidR="001061A6">
        <w:t xml:space="preserve"> min.</w:t>
      </w:r>
      <w:r w:rsidR="002A0DA7">
        <w:t xml:space="preserve"> budou pracovní listy vybrány.</w:t>
      </w:r>
    </w:p>
    <w:p w:rsidR="00A16FE3" w:rsidRDefault="00A16FE3" w:rsidP="00A16FE3"/>
    <w:p w:rsidR="00A16FE3" w:rsidRDefault="00A16FE3" w:rsidP="00A16FE3">
      <w:r>
        <w:t>4</w:t>
      </w:r>
      <w:r w:rsidR="00BB1CDD">
        <w:t>K</w:t>
      </w:r>
      <w:r w:rsidR="006A34D7">
        <w:t xml:space="preserve">ontrola </w:t>
      </w:r>
      <w:r w:rsidR="00BB1CDD">
        <w:t xml:space="preserve">proběhne </w:t>
      </w:r>
      <w:r w:rsidR="00830ABD">
        <w:t>až další hodinu spolu s hodnocením.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>
      <w:pPr>
        <w:rPr>
          <w:noProof/>
          <w:lang w:eastAsia="cs-CZ"/>
        </w:rPr>
      </w:pPr>
    </w:p>
    <w:p w:rsidR="006A34D7" w:rsidRDefault="006A34D7" w:rsidP="00832803"/>
    <w:p w:rsidR="00830ABD" w:rsidRDefault="00830ABD" w:rsidP="00832803"/>
    <w:p w:rsidR="004918AD" w:rsidRDefault="00BB1CDD" w:rsidP="00832803">
      <w:r>
        <w:rPr>
          <w:noProof/>
          <w:lang w:eastAsia="cs-CZ"/>
        </w:rPr>
        <w:drawing>
          <wp:inline distT="0" distB="0" distL="0" distR="0">
            <wp:extent cx="5759450" cy="5181348"/>
            <wp:effectExtent l="0" t="0" r="0" b="63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181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746B29" w:rsidRDefault="00746B29" w:rsidP="00746B29">
      <w:r>
        <w:lastRenderedPageBreak/>
        <w:t>Výsledky:</w:t>
      </w:r>
    </w:p>
    <w:p w:rsidR="004918AD" w:rsidRDefault="00746B29" w:rsidP="00832803">
      <w:proofErr w:type="spellStart"/>
      <w:r>
        <w:t>Měd</w:t>
      </w:r>
      <w:proofErr w:type="spellEnd"/>
      <w:r>
        <w:t xml:space="preserve"> a čtvrtý text</w:t>
      </w:r>
    </w:p>
    <w:p w:rsidR="00746B29" w:rsidRDefault="00746B29" w:rsidP="00832803">
      <w:r>
        <w:t>Síra a šestý text</w:t>
      </w:r>
    </w:p>
    <w:p w:rsidR="00746B29" w:rsidRDefault="00746B29" w:rsidP="00832803">
      <w:r>
        <w:t>Dusík a první text</w:t>
      </w:r>
    </w:p>
    <w:p w:rsidR="00746B29" w:rsidRDefault="00746B29" w:rsidP="00832803">
      <w:r>
        <w:t>Vodík a sedmý text</w:t>
      </w:r>
    </w:p>
    <w:p w:rsidR="00746B29" w:rsidRDefault="00746B29" w:rsidP="00832803">
      <w:r>
        <w:t>Kyslík a poslední text</w:t>
      </w:r>
    </w:p>
    <w:p w:rsidR="00746B29" w:rsidRDefault="00746B29" w:rsidP="00832803">
      <w:r>
        <w:t>Uhlík a devátý text</w:t>
      </w:r>
    </w:p>
    <w:p w:rsidR="00746B29" w:rsidRDefault="00746B29" w:rsidP="00832803">
      <w:r>
        <w:t>Helium a třetí text</w:t>
      </w:r>
    </w:p>
    <w:p w:rsidR="00746B29" w:rsidRDefault="00746B29" w:rsidP="00832803">
      <w:r>
        <w:t>Stříbro a pátý text</w:t>
      </w:r>
    </w:p>
    <w:p w:rsidR="00746B29" w:rsidRDefault="00746B29" w:rsidP="00832803">
      <w:r>
        <w:t>Sodík a osmý text</w:t>
      </w:r>
    </w:p>
    <w:p w:rsidR="00746B29" w:rsidRDefault="00746B29" w:rsidP="00832803">
      <w:r>
        <w:t>Wolfram a druhý text</w:t>
      </w:r>
    </w:p>
    <w:p w:rsidR="00614D06" w:rsidRDefault="00614D06" w:rsidP="00832803"/>
    <w:p w:rsidR="004918AD" w:rsidRDefault="004918AD" w:rsidP="00832803"/>
    <w:p w:rsidR="004918AD" w:rsidRDefault="004918AD" w:rsidP="00832803"/>
    <w:p w:rsidR="004918AD" w:rsidRPr="00832803" w:rsidRDefault="004918AD" w:rsidP="002A0DA7"/>
    <w:sectPr w:rsidR="004918AD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09B" w:rsidRDefault="0013509B" w:rsidP="006A0033">
      <w:r>
        <w:separator/>
      </w:r>
    </w:p>
  </w:endnote>
  <w:endnote w:type="continuationSeparator" w:id="1">
    <w:p w:rsidR="0013509B" w:rsidRDefault="0013509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09B" w:rsidRDefault="0013509B" w:rsidP="006A0033">
      <w:r>
        <w:separator/>
      </w:r>
    </w:p>
  </w:footnote>
  <w:footnote w:type="continuationSeparator" w:id="1">
    <w:p w:rsidR="0013509B" w:rsidRDefault="0013509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024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61A6"/>
    <w:rsid w:val="00107676"/>
    <w:rsid w:val="0012244A"/>
    <w:rsid w:val="001247F1"/>
    <w:rsid w:val="00130B4A"/>
    <w:rsid w:val="0013509B"/>
    <w:rsid w:val="00141695"/>
    <w:rsid w:val="00191D42"/>
    <w:rsid w:val="001C368B"/>
    <w:rsid w:val="00205EAA"/>
    <w:rsid w:val="00260E1C"/>
    <w:rsid w:val="00261352"/>
    <w:rsid w:val="002A0DA7"/>
    <w:rsid w:val="002E3264"/>
    <w:rsid w:val="002F5BB4"/>
    <w:rsid w:val="003245A3"/>
    <w:rsid w:val="00326812"/>
    <w:rsid w:val="003562D0"/>
    <w:rsid w:val="00362017"/>
    <w:rsid w:val="00362AE7"/>
    <w:rsid w:val="00362BE3"/>
    <w:rsid w:val="003A6134"/>
    <w:rsid w:val="003F17B8"/>
    <w:rsid w:val="003F2236"/>
    <w:rsid w:val="0043089E"/>
    <w:rsid w:val="0045733A"/>
    <w:rsid w:val="004876B5"/>
    <w:rsid w:val="004918AD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3A25"/>
    <w:rsid w:val="005A5B53"/>
    <w:rsid w:val="00602356"/>
    <w:rsid w:val="00614D0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34D7"/>
    <w:rsid w:val="006A4AF9"/>
    <w:rsid w:val="006B3D1B"/>
    <w:rsid w:val="006C1C7E"/>
    <w:rsid w:val="006C56E5"/>
    <w:rsid w:val="006D3962"/>
    <w:rsid w:val="006E7738"/>
    <w:rsid w:val="006F6274"/>
    <w:rsid w:val="006F6BBC"/>
    <w:rsid w:val="007422B4"/>
    <w:rsid w:val="00743931"/>
    <w:rsid w:val="00745F71"/>
    <w:rsid w:val="00746B29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024AF"/>
    <w:rsid w:val="00812FE1"/>
    <w:rsid w:val="00830ABD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136AB"/>
    <w:rsid w:val="00927E8B"/>
    <w:rsid w:val="00930656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507CC"/>
    <w:rsid w:val="00A66A6F"/>
    <w:rsid w:val="00A7644D"/>
    <w:rsid w:val="00AD2FF9"/>
    <w:rsid w:val="00AE61C9"/>
    <w:rsid w:val="00B22694"/>
    <w:rsid w:val="00B26D85"/>
    <w:rsid w:val="00B40003"/>
    <w:rsid w:val="00B52423"/>
    <w:rsid w:val="00B551C8"/>
    <w:rsid w:val="00BB1CDD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5</TotalTime>
  <Pages>4</Pages>
  <Words>106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Počítač</cp:lastModifiedBy>
  <cp:revision>4</cp:revision>
  <cp:lastPrinted>2011-05-17T22:28:00Z</cp:lastPrinted>
  <dcterms:created xsi:type="dcterms:W3CDTF">2013-03-13T13:11:00Z</dcterms:created>
  <dcterms:modified xsi:type="dcterms:W3CDTF">2013-06-25T14:12:00Z</dcterms:modified>
</cp:coreProperties>
</file>