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proofErr w:type="gramStart"/>
      <w:r w:rsidR="00616561">
        <w:t>96</w:t>
      </w:r>
      <w:r w:rsidRPr="006F6BBC">
        <w:t>,příspěvková</w:t>
      </w:r>
      <w:proofErr w:type="gramEnd"/>
      <w:r w:rsidRPr="006F6BBC">
        <w:t xml:space="preserve">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1823EF">
        <w:t>199</w:t>
      </w:r>
      <w:bookmarkStart w:id="0" w:name="_GoBack"/>
      <w:bookmarkEnd w:id="0"/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B97421">
        <w:t>Chemické pokusy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B97421">
        <w:t>Skupinové pokusy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</w:t>
      </w:r>
      <w:r w:rsidR="001218AE">
        <w:t>á</w:t>
      </w:r>
      <w:proofErr w:type="gramEnd"/>
      <w:r w:rsidR="001218AE">
        <w:t xml:space="preserve"> skupina</w:t>
      </w:r>
      <w:r w:rsidR="00B97421">
        <w:t>si vylosuje jeden pokus</w:t>
      </w:r>
      <w:r>
        <w:t xml:space="preserve">. </w:t>
      </w:r>
      <w:r w:rsidR="006276D2">
        <w:t>(skupiny jsou po cca 3,4 žácích)</w:t>
      </w:r>
    </w:p>
    <w:p w:rsidR="00A16FE3" w:rsidRDefault="00A16FE3" w:rsidP="00A16FE3"/>
    <w:p w:rsidR="00A16FE3" w:rsidRDefault="00A16FE3" w:rsidP="00A16FE3">
      <w:r>
        <w:t>2. Poté</w:t>
      </w:r>
      <w:r w:rsidR="00B97421">
        <w:t>si vše připraví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B97421">
        <w:t>5</w:t>
      </w:r>
      <w:r w:rsidR="001061A6">
        <w:t xml:space="preserve"> min.</w:t>
      </w:r>
      <w:r w:rsidR="002A0DA7">
        <w:t xml:space="preserve"> budou </w:t>
      </w:r>
      <w:r w:rsidR="00B97421">
        <w:t>demonstrovat</w:t>
      </w:r>
      <w:r w:rsidR="002A0DA7">
        <w:t>.</w:t>
      </w:r>
    </w:p>
    <w:p w:rsidR="00A16FE3" w:rsidRDefault="00A16FE3" w:rsidP="00A16FE3"/>
    <w:p w:rsidR="00A16FE3" w:rsidRDefault="00A16FE3" w:rsidP="00A16FE3">
      <w:proofErr w:type="gramStart"/>
      <w:r>
        <w:t>4</w:t>
      </w:r>
      <w:r w:rsidR="00B97421">
        <w:t>.</w:t>
      </w:r>
      <w:r w:rsidR="001218AE">
        <w:t>Hodnocení</w:t>
      </w:r>
      <w:proofErr w:type="gramEnd"/>
      <w:r w:rsidR="001218AE">
        <w:t xml:space="preserve"> </w:t>
      </w:r>
      <w:r w:rsidR="00B97421">
        <w:t>proběhne po skončení všech pokusů tzv. sebehodnocením</w:t>
      </w:r>
      <w:r w:rsidR="001218AE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B97421" w:rsidP="00832803">
      <w:r>
        <w:rPr>
          <w:noProof/>
          <w:lang w:eastAsia="cs-CZ"/>
        </w:rPr>
        <w:drawing>
          <wp:inline distT="0" distB="0" distL="0" distR="0">
            <wp:extent cx="5759450" cy="8123132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2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0D5A6F" w:rsidRDefault="000D5A6F" w:rsidP="00832803"/>
    <w:p w:rsidR="000D5A6F" w:rsidRDefault="000D5A6F" w:rsidP="00832803"/>
    <w:p w:rsidR="000D5A6F" w:rsidRDefault="000D5A6F" w:rsidP="00832803">
      <w:r>
        <w:lastRenderedPageBreak/>
        <w:t>Výsledky k tomuto DUMU nejsou, protože žáci pracují dle návodu pokusu pod vedením vyučujícího.</w:t>
      </w:r>
    </w:p>
    <w:p w:rsidR="000D5A6F" w:rsidRDefault="000D5A6F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D5A6F"/>
    <w:rsid w:val="000E1782"/>
    <w:rsid w:val="001061A6"/>
    <w:rsid w:val="00107676"/>
    <w:rsid w:val="001218AE"/>
    <w:rsid w:val="0012244A"/>
    <w:rsid w:val="001247F1"/>
    <w:rsid w:val="00130B4A"/>
    <w:rsid w:val="0013509B"/>
    <w:rsid w:val="00141695"/>
    <w:rsid w:val="001823EF"/>
    <w:rsid w:val="00191D42"/>
    <w:rsid w:val="001C368B"/>
    <w:rsid w:val="001D37E5"/>
    <w:rsid w:val="00205EAA"/>
    <w:rsid w:val="00260E1C"/>
    <w:rsid w:val="00261352"/>
    <w:rsid w:val="00283191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8271E"/>
    <w:rsid w:val="005905EB"/>
    <w:rsid w:val="00590D7C"/>
    <w:rsid w:val="005A5B53"/>
    <w:rsid w:val="00602356"/>
    <w:rsid w:val="00614D06"/>
    <w:rsid w:val="00616561"/>
    <w:rsid w:val="006276D2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367A4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C1E12"/>
    <w:rsid w:val="009D0989"/>
    <w:rsid w:val="009E1A89"/>
    <w:rsid w:val="009F090C"/>
    <w:rsid w:val="00A0092C"/>
    <w:rsid w:val="00A16FE3"/>
    <w:rsid w:val="00A473C3"/>
    <w:rsid w:val="00A507CC"/>
    <w:rsid w:val="00A66A6F"/>
    <w:rsid w:val="00A7644D"/>
    <w:rsid w:val="00A87483"/>
    <w:rsid w:val="00AD2FF9"/>
    <w:rsid w:val="00AE61C9"/>
    <w:rsid w:val="00B22694"/>
    <w:rsid w:val="00B26D85"/>
    <w:rsid w:val="00B40003"/>
    <w:rsid w:val="00B52423"/>
    <w:rsid w:val="00B551C8"/>
    <w:rsid w:val="00B97421"/>
    <w:rsid w:val="00BB1CDD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41381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</TotalTime>
  <Pages>4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5</cp:revision>
  <cp:lastPrinted>2011-05-17T22:28:00Z</cp:lastPrinted>
  <dcterms:created xsi:type="dcterms:W3CDTF">2013-03-13T13:46:00Z</dcterms:created>
  <dcterms:modified xsi:type="dcterms:W3CDTF">2013-06-25T14:19:00Z</dcterms:modified>
</cp:coreProperties>
</file>