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450333" w:rsidRPr="00450333">
        <w:t>VY_32_INOVACE_121_ČJ</w:t>
      </w:r>
      <w:r w:rsidR="00F1552F">
        <w:t>L</w:t>
      </w:r>
      <w:r w:rsidR="00450333" w:rsidRPr="00450333">
        <w:t>M9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450333">
        <w:t>Český jazyk</w:t>
      </w:r>
      <w:r w:rsidR="00065260">
        <w:t xml:space="preserve">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 w:rsidR="00450333">
        <w:t xml:space="preserve">        9</w:t>
      </w:r>
      <w:r w:rsidR="00BA34F8">
        <w:t xml:space="preserve"> 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 w:rsidR="00450333">
        <w:tab/>
      </w:r>
      <w:r w:rsidR="0096710A">
        <w:t>Skladba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 w:rsidR="00450333">
        <w:t xml:space="preserve">        </w:t>
      </w:r>
      <w:r w:rsidR="00450333" w:rsidRPr="00450333">
        <w:t xml:space="preserve"> </w:t>
      </w:r>
      <w:r w:rsidR="00450333">
        <w:t>Kontrolní prověrka ze skladby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96710A">
        <w:t xml:space="preserve">PaedDr </w:t>
      </w:r>
      <w:r w:rsidR="00450333">
        <w:t>Stanislava Pajrová</w:t>
      </w:r>
    </w:p>
    <w:p w:rsidR="006F6BBC" w:rsidRDefault="006F6BBC" w:rsidP="006F6BBC">
      <w:pPr>
        <w:pStyle w:val="Informace"/>
      </w:pPr>
      <w:r w:rsidRPr="0004313B">
        <w:rPr>
          <w:b/>
        </w:rPr>
        <w:t>Popis:</w:t>
      </w:r>
      <w:r w:rsidR="00450333">
        <w:tab/>
        <w:t>Test</w:t>
      </w:r>
      <w:r w:rsidR="00F71C62">
        <w:t xml:space="preserve"> (základní poznatky ze skladby, věta s nevyjádřeným podmětem</w:t>
      </w:r>
    </w:p>
    <w:p w:rsidR="00450333" w:rsidRDefault="00F71C62" w:rsidP="006F6BBC">
      <w:pPr>
        <w:pStyle w:val="Informace"/>
      </w:pPr>
      <w:r>
        <w:t xml:space="preserve">                  </w:t>
      </w:r>
      <w:r w:rsidR="008B17AD">
        <w:t> </w:t>
      </w:r>
      <w:r>
        <w:t xml:space="preserve">  </w:t>
      </w:r>
      <w:r w:rsidR="008B17AD">
        <w:t xml:space="preserve"> větný ekvivalent,</w:t>
      </w:r>
      <w:r w:rsidR="00D918F0">
        <w:t xml:space="preserve"> větné členy,</w:t>
      </w:r>
      <w:r w:rsidR="008B17AD">
        <w:t xml:space="preserve"> druhy vět vedlejších)</w:t>
      </w:r>
      <w:r>
        <w:t>.</w:t>
      </w:r>
    </w:p>
    <w:p w:rsidR="00450333" w:rsidRDefault="00450333" w:rsidP="006F6BBC">
      <w:pPr>
        <w:pStyle w:val="Informace"/>
      </w:pPr>
    </w:p>
    <w:p w:rsidR="00450333" w:rsidRDefault="00450333" w:rsidP="006F6BBC">
      <w:pPr>
        <w:pStyle w:val="Informace"/>
      </w:pPr>
    </w:p>
    <w:p w:rsidR="00450333" w:rsidRDefault="00450333" w:rsidP="006F6BBC">
      <w:pPr>
        <w:pStyle w:val="Informace"/>
      </w:pPr>
    </w:p>
    <w:p w:rsidR="00450333" w:rsidRDefault="00375492" w:rsidP="00375492">
      <w:pPr>
        <w:pStyle w:val="Informace"/>
        <w:tabs>
          <w:tab w:val="clear" w:pos="1418"/>
          <w:tab w:val="left" w:pos="5715"/>
        </w:tabs>
      </w:pPr>
      <w:r>
        <w:tab/>
      </w:r>
    </w:p>
    <w:p w:rsidR="00450333" w:rsidRDefault="00450333" w:rsidP="006F6BBC">
      <w:pPr>
        <w:pStyle w:val="Informace"/>
      </w:pPr>
    </w:p>
    <w:p w:rsidR="00450333" w:rsidRDefault="00450333" w:rsidP="006F6BBC">
      <w:pPr>
        <w:pStyle w:val="Informace"/>
      </w:pPr>
    </w:p>
    <w:p w:rsidR="00450333" w:rsidRDefault="00450333" w:rsidP="006F6BBC">
      <w:pPr>
        <w:pStyle w:val="Informace"/>
      </w:pPr>
    </w:p>
    <w:p w:rsidR="00450333" w:rsidRDefault="00450333" w:rsidP="006F6BBC">
      <w:pPr>
        <w:pStyle w:val="Informace"/>
      </w:pPr>
    </w:p>
    <w:p w:rsidR="00450333" w:rsidRPr="004D051B" w:rsidRDefault="00450333" w:rsidP="006F6BBC">
      <w:pPr>
        <w:pStyle w:val="Informace"/>
        <w:rPr>
          <w:sz w:val="20"/>
          <w:szCs w:val="20"/>
        </w:rPr>
      </w:pPr>
    </w:p>
    <w:p w:rsidR="004A5D69" w:rsidRDefault="004A5D69" w:rsidP="008F1C62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4A5D69" w:rsidRDefault="004A5D69" w:rsidP="008F1C62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4A5D69" w:rsidRDefault="004A5D69" w:rsidP="008F1C62">
      <w:pPr>
        <w:pStyle w:val="Normlnweb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111C50" w:rsidRPr="004D051B" w:rsidRDefault="00111C50" w:rsidP="008F1C62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</w:t>
      </w:r>
      <w:r w:rsidR="00450333" w:rsidRPr="004D051B">
        <w:rPr>
          <w:rFonts w:ascii="Arial" w:hAnsi="Arial" w:cs="Arial"/>
          <w:sz w:val="20"/>
          <w:szCs w:val="20"/>
        </w:rPr>
        <w:t>dagogických pracovníků (NÚV).</w:t>
      </w:r>
    </w:p>
    <w:p w:rsidR="008F1C62" w:rsidRPr="004A5D69" w:rsidRDefault="008F1C62" w:rsidP="002D5630">
      <w:pPr>
        <w:rPr>
          <w:rFonts w:eastAsia="Times New Roman" w:cs="Arial"/>
          <w:b/>
          <w:sz w:val="28"/>
          <w:szCs w:val="28"/>
          <w:u w:val="single"/>
          <w:lang w:eastAsia="cs-CZ"/>
        </w:rPr>
      </w:pPr>
      <w:r w:rsidRPr="004A5D69">
        <w:rPr>
          <w:rFonts w:eastAsia="Times New Roman" w:cs="Arial"/>
          <w:b/>
          <w:sz w:val="28"/>
          <w:szCs w:val="28"/>
          <w:u w:val="single"/>
          <w:lang w:eastAsia="cs-CZ"/>
        </w:rPr>
        <w:lastRenderedPageBreak/>
        <w:t>Metodika k materiálu</w:t>
      </w:r>
    </w:p>
    <w:p w:rsidR="008F1C62" w:rsidRDefault="008F1C62" w:rsidP="002D5630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Pr="002D5630" w:rsidRDefault="002D5630" w:rsidP="002D5630">
      <w:pPr>
        <w:rPr>
          <w:rFonts w:eastAsia="Times New Roman" w:cs="Arial"/>
          <w:sz w:val="24"/>
          <w:szCs w:val="24"/>
          <w:lang w:eastAsia="cs-CZ"/>
        </w:rPr>
      </w:pPr>
      <w:r w:rsidRPr="002D5630">
        <w:rPr>
          <w:rFonts w:eastAsia="Times New Roman" w:cs="Arial"/>
          <w:sz w:val="24"/>
          <w:szCs w:val="24"/>
          <w:lang w:eastAsia="cs-CZ"/>
        </w:rPr>
        <w:t>Ž</w:t>
      </w:r>
      <w:r>
        <w:rPr>
          <w:rFonts w:eastAsia="Times New Roman" w:cs="Arial"/>
          <w:sz w:val="24"/>
          <w:szCs w:val="24"/>
          <w:lang w:eastAsia="cs-CZ"/>
        </w:rPr>
        <w:t>áci si procvičí základní teoretické i praktické znalosti z učiva o větné skladbě (věta s podmětem nevyjádřeným, věta bez podmětu, větný ekvivalent, větné členy, druhy vět vedlejších, přístavkové konstrukce).</w:t>
      </w:r>
    </w:p>
    <w:p w:rsidR="008F1C62" w:rsidRDefault="008F1C62" w:rsidP="002D5630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8F1C62" w:rsidRDefault="008F1C62" w:rsidP="00BA34F8">
      <w:pPr>
        <w:rPr>
          <w:rFonts w:eastAsia="Times New Roman" w:cs="Arial"/>
          <w:b/>
          <w:sz w:val="24"/>
          <w:szCs w:val="24"/>
          <w:u w:val="single"/>
          <w:lang w:eastAsia="cs-CZ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F71C62" w:rsidRDefault="00F71C62" w:rsidP="00F71C62">
      <w:pPr>
        <w:pStyle w:val="Normlnweb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BA34F8" w:rsidRPr="002D5630" w:rsidRDefault="00BA34F8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0026CF">
        <w:rPr>
          <w:b/>
          <w:sz w:val="28"/>
          <w:szCs w:val="28"/>
          <w:u w:val="single"/>
        </w:rPr>
        <w:lastRenderedPageBreak/>
        <w:t>KONTROLNÍ PROVĚRKA</w:t>
      </w:r>
      <w:r w:rsidR="00450333">
        <w:rPr>
          <w:b/>
          <w:sz w:val="28"/>
          <w:szCs w:val="28"/>
          <w:u w:val="single"/>
        </w:rPr>
        <w:t xml:space="preserve"> ZE SKLADBY</w:t>
      </w:r>
    </w:p>
    <w:p w:rsidR="00450333" w:rsidRPr="000026CF" w:rsidRDefault="00450333" w:rsidP="00BA34F8">
      <w:pPr>
        <w:rPr>
          <w:rFonts w:ascii="Times New Roman" w:hAnsi="Times New Roman"/>
          <w:b/>
          <w:sz w:val="28"/>
          <w:szCs w:val="28"/>
          <w:u w:val="single"/>
        </w:rPr>
      </w:pPr>
    </w:p>
    <w:p w:rsidR="00BA34F8" w:rsidRDefault="00450333" w:rsidP="00BA34F8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Podtrhněte </w:t>
      </w:r>
      <w:r w:rsidR="004A5D69">
        <w:rPr>
          <w:b/>
          <w:sz w:val="28"/>
          <w:szCs w:val="28"/>
        </w:rPr>
        <w:t>přístavkové konstrukce</w:t>
      </w:r>
      <w:r w:rsidR="00BA34F8" w:rsidRPr="000026CF">
        <w:rPr>
          <w:b/>
          <w:sz w:val="28"/>
          <w:szCs w:val="28"/>
        </w:rPr>
        <w:t xml:space="preserve"> a doplň</w:t>
      </w:r>
      <w:r w:rsidR="00BA34F8">
        <w:rPr>
          <w:b/>
          <w:sz w:val="28"/>
          <w:szCs w:val="28"/>
        </w:rPr>
        <w:t>te</w:t>
      </w:r>
      <w:r w:rsidR="00BA34F8" w:rsidRPr="000026CF">
        <w:rPr>
          <w:b/>
          <w:sz w:val="28"/>
          <w:szCs w:val="28"/>
        </w:rPr>
        <w:t xml:space="preserve"> interpunkci</w:t>
      </w:r>
      <w:r w:rsidR="00BA34F8">
        <w:rPr>
          <w:b/>
          <w:sz w:val="28"/>
          <w:szCs w:val="28"/>
        </w:rPr>
        <w:t>:</w:t>
      </w:r>
    </w:p>
    <w:p w:rsidR="00BA34F8" w:rsidRDefault="00BA34F8" w:rsidP="00BA34F8">
      <w:pPr>
        <w:pStyle w:val="Odstavecseseznamem"/>
        <w:rPr>
          <w:b/>
          <w:sz w:val="28"/>
          <w:szCs w:val="28"/>
        </w:rPr>
      </w:pPr>
    </w:p>
    <w:p w:rsidR="00BA34F8" w:rsidRPr="0020166B" w:rsidRDefault="00BA34F8" w:rsidP="00BA34F8">
      <w:pPr>
        <w:pStyle w:val="Odstavecseseznamem"/>
        <w:rPr>
          <w:b/>
          <w:sz w:val="28"/>
          <w:szCs w:val="28"/>
        </w:rPr>
      </w:pPr>
      <w:r w:rsidRPr="000026CF">
        <w:rPr>
          <w:sz w:val="28"/>
          <w:szCs w:val="28"/>
        </w:rPr>
        <w:t xml:space="preserve">V Paříži hlavním městě Francie najdeme mnoho významných památek. </w:t>
      </w:r>
      <w:r>
        <w:rPr>
          <w:sz w:val="28"/>
          <w:szCs w:val="28"/>
        </w:rPr>
        <w:t>V Jiráskově románu F. L. Věk kronice národního obrození vystupuje řada historických postav. Navštivte zámek v Litomyšli jednu z památek UNESCO.</w:t>
      </w:r>
    </w:p>
    <w:p w:rsidR="00BA34F8" w:rsidRPr="0020166B" w:rsidRDefault="00BA34F8" w:rsidP="00BA34F8">
      <w:pPr>
        <w:rPr>
          <w:b/>
          <w:i/>
          <w:sz w:val="28"/>
          <w:szCs w:val="28"/>
        </w:rPr>
      </w:pPr>
    </w:p>
    <w:p w:rsidR="00BA34F8" w:rsidRDefault="00BA34F8" w:rsidP="00BA34F8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Doplňte interpunkci a označte věty hlavní a vedlejší:</w:t>
      </w:r>
    </w:p>
    <w:p w:rsidR="00BA34F8" w:rsidRDefault="00BA34F8" w:rsidP="00BA34F8">
      <w:pPr>
        <w:pStyle w:val="Odstavecseseznamem"/>
        <w:rPr>
          <w:b/>
          <w:sz w:val="28"/>
          <w:szCs w:val="28"/>
        </w:rPr>
      </w:pPr>
    </w:p>
    <w:p w:rsidR="00BA34F8" w:rsidRDefault="00BA34F8" w:rsidP="00BA34F8">
      <w:pPr>
        <w:pStyle w:val="Odstavecseseznamem"/>
        <w:rPr>
          <w:sz w:val="28"/>
          <w:szCs w:val="28"/>
        </w:rPr>
      </w:pPr>
      <w:r w:rsidRPr="0020166B">
        <w:rPr>
          <w:sz w:val="28"/>
          <w:szCs w:val="28"/>
        </w:rPr>
        <w:t>Vyhlá</w:t>
      </w:r>
      <w:r>
        <w:rPr>
          <w:sz w:val="28"/>
          <w:szCs w:val="28"/>
        </w:rPr>
        <w:t>ška která byla vloni schválena již neplatí.   Ačkoliv se velmi snažili splnit podmínky se jim už n</w:t>
      </w:r>
      <w:r w:rsidR="00450333">
        <w:rPr>
          <w:sz w:val="28"/>
          <w:szCs w:val="28"/>
        </w:rPr>
        <w:t>epodařilo.   Vím že to jistě zvládneš.</w:t>
      </w:r>
    </w:p>
    <w:p w:rsidR="00BA34F8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Chata v níž jsme byli ubytováni byla nově rekonstruována.</w:t>
      </w:r>
    </w:p>
    <w:p w:rsidR="00BA34F8" w:rsidRPr="0020166B" w:rsidRDefault="00BA34F8" w:rsidP="00BA34F8">
      <w:pPr>
        <w:pStyle w:val="Odstavecseseznamem"/>
        <w:rPr>
          <w:sz w:val="28"/>
          <w:szCs w:val="28"/>
        </w:rPr>
      </w:pPr>
    </w:p>
    <w:p w:rsidR="00BA34F8" w:rsidRDefault="00BA34F8" w:rsidP="00BA34F8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Určete všechny větné členy:</w:t>
      </w:r>
    </w:p>
    <w:p w:rsidR="00BA34F8" w:rsidRDefault="00BA34F8" w:rsidP="00BA34F8">
      <w:pPr>
        <w:rPr>
          <w:b/>
          <w:sz w:val="28"/>
          <w:szCs w:val="28"/>
        </w:rPr>
      </w:pPr>
    </w:p>
    <w:p w:rsidR="00BA34F8" w:rsidRDefault="00BA34F8" w:rsidP="00BA34F8">
      <w:pPr>
        <w:pStyle w:val="Odstavecseseznamem"/>
        <w:rPr>
          <w:sz w:val="28"/>
          <w:szCs w:val="28"/>
        </w:rPr>
      </w:pPr>
      <w:r w:rsidRPr="000026CF">
        <w:rPr>
          <w:sz w:val="28"/>
          <w:szCs w:val="28"/>
        </w:rPr>
        <w:t>V</w:t>
      </w:r>
      <w:r w:rsidR="004A5D69">
        <w:rPr>
          <w:sz w:val="28"/>
          <w:szCs w:val="28"/>
        </w:rPr>
        <w:t> Krkonošském</w:t>
      </w:r>
      <w:r>
        <w:rPr>
          <w:sz w:val="28"/>
          <w:szCs w:val="28"/>
        </w:rPr>
        <w:t xml:space="preserve"> národním parku s</w:t>
      </w:r>
      <w:r w:rsidR="004A5D69">
        <w:rPr>
          <w:sz w:val="28"/>
          <w:szCs w:val="28"/>
        </w:rPr>
        <w:t>e i dnes můžeme setkat s rozmanitou zvěří.</w:t>
      </w:r>
    </w:p>
    <w:p w:rsidR="00BA34F8" w:rsidRDefault="00BA34F8" w:rsidP="00BA34F8">
      <w:pPr>
        <w:pStyle w:val="Odstavecseseznamem"/>
        <w:rPr>
          <w:b/>
          <w:sz w:val="28"/>
          <w:szCs w:val="28"/>
        </w:rPr>
      </w:pPr>
    </w:p>
    <w:p w:rsidR="00BA34F8" w:rsidRDefault="00BA34F8" w:rsidP="00BA34F8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Nahraďte vyznačené výrazy větami vedlejšími a určete jejich druh:</w:t>
      </w:r>
    </w:p>
    <w:p w:rsidR="00BA34F8" w:rsidRPr="004453EB" w:rsidRDefault="00BA34F8" w:rsidP="00BA34F8">
      <w:pPr>
        <w:pStyle w:val="Odstavecseseznamem"/>
        <w:rPr>
          <w:b/>
          <w:sz w:val="28"/>
          <w:szCs w:val="28"/>
        </w:rPr>
      </w:pPr>
    </w:p>
    <w:p w:rsidR="00BA34F8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Zanedlouho dojdeme </w:t>
      </w:r>
      <w:r w:rsidRPr="004453EB">
        <w:rPr>
          <w:i/>
          <w:sz w:val="28"/>
          <w:szCs w:val="28"/>
        </w:rPr>
        <w:t>do mého rodiště</w:t>
      </w:r>
      <w:r>
        <w:rPr>
          <w:sz w:val="28"/>
          <w:szCs w:val="28"/>
        </w:rPr>
        <w:t>. ___________________________</w:t>
      </w:r>
    </w:p>
    <w:p w:rsidR="00BA34F8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Čekali jsme na </w:t>
      </w:r>
      <w:r w:rsidRPr="004453EB">
        <w:rPr>
          <w:i/>
          <w:sz w:val="28"/>
          <w:szCs w:val="28"/>
        </w:rPr>
        <w:t>jejich</w:t>
      </w:r>
      <w:r>
        <w:rPr>
          <w:sz w:val="28"/>
          <w:szCs w:val="28"/>
        </w:rPr>
        <w:t xml:space="preserve"> </w:t>
      </w:r>
      <w:r w:rsidRPr="004453EB">
        <w:rPr>
          <w:i/>
          <w:sz w:val="28"/>
          <w:szCs w:val="28"/>
        </w:rPr>
        <w:t>pomoc.</w:t>
      </w:r>
      <w:r>
        <w:rPr>
          <w:sz w:val="28"/>
          <w:szCs w:val="28"/>
        </w:rPr>
        <w:t xml:space="preserve"> ___________________________________        </w:t>
      </w:r>
    </w:p>
    <w:p w:rsidR="00BA34F8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Byla mu doporučena </w:t>
      </w:r>
      <w:r w:rsidRPr="004453EB">
        <w:rPr>
          <w:i/>
          <w:sz w:val="28"/>
          <w:szCs w:val="28"/>
        </w:rPr>
        <w:t>změna bydliště</w:t>
      </w:r>
      <w:r>
        <w:rPr>
          <w:sz w:val="28"/>
          <w:szCs w:val="28"/>
        </w:rPr>
        <w:t>. ____________________________</w:t>
      </w:r>
    </w:p>
    <w:p w:rsidR="00BA34F8" w:rsidRDefault="00BA34F8" w:rsidP="00BA34F8">
      <w:pPr>
        <w:pStyle w:val="Odstavecseseznamem"/>
        <w:rPr>
          <w:sz w:val="28"/>
          <w:szCs w:val="28"/>
        </w:rPr>
      </w:pPr>
      <w:r w:rsidRPr="004453EB">
        <w:rPr>
          <w:i/>
          <w:sz w:val="28"/>
          <w:szCs w:val="28"/>
        </w:rPr>
        <w:t>Při narození</w:t>
      </w:r>
      <w:r>
        <w:rPr>
          <w:sz w:val="28"/>
          <w:szCs w:val="28"/>
        </w:rPr>
        <w:t xml:space="preserve"> měřil 50 cm.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_____________________________________</w:t>
      </w:r>
    </w:p>
    <w:p w:rsidR="00BA34F8" w:rsidRDefault="00BA34F8" w:rsidP="00BA34F8">
      <w:pPr>
        <w:pStyle w:val="Odstavecseseznamem"/>
        <w:rPr>
          <w:sz w:val="28"/>
          <w:szCs w:val="28"/>
        </w:rPr>
      </w:pPr>
    </w:p>
    <w:p w:rsidR="00BA34F8" w:rsidRDefault="00BA34F8" w:rsidP="00BA34F8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4453EB">
        <w:rPr>
          <w:b/>
          <w:sz w:val="28"/>
          <w:szCs w:val="28"/>
        </w:rPr>
        <w:t>Rozlište věty s</w:t>
      </w:r>
      <w:r>
        <w:rPr>
          <w:b/>
          <w:sz w:val="28"/>
          <w:szCs w:val="28"/>
        </w:rPr>
        <w:t xml:space="preserve"> nevyjádřeným </w:t>
      </w:r>
      <w:r w:rsidRPr="004453EB">
        <w:rPr>
          <w:b/>
          <w:sz w:val="28"/>
          <w:szCs w:val="28"/>
        </w:rPr>
        <w:t>podmětem a</w:t>
      </w:r>
      <w:r>
        <w:rPr>
          <w:b/>
          <w:sz w:val="28"/>
          <w:szCs w:val="28"/>
        </w:rPr>
        <w:t xml:space="preserve"> věty</w:t>
      </w:r>
      <w:r w:rsidRPr="004453EB">
        <w:rPr>
          <w:b/>
          <w:sz w:val="28"/>
          <w:szCs w:val="28"/>
        </w:rPr>
        <w:t xml:space="preserve"> bez podmětu</w:t>
      </w:r>
      <w:r>
        <w:rPr>
          <w:b/>
          <w:sz w:val="28"/>
          <w:szCs w:val="28"/>
        </w:rPr>
        <w:t>:</w:t>
      </w:r>
    </w:p>
    <w:p w:rsidR="00BA34F8" w:rsidRDefault="00BA34F8" w:rsidP="00BA34F8">
      <w:pPr>
        <w:pStyle w:val="Odstavecseseznamem"/>
        <w:rPr>
          <w:b/>
          <w:sz w:val="28"/>
          <w:szCs w:val="28"/>
        </w:rPr>
      </w:pPr>
    </w:p>
    <w:p w:rsidR="00BA34F8" w:rsidRDefault="00BA34F8" w:rsidP="00BA34F8">
      <w:pPr>
        <w:pStyle w:val="Odstavecseseznamem"/>
        <w:rPr>
          <w:b/>
          <w:sz w:val="28"/>
          <w:szCs w:val="28"/>
        </w:rPr>
      </w:pPr>
      <w:r w:rsidRPr="004453EB">
        <w:rPr>
          <w:sz w:val="28"/>
          <w:szCs w:val="28"/>
        </w:rPr>
        <w:t>Spí</w:t>
      </w:r>
      <w:r>
        <w:rPr>
          <w:sz w:val="28"/>
          <w:szCs w:val="28"/>
        </w:rPr>
        <w:t xml:space="preserve"> jako mimino.  Pracuje každý den od šesti hodin do dvou.   Píchá mě </w:t>
      </w:r>
    </w:p>
    <w:p w:rsidR="00BA34F8" w:rsidRDefault="00BA34F8" w:rsidP="00BA34F8">
      <w:pPr>
        <w:pStyle w:val="Odstavecseseznamem"/>
        <w:rPr>
          <w:sz w:val="28"/>
          <w:szCs w:val="28"/>
        </w:rPr>
      </w:pPr>
      <w:r w:rsidRPr="004453EB">
        <w:rPr>
          <w:sz w:val="28"/>
          <w:szCs w:val="28"/>
        </w:rPr>
        <w:t>v</w:t>
      </w:r>
      <w:r>
        <w:rPr>
          <w:sz w:val="28"/>
          <w:szCs w:val="28"/>
        </w:rPr>
        <w:t> zádech.  Na táboře se mi často stýskalo.  Tento měsíc snad prší každý den.</w:t>
      </w:r>
    </w:p>
    <w:p w:rsidR="00BA34F8" w:rsidRDefault="00BA34F8" w:rsidP="00BA34F8">
      <w:pPr>
        <w:pStyle w:val="Odstavecseseznamem"/>
        <w:rPr>
          <w:b/>
          <w:sz w:val="28"/>
          <w:szCs w:val="28"/>
        </w:rPr>
      </w:pPr>
    </w:p>
    <w:p w:rsidR="00BA34F8" w:rsidRDefault="00BA34F8" w:rsidP="00BA34F8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Vyjádřete pomocí větného ekvivalentu:</w:t>
      </w:r>
    </w:p>
    <w:p w:rsidR="00BA34F8" w:rsidRPr="004453EB" w:rsidRDefault="00BA34F8" w:rsidP="00BA34F8">
      <w:pPr>
        <w:pStyle w:val="Odstavecseseznamem"/>
        <w:rPr>
          <w:b/>
          <w:sz w:val="28"/>
          <w:szCs w:val="28"/>
        </w:rPr>
      </w:pPr>
    </w:p>
    <w:p w:rsidR="00BA34F8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-aby se družstvo otočilo doleva, _______________________________</w:t>
      </w:r>
    </w:p>
    <w:p w:rsidR="00BA34F8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-aby všichni přestali mluvit, __________________________________</w:t>
      </w:r>
    </w:p>
    <w:p w:rsidR="00BA34F8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-že si chcete koupit vstupenku, ________________________________</w:t>
      </w:r>
    </w:p>
    <w:p w:rsidR="00BA34F8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-jak povzbuzuješ svůj tým, ___________________________________</w:t>
      </w:r>
    </w:p>
    <w:p w:rsidR="00BA34F8" w:rsidRPr="000026CF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-že má zůstat stát, __________________________________________</w:t>
      </w:r>
    </w:p>
    <w:p w:rsidR="002D5630" w:rsidRDefault="002D5630" w:rsidP="00BA34F8">
      <w:pPr>
        <w:rPr>
          <w:rFonts w:ascii="Times New Roman" w:hAnsi="Times New Roman"/>
          <w:sz w:val="28"/>
          <w:szCs w:val="28"/>
        </w:rPr>
      </w:pPr>
    </w:p>
    <w:p w:rsidR="002D5630" w:rsidRDefault="002D5630" w:rsidP="00BA34F8">
      <w:pPr>
        <w:rPr>
          <w:rFonts w:ascii="Times New Roman" w:hAnsi="Times New Roman"/>
          <w:sz w:val="28"/>
          <w:szCs w:val="28"/>
        </w:rPr>
      </w:pPr>
    </w:p>
    <w:p w:rsidR="002D5630" w:rsidRDefault="00BA34F8" w:rsidP="00BA34F8">
      <w:pPr>
        <w:rPr>
          <w:rFonts w:ascii="Times New Roman" w:hAnsi="Times New Roman"/>
          <w:b/>
          <w:sz w:val="28"/>
          <w:szCs w:val="28"/>
        </w:rPr>
      </w:pPr>
      <w:r w:rsidRPr="00712795">
        <w:rPr>
          <w:rFonts w:ascii="Times New Roman" w:hAnsi="Times New Roman"/>
          <w:b/>
          <w:sz w:val="28"/>
          <w:szCs w:val="28"/>
        </w:rPr>
        <w:lastRenderedPageBreak/>
        <w:t xml:space="preserve">Řešení  </w:t>
      </w:r>
    </w:p>
    <w:p w:rsidR="002D5630" w:rsidRDefault="002D5630" w:rsidP="00BA34F8">
      <w:pPr>
        <w:rPr>
          <w:rFonts w:ascii="Times New Roman" w:hAnsi="Times New Roman"/>
          <w:b/>
          <w:sz w:val="28"/>
          <w:szCs w:val="28"/>
        </w:rPr>
      </w:pPr>
    </w:p>
    <w:p w:rsidR="00BA34F8" w:rsidRPr="000026CF" w:rsidRDefault="00BA34F8" w:rsidP="00BA34F8">
      <w:pPr>
        <w:rPr>
          <w:rFonts w:ascii="Times New Roman" w:hAnsi="Times New Roman"/>
          <w:b/>
          <w:sz w:val="28"/>
          <w:szCs w:val="28"/>
          <w:u w:val="single"/>
        </w:rPr>
      </w:pPr>
      <w:r w:rsidRPr="00712795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  </w:t>
      </w:r>
    </w:p>
    <w:p w:rsidR="00BA34F8" w:rsidRDefault="00450333" w:rsidP="00BA34F8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Podtrhněte </w:t>
      </w:r>
      <w:r w:rsidR="004A5D69">
        <w:rPr>
          <w:b/>
          <w:sz w:val="28"/>
          <w:szCs w:val="28"/>
        </w:rPr>
        <w:t>přístavkové konstrukce</w:t>
      </w:r>
      <w:r w:rsidR="00BA34F8" w:rsidRPr="000026CF">
        <w:rPr>
          <w:b/>
          <w:sz w:val="28"/>
          <w:szCs w:val="28"/>
        </w:rPr>
        <w:t xml:space="preserve"> a doplň</w:t>
      </w:r>
      <w:r w:rsidR="00BA34F8">
        <w:rPr>
          <w:b/>
          <w:sz w:val="28"/>
          <w:szCs w:val="28"/>
        </w:rPr>
        <w:t>te</w:t>
      </w:r>
      <w:r w:rsidR="00BA34F8" w:rsidRPr="000026CF">
        <w:rPr>
          <w:b/>
          <w:sz w:val="28"/>
          <w:szCs w:val="28"/>
        </w:rPr>
        <w:t xml:space="preserve"> interpunkci</w:t>
      </w:r>
      <w:r w:rsidR="00BA34F8">
        <w:rPr>
          <w:b/>
          <w:sz w:val="28"/>
          <w:szCs w:val="28"/>
        </w:rPr>
        <w:t>:</w:t>
      </w:r>
    </w:p>
    <w:p w:rsidR="00BA34F8" w:rsidRDefault="00BA34F8" w:rsidP="00BA34F8">
      <w:pPr>
        <w:pStyle w:val="Odstavecseseznamem"/>
        <w:rPr>
          <w:b/>
          <w:sz w:val="28"/>
          <w:szCs w:val="28"/>
        </w:rPr>
      </w:pPr>
    </w:p>
    <w:p w:rsidR="00BA34F8" w:rsidRPr="002D5630" w:rsidRDefault="00BA34F8" w:rsidP="00BA34F8">
      <w:pPr>
        <w:pStyle w:val="Odstavecseseznamem"/>
        <w:rPr>
          <w:b/>
          <w:sz w:val="28"/>
          <w:szCs w:val="28"/>
          <w:u w:val="single"/>
        </w:rPr>
      </w:pPr>
      <w:r w:rsidRPr="000026CF">
        <w:rPr>
          <w:sz w:val="28"/>
          <w:szCs w:val="28"/>
        </w:rPr>
        <w:t>V</w:t>
      </w:r>
      <w:r>
        <w:rPr>
          <w:sz w:val="28"/>
          <w:szCs w:val="28"/>
        </w:rPr>
        <w:t> </w:t>
      </w:r>
      <w:r w:rsidRPr="000026CF">
        <w:rPr>
          <w:sz w:val="28"/>
          <w:szCs w:val="28"/>
        </w:rPr>
        <w:t>Paříži</w:t>
      </w:r>
      <w:r w:rsidRPr="00712795">
        <w:rPr>
          <w:i/>
          <w:sz w:val="28"/>
          <w:szCs w:val="28"/>
        </w:rPr>
        <w:t xml:space="preserve">, </w:t>
      </w:r>
      <w:r w:rsidRPr="002D5630">
        <w:rPr>
          <w:b/>
          <w:sz w:val="28"/>
          <w:szCs w:val="28"/>
          <w:u w:val="single"/>
        </w:rPr>
        <w:t>hlavním městě Francie</w:t>
      </w:r>
      <w:r w:rsidRPr="00712795">
        <w:rPr>
          <w:i/>
          <w:sz w:val="28"/>
          <w:szCs w:val="28"/>
        </w:rPr>
        <w:t>,</w:t>
      </w:r>
      <w:r w:rsidRPr="000026CF">
        <w:rPr>
          <w:sz w:val="28"/>
          <w:szCs w:val="28"/>
        </w:rPr>
        <w:t xml:space="preserve"> najdeme mnoho významných památek. </w:t>
      </w:r>
      <w:r>
        <w:rPr>
          <w:sz w:val="28"/>
          <w:szCs w:val="28"/>
        </w:rPr>
        <w:t xml:space="preserve">V Jiráskově románu F. L. Věk, </w:t>
      </w:r>
      <w:r w:rsidRPr="002D5630">
        <w:rPr>
          <w:b/>
          <w:sz w:val="28"/>
          <w:szCs w:val="28"/>
          <w:u w:val="single"/>
        </w:rPr>
        <w:t>kronice národního obrození</w:t>
      </w:r>
      <w:r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vystupuje řada historických postav. Navštivte zámek v Litomyšli, </w:t>
      </w:r>
      <w:r w:rsidRPr="002D5630">
        <w:rPr>
          <w:b/>
          <w:sz w:val="28"/>
          <w:szCs w:val="28"/>
          <w:u w:val="single"/>
        </w:rPr>
        <w:t>jednu z památek UNESCO.</w:t>
      </w:r>
    </w:p>
    <w:p w:rsidR="00BA34F8" w:rsidRPr="0020166B" w:rsidRDefault="00BA34F8" w:rsidP="00BA34F8">
      <w:pPr>
        <w:rPr>
          <w:b/>
          <w:i/>
          <w:sz w:val="28"/>
          <w:szCs w:val="28"/>
        </w:rPr>
      </w:pPr>
    </w:p>
    <w:p w:rsidR="00BA34F8" w:rsidRDefault="00BA34F8" w:rsidP="00BA34F8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Doplňte interpunkci a označte věty hlavní a vedlejší:</w:t>
      </w:r>
    </w:p>
    <w:p w:rsidR="00BA34F8" w:rsidRDefault="00BA34F8" w:rsidP="00BA34F8">
      <w:pPr>
        <w:pStyle w:val="Odstavecseseznamem"/>
        <w:rPr>
          <w:b/>
          <w:sz w:val="28"/>
          <w:szCs w:val="28"/>
        </w:rPr>
      </w:pPr>
    </w:p>
    <w:p w:rsidR="00BA34F8" w:rsidRDefault="00BA34F8" w:rsidP="00BA34F8">
      <w:pPr>
        <w:pStyle w:val="Odstavecseseznamem"/>
        <w:rPr>
          <w:sz w:val="28"/>
          <w:szCs w:val="28"/>
        </w:rPr>
      </w:pPr>
      <w:r w:rsidRPr="00712795">
        <w:rPr>
          <w:b/>
          <w:sz w:val="28"/>
          <w:szCs w:val="28"/>
        </w:rPr>
        <w:t>H</w:t>
      </w:r>
      <w:r w:rsidRPr="00712795">
        <w:rPr>
          <w:b/>
          <w:sz w:val="16"/>
          <w:szCs w:val="16"/>
        </w:rPr>
        <w:t>a</w:t>
      </w:r>
      <w:r w:rsidRPr="0020166B">
        <w:rPr>
          <w:sz w:val="28"/>
          <w:szCs w:val="28"/>
        </w:rPr>
        <w:t>Vyhlá</w:t>
      </w:r>
      <w:r>
        <w:rPr>
          <w:sz w:val="28"/>
          <w:szCs w:val="28"/>
        </w:rPr>
        <w:t xml:space="preserve">ška, </w:t>
      </w:r>
      <w:r w:rsidRPr="00712795">
        <w:rPr>
          <w:b/>
          <w:sz w:val="28"/>
          <w:szCs w:val="28"/>
        </w:rPr>
        <w:t>V</w:t>
      </w:r>
      <w:r>
        <w:rPr>
          <w:sz w:val="28"/>
          <w:szCs w:val="28"/>
        </w:rPr>
        <w:t xml:space="preserve">která byla vloni schválena, </w:t>
      </w:r>
      <w:r w:rsidRPr="00712795">
        <w:rPr>
          <w:b/>
          <w:sz w:val="28"/>
          <w:szCs w:val="28"/>
        </w:rPr>
        <w:t>H</w:t>
      </w:r>
      <w:r w:rsidRPr="00712795">
        <w:rPr>
          <w:b/>
          <w:sz w:val="16"/>
          <w:szCs w:val="16"/>
        </w:rPr>
        <w:t xml:space="preserve">b </w:t>
      </w:r>
      <w:r>
        <w:rPr>
          <w:sz w:val="28"/>
          <w:szCs w:val="28"/>
        </w:rPr>
        <w:t xml:space="preserve">již neplatí.  </w:t>
      </w:r>
      <w:r w:rsidRPr="00712795">
        <w:rPr>
          <w:b/>
          <w:sz w:val="28"/>
          <w:szCs w:val="28"/>
        </w:rPr>
        <w:t>V</w:t>
      </w:r>
      <w:r>
        <w:rPr>
          <w:sz w:val="28"/>
          <w:szCs w:val="28"/>
        </w:rPr>
        <w:t xml:space="preserve"> Ačkoliv se velmi snažili, </w:t>
      </w:r>
      <w:r w:rsidRPr="00712795">
        <w:rPr>
          <w:b/>
          <w:sz w:val="28"/>
          <w:szCs w:val="28"/>
        </w:rPr>
        <w:t>H</w:t>
      </w:r>
      <w:r>
        <w:rPr>
          <w:sz w:val="28"/>
          <w:szCs w:val="28"/>
        </w:rPr>
        <w:t xml:space="preserve">splnit podmínky se jim už nepodařilo.   </w:t>
      </w:r>
      <w:r w:rsidRPr="00712795">
        <w:rPr>
          <w:b/>
          <w:sz w:val="28"/>
          <w:szCs w:val="28"/>
        </w:rPr>
        <w:t>H</w:t>
      </w:r>
      <w:r>
        <w:rPr>
          <w:sz w:val="28"/>
          <w:szCs w:val="28"/>
        </w:rPr>
        <w:t>Vím,</w:t>
      </w:r>
      <w:r w:rsidRPr="00712795">
        <w:rPr>
          <w:b/>
          <w:sz w:val="28"/>
          <w:szCs w:val="28"/>
        </w:rPr>
        <w:t>V</w:t>
      </w:r>
      <w:r w:rsidR="00450333">
        <w:rPr>
          <w:sz w:val="28"/>
          <w:szCs w:val="28"/>
        </w:rPr>
        <w:t xml:space="preserve"> že to jistě zvládneš.</w:t>
      </w:r>
      <w:r>
        <w:rPr>
          <w:sz w:val="28"/>
          <w:szCs w:val="28"/>
        </w:rPr>
        <w:t xml:space="preserve"> </w:t>
      </w:r>
      <w:r w:rsidRPr="00712795">
        <w:rPr>
          <w:b/>
          <w:sz w:val="28"/>
          <w:szCs w:val="28"/>
        </w:rPr>
        <w:t>H</w:t>
      </w:r>
      <w:r w:rsidRPr="00712795">
        <w:rPr>
          <w:b/>
          <w:sz w:val="16"/>
          <w:szCs w:val="16"/>
        </w:rPr>
        <w:t>a</w:t>
      </w:r>
      <w:r>
        <w:rPr>
          <w:sz w:val="28"/>
          <w:szCs w:val="28"/>
        </w:rPr>
        <w:t>Chata ,</w:t>
      </w:r>
      <w:r w:rsidRPr="00712795">
        <w:rPr>
          <w:b/>
          <w:sz w:val="28"/>
          <w:szCs w:val="28"/>
        </w:rPr>
        <w:t>V</w:t>
      </w:r>
      <w:r>
        <w:rPr>
          <w:sz w:val="28"/>
          <w:szCs w:val="28"/>
        </w:rPr>
        <w:t xml:space="preserve">v níž jsme byli ubytováni,  </w:t>
      </w:r>
      <w:r w:rsidRPr="00712795">
        <w:rPr>
          <w:b/>
          <w:sz w:val="28"/>
          <w:szCs w:val="28"/>
        </w:rPr>
        <w:t>H</w:t>
      </w:r>
      <w:r w:rsidRPr="00712795">
        <w:rPr>
          <w:b/>
          <w:sz w:val="16"/>
          <w:szCs w:val="16"/>
        </w:rPr>
        <w:t>b</w:t>
      </w:r>
      <w:r>
        <w:rPr>
          <w:sz w:val="28"/>
          <w:szCs w:val="28"/>
        </w:rPr>
        <w:t>byla nově rekonstruována.</w:t>
      </w:r>
    </w:p>
    <w:p w:rsidR="00BA34F8" w:rsidRPr="0020166B" w:rsidRDefault="00BA34F8" w:rsidP="00BA34F8">
      <w:pPr>
        <w:pStyle w:val="Odstavecseseznamem"/>
        <w:rPr>
          <w:sz w:val="28"/>
          <w:szCs w:val="28"/>
        </w:rPr>
      </w:pPr>
    </w:p>
    <w:p w:rsidR="00BA34F8" w:rsidRDefault="00BA34F8" w:rsidP="00BA34F8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Určete všechny větné členy:</w:t>
      </w:r>
    </w:p>
    <w:p w:rsidR="00BA34F8" w:rsidRDefault="00BA34F8" w:rsidP="00BA34F8">
      <w:pPr>
        <w:rPr>
          <w:b/>
          <w:sz w:val="28"/>
          <w:szCs w:val="28"/>
        </w:rPr>
      </w:pPr>
    </w:p>
    <w:p w:rsidR="00BA34F8" w:rsidRDefault="00BA34F8" w:rsidP="00BA34F8">
      <w:pPr>
        <w:pStyle w:val="Odstavecseseznamem"/>
        <w:rPr>
          <w:sz w:val="28"/>
          <w:szCs w:val="28"/>
        </w:rPr>
      </w:pPr>
      <w:r w:rsidRPr="000026CF">
        <w:rPr>
          <w:sz w:val="28"/>
          <w:szCs w:val="28"/>
        </w:rPr>
        <w:t>V</w:t>
      </w:r>
      <w:r w:rsidR="004A5D69">
        <w:rPr>
          <w:sz w:val="28"/>
          <w:szCs w:val="28"/>
        </w:rPr>
        <w:t> Krkonošském</w:t>
      </w:r>
      <w:r>
        <w:rPr>
          <w:sz w:val="28"/>
          <w:szCs w:val="28"/>
        </w:rPr>
        <w:t xml:space="preserve"> </w:t>
      </w:r>
      <w:r w:rsidRPr="00F76687">
        <w:rPr>
          <w:b/>
          <w:sz w:val="28"/>
          <w:szCs w:val="28"/>
        </w:rPr>
        <w:t>(Pks)</w:t>
      </w:r>
      <w:r w:rsidR="004A5D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národním </w:t>
      </w:r>
      <w:r w:rsidRPr="00F76687">
        <w:rPr>
          <w:b/>
          <w:sz w:val="28"/>
          <w:szCs w:val="28"/>
        </w:rPr>
        <w:t>(Pks</w:t>
      </w:r>
      <w:r>
        <w:rPr>
          <w:sz w:val="28"/>
          <w:szCs w:val="28"/>
        </w:rPr>
        <w:t xml:space="preserve">) parku </w:t>
      </w:r>
      <w:r w:rsidRPr="00F76687">
        <w:rPr>
          <w:b/>
          <w:sz w:val="28"/>
          <w:szCs w:val="28"/>
        </w:rPr>
        <w:t>(Pum</w:t>
      </w:r>
      <w:r>
        <w:rPr>
          <w:sz w:val="28"/>
          <w:szCs w:val="28"/>
        </w:rPr>
        <w:t>) se i dnes (</w:t>
      </w:r>
      <w:r w:rsidRPr="00F76687">
        <w:rPr>
          <w:b/>
          <w:sz w:val="28"/>
          <w:szCs w:val="28"/>
        </w:rPr>
        <w:t>Puč</w:t>
      </w:r>
      <w:r w:rsidR="002D5630">
        <w:rPr>
          <w:sz w:val="28"/>
          <w:szCs w:val="28"/>
        </w:rPr>
        <w:t xml:space="preserve">) můžeme </w:t>
      </w:r>
      <w:r>
        <w:rPr>
          <w:sz w:val="28"/>
          <w:szCs w:val="28"/>
        </w:rPr>
        <w:t xml:space="preserve">setkat </w:t>
      </w:r>
      <w:r w:rsidRPr="00F76687">
        <w:rPr>
          <w:b/>
          <w:sz w:val="28"/>
          <w:szCs w:val="28"/>
        </w:rPr>
        <w:t>(Ps)</w:t>
      </w:r>
      <w:r>
        <w:rPr>
          <w:sz w:val="28"/>
          <w:szCs w:val="28"/>
        </w:rPr>
        <w:t xml:space="preserve"> s</w:t>
      </w:r>
      <w:r w:rsidR="004A5D69">
        <w:rPr>
          <w:sz w:val="28"/>
          <w:szCs w:val="28"/>
        </w:rPr>
        <w:t> rozmanitou</w:t>
      </w:r>
      <w:r w:rsidR="004A5D69" w:rsidRPr="004A5D69">
        <w:rPr>
          <w:b/>
          <w:sz w:val="28"/>
          <w:szCs w:val="28"/>
        </w:rPr>
        <w:t>(Pks)</w:t>
      </w:r>
      <w:r w:rsidR="004A5D69">
        <w:rPr>
          <w:sz w:val="28"/>
          <w:szCs w:val="28"/>
        </w:rPr>
        <w:t xml:space="preserve"> zvěří</w:t>
      </w:r>
      <w:r>
        <w:rPr>
          <w:sz w:val="28"/>
          <w:szCs w:val="28"/>
        </w:rPr>
        <w:t xml:space="preserve"> </w:t>
      </w:r>
      <w:r w:rsidRPr="00F76687">
        <w:rPr>
          <w:b/>
          <w:sz w:val="28"/>
          <w:szCs w:val="28"/>
        </w:rPr>
        <w:t>(Pt).</w:t>
      </w:r>
    </w:p>
    <w:p w:rsidR="00BA34F8" w:rsidRDefault="00BA34F8" w:rsidP="00BA34F8">
      <w:pPr>
        <w:pStyle w:val="Odstavecseseznamem"/>
        <w:rPr>
          <w:b/>
          <w:sz w:val="28"/>
          <w:szCs w:val="28"/>
        </w:rPr>
      </w:pPr>
    </w:p>
    <w:p w:rsidR="00BA34F8" w:rsidRDefault="00BA34F8" w:rsidP="00BA34F8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Nahraďte vyznačené výrazy větami vedlejšími a určete jejich druh:</w:t>
      </w:r>
    </w:p>
    <w:p w:rsidR="00BA34F8" w:rsidRPr="004453EB" w:rsidRDefault="00BA34F8" w:rsidP="00BA34F8">
      <w:pPr>
        <w:pStyle w:val="Odstavecseseznamem"/>
        <w:rPr>
          <w:b/>
          <w:sz w:val="28"/>
          <w:szCs w:val="28"/>
        </w:rPr>
      </w:pPr>
    </w:p>
    <w:p w:rsidR="00BA34F8" w:rsidRPr="00F76687" w:rsidRDefault="00BA34F8" w:rsidP="00BA34F8">
      <w:pPr>
        <w:pStyle w:val="Odstavecseseznamem"/>
        <w:rPr>
          <w:b/>
          <w:sz w:val="28"/>
          <w:szCs w:val="28"/>
        </w:rPr>
      </w:pPr>
      <w:r>
        <w:rPr>
          <w:sz w:val="28"/>
          <w:szCs w:val="28"/>
        </w:rPr>
        <w:t xml:space="preserve">Zanedlouho dojdeme </w:t>
      </w:r>
      <w:r w:rsidRPr="004453EB">
        <w:rPr>
          <w:i/>
          <w:sz w:val="28"/>
          <w:szCs w:val="28"/>
        </w:rPr>
        <w:t>do mého rodiště</w:t>
      </w:r>
      <w:r>
        <w:rPr>
          <w:sz w:val="28"/>
          <w:szCs w:val="28"/>
        </w:rPr>
        <w:t xml:space="preserve">. </w:t>
      </w:r>
      <w:r w:rsidRPr="00F76687">
        <w:rPr>
          <w:b/>
          <w:sz w:val="28"/>
          <w:szCs w:val="28"/>
        </w:rPr>
        <w:t>Zanedlouho dojdeme tam, kde jsem se narodila. (příslovečná místní)</w:t>
      </w:r>
    </w:p>
    <w:p w:rsidR="00BA34F8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Čekali jsme na </w:t>
      </w:r>
      <w:r w:rsidRPr="00F76687">
        <w:rPr>
          <w:b/>
          <w:i/>
          <w:sz w:val="28"/>
          <w:szCs w:val="28"/>
        </w:rPr>
        <w:t>jejich</w:t>
      </w:r>
      <w:r w:rsidRPr="00F76687">
        <w:rPr>
          <w:b/>
          <w:sz w:val="28"/>
          <w:szCs w:val="28"/>
        </w:rPr>
        <w:t xml:space="preserve"> </w:t>
      </w:r>
      <w:r w:rsidRPr="00F76687">
        <w:rPr>
          <w:b/>
          <w:i/>
          <w:sz w:val="28"/>
          <w:szCs w:val="28"/>
        </w:rPr>
        <w:t>pomoc.</w:t>
      </w:r>
      <w:r w:rsidRPr="00F76687">
        <w:rPr>
          <w:b/>
          <w:sz w:val="28"/>
          <w:szCs w:val="28"/>
        </w:rPr>
        <w:t xml:space="preserve">  Čekali jsme, že nám pomohou. (předmětná)</w:t>
      </w:r>
      <w:r>
        <w:rPr>
          <w:sz w:val="28"/>
          <w:szCs w:val="28"/>
        </w:rPr>
        <w:t xml:space="preserve">     </w:t>
      </w:r>
    </w:p>
    <w:p w:rsidR="00BA34F8" w:rsidRPr="00F76687" w:rsidRDefault="00BA34F8" w:rsidP="00BA34F8">
      <w:pPr>
        <w:pStyle w:val="Odstavecseseznamem"/>
        <w:rPr>
          <w:b/>
          <w:sz w:val="28"/>
          <w:szCs w:val="28"/>
        </w:rPr>
      </w:pPr>
      <w:r>
        <w:rPr>
          <w:sz w:val="28"/>
          <w:szCs w:val="28"/>
        </w:rPr>
        <w:t xml:space="preserve">Byla mu doporučena </w:t>
      </w:r>
      <w:r w:rsidRPr="004453EB">
        <w:rPr>
          <w:i/>
          <w:sz w:val="28"/>
          <w:szCs w:val="28"/>
        </w:rPr>
        <w:t>změna bydliště</w:t>
      </w:r>
      <w:r>
        <w:rPr>
          <w:i/>
          <w:sz w:val="28"/>
          <w:szCs w:val="28"/>
        </w:rPr>
        <w:t xml:space="preserve">. </w:t>
      </w:r>
      <w:r w:rsidRPr="00F76687">
        <w:rPr>
          <w:b/>
          <w:sz w:val="28"/>
          <w:szCs w:val="28"/>
        </w:rPr>
        <w:t>Bylo mu doporučeno, aby změnil bydliště.</w:t>
      </w:r>
      <w:r>
        <w:rPr>
          <w:b/>
          <w:sz w:val="28"/>
          <w:szCs w:val="28"/>
        </w:rPr>
        <w:t xml:space="preserve"> (podmětná)</w:t>
      </w:r>
    </w:p>
    <w:p w:rsidR="00BA34F8" w:rsidRDefault="00BA34F8" w:rsidP="00BA34F8">
      <w:pPr>
        <w:pStyle w:val="Odstavecseseznamem"/>
        <w:rPr>
          <w:sz w:val="28"/>
          <w:szCs w:val="28"/>
        </w:rPr>
      </w:pPr>
      <w:r w:rsidRPr="004453EB">
        <w:rPr>
          <w:i/>
          <w:sz w:val="28"/>
          <w:szCs w:val="28"/>
        </w:rPr>
        <w:t>Při narození</w:t>
      </w:r>
      <w:r>
        <w:rPr>
          <w:sz w:val="28"/>
          <w:szCs w:val="28"/>
        </w:rPr>
        <w:t xml:space="preserve"> měřil 50 cm. </w:t>
      </w:r>
      <w:r w:rsidRPr="00F76687">
        <w:rPr>
          <w:b/>
          <w:sz w:val="28"/>
          <w:szCs w:val="28"/>
        </w:rPr>
        <w:t>Když se narodil,</w:t>
      </w:r>
      <w:r w:rsidR="004A5D69">
        <w:rPr>
          <w:b/>
          <w:sz w:val="28"/>
          <w:szCs w:val="28"/>
        </w:rPr>
        <w:t>(příslovečná časová</w:t>
      </w:r>
      <w:r w:rsidR="002D5630">
        <w:rPr>
          <w:b/>
          <w:sz w:val="28"/>
          <w:szCs w:val="28"/>
        </w:rPr>
        <w:t>)</w:t>
      </w:r>
      <w:r w:rsidRPr="00F76687">
        <w:rPr>
          <w:b/>
          <w:sz w:val="28"/>
          <w:szCs w:val="28"/>
        </w:rPr>
        <w:t xml:space="preserve"> měřil 50 cm.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</w:p>
    <w:p w:rsidR="00BA34F8" w:rsidRDefault="00BA34F8" w:rsidP="00BA34F8">
      <w:pPr>
        <w:pStyle w:val="Odstavecseseznamem"/>
        <w:rPr>
          <w:sz w:val="28"/>
          <w:szCs w:val="28"/>
        </w:rPr>
      </w:pPr>
    </w:p>
    <w:p w:rsidR="00BA34F8" w:rsidRDefault="00BA34F8" w:rsidP="00BA34F8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4453EB">
        <w:rPr>
          <w:b/>
          <w:sz w:val="28"/>
          <w:szCs w:val="28"/>
        </w:rPr>
        <w:t>Rozlište věty s</w:t>
      </w:r>
      <w:r>
        <w:rPr>
          <w:b/>
          <w:sz w:val="28"/>
          <w:szCs w:val="28"/>
        </w:rPr>
        <w:t xml:space="preserve"> nevyjádřeným </w:t>
      </w:r>
      <w:r w:rsidRPr="004453EB">
        <w:rPr>
          <w:b/>
          <w:sz w:val="28"/>
          <w:szCs w:val="28"/>
        </w:rPr>
        <w:t>podmětem a</w:t>
      </w:r>
      <w:r>
        <w:rPr>
          <w:b/>
          <w:sz w:val="28"/>
          <w:szCs w:val="28"/>
        </w:rPr>
        <w:t xml:space="preserve"> věty</w:t>
      </w:r>
      <w:r w:rsidRPr="004453EB">
        <w:rPr>
          <w:b/>
          <w:sz w:val="28"/>
          <w:szCs w:val="28"/>
        </w:rPr>
        <w:t xml:space="preserve"> bez podmětu</w:t>
      </w:r>
      <w:r>
        <w:rPr>
          <w:b/>
          <w:sz w:val="28"/>
          <w:szCs w:val="28"/>
        </w:rPr>
        <w:t>:</w:t>
      </w:r>
    </w:p>
    <w:p w:rsidR="00BA34F8" w:rsidRDefault="00BA34F8" w:rsidP="00BA34F8">
      <w:pPr>
        <w:pStyle w:val="Odstavecseseznamem"/>
        <w:rPr>
          <w:b/>
          <w:sz w:val="28"/>
          <w:szCs w:val="28"/>
        </w:rPr>
      </w:pPr>
    </w:p>
    <w:p w:rsidR="00BA34F8" w:rsidRPr="00F76687" w:rsidRDefault="00BA34F8" w:rsidP="00BA34F8">
      <w:pPr>
        <w:pStyle w:val="Odstavecseseznamem"/>
        <w:rPr>
          <w:b/>
          <w:sz w:val="28"/>
          <w:szCs w:val="28"/>
        </w:rPr>
      </w:pPr>
      <w:r w:rsidRPr="004453EB">
        <w:rPr>
          <w:sz w:val="28"/>
          <w:szCs w:val="28"/>
        </w:rPr>
        <w:t>Spí</w:t>
      </w:r>
      <w:r>
        <w:rPr>
          <w:sz w:val="28"/>
          <w:szCs w:val="28"/>
        </w:rPr>
        <w:t xml:space="preserve"> jako mimino. (</w:t>
      </w:r>
      <w:r w:rsidRPr="00F76687">
        <w:rPr>
          <w:b/>
          <w:sz w:val="28"/>
          <w:szCs w:val="28"/>
        </w:rPr>
        <w:t>Vsnp)</w:t>
      </w:r>
      <w:r>
        <w:rPr>
          <w:sz w:val="28"/>
          <w:szCs w:val="28"/>
        </w:rPr>
        <w:t xml:space="preserve">  Pracuje každý den od šesti hodin do dvou. (</w:t>
      </w:r>
      <w:r w:rsidRPr="00F76687">
        <w:rPr>
          <w:b/>
          <w:sz w:val="28"/>
          <w:szCs w:val="28"/>
        </w:rPr>
        <w:t>Vsnp)</w:t>
      </w:r>
      <w:r>
        <w:rPr>
          <w:sz w:val="28"/>
          <w:szCs w:val="28"/>
        </w:rPr>
        <w:t xml:space="preserve">  Píchá mě </w:t>
      </w:r>
      <w:r w:rsidRPr="004453EB">
        <w:rPr>
          <w:sz w:val="28"/>
          <w:szCs w:val="28"/>
        </w:rPr>
        <w:t>v</w:t>
      </w:r>
      <w:r>
        <w:rPr>
          <w:sz w:val="28"/>
          <w:szCs w:val="28"/>
        </w:rPr>
        <w:t xml:space="preserve"> zádech. </w:t>
      </w:r>
      <w:r w:rsidRPr="00F76687">
        <w:rPr>
          <w:b/>
          <w:sz w:val="28"/>
          <w:szCs w:val="28"/>
        </w:rPr>
        <w:t>(Vbp)</w:t>
      </w:r>
      <w:r>
        <w:rPr>
          <w:sz w:val="28"/>
          <w:szCs w:val="28"/>
        </w:rPr>
        <w:t xml:space="preserve"> Na táboře se mi často stýskalo. </w:t>
      </w:r>
      <w:r w:rsidRPr="00F76687">
        <w:rPr>
          <w:b/>
          <w:sz w:val="28"/>
          <w:szCs w:val="28"/>
        </w:rPr>
        <w:t>(Vbp)</w:t>
      </w:r>
      <w:r>
        <w:rPr>
          <w:sz w:val="28"/>
          <w:szCs w:val="28"/>
        </w:rPr>
        <w:t xml:space="preserve"> Tento měsíc snad prší každý den</w:t>
      </w:r>
      <w:r w:rsidRPr="00F76687">
        <w:rPr>
          <w:b/>
          <w:sz w:val="28"/>
          <w:szCs w:val="28"/>
        </w:rPr>
        <w:t>. (Vbp)</w:t>
      </w:r>
    </w:p>
    <w:p w:rsidR="00BA34F8" w:rsidRDefault="00BA34F8" w:rsidP="00BA34F8">
      <w:pPr>
        <w:pStyle w:val="Odstavecseseznamem"/>
        <w:rPr>
          <w:b/>
          <w:sz w:val="28"/>
          <w:szCs w:val="28"/>
        </w:rPr>
      </w:pPr>
    </w:p>
    <w:p w:rsidR="00BA34F8" w:rsidRDefault="00BA34F8" w:rsidP="00BA34F8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Vyjádřete pomocí větného ekvivalentu:</w:t>
      </w:r>
    </w:p>
    <w:p w:rsidR="00450333" w:rsidRDefault="00450333" w:rsidP="00450333">
      <w:pPr>
        <w:pStyle w:val="Odstavecseseznamem"/>
        <w:rPr>
          <w:b/>
          <w:sz w:val="28"/>
          <w:szCs w:val="28"/>
        </w:rPr>
      </w:pPr>
    </w:p>
    <w:p w:rsidR="00BA34F8" w:rsidRPr="00F76687" w:rsidRDefault="00BA34F8" w:rsidP="00BA34F8">
      <w:pPr>
        <w:pStyle w:val="Odstavecseseznamem"/>
        <w:rPr>
          <w:b/>
          <w:sz w:val="28"/>
          <w:szCs w:val="28"/>
        </w:rPr>
      </w:pPr>
      <w:r>
        <w:rPr>
          <w:sz w:val="28"/>
          <w:szCs w:val="28"/>
        </w:rPr>
        <w:t xml:space="preserve">-aby se družstvo otočilo doleva. </w:t>
      </w:r>
      <w:r w:rsidRPr="00F76687">
        <w:rPr>
          <w:b/>
          <w:sz w:val="28"/>
          <w:szCs w:val="28"/>
        </w:rPr>
        <w:t>Vlevo bok.</w:t>
      </w:r>
    </w:p>
    <w:p w:rsidR="00BA34F8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-aby všichni přestali mluvit. </w:t>
      </w:r>
      <w:r w:rsidRPr="00F76687">
        <w:rPr>
          <w:b/>
          <w:sz w:val="28"/>
          <w:szCs w:val="28"/>
        </w:rPr>
        <w:t>Ticho.</w:t>
      </w:r>
    </w:p>
    <w:p w:rsidR="00BA34F8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-že si chcete koupit vstupenku. </w:t>
      </w:r>
      <w:r w:rsidRPr="00F76687">
        <w:rPr>
          <w:b/>
          <w:sz w:val="28"/>
          <w:szCs w:val="28"/>
        </w:rPr>
        <w:t>Jednu vstupenku.</w:t>
      </w:r>
    </w:p>
    <w:p w:rsidR="00BA34F8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-jak povzbuzuješ svůj tým. </w:t>
      </w:r>
      <w:r w:rsidRPr="00F76687">
        <w:rPr>
          <w:b/>
          <w:sz w:val="28"/>
          <w:szCs w:val="28"/>
        </w:rPr>
        <w:t>Dotoho</w:t>
      </w:r>
      <w:r>
        <w:rPr>
          <w:sz w:val="28"/>
          <w:szCs w:val="28"/>
        </w:rPr>
        <w:t>!</w:t>
      </w:r>
    </w:p>
    <w:p w:rsidR="00BA34F8" w:rsidRPr="000026CF" w:rsidRDefault="00BA34F8" w:rsidP="00BA34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-že má zůstat stát. </w:t>
      </w:r>
      <w:r w:rsidRPr="00F76687">
        <w:rPr>
          <w:b/>
          <w:sz w:val="28"/>
          <w:szCs w:val="28"/>
        </w:rPr>
        <w:t>Stát!</w:t>
      </w:r>
    </w:p>
    <w:p w:rsidR="00BA34F8" w:rsidRPr="000026CF" w:rsidRDefault="00BA34F8" w:rsidP="00BA34F8">
      <w:pPr>
        <w:rPr>
          <w:rFonts w:ascii="Times New Roman" w:hAnsi="Times New Roman"/>
          <w:sz w:val="28"/>
          <w:szCs w:val="28"/>
        </w:rPr>
      </w:pPr>
    </w:p>
    <w:p w:rsidR="00BA34F8" w:rsidRPr="000026CF" w:rsidRDefault="00BA34F8" w:rsidP="00BA34F8">
      <w:pPr>
        <w:pStyle w:val="Odstavecseseznamem"/>
        <w:rPr>
          <w:sz w:val="28"/>
          <w:szCs w:val="28"/>
        </w:rPr>
      </w:pPr>
    </w:p>
    <w:p w:rsidR="00BA34F8" w:rsidRDefault="00BA34F8" w:rsidP="00832803"/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2D5630" w:rsidRDefault="002D5630" w:rsidP="002D5630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</w:t>
      </w:r>
    </w:p>
    <w:p w:rsidR="00B22694" w:rsidRDefault="00B22694" w:rsidP="00832803">
      <w:pPr>
        <w:rPr>
          <w:b/>
          <w:sz w:val="24"/>
          <w:szCs w:val="24"/>
        </w:rPr>
      </w:pPr>
      <w:r>
        <w:br w:type="page"/>
      </w:r>
      <w:r w:rsidR="008B17AD" w:rsidRPr="008B17AD">
        <w:rPr>
          <w:b/>
          <w:sz w:val="24"/>
          <w:szCs w:val="24"/>
        </w:rPr>
        <w:lastRenderedPageBreak/>
        <w:t>Použité zdroje</w:t>
      </w:r>
    </w:p>
    <w:p w:rsidR="000161FA" w:rsidRDefault="000161FA" w:rsidP="00832803">
      <w:pPr>
        <w:rPr>
          <w:b/>
          <w:sz w:val="24"/>
          <w:szCs w:val="24"/>
        </w:rPr>
      </w:pPr>
    </w:p>
    <w:p w:rsidR="000161FA" w:rsidRPr="00EB4210" w:rsidRDefault="000161FA" w:rsidP="00832803">
      <w:pPr>
        <w:rPr>
          <w:rFonts w:cs="Arial"/>
          <w:sz w:val="24"/>
          <w:szCs w:val="24"/>
        </w:rPr>
      </w:pPr>
      <w:r w:rsidRPr="00EB4210">
        <w:rPr>
          <w:rFonts w:cs="Arial"/>
          <w:sz w:val="24"/>
          <w:szCs w:val="24"/>
        </w:rPr>
        <w:t xml:space="preserve">HOŠNOVÁ, Eva a kol. </w:t>
      </w:r>
      <w:r w:rsidRPr="00EB4210">
        <w:rPr>
          <w:rFonts w:cs="Arial"/>
          <w:i/>
          <w:iCs/>
          <w:sz w:val="24"/>
          <w:szCs w:val="24"/>
        </w:rPr>
        <w:t>Český jazyk pro 8. ročník</w:t>
      </w:r>
      <w:r w:rsidRPr="00EB4210">
        <w:rPr>
          <w:rFonts w:cs="Arial"/>
          <w:sz w:val="24"/>
          <w:szCs w:val="24"/>
        </w:rPr>
        <w:t>. Praha: SPN, 2009, ISBN 978-80-7235-425-2.</w:t>
      </w:r>
    </w:p>
    <w:p w:rsidR="00EB4210" w:rsidRPr="00EB4210" w:rsidRDefault="00EB4210" w:rsidP="00832803">
      <w:pPr>
        <w:rPr>
          <w:rFonts w:cs="Arial"/>
        </w:rPr>
      </w:pPr>
    </w:p>
    <w:p w:rsidR="00EB4210" w:rsidRPr="00EB4210" w:rsidRDefault="00EB4210" w:rsidP="00EB4210">
      <w:pPr>
        <w:rPr>
          <w:rFonts w:cs="Arial"/>
          <w:b/>
          <w:sz w:val="24"/>
          <w:szCs w:val="24"/>
        </w:rPr>
      </w:pPr>
      <w:r w:rsidRPr="00EB4210">
        <w:rPr>
          <w:rFonts w:eastAsia="Times New Roman" w:cs="Arial"/>
          <w:sz w:val="24"/>
          <w:szCs w:val="24"/>
          <w:lang w:eastAsia="cs-CZ"/>
        </w:rPr>
        <w:t>HOŠNOVÁ, Eva</w:t>
      </w:r>
      <w:r w:rsidR="00877731">
        <w:rPr>
          <w:rFonts w:eastAsia="Times New Roman" w:cs="Arial"/>
          <w:sz w:val="24"/>
          <w:szCs w:val="24"/>
          <w:lang w:eastAsia="cs-CZ"/>
        </w:rPr>
        <w:t xml:space="preserve"> a kol. </w:t>
      </w:r>
      <w:r w:rsidRPr="00EB4210">
        <w:rPr>
          <w:rFonts w:eastAsia="Times New Roman" w:cs="Arial"/>
          <w:i/>
          <w:iCs/>
          <w:sz w:val="24"/>
          <w:szCs w:val="24"/>
          <w:lang w:eastAsia="cs-CZ"/>
        </w:rPr>
        <w:t>Český jazyk pro 9. ročník</w:t>
      </w:r>
      <w:r w:rsidRPr="00EB4210">
        <w:rPr>
          <w:rFonts w:eastAsia="Times New Roman" w:cs="Arial"/>
          <w:sz w:val="24"/>
          <w:szCs w:val="24"/>
          <w:lang w:eastAsia="cs-CZ"/>
        </w:rPr>
        <w:t>. Praha: SPN, 2010, ISBN 978-80-7235-481-8.</w:t>
      </w:r>
    </w:p>
    <w:p w:rsidR="00EB4210" w:rsidRDefault="00EB4210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>
      <w:pPr>
        <w:rPr>
          <w:b/>
          <w:sz w:val="24"/>
          <w:szCs w:val="24"/>
        </w:rPr>
      </w:pPr>
    </w:p>
    <w:p w:rsidR="0096710A" w:rsidRDefault="0096710A" w:rsidP="0096710A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6710A" w:rsidRDefault="0096710A" w:rsidP="0096710A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6710A" w:rsidRDefault="0096710A" w:rsidP="0096710A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6710A" w:rsidRDefault="0096710A" w:rsidP="0096710A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6710A" w:rsidRDefault="0096710A" w:rsidP="0096710A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6710A" w:rsidRDefault="0096710A" w:rsidP="0096710A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6710A" w:rsidRDefault="0096710A" w:rsidP="0096710A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6710A" w:rsidRDefault="0096710A" w:rsidP="0096710A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6710A" w:rsidRDefault="0096710A" w:rsidP="0096710A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6710A" w:rsidRDefault="0096710A" w:rsidP="0096710A">
      <w:pPr>
        <w:pStyle w:val="Normlnweb"/>
        <w:jc w:val="center"/>
        <w:rPr>
          <w:rFonts w:ascii="Arial" w:hAnsi="Arial" w:cs="Arial"/>
          <w:sz w:val="20"/>
          <w:szCs w:val="20"/>
        </w:rPr>
      </w:pPr>
    </w:p>
    <w:p w:rsidR="0096710A" w:rsidRDefault="0096710A" w:rsidP="0096710A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</w:t>
      </w:r>
    </w:p>
    <w:p w:rsidR="0096710A" w:rsidRPr="00EB4210" w:rsidRDefault="0096710A" w:rsidP="0096710A">
      <w:pPr>
        <w:rPr>
          <w:b/>
          <w:sz w:val="24"/>
          <w:szCs w:val="24"/>
        </w:rPr>
      </w:pPr>
      <w:r>
        <w:br w:type="page"/>
      </w:r>
    </w:p>
    <w:sectPr w:rsidR="0096710A" w:rsidRPr="00EB4210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DC7" w:rsidRDefault="005F7DC7" w:rsidP="006A0033">
      <w:r>
        <w:separator/>
      </w:r>
    </w:p>
  </w:endnote>
  <w:endnote w:type="continuationSeparator" w:id="1">
    <w:p w:rsidR="005F7DC7" w:rsidRDefault="005F7DC7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DC7" w:rsidRDefault="005F7DC7" w:rsidP="006A0033">
      <w:r>
        <w:separator/>
      </w:r>
    </w:p>
  </w:footnote>
  <w:footnote w:type="continuationSeparator" w:id="1">
    <w:p w:rsidR="005F7DC7" w:rsidRDefault="005F7DC7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BEA2015"/>
    <w:multiLevelType w:val="hybridMultilevel"/>
    <w:tmpl w:val="F452B9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50148"/>
    <w:multiLevelType w:val="hybridMultilevel"/>
    <w:tmpl w:val="F452B9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37890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655650"/>
    <w:rsid w:val="000161FA"/>
    <w:rsid w:val="0003777A"/>
    <w:rsid w:val="0004313B"/>
    <w:rsid w:val="00043C08"/>
    <w:rsid w:val="00065260"/>
    <w:rsid w:val="00083091"/>
    <w:rsid w:val="000B3F64"/>
    <w:rsid w:val="000C19B5"/>
    <w:rsid w:val="000C6ED6"/>
    <w:rsid w:val="000E1782"/>
    <w:rsid w:val="00107676"/>
    <w:rsid w:val="00111C50"/>
    <w:rsid w:val="0012244A"/>
    <w:rsid w:val="001247F1"/>
    <w:rsid w:val="00124CC1"/>
    <w:rsid w:val="001265C4"/>
    <w:rsid w:val="00130B4A"/>
    <w:rsid w:val="00141695"/>
    <w:rsid w:val="0015021E"/>
    <w:rsid w:val="00191D42"/>
    <w:rsid w:val="001C368B"/>
    <w:rsid w:val="00260E1C"/>
    <w:rsid w:val="00261352"/>
    <w:rsid w:val="0026793F"/>
    <w:rsid w:val="002D5630"/>
    <w:rsid w:val="002E3264"/>
    <w:rsid w:val="003245A3"/>
    <w:rsid w:val="00326812"/>
    <w:rsid w:val="00340801"/>
    <w:rsid w:val="003562D0"/>
    <w:rsid w:val="00362017"/>
    <w:rsid w:val="00362AE7"/>
    <w:rsid w:val="00375492"/>
    <w:rsid w:val="003A6134"/>
    <w:rsid w:val="003F2236"/>
    <w:rsid w:val="0043089E"/>
    <w:rsid w:val="00450333"/>
    <w:rsid w:val="0045733A"/>
    <w:rsid w:val="004876B5"/>
    <w:rsid w:val="004A5D69"/>
    <w:rsid w:val="004D0397"/>
    <w:rsid w:val="004D051B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F7DC7"/>
    <w:rsid w:val="00602356"/>
    <w:rsid w:val="00616561"/>
    <w:rsid w:val="00634226"/>
    <w:rsid w:val="00641C55"/>
    <w:rsid w:val="00655650"/>
    <w:rsid w:val="0066358D"/>
    <w:rsid w:val="00665665"/>
    <w:rsid w:val="00683507"/>
    <w:rsid w:val="00684F36"/>
    <w:rsid w:val="00687603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44AF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03CF"/>
    <w:rsid w:val="0087179B"/>
    <w:rsid w:val="00871E3D"/>
    <w:rsid w:val="00877731"/>
    <w:rsid w:val="00883CF4"/>
    <w:rsid w:val="008B17AD"/>
    <w:rsid w:val="008B78BF"/>
    <w:rsid w:val="008D6A2E"/>
    <w:rsid w:val="008E2189"/>
    <w:rsid w:val="008F1C62"/>
    <w:rsid w:val="009027A1"/>
    <w:rsid w:val="00930656"/>
    <w:rsid w:val="009325CC"/>
    <w:rsid w:val="00932B92"/>
    <w:rsid w:val="00934ED9"/>
    <w:rsid w:val="009519AE"/>
    <w:rsid w:val="009541BE"/>
    <w:rsid w:val="009612F7"/>
    <w:rsid w:val="0096710A"/>
    <w:rsid w:val="009763DF"/>
    <w:rsid w:val="009E1A89"/>
    <w:rsid w:val="009F090C"/>
    <w:rsid w:val="00A0092C"/>
    <w:rsid w:val="00A507CC"/>
    <w:rsid w:val="00A7644D"/>
    <w:rsid w:val="00AD2FF9"/>
    <w:rsid w:val="00AD3AED"/>
    <w:rsid w:val="00AE61C9"/>
    <w:rsid w:val="00AE6336"/>
    <w:rsid w:val="00B22694"/>
    <w:rsid w:val="00B26D85"/>
    <w:rsid w:val="00B301B3"/>
    <w:rsid w:val="00B52423"/>
    <w:rsid w:val="00BA34F8"/>
    <w:rsid w:val="00BB48CD"/>
    <w:rsid w:val="00BE68E7"/>
    <w:rsid w:val="00BF1C0E"/>
    <w:rsid w:val="00BF507B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173B"/>
    <w:rsid w:val="00CF67D1"/>
    <w:rsid w:val="00CF7C5B"/>
    <w:rsid w:val="00D07EEB"/>
    <w:rsid w:val="00D30E25"/>
    <w:rsid w:val="00D6488A"/>
    <w:rsid w:val="00D811D9"/>
    <w:rsid w:val="00D918F0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210"/>
    <w:rsid w:val="00EB4C53"/>
    <w:rsid w:val="00EC3BA0"/>
    <w:rsid w:val="00EC7FE7"/>
    <w:rsid w:val="00F1552F"/>
    <w:rsid w:val="00F3330E"/>
    <w:rsid w:val="00F65FA4"/>
    <w:rsid w:val="00F66639"/>
    <w:rsid w:val="00F71C62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BA34F8"/>
    <w:pPr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5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9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2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6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72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9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4" w:color="FFA500"/>
                                <w:left w:val="single" w:sz="6" w:space="4" w:color="FFA500"/>
                                <w:bottom w:val="single" w:sz="6" w:space="4" w:color="FFA500"/>
                                <w:right w:val="single" w:sz="6" w:space="4" w:color="FFA5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429</TotalTime>
  <Pages>1</Pages>
  <Words>791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5448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2011-05-17T22:28:00Z</cp:lastPrinted>
  <dcterms:created xsi:type="dcterms:W3CDTF">2013-04-15T18:49:00Z</dcterms:created>
  <dcterms:modified xsi:type="dcterms:W3CDTF">2013-07-28T18:50:00Z</dcterms:modified>
</cp:coreProperties>
</file>