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6F6BBC">
      <w:pPr>
        <w:pStyle w:val="Informace"/>
      </w:pPr>
      <w:r w:rsidRPr="0004313B">
        <w:rPr>
          <w:b/>
        </w:rPr>
        <w:t>Označení:</w:t>
      </w:r>
      <w:r w:rsidR="005F390B">
        <w:t xml:space="preserve">   </w:t>
      </w:r>
      <w:r w:rsidR="00D61C30">
        <w:t>VY_32_ INOVACE_125_ČJLM7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 w:rsidR="00D61E89">
        <w:rPr>
          <w:b/>
        </w:rPr>
        <w:t xml:space="preserve">    </w:t>
      </w:r>
      <w:r w:rsidR="00D61E89" w:rsidRPr="00D61E89">
        <w:t xml:space="preserve">Český </w:t>
      </w:r>
      <w:r w:rsidR="00D61E89">
        <w:t>jazyk a literatura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 w:rsidR="00D61C30">
        <w:t xml:space="preserve">      7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 w:rsidR="005B42D8">
        <w:t xml:space="preserve">        Větné členy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 w:rsidR="005B42D8">
        <w:rPr>
          <w:b/>
        </w:rPr>
        <w:t xml:space="preserve">      </w:t>
      </w:r>
      <w:r w:rsidR="005B42D8" w:rsidRPr="005B42D8">
        <w:t xml:space="preserve"> Přívlastek</w:t>
      </w:r>
      <w:r w:rsidR="005B42D8">
        <w:t xml:space="preserve"> shodný a neshodný 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 w:rsidR="005B42D8">
        <w:rPr>
          <w:b/>
        </w:rPr>
        <w:t xml:space="preserve">        </w:t>
      </w:r>
      <w:r w:rsidR="005B42D8" w:rsidRPr="005B42D8">
        <w:t>Pae</w:t>
      </w:r>
      <w:r w:rsidR="005B42D8">
        <w:t>dDr Stanislava Pajrová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 w:rsidR="005B42D8">
        <w:t xml:space="preserve">        Pracovní list k</w:t>
      </w:r>
      <w:r w:rsidR="00D61E89">
        <w:t> </w:t>
      </w:r>
      <w:r w:rsidR="005B42D8">
        <w:t>procvičování</w:t>
      </w:r>
      <w:r w:rsidR="00D61E89">
        <w:t xml:space="preserve"> přívlastku shodného a neshodného</w:t>
      </w:r>
    </w:p>
    <w:p w:rsidR="0004313B" w:rsidRDefault="0004313B" w:rsidP="00832803"/>
    <w:p w:rsidR="00A22424" w:rsidRDefault="00A22424" w:rsidP="00832803"/>
    <w:p w:rsidR="00A22424" w:rsidRDefault="00A22424" w:rsidP="00832803"/>
    <w:p w:rsidR="005F390B" w:rsidRDefault="005F390B" w:rsidP="00832803"/>
    <w:p w:rsidR="005F390B" w:rsidRDefault="005F390B" w:rsidP="00832803"/>
    <w:p w:rsidR="005F390B" w:rsidRDefault="005F390B" w:rsidP="00832803"/>
    <w:p w:rsidR="005F390B" w:rsidRDefault="005F390B" w:rsidP="00832803"/>
    <w:p w:rsidR="005F390B" w:rsidRDefault="005F390B" w:rsidP="00832803"/>
    <w:p w:rsidR="005F390B" w:rsidRDefault="005F390B" w:rsidP="00832803"/>
    <w:p w:rsidR="005F390B" w:rsidRDefault="005F390B" w:rsidP="00832803"/>
    <w:p w:rsidR="005F390B" w:rsidRDefault="005F390B" w:rsidP="00832803"/>
    <w:p w:rsidR="005F390B" w:rsidRDefault="005F390B" w:rsidP="00832803"/>
    <w:p w:rsidR="005F390B" w:rsidRDefault="005F390B" w:rsidP="00832803"/>
    <w:p w:rsidR="005F390B" w:rsidRDefault="005F390B" w:rsidP="00832803"/>
    <w:p w:rsidR="005F390B" w:rsidRDefault="005F390B" w:rsidP="00832803"/>
    <w:p w:rsidR="005F390B" w:rsidRDefault="005F390B" w:rsidP="00832803"/>
    <w:p w:rsidR="005F390B" w:rsidRDefault="005F390B" w:rsidP="00832803"/>
    <w:p w:rsidR="005F390B" w:rsidRDefault="005F390B" w:rsidP="00832803"/>
    <w:p w:rsidR="005F390B" w:rsidRDefault="005F390B" w:rsidP="00832803"/>
    <w:p w:rsidR="005F390B" w:rsidRDefault="005F390B" w:rsidP="00832803"/>
    <w:p w:rsidR="005F390B" w:rsidRDefault="005F390B" w:rsidP="00832803"/>
    <w:p w:rsidR="005F390B" w:rsidRDefault="005F390B" w:rsidP="00832803"/>
    <w:p w:rsidR="005F390B" w:rsidRDefault="005F390B" w:rsidP="00832803"/>
    <w:p w:rsidR="005F390B" w:rsidRDefault="005F390B" w:rsidP="00832803"/>
    <w:p w:rsidR="005F390B" w:rsidRPr="004D051B" w:rsidRDefault="005F390B" w:rsidP="005F390B">
      <w:pPr>
        <w:pStyle w:val="Normlnweb"/>
        <w:ind w:left="786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5F390B" w:rsidRPr="005F390B" w:rsidRDefault="00B22694" w:rsidP="005B42D8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>
        <w:br w:type="page"/>
      </w:r>
    </w:p>
    <w:p w:rsidR="005F390B" w:rsidRDefault="005F390B" w:rsidP="005F390B">
      <w:pPr>
        <w:ind w:left="426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Metodický postup</w:t>
      </w:r>
    </w:p>
    <w:p w:rsidR="005F390B" w:rsidRDefault="005F390B" w:rsidP="005F390B">
      <w:pPr>
        <w:ind w:left="426"/>
        <w:rPr>
          <w:b/>
          <w:sz w:val="28"/>
          <w:szCs w:val="28"/>
        </w:rPr>
      </w:pPr>
    </w:p>
    <w:p w:rsidR="005F390B" w:rsidRPr="005F390B" w:rsidRDefault="005F390B" w:rsidP="005F390B">
      <w:pPr>
        <w:ind w:left="426"/>
        <w:rPr>
          <w:sz w:val="28"/>
          <w:szCs w:val="28"/>
        </w:rPr>
      </w:pPr>
      <w:r w:rsidRPr="005F390B">
        <w:rPr>
          <w:sz w:val="28"/>
          <w:szCs w:val="28"/>
        </w:rPr>
        <w:t>P</w:t>
      </w:r>
      <w:r>
        <w:rPr>
          <w:sz w:val="28"/>
          <w:szCs w:val="28"/>
        </w:rPr>
        <w:t>racovní list je určen k procvičení základních znalostí o rozvíje</w:t>
      </w:r>
      <w:r w:rsidR="003B6A7F">
        <w:rPr>
          <w:sz w:val="28"/>
          <w:szCs w:val="28"/>
        </w:rPr>
        <w:t xml:space="preserve">jícím větném členu – přívlastku </w:t>
      </w:r>
      <w:r>
        <w:rPr>
          <w:sz w:val="28"/>
          <w:szCs w:val="28"/>
        </w:rPr>
        <w:t>shodném a přívlastku neshodném. Žá</w:t>
      </w:r>
      <w:r w:rsidR="003B6A7F">
        <w:rPr>
          <w:sz w:val="28"/>
          <w:szCs w:val="28"/>
        </w:rPr>
        <w:t>ci pracují podle zadaných úkolů, v kterých si zopakují teoretické a praktické znalosti.</w:t>
      </w: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>
      <w:pPr>
        <w:pStyle w:val="Odstavecseseznamem"/>
        <w:ind w:left="786"/>
      </w:pPr>
    </w:p>
    <w:p w:rsidR="005F390B" w:rsidRDefault="005F390B" w:rsidP="005F390B"/>
    <w:p w:rsidR="005F390B" w:rsidRPr="004D051B" w:rsidRDefault="005F390B" w:rsidP="005F390B">
      <w:pPr>
        <w:pStyle w:val="Normlnweb"/>
        <w:ind w:left="786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B22694" w:rsidRDefault="005B42D8" w:rsidP="005F390B">
      <w:pPr>
        <w:pStyle w:val="Odstavecseseznamem"/>
        <w:numPr>
          <w:ilvl w:val="0"/>
          <w:numId w:val="10"/>
        </w:numPr>
        <w:rPr>
          <w:b/>
          <w:sz w:val="28"/>
          <w:szCs w:val="28"/>
        </w:rPr>
      </w:pPr>
      <w:r w:rsidRPr="005B42D8">
        <w:rPr>
          <w:b/>
          <w:sz w:val="28"/>
          <w:szCs w:val="28"/>
        </w:rPr>
        <w:lastRenderedPageBreak/>
        <w:t>Co vyjadřuje přívlastek?</w:t>
      </w:r>
    </w:p>
    <w:p w:rsidR="00494447" w:rsidRDefault="00494447" w:rsidP="00494447">
      <w:pPr>
        <w:pStyle w:val="Odstavecseseznamem"/>
        <w:ind w:left="786"/>
        <w:rPr>
          <w:b/>
          <w:sz w:val="28"/>
          <w:szCs w:val="28"/>
        </w:rPr>
      </w:pPr>
    </w:p>
    <w:p w:rsidR="00494447" w:rsidRPr="005B42D8" w:rsidRDefault="00494447" w:rsidP="00494447">
      <w:pPr>
        <w:pStyle w:val="Odstavecseseznamem"/>
        <w:ind w:left="786"/>
        <w:rPr>
          <w:b/>
          <w:sz w:val="28"/>
          <w:szCs w:val="28"/>
        </w:rPr>
      </w:pPr>
      <w:r>
        <w:t xml:space="preserve">_ _ _ _ _ _ _ _ _ _ _ _ _ _ _ _ _ _ _ _ _ _ _ _ _ _ _ _ _ _ _ _ _ _ _ _ _ _ _ _ _ _ </w:t>
      </w:r>
      <w:r>
        <w:br/>
      </w:r>
    </w:p>
    <w:p w:rsidR="005B42D8" w:rsidRDefault="005B42D8" w:rsidP="005B42D8">
      <w:pPr>
        <w:rPr>
          <w:b/>
          <w:sz w:val="24"/>
          <w:szCs w:val="24"/>
        </w:rPr>
      </w:pPr>
    </w:p>
    <w:p w:rsidR="005B42D8" w:rsidRPr="005F390B" w:rsidRDefault="005B42D8" w:rsidP="005F390B">
      <w:pPr>
        <w:pStyle w:val="Odstavecseseznamem"/>
        <w:numPr>
          <w:ilvl w:val="0"/>
          <w:numId w:val="10"/>
        </w:numPr>
        <w:rPr>
          <w:b/>
          <w:sz w:val="28"/>
          <w:szCs w:val="28"/>
        </w:rPr>
      </w:pPr>
      <w:r w:rsidRPr="005F390B">
        <w:rPr>
          <w:b/>
          <w:sz w:val="28"/>
          <w:szCs w:val="28"/>
        </w:rPr>
        <w:t>Které slovní druhy rozvíjí?</w:t>
      </w:r>
    </w:p>
    <w:p w:rsidR="00494447" w:rsidRDefault="00494447" w:rsidP="00494447">
      <w:pPr>
        <w:pStyle w:val="Odstavecseseznamem"/>
        <w:ind w:left="786"/>
        <w:rPr>
          <w:b/>
          <w:sz w:val="28"/>
          <w:szCs w:val="28"/>
        </w:rPr>
      </w:pPr>
    </w:p>
    <w:p w:rsidR="005B42D8" w:rsidRDefault="00494447" w:rsidP="005B42D8">
      <w:pPr>
        <w:pStyle w:val="Odstavecseseznamem"/>
      </w:pPr>
      <w:r>
        <w:t>_ _ _ _ _ _ _ _ _ _ _ _ _ _ _ _ _ _ _ _ _ _ _ _ _ _ _ _ _ _ _ _ _ _ _ _ _ _ _ _ _ _</w:t>
      </w:r>
    </w:p>
    <w:p w:rsidR="00494447" w:rsidRDefault="00494447" w:rsidP="005B42D8">
      <w:pPr>
        <w:pStyle w:val="Odstavecseseznamem"/>
      </w:pPr>
    </w:p>
    <w:p w:rsidR="005B42D8" w:rsidRPr="005F390B" w:rsidRDefault="005F390B" w:rsidP="005F390B">
      <w:pPr>
        <w:pStyle w:val="Odstavecseseznamem"/>
        <w:ind w:left="78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 </w:t>
      </w:r>
      <w:r w:rsidR="005B42D8" w:rsidRPr="005F390B">
        <w:rPr>
          <w:b/>
          <w:sz w:val="28"/>
          <w:szCs w:val="28"/>
        </w:rPr>
        <w:t>Rozlište přívlastky shodné (PKs) a neshodné (PKn):</w:t>
      </w:r>
    </w:p>
    <w:p w:rsidR="00030F43" w:rsidRPr="00030F43" w:rsidRDefault="00030F43" w:rsidP="00030F43">
      <w:pPr>
        <w:pStyle w:val="Odstavecseseznamem"/>
        <w:rPr>
          <w:b/>
          <w:sz w:val="28"/>
          <w:szCs w:val="28"/>
        </w:rPr>
      </w:pPr>
    </w:p>
    <w:p w:rsidR="00030F43" w:rsidRPr="00F91F60" w:rsidRDefault="00030F43" w:rsidP="00030F43">
      <w:pPr>
        <w:pStyle w:val="Odstavecseseznamem"/>
        <w:rPr>
          <w:sz w:val="28"/>
          <w:szCs w:val="28"/>
        </w:rPr>
      </w:pPr>
      <w:r w:rsidRPr="00F91F60">
        <w:rPr>
          <w:sz w:val="28"/>
          <w:szCs w:val="28"/>
        </w:rPr>
        <w:t>cesta  lesem                                        jarní úklid</w:t>
      </w:r>
    </w:p>
    <w:p w:rsidR="00030F43" w:rsidRPr="00F91F60" w:rsidRDefault="00030F43" w:rsidP="00030F43">
      <w:pPr>
        <w:pStyle w:val="Odstavecseseznamem"/>
        <w:rPr>
          <w:sz w:val="28"/>
          <w:szCs w:val="28"/>
        </w:rPr>
      </w:pPr>
      <w:r w:rsidRPr="00F91F60">
        <w:rPr>
          <w:sz w:val="28"/>
          <w:szCs w:val="28"/>
        </w:rPr>
        <w:t>hliněný džbán                                     hlubinný důl</w:t>
      </w:r>
    </w:p>
    <w:p w:rsidR="00030F43" w:rsidRPr="00F91F60" w:rsidRDefault="00030F43" w:rsidP="00030F43">
      <w:pPr>
        <w:pStyle w:val="Odstavecseseznamem"/>
        <w:rPr>
          <w:sz w:val="28"/>
          <w:szCs w:val="28"/>
        </w:rPr>
      </w:pPr>
      <w:r w:rsidRPr="00F91F60">
        <w:rPr>
          <w:sz w:val="28"/>
          <w:szCs w:val="28"/>
        </w:rPr>
        <w:t xml:space="preserve">potravinářský průmysl                      </w:t>
      </w:r>
      <w:r w:rsidR="00494447">
        <w:rPr>
          <w:sz w:val="28"/>
          <w:szCs w:val="28"/>
        </w:rPr>
        <w:t xml:space="preserve">  </w:t>
      </w:r>
      <w:r w:rsidRPr="00F91F60">
        <w:rPr>
          <w:sz w:val="28"/>
          <w:szCs w:val="28"/>
        </w:rPr>
        <w:t>výstava růží</w:t>
      </w:r>
    </w:p>
    <w:p w:rsidR="00030F43" w:rsidRDefault="00030F43" w:rsidP="00030F43">
      <w:pPr>
        <w:pStyle w:val="Odstavecseseznamem"/>
        <w:rPr>
          <w:sz w:val="28"/>
          <w:szCs w:val="28"/>
        </w:rPr>
      </w:pPr>
      <w:r w:rsidRPr="00F91F60">
        <w:rPr>
          <w:sz w:val="28"/>
          <w:szCs w:val="28"/>
        </w:rPr>
        <w:t xml:space="preserve">okolí města                                         </w:t>
      </w:r>
      <w:r w:rsidR="00F91F60" w:rsidRPr="00F91F60">
        <w:rPr>
          <w:sz w:val="28"/>
          <w:szCs w:val="28"/>
        </w:rPr>
        <w:t>stavba domu</w:t>
      </w:r>
    </w:p>
    <w:p w:rsidR="00494447" w:rsidRDefault="00B667AF" w:rsidP="00030F4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okenní rám                                         budova školy</w:t>
      </w:r>
    </w:p>
    <w:p w:rsidR="00494447" w:rsidRPr="00F91F60" w:rsidRDefault="00B667AF" w:rsidP="00030F4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stolní lampa                                        elektronická kniha</w:t>
      </w:r>
    </w:p>
    <w:p w:rsidR="00030F43" w:rsidRPr="00F91F60" w:rsidRDefault="00030F43" w:rsidP="00030F43">
      <w:pPr>
        <w:pStyle w:val="Odstavecseseznamem"/>
        <w:rPr>
          <w:sz w:val="28"/>
          <w:szCs w:val="28"/>
        </w:rPr>
      </w:pPr>
    </w:p>
    <w:p w:rsidR="00F91F60" w:rsidRPr="005F390B" w:rsidRDefault="005F390B" w:rsidP="005F390B">
      <w:pPr>
        <w:ind w:left="42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030F43" w:rsidRPr="005F390B">
        <w:rPr>
          <w:b/>
          <w:sz w:val="28"/>
          <w:szCs w:val="28"/>
        </w:rPr>
        <w:t>Spojte přívlastek sho</w:t>
      </w:r>
      <w:r w:rsidR="00F91F60" w:rsidRPr="005F390B">
        <w:rPr>
          <w:b/>
          <w:sz w:val="28"/>
          <w:szCs w:val="28"/>
        </w:rPr>
        <w:t>d</w:t>
      </w:r>
      <w:r w:rsidR="00030F43" w:rsidRPr="005F390B">
        <w:rPr>
          <w:b/>
          <w:sz w:val="28"/>
          <w:szCs w:val="28"/>
        </w:rPr>
        <w:t>ný</w:t>
      </w:r>
      <w:r w:rsidR="00F91F60" w:rsidRPr="005F390B">
        <w:rPr>
          <w:b/>
          <w:sz w:val="28"/>
          <w:szCs w:val="28"/>
        </w:rPr>
        <w:t xml:space="preserve"> s vhodným podstatným jménem:   </w:t>
      </w:r>
    </w:p>
    <w:p w:rsidR="00F91F60" w:rsidRDefault="00F91F60" w:rsidP="00F91F60">
      <w:pPr>
        <w:pStyle w:val="Odstavecseseznamem"/>
        <w:rPr>
          <w:b/>
          <w:sz w:val="28"/>
          <w:szCs w:val="28"/>
        </w:rPr>
      </w:pPr>
    </w:p>
    <w:p w:rsidR="00F91F60" w:rsidRPr="00F91F60" w:rsidRDefault="00F91F60" w:rsidP="00F91F60">
      <w:pPr>
        <w:pStyle w:val="Odstavecseseznamem"/>
        <w:rPr>
          <w:sz w:val="28"/>
          <w:szCs w:val="28"/>
        </w:rPr>
      </w:pPr>
      <w:r w:rsidRPr="00F91F60">
        <w:rPr>
          <w:sz w:val="28"/>
          <w:szCs w:val="28"/>
        </w:rPr>
        <w:t>vídeňská                                            šlehačka</w:t>
      </w:r>
    </w:p>
    <w:p w:rsidR="00F91F60" w:rsidRPr="00F91F60" w:rsidRDefault="00F91F60" w:rsidP="00F91F60">
      <w:pPr>
        <w:pStyle w:val="Odstavecseseznamem"/>
        <w:rPr>
          <w:sz w:val="28"/>
          <w:szCs w:val="28"/>
        </w:rPr>
      </w:pPr>
      <w:r w:rsidRPr="00F91F60">
        <w:rPr>
          <w:sz w:val="28"/>
          <w:szCs w:val="28"/>
        </w:rPr>
        <w:t>pařížská                                             káva</w:t>
      </w:r>
    </w:p>
    <w:p w:rsidR="00F91F60" w:rsidRPr="00F91F60" w:rsidRDefault="00F91F60" w:rsidP="00F91F60">
      <w:pPr>
        <w:pStyle w:val="Odstavecseseznamem"/>
        <w:rPr>
          <w:sz w:val="28"/>
          <w:szCs w:val="28"/>
        </w:rPr>
      </w:pPr>
      <w:r w:rsidRPr="00F91F60">
        <w:rPr>
          <w:sz w:val="28"/>
          <w:szCs w:val="28"/>
        </w:rPr>
        <w:t>vlašské                                              síť</w:t>
      </w:r>
    </w:p>
    <w:p w:rsidR="00F91F60" w:rsidRPr="00F91F60" w:rsidRDefault="00F91F60" w:rsidP="00F91F60">
      <w:pPr>
        <w:pStyle w:val="Odstavecseseznamem"/>
        <w:rPr>
          <w:sz w:val="28"/>
          <w:szCs w:val="28"/>
        </w:rPr>
      </w:pPr>
      <w:r w:rsidRPr="00F91F60">
        <w:rPr>
          <w:sz w:val="28"/>
          <w:szCs w:val="28"/>
        </w:rPr>
        <w:t>ruské                                                 pralinky</w:t>
      </w:r>
    </w:p>
    <w:p w:rsidR="00F91F60" w:rsidRPr="00F91F60" w:rsidRDefault="00F91F60" w:rsidP="00F91F60">
      <w:pPr>
        <w:pStyle w:val="Odstavecseseznamem"/>
        <w:rPr>
          <w:sz w:val="28"/>
          <w:szCs w:val="28"/>
        </w:rPr>
      </w:pPr>
      <w:r w:rsidRPr="00F91F60">
        <w:rPr>
          <w:sz w:val="28"/>
          <w:szCs w:val="28"/>
        </w:rPr>
        <w:t>belgické                                            druhy</w:t>
      </w:r>
    </w:p>
    <w:p w:rsidR="00F91F60" w:rsidRPr="00F91F60" w:rsidRDefault="00F91F60" w:rsidP="00F91F60">
      <w:pPr>
        <w:pStyle w:val="Odstavecseseznamem"/>
        <w:rPr>
          <w:sz w:val="28"/>
          <w:szCs w:val="28"/>
        </w:rPr>
      </w:pPr>
      <w:r w:rsidRPr="00F91F60">
        <w:rPr>
          <w:sz w:val="28"/>
          <w:szCs w:val="28"/>
        </w:rPr>
        <w:t>větné                                                 vejce</w:t>
      </w:r>
    </w:p>
    <w:p w:rsidR="00F91F60" w:rsidRPr="00F91F60" w:rsidRDefault="00F91F60" w:rsidP="00F91F60">
      <w:pPr>
        <w:pStyle w:val="Odstavecseseznamem"/>
        <w:rPr>
          <w:sz w:val="28"/>
          <w:szCs w:val="28"/>
        </w:rPr>
      </w:pPr>
      <w:r w:rsidRPr="00F91F60">
        <w:rPr>
          <w:sz w:val="28"/>
          <w:szCs w:val="28"/>
        </w:rPr>
        <w:t>slovní                                                ořechy</w:t>
      </w:r>
    </w:p>
    <w:p w:rsidR="00F91F60" w:rsidRDefault="00F91F60" w:rsidP="00F91F60">
      <w:pPr>
        <w:pStyle w:val="Odstavecseseznamem"/>
        <w:rPr>
          <w:sz w:val="28"/>
          <w:szCs w:val="28"/>
        </w:rPr>
      </w:pPr>
      <w:r w:rsidRPr="00F91F60">
        <w:rPr>
          <w:sz w:val="28"/>
          <w:szCs w:val="28"/>
        </w:rPr>
        <w:t>železniční                                         členy</w:t>
      </w:r>
    </w:p>
    <w:p w:rsidR="00F91F60" w:rsidRDefault="00F91F60" w:rsidP="00F91F60">
      <w:pPr>
        <w:pStyle w:val="Odstavecseseznamem"/>
        <w:rPr>
          <w:sz w:val="28"/>
          <w:szCs w:val="28"/>
        </w:rPr>
      </w:pPr>
    </w:p>
    <w:p w:rsidR="00F91F60" w:rsidRPr="00F91F60" w:rsidRDefault="00F91F60" w:rsidP="00F91F60">
      <w:pPr>
        <w:pStyle w:val="Odstavecseseznamem"/>
        <w:rPr>
          <w:sz w:val="28"/>
          <w:szCs w:val="28"/>
        </w:rPr>
      </w:pPr>
    </w:p>
    <w:p w:rsidR="00F91F60" w:rsidRDefault="00F91F60" w:rsidP="00F91F60">
      <w:pPr>
        <w:pStyle w:val="Odstavecseseznamem"/>
        <w:rPr>
          <w:b/>
          <w:sz w:val="28"/>
          <w:szCs w:val="28"/>
        </w:rPr>
      </w:pPr>
    </w:p>
    <w:p w:rsidR="00F91F60" w:rsidRPr="005F390B" w:rsidRDefault="005F390B" w:rsidP="005F390B">
      <w:pPr>
        <w:ind w:left="42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F91F60" w:rsidRPr="005F390B">
        <w:rPr>
          <w:b/>
          <w:sz w:val="28"/>
          <w:szCs w:val="28"/>
        </w:rPr>
        <w:t>Přívlastky shodné změňte v přívlastky neshodné:</w:t>
      </w:r>
    </w:p>
    <w:p w:rsidR="00B667AF" w:rsidRDefault="00B667AF" w:rsidP="00855815">
      <w:pPr>
        <w:spacing w:line="480" w:lineRule="auto"/>
        <w:rPr>
          <w:b/>
          <w:sz w:val="28"/>
          <w:szCs w:val="28"/>
        </w:rPr>
      </w:pPr>
    </w:p>
    <w:p w:rsidR="00D61E89" w:rsidRDefault="00494447" w:rsidP="00855815">
      <w:pPr>
        <w:spacing w:line="480" w:lineRule="auto"/>
        <w:rPr>
          <w:sz w:val="28"/>
          <w:szCs w:val="28"/>
        </w:rPr>
      </w:pPr>
      <w:r w:rsidRPr="00494447">
        <w:rPr>
          <w:sz w:val="28"/>
          <w:szCs w:val="28"/>
        </w:rPr>
        <w:t>Dn</w:t>
      </w:r>
      <w:r>
        <w:rPr>
          <w:sz w:val="28"/>
          <w:szCs w:val="28"/>
        </w:rPr>
        <w:t>es jsme řešili matematický test</w:t>
      </w:r>
      <w:r w:rsidRPr="0049444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_ _ _ _ _ _ _ _ _ _ _. </w:t>
      </w:r>
      <w:r w:rsidRPr="00494447">
        <w:rPr>
          <w:sz w:val="28"/>
          <w:szCs w:val="28"/>
        </w:rPr>
        <w:t xml:space="preserve">Chceme </w:t>
      </w:r>
      <w:r>
        <w:rPr>
          <w:sz w:val="28"/>
          <w:szCs w:val="28"/>
        </w:rPr>
        <w:t xml:space="preserve">               </w:t>
      </w:r>
      <w:r w:rsidRPr="00494447">
        <w:rPr>
          <w:sz w:val="28"/>
          <w:szCs w:val="28"/>
        </w:rPr>
        <w:t xml:space="preserve">koupit </w:t>
      </w:r>
      <w:r>
        <w:rPr>
          <w:sz w:val="28"/>
          <w:szCs w:val="28"/>
        </w:rPr>
        <w:t xml:space="preserve"> třípokojový byt_ _ _ _ _ _ _ _ _ _ . </w:t>
      </w:r>
      <w:r w:rsidRPr="00494447">
        <w:rPr>
          <w:sz w:val="28"/>
          <w:szCs w:val="28"/>
        </w:rPr>
        <w:t>Milanovy nápady</w:t>
      </w:r>
      <w:r w:rsidR="005F390B">
        <w:rPr>
          <w:sz w:val="28"/>
          <w:szCs w:val="28"/>
        </w:rPr>
        <w:t xml:space="preserve"> _ _ _ _ _ _ _ _ _ _ _ _ _ </w:t>
      </w:r>
      <w:r w:rsidRPr="00494447">
        <w:rPr>
          <w:sz w:val="28"/>
          <w:szCs w:val="28"/>
        </w:rPr>
        <w:t xml:space="preserve"> mě přesvě</w:t>
      </w:r>
      <w:r>
        <w:rPr>
          <w:sz w:val="28"/>
          <w:szCs w:val="28"/>
        </w:rPr>
        <w:t>dčily.</w:t>
      </w:r>
      <w:r w:rsidRPr="00494447">
        <w:rPr>
          <w:sz w:val="28"/>
          <w:szCs w:val="28"/>
        </w:rPr>
        <w:t xml:space="preserve"> V prodejně vybudovali dětský koutek</w:t>
      </w:r>
      <w:r>
        <w:rPr>
          <w:sz w:val="28"/>
          <w:szCs w:val="28"/>
        </w:rPr>
        <w:t xml:space="preserve"> _ _ _ _ _ _ _ _ _ _</w:t>
      </w:r>
      <w:r w:rsidRPr="00494447">
        <w:rPr>
          <w:sz w:val="28"/>
          <w:szCs w:val="28"/>
        </w:rPr>
        <w:t>. Už sis vypůjčil lyžařské boty</w:t>
      </w:r>
      <w:r w:rsidR="00855815">
        <w:rPr>
          <w:sz w:val="28"/>
          <w:szCs w:val="28"/>
        </w:rPr>
        <w:t xml:space="preserve"> _ _ _ _ _ _ _ </w:t>
      </w:r>
      <w:r>
        <w:rPr>
          <w:sz w:val="28"/>
          <w:szCs w:val="28"/>
        </w:rPr>
        <w:t>? Rodičovské rady _ _ _ _ _ _ _ _ _ _</w:t>
      </w:r>
      <w:r w:rsidRPr="00494447">
        <w:rPr>
          <w:sz w:val="28"/>
          <w:szCs w:val="28"/>
        </w:rPr>
        <w:t xml:space="preserve"> </w:t>
      </w:r>
      <w:r>
        <w:rPr>
          <w:sz w:val="28"/>
          <w:szCs w:val="28"/>
        </w:rPr>
        <w:t>_ _ _</w:t>
      </w:r>
      <w:r w:rsidR="00855815">
        <w:rPr>
          <w:sz w:val="28"/>
          <w:szCs w:val="28"/>
        </w:rPr>
        <w:t xml:space="preserve"> </w:t>
      </w:r>
      <w:r w:rsidRPr="00494447">
        <w:rPr>
          <w:sz w:val="28"/>
          <w:szCs w:val="28"/>
        </w:rPr>
        <w:t>většinou nebereme vážně</w:t>
      </w:r>
      <w:r>
        <w:rPr>
          <w:sz w:val="28"/>
          <w:szCs w:val="28"/>
        </w:rPr>
        <w:t>.</w:t>
      </w:r>
    </w:p>
    <w:p w:rsidR="00D61E89" w:rsidRPr="00D61E89" w:rsidRDefault="00D61E89" w:rsidP="00855815">
      <w:pPr>
        <w:spacing w:line="480" w:lineRule="auto"/>
        <w:rPr>
          <w:b/>
          <w:sz w:val="28"/>
          <w:szCs w:val="28"/>
        </w:rPr>
      </w:pPr>
      <w:r w:rsidRPr="00D61E89">
        <w:rPr>
          <w:b/>
          <w:sz w:val="28"/>
          <w:szCs w:val="28"/>
        </w:rPr>
        <w:lastRenderedPageBreak/>
        <w:t>Řešení:</w:t>
      </w:r>
    </w:p>
    <w:p w:rsidR="00D61E89" w:rsidRDefault="00D61E89" w:rsidP="00D61E89">
      <w:pPr>
        <w:pStyle w:val="Odstavecseseznamem"/>
        <w:numPr>
          <w:ilvl w:val="0"/>
          <w:numId w:val="8"/>
        </w:numPr>
        <w:rPr>
          <w:b/>
          <w:sz w:val="28"/>
          <w:szCs w:val="28"/>
        </w:rPr>
      </w:pPr>
      <w:r w:rsidRPr="005B42D8">
        <w:rPr>
          <w:b/>
          <w:sz w:val="28"/>
          <w:szCs w:val="28"/>
        </w:rPr>
        <w:t>Co vyjadřuje přívlastek?</w:t>
      </w:r>
    </w:p>
    <w:p w:rsidR="00D61E89" w:rsidRDefault="00D61E89" w:rsidP="00D61E89">
      <w:pPr>
        <w:pStyle w:val="Odstavecseseznamem"/>
        <w:ind w:left="786"/>
        <w:rPr>
          <w:b/>
          <w:sz w:val="28"/>
          <w:szCs w:val="28"/>
        </w:rPr>
      </w:pPr>
    </w:p>
    <w:p w:rsidR="00D61E89" w:rsidRPr="005B42D8" w:rsidRDefault="00D61E89" w:rsidP="00D61E89">
      <w:pPr>
        <w:pStyle w:val="Odstavecseseznamem"/>
        <w:ind w:left="786"/>
        <w:rPr>
          <w:b/>
          <w:sz w:val="28"/>
          <w:szCs w:val="28"/>
        </w:rPr>
      </w:pPr>
      <w:r>
        <w:t>_ _ _ _</w:t>
      </w:r>
      <w:r w:rsidR="00865063">
        <w:t>Blíže určuje podstatné jméno.</w:t>
      </w:r>
      <w:r>
        <w:t xml:space="preserve">_ _ _ _ _ _ _ _ _ _ _ _ _ _ _ _ _ _ _ _ </w:t>
      </w:r>
      <w:r w:rsidR="00865063">
        <w:t xml:space="preserve">_ _ _ _ _ _ _ _ _ _ </w:t>
      </w:r>
    </w:p>
    <w:p w:rsidR="00D61E89" w:rsidRDefault="00D61E89" w:rsidP="00D61E89">
      <w:pPr>
        <w:rPr>
          <w:b/>
          <w:sz w:val="24"/>
          <w:szCs w:val="24"/>
        </w:rPr>
      </w:pPr>
    </w:p>
    <w:p w:rsidR="00D61E89" w:rsidRDefault="00D61E89" w:rsidP="00D61E89">
      <w:pPr>
        <w:pStyle w:val="Odstavecseseznamem"/>
        <w:numPr>
          <w:ilvl w:val="0"/>
          <w:numId w:val="8"/>
        </w:numPr>
        <w:rPr>
          <w:b/>
          <w:sz w:val="28"/>
          <w:szCs w:val="28"/>
        </w:rPr>
      </w:pPr>
      <w:r w:rsidRPr="005B42D8">
        <w:rPr>
          <w:b/>
          <w:sz w:val="28"/>
          <w:szCs w:val="28"/>
        </w:rPr>
        <w:t>Které s</w:t>
      </w:r>
      <w:r>
        <w:rPr>
          <w:b/>
          <w:sz w:val="28"/>
          <w:szCs w:val="28"/>
        </w:rPr>
        <w:t>lovní druhy rozvíjí?</w:t>
      </w:r>
    </w:p>
    <w:p w:rsidR="00D61E89" w:rsidRDefault="00D61E89" w:rsidP="00D61E89">
      <w:pPr>
        <w:pStyle w:val="Odstavecseseznamem"/>
        <w:ind w:left="786"/>
        <w:rPr>
          <w:b/>
          <w:sz w:val="28"/>
          <w:szCs w:val="28"/>
        </w:rPr>
      </w:pPr>
    </w:p>
    <w:p w:rsidR="00D61E89" w:rsidRDefault="00D61E89" w:rsidP="00D61E89">
      <w:pPr>
        <w:pStyle w:val="Odstavecseseznamem"/>
      </w:pPr>
      <w:r>
        <w:t>_ _ _ _ _</w:t>
      </w:r>
      <w:r w:rsidR="00865063">
        <w:t>Podstatná jména.</w:t>
      </w:r>
      <w:r>
        <w:t xml:space="preserve">_ _ _ _ _ _ _ _ _ _ _ _ _ _ _ _ _ _ _ _ _ _ _ _ _ _ _ _ _ _ _ _ _ _ _ _ </w:t>
      </w:r>
    </w:p>
    <w:p w:rsidR="00865063" w:rsidRDefault="00865063" w:rsidP="00D61E89">
      <w:pPr>
        <w:pStyle w:val="Odstavecseseznamem"/>
      </w:pPr>
    </w:p>
    <w:p w:rsidR="00865063" w:rsidRPr="005B42D8" w:rsidRDefault="00865063" w:rsidP="00D61E89">
      <w:pPr>
        <w:pStyle w:val="Odstavecseseznamem"/>
        <w:rPr>
          <w:b/>
          <w:sz w:val="28"/>
          <w:szCs w:val="28"/>
        </w:rPr>
      </w:pPr>
    </w:p>
    <w:p w:rsidR="00D61E89" w:rsidRDefault="00D61E89" w:rsidP="00D61E89">
      <w:pPr>
        <w:pStyle w:val="Odstavecseseznamem"/>
        <w:numPr>
          <w:ilvl w:val="0"/>
          <w:numId w:val="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Rozlište přívlastky shodné</w:t>
      </w:r>
      <w:r w:rsidRPr="005B42D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(PKs) a neshodné (PKn):</w:t>
      </w:r>
    </w:p>
    <w:p w:rsidR="00D61E89" w:rsidRPr="00030F43" w:rsidRDefault="00D61E89" w:rsidP="00D61E89">
      <w:pPr>
        <w:pStyle w:val="Odstavecseseznamem"/>
        <w:rPr>
          <w:b/>
          <w:sz w:val="28"/>
          <w:szCs w:val="28"/>
        </w:rPr>
      </w:pPr>
    </w:p>
    <w:p w:rsidR="00D61E89" w:rsidRPr="00F91F60" w:rsidRDefault="00D61E89" w:rsidP="00D61E89">
      <w:pPr>
        <w:pStyle w:val="Odstavecseseznamem"/>
        <w:rPr>
          <w:sz w:val="28"/>
          <w:szCs w:val="28"/>
        </w:rPr>
      </w:pPr>
      <w:r w:rsidRPr="00F91F60">
        <w:rPr>
          <w:sz w:val="28"/>
          <w:szCs w:val="28"/>
        </w:rPr>
        <w:t xml:space="preserve">cesta  lesem   </w:t>
      </w:r>
      <w:r w:rsidR="00865063">
        <w:rPr>
          <w:b/>
          <w:sz w:val="28"/>
          <w:szCs w:val="28"/>
        </w:rPr>
        <w:t>(PKn)</w:t>
      </w:r>
      <w:r w:rsidRPr="00F91F60">
        <w:rPr>
          <w:sz w:val="28"/>
          <w:szCs w:val="28"/>
        </w:rPr>
        <w:t xml:space="preserve">                                     jarní úklid</w:t>
      </w:r>
      <w:r w:rsidR="00865063">
        <w:rPr>
          <w:sz w:val="28"/>
          <w:szCs w:val="28"/>
        </w:rPr>
        <w:t xml:space="preserve"> </w:t>
      </w:r>
      <w:r w:rsidR="00865063">
        <w:rPr>
          <w:b/>
          <w:sz w:val="28"/>
          <w:szCs w:val="28"/>
        </w:rPr>
        <w:t>(PKs)</w:t>
      </w:r>
    </w:p>
    <w:p w:rsidR="00D61E89" w:rsidRPr="00F91F60" w:rsidRDefault="00D61E89" w:rsidP="00D61E89">
      <w:pPr>
        <w:pStyle w:val="Odstavecseseznamem"/>
        <w:rPr>
          <w:sz w:val="28"/>
          <w:szCs w:val="28"/>
        </w:rPr>
      </w:pPr>
      <w:r w:rsidRPr="00F91F60">
        <w:rPr>
          <w:sz w:val="28"/>
          <w:szCs w:val="28"/>
        </w:rPr>
        <w:t xml:space="preserve">hliněný džbán   </w:t>
      </w:r>
      <w:r w:rsidR="00865063">
        <w:rPr>
          <w:b/>
          <w:sz w:val="28"/>
          <w:szCs w:val="28"/>
        </w:rPr>
        <w:t xml:space="preserve">(PKs) </w:t>
      </w:r>
      <w:r w:rsidRPr="00F91F60">
        <w:rPr>
          <w:sz w:val="28"/>
          <w:szCs w:val="28"/>
        </w:rPr>
        <w:t xml:space="preserve">  </w:t>
      </w:r>
      <w:r w:rsidR="00865063">
        <w:rPr>
          <w:sz w:val="28"/>
          <w:szCs w:val="28"/>
        </w:rPr>
        <w:t xml:space="preserve">                                </w:t>
      </w:r>
      <w:r w:rsidRPr="00F91F60">
        <w:rPr>
          <w:sz w:val="28"/>
          <w:szCs w:val="28"/>
        </w:rPr>
        <w:t>hlubinný důl</w:t>
      </w:r>
      <w:r w:rsidR="00865063">
        <w:rPr>
          <w:sz w:val="28"/>
          <w:szCs w:val="28"/>
        </w:rPr>
        <w:t xml:space="preserve"> </w:t>
      </w:r>
      <w:r w:rsidR="00865063">
        <w:rPr>
          <w:b/>
          <w:sz w:val="28"/>
          <w:szCs w:val="28"/>
        </w:rPr>
        <w:t>(PKs)</w:t>
      </w:r>
    </w:p>
    <w:p w:rsidR="00D61E89" w:rsidRPr="00F91F60" w:rsidRDefault="00D61E89" w:rsidP="00D61E89">
      <w:pPr>
        <w:pStyle w:val="Odstavecseseznamem"/>
        <w:rPr>
          <w:sz w:val="28"/>
          <w:szCs w:val="28"/>
        </w:rPr>
      </w:pPr>
      <w:r w:rsidRPr="00F91F60">
        <w:rPr>
          <w:sz w:val="28"/>
          <w:szCs w:val="28"/>
        </w:rPr>
        <w:t xml:space="preserve">potravinářský průmysl </w:t>
      </w:r>
      <w:r w:rsidR="00865063">
        <w:rPr>
          <w:b/>
          <w:sz w:val="28"/>
          <w:szCs w:val="28"/>
        </w:rPr>
        <w:t xml:space="preserve">(PKs) </w:t>
      </w:r>
      <w:r w:rsidRPr="00F91F60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</w:t>
      </w:r>
      <w:r w:rsidRPr="00F91F60">
        <w:rPr>
          <w:sz w:val="28"/>
          <w:szCs w:val="28"/>
        </w:rPr>
        <w:t>výstava růží</w:t>
      </w:r>
      <w:r w:rsidR="00865063">
        <w:rPr>
          <w:sz w:val="28"/>
          <w:szCs w:val="28"/>
        </w:rPr>
        <w:t xml:space="preserve"> </w:t>
      </w:r>
      <w:r w:rsidR="00865063">
        <w:rPr>
          <w:b/>
          <w:sz w:val="28"/>
          <w:szCs w:val="28"/>
        </w:rPr>
        <w:t>(PKn)</w:t>
      </w:r>
    </w:p>
    <w:p w:rsidR="00D61E89" w:rsidRDefault="00D61E89" w:rsidP="00D61E89">
      <w:pPr>
        <w:pStyle w:val="Odstavecseseznamem"/>
        <w:rPr>
          <w:sz w:val="28"/>
          <w:szCs w:val="28"/>
        </w:rPr>
      </w:pPr>
      <w:r w:rsidRPr="00F91F60">
        <w:rPr>
          <w:sz w:val="28"/>
          <w:szCs w:val="28"/>
        </w:rPr>
        <w:t xml:space="preserve">okolí města   </w:t>
      </w:r>
      <w:r w:rsidR="00865063">
        <w:rPr>
          <w:b/>
          <w:sz w:val="28"/>
          <w:szCs w:val="28"/>
        </w:rPr>
        <w:t>(PKn)</w:t>
      </w:r>
      <w:r w:rsidRPr="00F91F60">
        <w:rPr>
          <w:sz w:val="28"/>
          <w:szCs w:val="28"/>
        </w:rPr>
        <w:t xml:space="preserve">                                      stavba domu</w:t>
      </w:r>
      <w:r w:rsidR="00865063">
        <w:rPr>
          <w:sz w:val="28"/>
          <w:szCs w:val="28"/>
        </w:rPr>
        <w:t xml:space="preserve"> </w:t>
      </w:r>
      <w:r w:rsidR="00865063">
        <w:rPr>
          <w:b/>
          <w:sz w:val="28"/>
          <w:szCs w:val="28"/>
        </w:rPr>
        <w:t>(PKn)</w:t>
      </w:r>
    </w:p>
    <w:p w:rsidR="00B667AF" w:rsidRDefault="00B667AF" w:rsidP="00B667A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okenní rám    </w:t>
      </w:r>
      <w:r w:rsidR="003B6A7F" w:rsidRPr="003B6A7F">
        <w:rPr>
          <w:b/>
          <w:sz w:val="28"/>
          <w:szCs w:val="28"/>
        </w:rPr>
        <w:t>(PKs)</w:t>
      </w:r>
      <w:r>
        <w:rPr>
          <w:sz w:val="28"/>
          <w:szCs w:val="28"/>
        </w:rPr>
        <w:t xml:space="preserve">                                    </w:t>
      </w:r>
      <w:r w:rsidR="003B6A7F">
        <w:rPr>
          <w:sz w:val="28"/>
          <w:szCs w:val="28"/>
        </w:rPr>
        <w:t xml:space="preserve">  </w:t>
      </w:r>
      <w:r>
        <w:rPr>
          <w:sz w:val="28"/>
          <w:szCs w:val="28"/>
        </w:rPr>
        <w:t>budova školy</w:t>
      </w:r>
      <w:r w:rsidR="003B6A7F">
        <w:rPr>
          <w:sz w:val="28"/>
          <w:szCs w:val="28"/>
        </w:rPr>
        <w:t xml:space="preserve"> </w:t>
      </w:r>
      <w:r w:rsidR="003B6A7F" w:rsidRPr="003B6A7F">
        <w:rPr>
          <w:b/>
          <w:sz w:val="28"/>
          <w:szCs w:val="28"/>
        </w:rPr>
        <w:t>(PKn)</w:t>
      </w:r>
    </w:p>
    <w:p w:rsidR="00B667AF" w:rsidRPr="00F91F60" w:rsidRDefault="00B667AF" w:rsidP="00B667A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stolní lampa  </w:t>
      </w:r>
      <w:r w:rsidR="003B6A7F" w:rsidRPr="003B6A7F">
        <w:rPr>
          <w:b/>
          <w:sz w:val="28"/>
          <w:szCs w:val="28"/>
        </w:rPr>
        <w:t>(PKs</w:t>
      </w:r>
      <w:r w:rsidR="003B6A7F">
        <w:rPr>
          <w:sz w:val="28"/>
          <w:szCs w:val="28"/>
        </w:rPr>
        <w:t>)</w:t>
      </w:r>
      <w:r>
        <w:rPr>
          <w:sz w:val="28"/>
          <w:szCs w:val="28"/>
        </w:rPr>
        <w:t xml:space="preserve">                                      elektronická kniha</w:t>
      </w:r>
      <w:r w:rsidR="003B6A7F" w:rsidRPr="003B6A7F">
        <w:rPr>
          <w:b/>
          <w:sz w:val="28"/>
          <w:szCs w:val="28"/>
        </w:rPr>
        <w:t>(PKs)</w:t>
      </w:r>
    </w:p>
    <w:p w:rsidR="00D61E89" w:rsidRPr="00F91F60" w:rsidRDefault="00D61E89" w:rsidP="00D61E89">
      <w:pPr>
        <w:pStyle w:val="Odstavecseseznamem"/>
        <w:rPr>
          <w:sz w:val="28"/>
          <w:szCs w:val="28"/>
        </w:rPr>
      </w:pPr>
    </w:p>
    <w:p w:rsidR="00D61E89" w:rsidRPr="00F91F60" w:rsidRDefault="00D61E89" w:rsidP="00D61E89">
      <w:pPr>
        <w:pStyle w:val="Odstavecseseznamem"/>
        <w:rPr>
          <w:sz w:val="28"/>
          <w:szCs w:val="28"/>
        </w:rPr>
      </w:pPr>
    </w:p>
    <w:p w:rsidR="00D61E89" w:rsidRDefault="00D61E89" w:rsidP="00D61E89">
      <w:pPr>
        <w:pStyle w:val="Odstavecseseznamem"/>
        <w:numPr>
          <w:ilvl w:val="0"/>
          <w:numId w:val="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Spojte přívlastek shodný s vhodným podstatným jménem:   </w:t>
      </w:r>
    </w:p>
    <w:p w:rsidR="005F390B" w:rsidRPr="005F390B" w:rsidRDefault="005F390B" w:rsidP="005F390B">
      <w:pPr>
        <w:rPr>
          <w:b/>
          <w:sz w:val="28"/>
          <w:szCs w:val="28"/>
        </w:rPr>
      </w:pPr>
    </w:p>
    <w:p w:rsidR="00D61E89" w:rsidRPr="00F91F60" w:rsidRDefault="00865063" w:rsidP="00D61E8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vídeňská káva</w:t>
      </w:r>
      <w:r w:rsidR="00D61E89" w:rsidRPr="00F91F60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      </w:t>
      </w:r>
    </w:p>
    <w:p w:rsidR="00D61E89" w:rsidRPr="00F91F60" w:rsidRDefault="00865063" w:rsidP="00D61E8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pařížská šlehačka</w:t>
      </w:r>
      <w:r w:rsidR="00D61E89" w:rsidRPr="00F91F60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    </w:t>
      </w:r>
    </w:p>
    <w:p w:rsidR="00D61E89" w:rsidRPr="00F91F60" w:rsidRDefault="00865063" w:rsidP="00D61E8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vlašské ořechy</w:t>
      </w:r>
      <w:r w:rsidR="00D61E89" w:rsidRPr="00F91F60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    </w:t>
      </w:r>
    </w:p>
    <w:p w:rsidR="00D61E89" w:rsidRPr="00F91F60" w:rsidRDefault="00865063" w:rsidP="00D61E8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ruské vejce</w:t>
      </w:r>
      <w:r w:rsidR="00D61E89" w:rsidRPr="00F91F60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         </w:t>
      </w:r>
    </w:p>
    <w:p w:rsidR="00D61E89" w:rsidRPr="00F91F60" w:rsidRDefault="00D61E89" w:rsidP="00D61E89">
      <w:pPr>
        <w:pStyle w:val="Odstavecseseznamem"/>
        <w:rPr>
          <w:sz w:val="28"/>
          <w:szCs w:val="28"/>
        </w:rPr>
      </w:pPr>
      <w:r w:rsidRPr="00F91F60">
        <w:rPr>
          <w:sz w:val="28"/>
          <w:szCs w:val="28"/>
        </w:rPr>
        <w:t xml:space="preserve">belgické </w:t>
      </w:r>
      <w:r w:rsidR="00865063">
        <w:rPr>
          <w:sz w:val="28"/>
          <w:szCs w:val="28"/>
        </w:rPr>
        <w:t>pralinky</w:t>
      </w:r>
      <w:r w:rsidRPr="00F91F60">
        <w:rPr>
          <w:sz w:val="28"/>
          <w:szCs w:val="28"/>
        </w:rPr>
        <w:t xml:space="preserve">                                    </w:t>
      </w:r>
      <w:r w:rsidR="00865063">
        <w:rPr>
          <w:sz w:val="28"/>
          <w:szCs w:val="28"/>
        </w:rPr>
        <w:t xml:space="preserve">       </w:t>
      </w:r>
    </w:p>
    <w:p w:rsidR="00D61E89" w:rsidRPr="00F91F60" w:rsidRDefault="00865063" w:rsidP="00D61E8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větné členy</w:t>
      </w:r>
      <w:r w:rsidR="00D61E89" w:rsidRPr="00F91F60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       </w:t>
      </w:r>
    </w:p>
    <w:p w:rsidR="00D61E89" w:rsidRPr="00F91F60" w:rsidRDefault="00D61E89" w:rsidP="00D61E89">
      <w:pPr>
        <w:pStyle w:val="Odstavecseseznamem"/>
        <w:rPr>
          <w:sz w:val="28"/>
          <w:szCs w:val="28"/>
        </w:rPr>
      </w:pPr>
      <w:r w:rsidRPr="00F91F60">
        <w:rPr>
          <w:sz w:val="28"/>
          <w:szCs w:val="28"/>
        </w:rPr>
        <w:t>slovní</w:t>
      </w:r>
      <w:r w:rsidR="00865063">
        <w:rPr>
          <w:sz w:val="28"/>
          <w:szCs w:val="28"/>
        </w:rPr>
        <w:t xml:space="preserve"> druhy</w:t>
      </w:r>
      <w:r w:rsidRPr="00F91F60">
        <w:rPr>
          <w:sz w:val="28"/>
          <w:szCs w:val="28"/>
        </w:rPr>
        <w:t xml:space="preserve">                      </w:t>
      </w:r>
      <w:r w:rsidR="00865063">
        <w:rPr>
          <w:sz w:val="28"/>
          <w:szCs w:val="28"/>
        </w:rPr>
        <w:t xml:space="preserve">                          </w:t>
      </w:r>
    </w:p>
    <w:p w:rsidR="00D61E89" w:rsidRDefault="00D61E89" w:rsidP="00D61E89">
      <w:pPr>
        <w:pStyle w:val="Odstavecseseznamem"/>
        <w:rPr>
          <w:sz w:val="28"/>
          <w:szCs w:val="28"/>
        </w:rPr>
      </w:pPr>
      <w:r w:rsidRPr="00F91F60">
        <w:rPr>
          <w:sz w:val="28"/>
          <w:szCs w:val="28"/>
        </w:rPr>
        <w:t xml:space="preserve">železniční </w:t>
      </w:r>
      <w:r w:rsidR="00865063">
        <w:rPr>
          <w:sz w:val="28"/>
          <w:szCs w:val="28"/>
        </w:rPr>
        <w:t>síť</w:t>
      </w:r>
      <w:r w:rsidRPr="00F91F60">
        <w:rPr>
          <w:sz w:val="28"/>
          <w:szCs w:val="28"/>
        </w:rPr>
        <w:t xml:space="preserve">             </w:t>
      </w:r>
      <w:r w:rsidR="00865063">
        <w:rPr>
          <w:sz w:val="28"/>
          <w:szCs w:val="28"/>
        </w:rPr>
        <w:t xml:space="preserve">                           </w:t>
      </w:r>
    </w:p>
    <w:p w:rsidR="00D61E89" w:rsidRDefault="00D61E89" w:rsidP="00D61E89">
      <w:pPr>
        <w:pStyle w:val="Odstavecseseznamem"/>
        <w:rPr>
          <w:sz w:val="28"/>
          <w:szCs w:val="28"/>
        </w:rPr>
      </w:pPr>
    </w:p>
    <w:p w:rsidR="00D61E89" w:rsidRDefault="00D61E89" w:rsidP="003B6A7F">
      <w:pPr>
        <w:pStyle w:val="Odstavecseseznamem"/>
        <w:numPr>
          <w:ilvl w:val="0"/>
          <w:numId w:val="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Přívlastky shodné změňte v přívlastky neshodné:</w:t>
      </w:r>
    </w:p>
    <w:p w:rsidR="005F390B" w:rsidRDefault="005F390B" w:rsidP="005F390B">
      <w:pPr>
        <w:pStyle w:val="Odstavecseseznamem"/>
        <w:ind w:left="786"/>
        <w:rPr>
          <w:b/>
          <w:sz w:val="28"/>
          <w:szCs w:val="28"/>
        </w:rPr>
      </w:pPr>
    </w:p>
    <w:p w:rsidR="00D61E89" w:rsidRDefault="00D61E89" w:rsidP="00D61E89">
      <w:pPr>
        <w:spacing w:line="480" w:lineRule="auto"/>
        <w:rPr>
          <w:sz w:val="28"/>
          <w:szCs w:val="28"/>
        </w:rPr>
      </w:pPr>
      <w:r w:rsidRPr="00494447">
        <w:rPr>
          <w:sz w:val="28"/>
          <w:szCs w:val="28"/>
        </w:rPr>
        <w:t>Dn</w:t>
      </w:r>
      <w:r>
        <w:rPr>
          <w:sz w:val="28"/>
          <w:szCs w:val="28"/>
        </w:rPr>
        <w:t>es jsme řešili test</w:t>
      </w:r>
      <w:r w:rsidR="00865063">
        <w:rPr>
          <w:sz w:val="28"/>
          <w:szCs w:val="28"/>
        </w:rPr>
        <w:t xml:space="preserve"> z matematiky.</w:t>
      </w:r>
      <w:r w:rsidRPr="00494447">
        <w:rPr>
          <w:sz w:val="28"/>
          <w:szCs w:val="28"/>
        </w:rPr>
        <w:t xml:space="preserve"> </w:t>
      </w:r>
      <w:r w:rsidR="00865063">
        <w:rPr>
          <w:sz w:val="28"/>
          <w:szCs w:val="28"/>
        </w:rPr>
        <w:t xml:space="preserve"> </w:t>
      </w:r>
      <w:r w:rsidR="005F390B">
        <w:rPr>
          <w:sz w:val="28"/>
          <w:szCs w:val="28"/>
        </w:rPr>
        <w:t>Chceme koupit</w:t>
      </w:r>
      <w:r w:rsidR="00865063">
        <w:rPr>
          <w:sz w:val="28"/>
          <w:szCs w:val="28"/>
        </w:rPr>
        <w:t xml:space="preserve"> </w:t>
      </w:r>
      <w:r>
        <w:rPr>
          <w:sz w:val="28"/>
          <w:szCs w:val="28"/>
        </w:rPr>
        <w:t>byt</w:t>
      </w:r>
      <w:r w:rsidR="00865063">
        <w:rPr>
          <w:sz w:val="28"/>
          <w:szCs w:val="28"/>
        </w:rPr>
        <w:t xml:space="preserve"> s třemi pokoji</w:t>
      </w:r>
      <w:r>
        <w:rPr>
          <w:sz w:val="28"/>
          <w:szCs w:val="28"/>
        </w:rPr>
        <w:t xml:space="preserve">. </w:t>
      </w:r>
      <w:r w:rsidR="00865063">
        <w:rPr>
          <w:sz w:val="28"/>
          <w:szCs w:val="28"/>
        </w:rPr>
        <w:t>Nápady Milana</w:t>
      </w:r>
      <w:r w:rsidRPr="00494447">
        <w:rPr>
          <w:sz w:val="28"/>
          <w:szCs w:val="28"/>
        </w:rPr>
        <w:t xml:space="preserve"> mě přesvě</w:t>
      </w:r>
      <w:r>
        <w:rPr>
          <w:sz w:val="28"/>
          <w:szCs w:val="28"/>
        </w:rPr>
        <w:t>dčily.</w:t>
      </w:r>
      <w:r w:rsidR="00865063">
        <w:rPr>
          <w:sz w:val="28"/>
          <w:szCs w:val="28"/>
        </w:rPr>
        <w:t xml:space="preserve"> V prodejně vybudovali koutek pro děti. Už sis vypůjčil boty na lyže</w:t>
      </w:r>
      <w:r>
        <w:rPr>
          <w:sz w:val="28"/>
          <w:szCs w:val="28"/>
        </w:rPr>
        <w:t xml:space="preserve">? </w:t>
      </w:r>
      <w:r w:rsidR="00865063">
        <w:rPr>
          <w:sz w:val="28"/>
          <w:szCs w:val="28"/>
        </w:rPr>
        <w:t xml:space="preserve"> Rady rodičů </w:t>
      </w:r>
      <w:r w:rsidRPr="00494447">
        <w:rPr>
          <w:sz w:val="28"/>
          <w:szCs w:val="28"/>
        </w:rPr>
        <w:t>většinou nebereme vážně</w:t>
      </w:r>
      <w:r>
        <w:rPr>
          <w:sz w:val="28"/>
          <w:szCs w:val="28"/>
        </w:rPr>
        <w:t>.</w:t>
      </w:r>
    </w:p>
    <w:p w:rsidR="003B6A7F" w:rsidRPr="004D051B" w:rsidRDefault="003B6A7F" w:rsidP="003B6A7F">
      <w:pPr>
        <w:pStyle w:val="Normlnweb"/>
        <w:ind w:left="786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F91F60" w:rsidRDefault="00D61E89" w:rsidP="00B667AF">
      <w:pPr>
        <w:pStyle w:val="Odstavecseseznamem"/>
        <w:ind w:left="284"/>
        <w:rPr>
          <w:sz w:val="28"/>
          <w:szCs w:val="28"/>
        </w:rPr>
      </w:pPr>
      <w:r>
        <w:br w:type="page"/>
      </w:r>
      <w:r w:rsidR="00B667AF" w:rsidRPr="00B667AF">
        <w:rPr>
          <w:sz w:val="28"/>
          <w:szCs w:val="28"/>
        </w:rPr>
        <w:lastRenderedPageBreak/>
        <w:t>Použité zdroje</w:t>
      </w:r>
      <w:r w:rsidR="00865063" w:rsidRPr="00B667AF">
        <w:rPr>
          <w:sz w:val="28"/>
          <w:szCs w:val="28"/>
        </w:rPr>
        <w:t xml:space="preserve"> </w:t>
      </w:r>
    </w:p>
    <w:p w:rsidR="00B667AF" w:rsidRDefault="00B667AF" w:rsidP="00B667AF">
      <w:pPr>
        <w:pStyle w:val="Odstavecseseznamem"/>
        <w:ind w:left="284"/>
        <w:rPr>
          <w:sz w:val="28"/>
          <w:szCs w:val="28"/>
        </w:rPr>
      </w:pPr>
    </w:p>
    <w:p w:rsidR="00B667AF" w:rsidRPr="0086467D" w:rsidRDefault="003B6A7F" w:rsidP="0086467D">
      <w:pPr>
        <w:pStyle w:val="Odstavecseseznamem"/>
        <w:ind w:left="-142"/>
        <w:rPr>
          <w:rFonts w:cs="Arial"/>
          <w:sz w:val="24"/>
          <w:szCs w:val="24"/>
        </w:rPr>
      </w:pPr>
      <w:r w:rsidRPr="0086467D">
        <w:rPr>
          <w:rFonts w:cs="Arial"/>
          <w:sz w:val="24"/>
          <w:szCs w:val="24"/>
        </w:rPr>
        <w:t xml:space="preserve">HOŠNOVÁ, Eva a kol. </w:t>
      </w:r>
      <w:r w:rsidRPr="0086467D">
        <w:rPr>
          <w:rFonts w:cs="Arial"/>
          <w:i/>
          <w:iCs/>
          <w:sz w:val="24"/>
          <w:szCs w:val="24"/>
        </w:rPr>
        <w:t>Český jazyk pro 7. ročník</w:t>
      </w:r>
      <w:r w:rsidRPr="0086467D">
        <w:rPr>
          <w:rFonts w:cs="Arial"/>
          <w:sz w:val="24"/>
          <w:szCs w:val="24"/>
        </w:rPr>
        <w:t>. Praha: SPN, 2008, ISBN 978-80-7235-391-0.</w:t>
      </w:r>
    </w:p>
    <w:p w:rsidR="00D96310" w:rsidRPr="0086467D" w:rsidRDefault="00D96310" w:rsidP="00B667AF">
      <w:pPr>
        <w:pStyle w:val="Odstavecseseznamem"/>
        <w:ind w:left="284"/>
        <w:rPr>
          <w:rFonts w:cs="Arial"/>
          <w:sz w:val="24"/>
          <w:szCs w:val="24"/>
        </w:rPr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B667AF">
      <w:pPr>
        <w:pStyle w:val="Odstavecseseznamem"/>
        <w:ind w:left="284"/>
      </w:pPr>
    </w:p>
    <w:p w:rsidR="00D96310" w:rsidRDefault="00D96310" w:rsidP="00D96310">
      <w:pPr>
        <w:pStyle w:val="Normlnweb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D96310" w:rsidRPr="00B667AF" w:rsidRDefault="00D96310" w:rsidP="00B667AF">
      <w:pPr>
        <w:pStyle w:val="Odstavecseseznamem"/>
        <w:ind w:left="284"/>
        <w:rPr>
          <w:b/>
          <w:sz w:val="28"/>
          <w:szCs w:val="28"/>
        </w:rPr>
      </w:pPr>
    </w:p>
    <w:sectPr w:rsidR="00D96310" w:rsidRPr="00B667AF" w:rsidSect="00832803">
      <w:headerReference w:type="default" r:id="rId7"/>
      <w:headerReference w:type="first" r:id="rId8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5426" w:rsidRDefault="00BA5426" w:rsidP="006A0033">
      <w:r>
        <w:separator/>
      </w:r>
    </w:p>
  </w:endnote>
  <w:endnote w:type="continuationSeparator" w:id="1">
    <w:p w:rsidR="00BA5426" w:rsidRDefault="00BA5426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5426" w:rsidRDefault="00BA5426" w:rsidP="006A0033">
      <w:r>
        <w:separator/>
      </w:r>
    </w:p>
  </w:footnote>
  <w:footnote w:type="continuationSeparator" w:id="1">
    <w:p w:rsidR="00BA5426" w:rsidRDefault="00BA5426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19E2503"/>
    <w:multiLevelType w:val="hybridMultilevel"/>
    <w:tmpl w:val="D0ECAC00"/>
    <w:lvl w:ilvl="0" w:tplc="83B2E536">
      <w:start w:val="1"/>
      <w:numFmt w:val="decimal"/>
      <w:lvlText w:val="%1."/>
      <w:lvlJc w:val="left"/>
      <w:pPr>
        <w:ind w:left="15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86" w:hanging="360"/>
      </w:pPr>
    </w:lvl>
    <w:lvl w:ilvl="2" w:tplc="0405001B" w:tentative="1">
      <w:start w:val="1"/>
      <w:numFmt w:val="lowerRoman"/>
      <w:lvlText w:val="%3."/>
      <w:lvlJc w:val="right"/>
      <w:pPr>
        <w:ind w:left="3006" w:hanging="180"/>
      </w:pPr>
    </w:lvl>
    <w:lvl w:ilvl="3" w:tplc="0405000F" w:tentative="1">
      <w:start w:val="1"/>
      <w:numFmt w:val="decimal"/>
      <w:lvlText w:val="%4."/>
      <w:lvlJc w:val="left"/>
      <w:pPr>
        <w:ind w:left="3726" w:hanging="360"/>
      </w:pPr>
    </w:lvl>
    <w:lvl w:ilvl="4" w:tplc="04050019" w:tentative="1">
      <w:start w:val="1"/>
      <w:numFmt w:val="lowerLetter"/>
      <w:lvlText w:val="%5."/>
      <w:lvlJc w:val="left"/>
      <w:pPr>
        <w:ind w:left="4446" w:hanging="360"/>
      </w:pPr>
    </w:lvl>
    <w:lvl w:ilvl="5" w:tplc="0405001B" w:tentative="1">
      <w:start w:val="1"/>
      <w:numFmt w:val="lowerRoman"/>
      <w:lvlText w:val="%6."/>
      <w:lvlJc w:val="right"/>
      <w:pPr>
        <w:ind w:left="5166" w:hanging="180"/>
      </w:pPr>
    </w:lvl>
    <w:lvl w:ilvl="6" w:tplc="0405000F" w:tentative="1">
      <w:start w:val="1"/>
      <w:numFmt w:val="decimal"/>
      <w:lvlText w:val="%7."/>
      <w:lvlJc w:val="left"/>
      <w:pPr>
        <w:ind w:left="5886" w:hanging="360"/>
      </w:pPr>
    </w:lvl>
    <w:lvl w:ilvl="7" w:tplc="04050019" w:tentative="1">
      <w:start w:val="1"/>
      <w:numFmt w:val="lowerLetter"/>
      <w:lvlText w:val="%8."/>
      <w:lvlJc w:val="left"/>
      <w:pPr>
        <w:ind w:left="6606" w:hanging="360"/>
      </w:pPr>
    </w:lvl>
    <w:lvl w:ilvl="8" w:tplc="0405001B" w:tentative="1">
      <w:start w:val="1"/>
      <w:numFmt w:val="lowerRoman"/>
      <w:lvlText w:val="%9."/>
      <w:lvlJc w:val="right"/>
      <w:pPr>
        <w:ind w:left="7326" w:hanging="180"/>
      </w:pPr>
    </w:lvl>
  </w:abstractNum>
  <w:abstractNum w:abstractNumId="6">
    <w:nsid w:val="422E174C"/>
    <w:multiLevelType w:val="hybridMultilevel"/>
    <w:tmpl w:val="3D483DD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E57A6F"/>
    <w:multiLevelType w:val="hybridMultilevel"/>
    <w:tmpl w:val="3D483DD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2F61B2"/>
    <w:multiLevelType w:val="hybridMultilevel"/>
    <w:tmpl w:val="3D483DD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567623"/>
    <w:multiLevelType w:val="hybridMultilevel"/>
    <w:tmpl w:val="9CDC0A1A"/>
    <w:lvl w:ilvl="0" w:tplc="18C0F5BA">
      <w:start w:val="1"/>
      <w:numFmt w:val="decimal"/>
      <w:lvlText w:val="%1."/>
      <w:lvlJc w:val="left"/>
      <w:pPr>
        <w:ind w:left="120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26" w:hanging="360"/>
      </w:pPr>
    </w:lvl>
    <w:lvl w:ilvl="2" w:tplc="0405001B" w:tentative="1">
      <w:start w:val="1"/>
      <w:numFmt w:val="lowerRoman"/>
      <w:lvlText w:val="%3."/>
      <w:lvlJc w:val="right"/>
      <w:pPr>
        <w:ind w:left="2646" w:hanging="180"/>
      </w:pPr>
    </w:lvl>
    <w:lvl w:ilvl="3" w:tplc="0405000F" w:tentative="1">
      <w:start w:val="1"/>
      <w:numFmt w:val="decimal"/>
      <w:lvlText w:val="%4."/>
      <w:lvlJc w:val="left"/>
      <w:pPr>
        <w:ind w:left="3366" w:hanging="360"/>
      </w:pPr>
    </w:lvl>
    <w:lvl w:ilvl="4" w:tplc="04050019" w:tentative="1">
      <w:start w:val="1"/>
      <w:numFmt w:val="lowerLetter"/>
      <w:lvlText w:val="%5."/>
      <w:lvlJc w:val="left"/>
      <w:pPr>
        <w:ind w:left="4086" w:hanging="360"/>
      </w:pPr>
    </w:lvl>
    <w:lvl w:ilvl="5" w:tplc="0405001B" w:tentative="1">
      <w:start w:val="1"/>
      <w:numFmt w:val="lowerRoman"/>
      <w:lvlText w:val="%6."/>
      <w:lvlJc w:val="right"/>
      <w:pPr>
        <w:ind w:left="4806" w:hanging="180"/>
      </w:pPr>
    </w:lvl>
    <w:lvl w:ilvl="6" w:tplc="0405000F" w:tentative="1">
      <w:start w:val="1"/>
      <w:numFmt w:val="decimal"/>
      <w:lvlText w:val="%7."/>
      <w:lvlJc w:val="left"/>
      <w:pPr>
        <w:ind w:left="5526" w:hanging="360"/>
      </w:pPr>
    </w:lvl>
    <w:lvl w:ilvl="7" w:tplc="04050019" w:tentative="1">
      <w:start w:val="1"/>
      <w:numFmt w:val="lowerLetter"/>
      <w:lvlText w:val="%8."/>
      <w:lvlJc w:val="left"/>
      <w:pPr>
        <w:ind w:left="6246" w:hanging="360"/>
      </w:pPr>
    </w:lvl>
    <w:lvl w:ilvl="8" w:tplc="0405001B" w:tentative="1">
      <w:start w:val="1"/>
      <w:numFmt w:val="lowerRoman"/>
      <w:lvlText w:val="%9."/>
      <w:lvlJc w:val="right"/>
      <w:pPr>
        <w:ind w:left="6966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7"/>
  </w:num>
  <w:num w:numId="7">
    <w:abstractNumId w:val="6"/>
  </w:num>
  <w:num w:numId="8">
    <w:abstractNumId w:val="8"/>
  </w:num>
  <w:num w:numId="9">
    <w:abstractNumId w:val="9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1F08"/>
  <w:defaultTabStop w:val="709"/>
  <w:hyphenationZone w:val="425"/>
  <w:characterSpacingControl w:val="doNotCompress"/>
  <w:hdrShapeDefaults>
    <o:shapedefaults v:ext="edit" spidmax="28674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D61C30"/>
    <w:rsid w:val="00030F43"/>
    <w:rsid w:val="0004313B"/>
    <w:rsid w:val="00043C08"/>
    <w:rsid w:val="00083091"/>
    <w:rsid w:val="000B3F64"/>
    <w:rsid w:val="000C19B5"/>
    <w:rsid w:val="000C6ED6"/>
    <w:rsid w:val="000E1782"/>
    <w:rsid w:val="000F6795"/>
    <w:rsid w:val="00107676"/>
    <w:rsid w:val="0012244A"/>
    <w:rsid w:val="001247F1"/>
    <w:rsid w:val="00130B4A"/>
    <w:rsid w:val="00141695"/>
    <w:rsid w:val="00191D42"/>
    <w:rsid w:val="001C368B"/>
    <w:rsid w:val="00260E1C"/>
    <w:rsid w:val="00261352"/>
    <w:rsid w:val="002C0D4C"/>
    <w:rsid w:val="002E246C"/>
    <w:rsid w:val="002E3264"/>
    <w:rsid w:val="003245A3"/>
    <w:rsid w:val="00326812"/>
    <w:rsid w:val="003562D0"/>
    <w:rsid w:val="00362017"/>
    <w:rsid w:val="00362AE7"/>
    <w:rsid w:val="00362D6A"/>
    <w:rsid w:val="003A6134"/>
    <w:rsid w:val="003A7C98"/>
    <w:rsid w:val="003B6A7F"/>
    <w:rsid w:val="003F2236"/>
    <w:rsid w:val="0041596C"/>
    <w:rsid w:val="0043089E"/>
    <w:rsid w:val="0045733A"/>
    <w:rsid w:val="004876B5"/>
    <w:rsid w:val="00487C31"/>
    <w:rsid w:val="00494447"/>
    <w:rsid w:val="004D0397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5B42D8"/>
    <w:rsid w:val="005F390B"/>
    <w:rsid w:val="00602356"/>
    <w:rsid w:val="00616561"/>
    <w:rsid w:val="00634226"/>
    <w:rsid w:val="00641C55"/>
    <w:rsid w:val="0065070B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12FE1"/>
    <w:rsid w:val="00832803"/>
    <w:rsid w:val="00842323"/>
    <w:rsid w:val="00855815"/>
    <w:rsid w:val="0085657E"/>
    <w:rsid w:val="0086467D"/>
    <w:rsid w:val="00865063"/>
    <w:rsid w:val="00871E3D"/>
    <w:rsid w:val="00883CF4"/>
    <w:rsid w:val="008B78BF"/>
    <w:rsid w:val="008D6A2E"/>
    <w:rsid w:val="008E2189"/>
    <w:rsid w:val="009027A1"/>
    <w:rsid w:val="00930656"/>
    <w:rsid w:val="00932B92"/>
    <w:rsid w:val="00934ED9"/>
    <w:rsid w:val="009519AE"/>
    <w:rsid w:val="009541BE"/>
    <w:rsid w:val="009612F7"/>
    <w:rsid w:val="009763DF"/>
    <w:rsid w:val="009E1A89"/>
    <w:rsid w:val="009F090C"/>
    <w:rsid w:val="009F3A90"/>
    <w:rsid w:val="00A0092C"/>
    <w:rsid w:val="00A22424"/>
    <w:rsid w:val="00A507CC"/>
    <w:rsid w:val="00A7644D"/>
    <w:rsid w:val="00A96CD1"/>
    <w:rsid w:val="00AB5205"/>
    <w:rsid w:val="00AD2FF9"/>
    <w:rsid w:val="00AE61C9"/>
    <w:rsid w:val="00B22694"/>
    <w:rsid w:val="00B26D85"/>
    <w:rsid w:val="00B52423"/>
    <w:rsid w:val="00B667AF"/>
    <w:rsid w:val="00BA5426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61C30"/>
    <w:rsid w:val="00D61E89"/>
    <w:rsid w:val="00D6488A"/>
    <w:rsid w:val="00D811D9"/>
    <w:rsid w:val="00D96310"/>
    <w:rsid w:val="00DB0F40"/>
    <w:rsid w:val="00DB4FC1"/>
    <w:rsid w:val="00DB5108"/>
    <w:rsid w:val="00DF3391"/>
    <w:rsid w:val="00E128A9"/>
    <w:rsid w:val="00E141C4"/>
    <w:rsid w:val="00E14F8B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3330E"/>
    <w:rsid w:val="00F65FA4"/>
    <w:rsid w:val="00F66639"/>
    <w:rsid w:val="00F76FCD"/>
    <w:rsid w:val="00F819AF"/>
    <w:rsid w:val="00F91F60"/>
    <w:rsid w:val="00FA285A"/>
    <w:rsid w:val="00FC2141"/>
    <w:rsid w:val="00FC6864"/>
    <w:rsid w:val="00FD0E38"/>
    <w:rsid w:val="00FD3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Odstavecseseznamem">
    <w:name w:val="List Paragraph"/>
    <w:basedOn w:val="Normln"/>
    <w:uiPriority w:val="34"/>
    <w:qFormat/>
    <w:rsid w:val="005B42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28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227</TotalTime>
  <Pages>6</Pages>
  <Words>769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5299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2011-05-17T22:28:00Z</cp:lastPrinted>
  <dcterms:created xsi:type="dcterms:W3CDTF">2013-05-13T13:07:00Z</dcterms:created>
  <dcterms:modified xsi:type="dcterms:W3CDTF">2013-07-28T23:40:00Z</dcterms:modified>
</cp:coreProperties>
</file>