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proofErr w:type="gramStart"/>
      <w:r w:rsidR="00616561">
        <w:t>96</w:t>
      </w:r>
      <w:r w:rsidRPr="006F6BBC">
        <w:t>,příspěvková</w:t>
      </w:r>
      <w:proofErr w:type="gramEnd"/>
      <w:r w:rsidRPr="006F6BBC">
        <w:t xml:space="preserve">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4D765C">
        <w:t>18</w:t>
      </w:r>
      <w:r w:rsidR="002A19C3">
        <w:t>2</w:t>
      </w:r>
      <w:bookmarkStart w:id="0" w:name="_GoBack"/>
      <w:bookmarkEnd w:id="0"/>
      <w:r w:rsidR="00A16FE3">
        <w:t>_ CH9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A16FE3">
        <w:t>9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F31666">
        <w:t>Elektrolýza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F31666">
        <w:t xml:space="preserve">Schéma elektrolýzy 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1.Žáci</w:t>
      </w:r>
      <w:proofErr w:type="gramEnd"/>
      <w:r>
        <w:t xml:space="preserve"> dostanou každý svůj papír.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vypracovávat úkoly dle pracovního listu</w:t>
      </w:r>
    </w:p>
    <w:p w:rsidR="00A16FE3" w:rsidRDefault="00A16FE3" w:rsidP="00A16FE3"/>
    <w:p w:rsidR="00A16FE3" w:rsidRDefault="00A16FE3" w:rsidP="00A16FE3">
      <w:r>
        <w:t>3. Po vyplnění se přihlásí na kontrolu</w:t>
      </w:r>
      <w:r w:rsidR="004918AD">
        <w:t xml:space="preserve"> a budou hodnoceni</w:t>
      </w:r>
    </w:p>
    <w:p w:rsidR="00A16FE3" w:rsidRDefault="00A16FE3" w:rsidP="00A16FE3"/>
    <w:p w:rsidR="00A16FE3" w:rsidRDefault="00A16FE3" w:rsidP="00A16FE3">
      <w:r>
        <w:t xml:space="preserve">4. Na závěr </w:t>
      </w:r>
      <w:r w:rsidR="00F060C3">
        <w:t>vše zopakují</w:t>
      </w:r>
      <w:r w:rsidR="004918AD">
        <w:t>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F060C3" w:rsidP="00832803">
      <w:r>
        <w:rPr>
          <w:noProof/>
          <w:lang w:eastAsia="cs-CZ"/>
        </w:rPr>
        <w:drawing>
          <wp:inline distT="0" distB="0" distL="0" distR="0">
            <wp:extent cx="5759450" cy="858040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58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65C" w:rsidRDefault="004D765C" w:rsidP="00832803"/>
    <w:p w:rsidR="003B2DDE" w:rsidRDefault="003B2DDE" w:rsidP="00832803"/>
    <w:p w:rsidR="003B2DDE" w:rsidRDefault="003B2DDE" w:rsidP="00832803"/>
    <w:p w:rsidR="003B2DDE" w:rsidRDefault="003B2DDE" w:rsidP="003B2DDE">
      <w:r>
        <w:t>Dle zadaných otázek žáci odpovídají. Záleží na rozsahu, který jim pedagog dá za úkol zpracovat popř. zopakovat. Základní poznatky jsou v učebnici.</w:t>
      </w:r>
    </w:p>
    <w:p w:rsidR="003B2DDE" w:rsidRDefault="003B2DDE" w:rsidP="00832803"/>
    <w:p w:rsidR="003B2DDE" w:rsidRDefault="003B2DDE" w:rsidP="00832803">
      <w:r>
        <w:t>U schématu musí popsat anodu a katodu a podle toho budou „putovat“ ionty k elektrodám.</w:t>
      </w:r>
    </w:p>
    <w:p w:rsidR="00745541" w:rsidRDefault="00745541" w:rsidP="00832803">
      <w:r>
        <w:t>Zdroj: Archiv autora</w:t>
      </w:r>
    </w:p>
    <w:p w:rsidR="004D765C" w:rsidRDefault="004D765C" w:rsidP="00832803"/>
    <w:p w:rsidR="004D765C" w:rsidRPr="00832803" w:rsidRDefault="004D765C" w:rsidP="00832803"/>
    <w:sectPr w:rsidR="004D765C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09B" w:rsidRDefault="0013509B" w:rsidP="006A0033">
      <w:r>
        <w:separator/>
      </w:r>
    </w:p>
  </w:endnote>
  <w:endnote w:type="continuationSeparator" w:id="1">
    <w:p w:rsidR="0013509B" w:rsidRDefault="0013509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09B" w:rsidRDefault="0013509B" w:rsidP="006A0033">
      <w:r>
        <w:separator/>
      </w:r>
    </w:p>
  </w:footnote>
  <w:footnote w:type="continuationSeparator" w:id="1">
    <w:p w:rsidR="0013509B" w:rsidRDefault="0013509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228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7676"/>
    <w:rsid w:val="0012244A"/>
    <w:rsid w:val="001247F1"/>
    <w:rsid w:val="00130B4A"/>
    <w:rsid w:val="0013509B"/>
    <w:rsid w:val="00141695"/>
    <w:rsid w:val="00191D42"/>
    <w:rsid w:val="001C368B"/>
    <w:rsid w:val="00260E1C"/>
    <w:rsid w:val="00261352"/>
    <w:rsid w:val="002A19C3"/>
    <w:rsid w:val="002E3264"/>
    <w:rsid w:val="003245A3"/>
    <w:rsid w:val="00326812"/>
    <w:rsid w:val="003562D0"/>
    <w:rsid w:val="00362017"/>
    <w:rsid w:val="00362AE7"/>
    <w:rsid w:val="003A6134"/>
    <w:rsid w:val="003B2DDE"/>
    <w:rsid w:val="003F17B8"/>
    <w:rsid w:val="003F2236"/>
    <w:rsid w:val="0043089E"/>
    <w:rsid w:val="0045733A"/>
    <w:rsid w:val="004876B5"/>
    <w:rsid w:val="004918AD"/>
    <w:rsid w:val="004D0397"/>
    <w:rsid w:val="004D765C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54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A0092C"/>
    <w:rsid w:val="00A16FE3"/>
    <w:rsid w:val="00A507CC"/>
    <w:rsid w:val="00A7644D"/>
    <w:rsid w:val="00A95014"/>
    <w:rsid w:val="00AD2FF9"/>
    <w:rsid w:val="00AE3F1E"/>
    <w:rsid w:val="00AE61C9"/>
    <w:rsid w:val="00B22694"/>
    <w:rsid w:val="00B26D85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6F51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6</TotalTime>
  <Pages>4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Počítač</cp:lastModifiedBy>
  <cp:revision>6</cp:revision>
  <cp:lastPrinted>2011-05-17T22:28:00Z</cp:lastPrinted>
  <dcterms:created xsi:type="dcterms:W3CDTF">2013-03-12T12:55:00Z</dcterms:created>
  <dcterms:modified xsi:type="dcterms:W3CDTF">2013-10-20T13:22:00Z</dcterms:modified>
</cp:coreProperties>
</file>