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86073">
      <w:pPr>
        <w:pStyle w:val="Nzev"/>
        <w:outlineLvl w:val="0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86073">
      <w:pPr>
        <w:pStyle w:val="Informace"/>
        <w:outlineLvl w:val="0"/>
      </w:pPr>
      <w:r w:rsidRPr="0004313B">
        <w:rPr>
          <w:b/>
        </w:rPr>
        <w:t>Označení:</w:t>
      </w:r>
      <w:r>
        <w:tab/>
        <w:t>…</w:t>
      </w:r>
      <w:r w:rsidR="00FB1C49">
        <w:t>VY_32_INOVACE_155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FB1C49">
        <w:t>Český jazyk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FB1C49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FB1C49">
        <w:t>Vyjmenovaná slova po B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FB1C49">
        <w:t>Hra na procvičení vyjmenovaných slov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FB1C49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FB1C49">
        <w:t>Hra slouží k procvičení pravopisu vyjmenovaných slov po B</w:t>
      </w:r>
    </w:p>
    <w:p w:rsidR="0004313B" w:rsidRDefault="0004313B" w:rsidP="00832803"/>
    <w:p w:rsidR="00DC5FC0" w:rsidRDefault="00B22694" w:rsidP="00832803">
      <w:pPr>
        <w:sectPr w:rsidR="00DC5FC0" w:rsidSect="00DC5FC0">
          <w:headerReference w:type="default" r:id="rId8"/>
          <w:headerReference w:type="first" r:id="rId9"/>
          <w:type w:val="continuous"/>
          <w:pgSz w:w="16838" w:h="11906" w:orient="landscape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>
        <w:br w:type="page"/>
      </w:r>
    </w:p>
    <w:p w:rsidR="009616E0" w:rsidRPr="007641D6" w:rsidRDefault="009616E0" w:rsidP="00686073">
      <w:pPr>
        <w:pStyle w:val="Nzev"/>
        <w:jc w:val="left"/>
        <w:outlineLvl w:val="0"/>
      </w:pPr>
      <w:r w:rsidRPr="007641D6">
        <w:lastRenderedPageBreak/>
        <w:t>Metodika</w:t>
      </w:r>
    </w:p>
    <w:p w:rsidR="00964FC1" w:rsidRPr="00964FC1" w:rsidRDefault="00964FC1" w:rsidP="00964FC1">
      <w:pPr>
        <w:rPr>
          <w:sz w:val="24"/>
        </w:rPr>
      </w:pPr>
      <w:r w:rsidRPr="00964FC1">
        <w:rPr>
          <w:sz w:val="24"/>
        </w:rPr>
        <w:t xml:space="preserve">Hra je určena pro procvičení </w:t>
      </w:r>
      <w:r>
        <w:rPr>
          <w:sz w:val="24"/>
        </w:rPr>
        <w:t>správného pravopisu</w:t>
      </w:r>
      <w:r w:rsidRPr="00964FC1">
        <w:rPr>
          <w:sz w:val="24"/>
        </w:rPr>
        <w:t xml:space="preserve"> vyjmenovaných slov.</w:t>
      </w:r>
    </w:p>
    <w:p w:rsidR="00964FC1" w:rsidRPr="00964FC1" w:rsidRDefault="00964FC1" w:rsidP="00964FC1">
      <w:pPr>
        <w:rPr>
          <w:sz w:val="24"/>
        </w:rPr>
      </w:pPr>
      <w:r w:rsidRPr="00964FC1">
        <w:rPr>
          <w:sz w:val="24"/>
        </w:rPr>
        <w:t xml:space="preserve">Může ji hrát jeden až </w:t>
      </w:r>
      <w:r>
        <w:rPr>
          <w:sz w:val="24"/>
        </w:rPr>
        <w:t>x žáků, kde x je počet ka</w:t>
      </w:r>
      <w:r w:rsidR="00B37F13">
        <w:rPr>
          <w:sz w:val="24"/>
        </w:rPr>
        <w:t>rtiček (lze i ve dvojicích, poté</w:t>
      </w:r>
      <w:r>
        <w:rPr>
          <w:sz w:val="24"/>
        </w:rPr>
        <w:t xml:space="preserve"> samozřejmě možný počet žáků naroste</w:t>
      </w:r>
      <w:r w:rsidR="00A554DA">
        <w:rPr>
          <w:sz w:val="24"/>
        </w:rPr>
        <w:t>)</w:t>
      </w:r>
      <w:r>
        <w:rPr>
          <w:sz w:val="24"/>
        </w:rPr>
        <w:t>.</w:t>
      </w:r>
    </w:p>
    <w:p w:rsidR="00964FC1" w:rsidRDefault="00964FC1" w:rsidP="00964FC1">
      <w:pPr>
        <w:rPr>
          <w:sz w:val="24"/>
        </w:rPr>
      </w:pPr>
      <w:r w:rsidRPr="00964FC1">
        <w:rPr>
          <w:sz w:val="24"/>
        </w:rPr>
        <w:t>Úkolem je správně do tabulky doplnit písmena tak, aby vyšla tajenka.</w:t>
      </w:r>
    </w:p>
    <w:p w:rsidR="00964FC1" w:rsidRDefault="00964FC1" w:rsidP="00964FC1">
      <w:pPr>
        <w:rPr>
          <w:sz w:val="24"/>
        </w:rPr>
      </w:pPr>
    </w:p>
    <w:p w:rsidR="00964FC1" w:rsidRDefault="00964FC1" w:rsidP="00832803">
      <w:pPr>
        <w:rPr>
          <w:sz w:val="24"/>
        </w:rPr>
      </w:pPr>
      <w:r>
        <w:rPr>
          <w:sz w:val="24"/>
        </w:rPr>
        <w:t>Popis karty</w:t>
      </w:r>
    </w:p>
    <w:p w:rsidR="00964FC1" w:rsidRDefault="00964FC1" w:rsidP="00964FC1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Hlavní velké číslo – je číslem karty a odpovídá číslování tabulky</w:t>
      </w:r>
    </w:p>
    <w:p w:rsidR="00964FC1" w:rsidRDefault="00964FC1" w:rsidP="00964FC1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Rámeček s větou nebo slovním spojením.</w:t>
      </w:r>
    </w:p>
    <w:p w:rsidR="00964FC1" w:rsidRDefault="00964FC1" w:rsidP="00964FC1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Barevné </w:t>
      </w:r>
      <w:r w:rsidR="00A554DA">
        <w:rPr>
          <w:sz w:val="24"/>
        </w:rPr>
        <w:t>mnohoúhelníky s písmeny – modrý pro měkké i, červený pro tvrdé y</w:t>
      </w:r>
    </w:p>
    <w:p w:rsidR="00A554DA" w:rsidRDefault="00A554DA" w:rsidP="00A554DA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>Šipka s číslem – směr cesty</w:t>
      </w:r>
    </w:p>
    <w:p w:rsidR="00A554DA" w:rsidRDefault="00A554DA" w:rsidP="00A554DA">
      <w:pPr>
        <w:rPr>
          <w:sz w:val="24"/>
        </w:rPr>
      </w:pPr>
    </w:p>
    <w:p w:rsidR="00A554DA" w:rsidRDefault="00A554DA" w:rsidP="00A554DA">
      <w:pPr>
        <w:rPr>
          <w:sz w:val="24"/>
        </w:rPr>
      </w:pPr>
      <w:r>
        <w:rPr>
          <w:sz w:val="24"/>
        </w:rPr>
        <w:t>Postup</w:t>
      </w:r>
    </w:p>
    <w:p w:rsidR="00A554DA" w:rsidRPr="00A554DA" w:rsidRDefault="00A554DA" w:rsidP="00A554DA">
      <w:pPr>
        <w:pStyle w:val="Odstavecseseznamem"/>
        <w:numPr>
          <w:ilvl w:val="0"/>
          <w:numId w:val="8"/>
        </w:numPr>
        <w:rPr>
          <w:sz w:val="24"/>
        </w:rPr>
      </w:pPr>
      <w:r>
        <w:rPr>
          <w:sz w:val="24"/>
        </w:rPr>
        <w:t>Žáci obdrží tabulku a vezmou si tužku nebo pero</w:t>
      </w:r>
    </w:p>
    <w:p w:rsidR="00A554DA" w:rsidRDefault="00A554DA" w:rsidP="00A554DA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Karty se rozmístí po místnosti (doporučuji větší prostor – tělocvična)</w:t>
      </w:r>
    </w:p>
    <w:p w:rsidR="00A554DA" w:rsidRDefault="00A554DA" w:rsidP="00A554DA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Každý žák si stoupne k jedné kartě</w:t>
      </w:r>
    </w:p>
    <w:p w:rsidR="00A554DA" w:rsidRDefault="00A554DA" w:rsidP="00A554DA">
      <w:pPr>
        <w:pStyle w:val="Odstavecseseznamem"/>
        <w:numPr>
          <w:ilvl w:val="0"/>
          <w:numId w:val="7"/>
        </w:numPr>
        <w:rPr>
          <w:sz w:val="24"/>
        </w:rPr>
      </w:pPr>
      <w:r>
        <w:rPr>
          <w:sz w:val="24"/>
        </w:rPr>
        <w:t>Na povel učitele hra začne a žáci už sami postupují</w:t>
      </w:r>
    </w:p>
    <w:p w:rsidR="00A554DA" w:rsidRDefault="00A554DA" w:rsidP="00A554DA">
      <w:pPr>
        <w:rPr>
          <w:sz w:val="24"/>
        </w:rPr>
      </w:pPr>
    </w:p>
    <w:p w:rsidR="00A554DA" w:rsidRDefault="00A554DA" w:rsidP="00A554DA">
      <w:pPr>
        <w:rPr>
          <w:sz w:val="24"/>
        </w:rPr>
      </w:pPr>
      <w:r>
        <w:rPr>
          <w:sz w:val="24"/>
        </w:rPr>
        <w:t>Výsledná tajenka:</w:t>
      </w:r>
    </w:p>
    <w:p w:rsidR="00A554DA" w:rsidRPr="00A554DA" w:rsidRDefault="00A554DA" w:rsidP="00A554DA">
      <w:pPr>
        <w:rPr>
          <w:sz w:val="24"/>
        </w:rPr>
      </w:pPr>
      <w:r>
        <w:rPr>
          <w:sz w:val="24"/>
        </w:rPr>
        <w:t>UMÍŠ VYJMENOVANÁ SLOVA</w:t>
      </w:r>
    </w:p>
    <w:p w:rsidR="009616E0" w:rsidRDefault="009616E0">
      <w:r>
        <w:lastRenderedPageBreak/>
        <w:br w:type="page"/>
      </w:r>
    </w:p>
    <w:p w:rsidR="00DC5FC0" w:rsidRDefault="00643041">
      <w:r>
        <w:rPr>
          <w:noProof/>
          <w:lang w:eastAsia="cs-CZ"/>
        </w:rPr>
        <w:lastRenderedPageBreak/>
        <w:pict>
          <v:group id="_x0000_s1117" style="position:absolute;margin-left:420.8pt;margin-top:252.4pt;width:279.2pt;height:188.6pt;z-index:251740160" coordorigin="1434,6466" coordsize="5584,3772"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118" type="#_x0000_t13" style="position:absolute;left:2618;top:9338;width:1400;height:720;mso-width-relative:margin;mso-height-relative:margin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9" type="#_x0000_t202" style="position:absolute;left:4418;top:9166;width:1400;height:1072;mso-width-relative:margin;mso-height-relative:margin">
              <v:textbox>
                <w:txbxContent>
                  <w:p w:rsidR="00FA4F5A" w:rsidRPr="002412ED" w:rsidRDefault="00A45957" w:rsidP="00A45957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12</w:t>
                    </w:r>
                  </w:p>
                </w:txbxContent>
              </v:textbox>
            </v:shape>
            <v:shape id="_x0000_s1120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FA4F5A" w:rsidRPr="007047CF" w:rsidRDefault="007D7C08" w:rsidP="00FA4F5A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B_</w:t>
                    </w:r>
                    <w:proofErr w:type="spellStart"/>
                    <w:r>
                      <w:rPr>
                        <w:sz w:val="40"/>
                      </w:rPr>
                      <w:t>lá</w:t>
                    </w:r>
                    <w:proofErr w:type="spellEnd"/>
                    <w:r>
                      <w:rPr>
                        <w:sz w:val="40"/>
                      </w:rPr>
                      <w:t xml:space="preserve"> barva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type id="_x0000_t58" coordsize="21600,21600" o:spt="58" adj="2538" path="m21600,10800l@3@6,18436,3163@4@5,10800,0@6@5,3163,3163@5@6,,10800@5@4,3163,18436@6@3,10800,21600@4@3,18436,18436@3@4xe">
              <v:stroke joinstyle="miter"/>
              <v:formulas>
                <v:f eqn="sum 10800 0 #0"/>
                <v:f eqn="prod @0 30274 32768"/>
                <v:f eqn="prod @0 12540 32768"/>
                <v:f eqn="sum @1 10800 0"/>
                <v:f eqn="sum @2 10800 0"/>
                <v:f eqn="sum 10800 0 @1"/>
                <v:f eqn="sum 10800 0 @2"/>
                <v:f eqn="prod @0 23170 32768"/>
                <v:f eqn="sum @7 10800 0"/>
                <v:f eqn="sum 10800 0 @7"/>
              </v:formulas>
              <v:path gradientshapeok="t" o:connecttype="rect" textboxrect="@9,@9,@8,@8"/>
              <v:handles>
                <v:h position="#0,center" xrange="0,10800"/>
              </v:handles>
            </v:shapetype>
            <v:shape id="_x0000_s1121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FA4F5A" w:rsidRPr="007047CF" w:rsidRDefault="004E74B2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M</w:t>
                    </w:r>
                  </w:p>
                </w:txbxContent>
              </v:textbox>
            </v:shape>
            <v:shape id="_x0000_s1122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FA4F5A" w:rsidRPr="007047CF" w:rsidRDefault="00A45957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K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group id="_x0000_s1116" style="position:absolute;margin-left:.8pt;margin-top:252.4pt;width:279.2pt;height:188.6pt;z-index:251739136" coordorigin="1434,6466" coordsize="5584,3772">
            <v:shape id="_x0000_s1110" type="#_x0000_t13" style="position:absolute;left:2618;top:9338;width:1400;height:720;mso-width-relative:margin;mso-height-relative:margin"/>
            <v:shape id="_x0000_s1112" type="#_x0000_t202" style="position:absolute;left:4418;top:9166;width:1400;height:1072;mso-width-relative:margin;mso-height-relative:margin">
              <v:textbox>
                <w:txbxContent>
                  <w:p w:rsidR="002412ED" w:rsidRPr="002412ED" w:rsidRDefault="002412ED" w:rsidP="00A45957">
                    <w:pPr>
                      <w:jc w:val="center"/>
                      <w:rPr>
                        <w:sz w:val="96"/>
                      </w:rPr>
                    </w:pPr>
                    <w:r w:rsidRPr="002412ED">
                      <w:rPr>
                        <w:sz w:val="96"/>
                      </w:rPr>
                      <w:t>11</w:t>
                    </w:r>
                  </w:p>
                </w:txbxContent>
              </v:textbox>
            </v:shape>
            <v:shape id="_x0000_s1113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2412ED" w:rsidRPr="007047CF" w:rsidRDefault="007047CF" w:rsidP="007047CF">
                    <w:pPr>
                      <w:jc w:val="center"/>
                      <w:rPr>
                        <w:sz w:val="40"/>
                      </w:rPr>
                    </w:pPr>
                    <w:proofErr w:type="spellStart"/>
                    <w:r w:rsidRPr="007047CF">
                      <w:rPr>
                        <w:sz w:val="40"/>
                      </w:rPr>
                      <w:t>Nab</w:t>
                    </w:r>
                    <w:proofErr w:type="spellEnd"/>
                    <w:r w:rsidRPr="007047CF">
                      <w:rPr>
                        <w:sz w:val="40"/>
                      </w:rPr>
                      <w:t>_t vědomosti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14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7047CF" w:rsidRPr="007047CF" w:rsidRDefault="007D7C08" w:rsidP="007047CF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P</w:t>
                    </w:r>
                  </w:p>
                </w:txbxContent>
              </v:textbox>
            </v:shape>
            <v:shape id="_x0000_s1115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7047CF" w:rsidRPr="007047CF" w:rsidRDefault="007D7C08" w:rsidP="007047CF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U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097" type="#_x0000_t202" style="position:absolute;margin-left:481.8pt;margin-top:0;width:178.2pt;height:226.35pt;z-index:251718656;mso-width-relative:margin;mso-height-relative:margin" stroked="f">
            <v:textbox style="mso-next-textbox:#_x0000_s1097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202" style="position:absolute;margin-left:50pt;margin-top:.4pt;width:178.2pt;height:226.35pt;z-index:251717632;mso-width-relative:margin;mso-height-relative:margin" stroked="f">
            <v:textbox style="mso-next-textbox:#_x0000_s1096">
              <w:txbxContent>
                <w:p w:rsidR="002426BE" w:rsidRPr="002426BE" w:rsidRDefault="002426BE" w:rsidP="002426BE">
                  <w:pPr>
                    <w:jc w:val="center"/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49.1pt;margin-top:-70.5pt;width:0;height:596.1pt;z-index:251661312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643041">
      <w:r>
        <w:rPr>
          <w:noProof/>
          <w:lang w:eastAsia="cs-CZ"/>
        </w:rPr>
        <w:lastRenderedPageBreak/>
        <w:pict>
          <v:group id="_x0000_s1123" style="position:absolute;margin-left:0;margin-top:252.4pt;width:279.2pt;height:188.6pt;z-index:251741184" coordorigin="1434,6466" coordsize="5584,3772">
            <v:shape id="_x0000_s1124" type="#_x0000_t13" style="position:absolute;left:2618;top:9338;width:1400;height:720;mso-width-relative:margin;mso-height-relative:margin"/>
            <v:shape id="_x0000_s1125" type="#_x0000_t202" style="position:absolute;left:4418;top:9166;width:1400;height:1072;mso-width-relative:margin;mso-height-relative:margin">
              <v:textbox>
                <w:txbxContent>
                  <w:p w:rsidR="00FA4F5A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13</w:t>
                    </w:r>
                  </w:p>
                </w:txbxContent>
              </v:textbox>
            </v:shape>
            <v:shape id="_x0000_s1126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FA4F5A" w:rsidRPr="007047CF" w:rsidRDefault="007D7C08" w:rsidP="00FA4F5A">
                    <w:pPr>
                      <w:jc w:val="center"/>
                      <w:rPr>
                        <w:sz w:val="40"/>
                      </w:rPr>
                    </w:pPr>
                    <w:proofErr w:type="spellStart"/>
                    <w:r>
                      <w:rPr>
                        <w:sz w:val="40"/>
                      </w:rPr>
                      <w:t>Ub</w:t>
                    </w:r>
                    <w:proofErr w:type="spellEnd"/>
                    <w:r>
                      <w:rPr>
                        <w:sz w:val="40"/>
                      </w:rPr>
                      <w:t>_t zmiji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27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FA4F5A" w:rsidRPr="007047CF" w:rsidRDefault="004E74B2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Í</w:t>
                    </w:r>
                  </w:p>
                </w:txbxContent>
              </v:textbox>
            </v:shape>
            <v:shape id="_x0000_s1128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FA4F5A" w:rsidRPr="007047CF" w:rsidRDefault="00784C39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A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group id="_x0000_s1129" style="position:absolute;margin-left:420.8pt;margin-top:252pt;width:279.2pt;height:188.6pt;z-index:251742208" coordorigin="1434,6466" coordsize="5584,3772">
            <v:shape id="_x0000_s1130" type="#_x0000_t13" style="position:absolute;left:2618;top:9338;width:1400;height:720;mso-width-relative:margin;mso-height-relative:margin"/>
            <v:shape id="_x0000_s1131" type="#_x0000_t202" style="position:absolute;left:4418;top:9166;width:1400;height:1072;mso-width-relative:margin;mso-height-relative:margin">
              <v:textbox>
                <w:txbxContent>
                  <w:p w:rsidR="00FA4F5A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14</w:t>
                    </w:r>
                  </w:p>
                </w:txbxContent>
              </v:textbox>
            </v:shape>
            <v:shape id="_x0000_s1132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FA4F5A" w:rsidRPr="007047CF" w:rsidRDefault="007D7C08" w:rsidP="00FA4F5A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Dob_t hrad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33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FA4F5A" w:rsidRPr="007047CF" w:rsidRDefault="00784C39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U</w:t>
                    </w:r>
                  </w:p>
                </w:txbxContent>
              </v:textbox>
            </v:shape>
            <v:shape id="_x0000_s1134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FA4F5A" w:rsidRPr="007047CF" w:rsidRDefault="004E74B2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Š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098" type="#_x0000_t202" style="position:absolute;margin-left:40pt;margin-top:0;width:178.2pt;height:226.35pt;z-index:251719680;mso-width-relative:margin;mso-height-relative:margin" stroked="f">
            <v:textbox style="mso-next-textbox:#_x0000_s1098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margin-left:481.8pt;margin-top:0;width:178.2pt;height:226.35pt;z-index:251720704;mso-width-relative:margin;mso-height-relative:margin" stroked="f">
            <v:textbox style="mso-next-textbox:#_x0000_s1099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32" style="position:absolute;margin-left:349.1pt;margin-top:-70.5pt;width:0;height:596.1pt;z-index:251662336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643041">
      <w:r>
        <w:rPr>
          <w:noProof/>
          <w:lang w:eastAsia="cs-CZ"/>
        </w:rPr>
        <w:lastRenderedPageBreak/>
        <w:pict>
          <v:group id="_x0000_s1135" style="position:absolute;margin-left:0;margin-top:252pt;width:279.2pt;height:188.6pt;z-index:251743232" coordorigin="1434,6466" coordsize="5584,3772">
            <v:shape id="_x0000_s1136" type="#_x0000_t13" style="position:absolute;left:2618;top:9338;width:1400;height:720;mso-width-relative:margin;mso-height-relative:margin"/>
            <v:shape id="_x0000_s1137" type="#_x0000_t202" style="position:absolute;left:4418;top:9166;width:1400;height:1072;mso-width-relative:margin;mso-height-relative:margin">
              <v:textbox>
                <w:txbxContent>
                  <w:p w:rsidR="00FA4F5A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15</w:t>
                    </w:r>
                  </w:p>
                </w:txbxContent>
              </v:textbox>
            </v:shape>
            <v:shape id="_x0000_s1138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FA4F5A" w:rsidRPr="007047CF" w:rsidRDefault="007D7C08" w:rsidP="00FA4F5A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Jeli jsme do B_liny.</w:t>
                    </w:r>
                  </w:p>
                </w:txbxContent>
              </v:textbox>
            </v:shape>
            <v:shape id="_x0000_s1139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FA4F5A" w:rsidRPr="007047CF" w:rsidRDefault="004E74B2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V</w:t>
                    </w:r>
                  </w:p>
                </w:txbxContent>
              </v:textbox>
            </v:shape>
            <v:shape id="_x0000_s1140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FA4F5A" w:rsidRPr="007047CF" w:rsidRDefault="00784C39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D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group id="_x0000_s1141" style="position:absolute;margin-left:420.8pt;margin-top:252pt;width:279.2pt;height:188.6pt;z-index:251744256" coordorigin="1434,6466" coordsize="5584,3772">
            <v:shape id="_x0000_s1142" type="#_x0000_t13" style="position:absolute;left:2618;top:9338;width:1400;height:720;mso-width-relative:margin;mso-height-relative:margin"/>
            <v:shape id="_x0000_s1143" type="#_x0000_t202" style="position:absolute;left:4418;top:9166;width:1400;height:1072;mso-width-relative:margin;mso-height-relative:margin">
              <v:textbox>
                <w:txbxContent>
                  <w:p w:rsidR="00FA4F5A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16</w:t>
                    </w:r>
                  </w:p>
                </w:txbxContent>
              </v:textbox>
            </v:shape>
            <v:shape id="_x0000_s1144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FA4F5A" w:rsidRPr="007047CF" w:rsidRDefault="004E74B2" w:rsidP="007D7C08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 xml:space="preserve">V nádrži </w:t>
                    </w:r>
                    <w:proofErr w:type="spellStart"/>
                    <w:r>
                      <w:rPr>
                        <w:sz w:val="40"/>
                      </w:rPr>
                      <w:t>ub</w:t>
                    </w:r>
                    <w:proofErr w:type="spellEnd"/>
                    <w:r>
                      <w:rPr>
                        <w:sz w:val="40"/>
                      </w:rPr>
                      <w:t>_</w:t>
                    </w:r>
                    <w:proofErr w:type="spellStart"/>
                    <w:r>
                      <w:rPr>
                        <w:sz w:val="40"/>
                      </w:rPr>
                      <w:t>lo</w:t>
                    </w:r>
                    <w:proofErr w:type="spellEnd"/>
                    <w:r>
                      <w:rPr>
                        <w:sz w:val="40"/>
                      </w:rPr>
                      <w:t xml:space="preserve"> vody</w:t>
                    </w:r>
                  </w:p>
                </w:txbxContent>
              </v:textbox>
            </v:shape>
            <v:shape id="_x0000_s1145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FA4F5A" w:rsidRPr="007047CF" w:rsidRDefault="00784C39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O</w:t>
                    </w:r>
                  </w:p>
                </w:txbxContent>
              </v:textbox>
            </v:shape>
            <v:shape id="_x0000_s1146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FA4F5A" w:rsidRPr="007047CF" w:rsidRDefault="004E74B2" w:rsidP="00FA4F5A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Y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101" type="#_x0000_t202" style="position:absolute;margin-left:480pt;margin-top:0;width:178.2pt;height:226.35pt;z-index:251722752;mso-width-relative:margin;mso-height-relative:margin" stroked="f">
            <v:textbox style="mso-next-textbox:#_x0000_s1101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40pt;margin-top:0;width:178.2pt;height:226.35pt;z-index:251721728;mso-width-relative:margin;mso-height-relative:margin" stroked="f">
            <v:textbox style="mso-next-textbox:#_x0000_s1100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32" style="position:absolute;margin-left:349.85pt;margin-top:-70.5pt;width:0;height:596.1pt;z-index:251663360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643041">
      <w:r>
        <w:rPr>
          <w:noProof/>
          <w:lang w:eastAsia="cs-CZ"/>
        </w:rPr>
        <w:lastRenderedPageBreak/>
        <w:pict>
          <v:group id="_x0000_s1147" style="position:absolute;margin-left:0;margin-top:252pt;width:279.2pt;height:188.6pt;z-index:251745280" coordorigin="1434,6466" coordsize="5584,3772">
            <v:shape id="_x0000_s1148" type="#_x0000_t13" style="position:absolute;left:2618;top:9338;width:1400;height:720;mso-width-relative:margin;mso-height-relative:margin"/>
            <v:shape id="_x0000_s1149" type="#_x0000_t202" style="position:absolute;left:4418;top:9166;width:1400;height:1072;mso-width-relative:margin;mso-height-relative:margin">
              <v:textbox>
                <w:txbxContent>
                  <w:p w:rsidR="00DA3BF1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17</w:t>
                    </w:r>
                  </w:p>
                </w:txbxContent>
              </v:textbox>
            </v:shape>
            <v:shape id="_x0000_s1150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DA3BF1" w:rsidRPr="007047CF" w:rsidRDefault="007D7C08" w:rsidP="00DA3BF1">
                    <w:pPr>
                      <w:jc w:val="center"/>
                      <w:rPr>
                        <w:sz w:val="40"/>
                      </w:rPr>
                    </w:pPr>
                    <w:proofErr w:type="spellStart"/>
                    <w:r>
                      <w:rPr>
                        <w:sz w:val="40"/>
                      </w:rPr>
                      <w:t>Odb</w:t>
                    </w:r>
                    <w:proofErr w:type="spellEnd"/>
                    <w:r>
                      <w:rPr>
                        <w:sz w:val="40"/>
                      </w:rPr>
                      <w:t>_la půlnoc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51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DA3BF1" w:rsidRPr="007047CF" w:rsidRDefault="004E74B2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J</w:t>
                    </w:r>
                  </w:p>
                </w:txbxContent>
              </v:textbox>
            </v:shape>
            <v:shape id="_x0000_s1152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DA3BF1" w:rsidRPr="007047CF" w:rsidRDefault="00784C39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C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group id="_x0000_s1153" style="position:absolute;margin-left:420.8pt;margin-top:252pt;width:279.2pt;height:188.6pt;z-index:251746304" coordorigin="1434,6466" coordsize="5584,3772">
            <v:shape id="_x0000_s1154" type="#_x0000_t13" style="position:absolute;left:2618;top:9338;width:1400;height:720;mso-width-relative:margin;mso-height-relative:margin"/>
            <v:shape id="_x0000_s1155" type="#_x0000_t202" style="position:absolute;left:4418;top:9166;width:1400;height:1072;mso-width-relative:margin;mso-height-relative:margin">
              <v:textbox>
                <w:txbxContent>
                  <w:p w:rsidR="00DA3BF1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18</w:t>
                    </w:r>
                  </w:p>
                </w:txbxContent>
              </v:textbox>
            </v:shape>
            <v:shape id="_x0000_s1156" type="#_x0000_t202" style="position:absolute;left:1434;top:6466;width:5584;height:619;mso-width-percent:400;mso-height-percent:200;mso-width-percent:400;mso-height-percent:200;mso-width-relative:margin;mso-height-relative:margin">
              <v:textbox style="mso-fit-shape-to-text:t">
                <w:txbxContent>
                  <w:p w:rsidR="00DA3BF1" w:rsidRPr="007047CF" w:rsidRDefault="007D7C08" w:rsidP="00DA3BF1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>Chráněná b_lina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57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>
                <w:txbxContent>
                  <w:p w:rsidR="00DA3BF1" w:rsidRPr="007047CF" w:rsidRDefault="00784C39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T</w:t>
                    </w:r>
                  </w:p>
                </w:txbxContent>
              </v:textbox>
            </v:shape>
            <v:shape id="_x0000_s1158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>
                <w:txbxContent>
                  <w:p w:rsidR="00DA3BF1" w:rsidRPr="007047CF" w:rsidRDefault="004E74B2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M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103" type="#_x0000_t202" style="position:absolute;margin-left:481.8pt;margin-top:0;width:178.2pt;height:226.35pt;z-index:251724800;mso-width-relative:margin;mso-height-relative:margin" stroked="f">
            <v:textbox style="mso-next-textbox:#_x0000_s1103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2" type="#_x0000_t202" style="position:absolute;margin-left:40pt;margin-top:0;width:178.2pt;height:226.35pt;z-index:251723776;mso-width-relative:margin;mso-height-relative:margin" stroked="f">
            <v:textbox style="mso-next-textbox:#_x0000_s1102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32" style="position:absolute;margin-left:349.85pt;margin-top:-70.5pt;width:0;height:596.1pt;z-index:251664384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9F6F49" w:rsidRDefault="00643041">
      <w:r>
        <w:rPr>
          <w:noProof/>
          <w:lang w:eastAsia="cs-CZ"/>
        </w:rPr>
        <w:lastRenderedPageBreak/>
        <w:pict>
          <v:shape id="_x0000_s1105" type="#_x0000_t202" style="position:absolute;margin-left:430pt;margin-top:0;width:250pt;height:226.35pt;z-index:251726848;mso-width-relative:margin;mso-height-relative:margin" stroked="f">
            <v:textbox style="mso-next-textbox:#_x0000_s1105">
              <w:txbxContent>
                <w:p w:rsidR="001B1377" w:rsidRPr="00DA3BF1" w:rsidRDefault="00616B15" w:rsidP="00616B15">
                  <w:pPr>
                    <w:rPr>
                      <w:sz w:val="420"/>
                      <w:szCs w:val="400"/>
                    </w:rPr>
                  </w:pPr>
                  <w:r w:rsidRPr="00DA3BF1">
                    <w:rPr>
                      <w:sz w:val="420"/>
                      <w:szCs w:val="40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group id="_x0000_s1159" style="position:absolute;margin-left:0;margin-top:252pt;width:279.2pt;height:188.6pt;z-index:251747328" coordorigin="1434,6466" coordsize="5584,3772">
            <v:shape id="_x0000_s1160" type="#_x0000_t13" style="position:absolute;left:2618;top:9338;width:1400;height:720;mso-width-relative:margin;mso-height-relative:margin"/>
            <v:shape id="_x0000_s1161" type="#_x0000_t202" style="position:absolute;left:4418;top:9166;width:1400;height:1072;mso-width-relative:margin;mso-height-relative:margin">
              <v:textbox style="mso-next-textbox:#_x0000_s1161">
                <w:txbxContent>
                  <w:p w:rsidR="00DA3BF1" w:rsidRPr="002412ED" w:rsidRDefault="00784C39" w:rsidP="00784C39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19</w:t>
                    </w:r>
                  </w:p>
                </w:txbxContent>
              </v:textbox>
            </v:shape>
            <v:shape id="_x0000_s1162" type="#_x0000_t202" style="position:absolute;left:1434;top:6466;width:5584;height:619;mso-width-percent:400;mso-height-percent:200;mso-width-percent:400;mso-height-percent:200;mso-width-relative:margin;mso-height-relative:margin">
              <v:textbox style="mso-next-textbox:#_x0000_s1162;mso-fit-shape-to-text:t">
                <w:txbxContent>
                  <w:p w:rsidR="00DA3BF1" w:rsidRPr="007047CF" w:rsidRDefault="004E74B2" w:rsidP="00DA3BF1">
                    <w:pPr>
                      <w:jc w:val="center"/>
                      <w:rPr>
                        <w:sz w:val="40"/>
                      </w:rPr>
                    </w:pPr>
                    <w:r>
                      <w:rPr>
                        <w:sz w:val="40"/>
                      </w:rPr>
                      <w:t xml:space="preserve">Jirka hraje </w:t>
                    </w:r>
                    <w:proofErr w:type="spellStart"/>
                    <w:r>
                      <w:rPr>
                        <w:sz w:val="40"/>
                      </w:rPr>
                      <w:t>odb</w:t>
                    </w:r>
                    <w:proofErr w:type="spellEnd"/>
                    <w:r>
                      <w:rPr>
                        <w:sz w:val="40"/>
                      </w:rPr>
                      <w:t>_</w:t>
                    </w:r>
                    <w:proofErr w:type="spellStart"/>
                    <w:r>
                      <w:rPr>
                        <w:sz w:val="40"/>
                      </w:rPr>
                      <w:t>jenou</w:t>
                    </w:r>
                    <w:proofErr w:type="spellEnd"/>
                    <w:r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63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 style="mso-next-textbox:#_x0000_s1163">
                <w:txbxContent>
                  <w:p w:rsidR="00DA3BF1" w:rsidRPr="007047CF" w:rsidRDefault="004E74B2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E</w:t>
                    </w:r>
                  </w:p>
                </w:txbxContent>
              </v:textbox>
            </v:shape>
            <v:shape id="_x0000_s1164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 style="mso-next-textbox:#_x0000_s1164">
                <w:txbxContent>
                  <w:p w:rsidR="00DA3BF1" w:rsidRPr="007047CF" w:rsidRDefault="00784C39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L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group id="_x0000_s1165" style="position:absolute;margin-left:420.8pt;margin-top:252pt;width:279.2pt;height:188.6pt;z-index:251748352" coordorigin="1434,6466" coordsize="5584,3772">
            <v:shape id="_x0000_s1166" type="#_x0000_t13" style="position:absolute;left:2618;top:9338;width:1400;height:720;mso-width-relative:margin;mso-height-relative:margin"/>
            <v:shape id="_x0000_s1167" type="#_x0000_t202" style="position:absolute;left:4418;top:9166;width:1400;height:1072;mso-width-relative:margin;mso-height-relative:margin">
              <v:textbox style="mso-next-textbox:#_x0000_s1167">
                <w:txbxContent>
                  <w:p w:rsidR="00DA3BF1" w:rsidRPr="002412ED" w:rsidRDefault="00916657" w:rsidP="00916657">
                    <w:pPr>
                      <w:jc w:val="center"/>
                      <w:rPr>
                        <w:sz w:val="96"/>
                      </w:rPr>
                    </w:pPr>
                    <w:r>
                      <w:rPr>
                        <w:sz w:val="96"/>
                      </w:rPr>
                      <w:t>20</w:t>
                    </w:r>
                  </w:p>
                </w:txbxContent>
              </v:textbox>
            </v:shape>
            <v:shape id="_x0000_s1168" type="#_x0000_t202" style="position:absolute;left:1434;top:6466;width:5584;height:619;mso-width-percent:400;mso-height-percent:200;mso-width-percent:400;mso-height-percent:200;mso-width-relative:margin;mso-height-relative:margin">
              <v:textbox style="mso-next-textbox:#_x0000_s1168;mso-fit-shape-to-text:t">
                <w:txbxContent>
                  <w:p w:rsidR="00DA3BF1" w:rsidRPr="007047CF" w:rsidRDefault="006945E7" w:rsidP="00DA3BF1">
                    <w:pPr>
                      <w:jc w:val="center"/>
                      <w:rPr>
                        <w:sz w:val="40"/>
                      </w:rPr>
                    </w:pPr>
                    <w:proofErr w:type="spellStart"/>
                    <w:r>
                      <w:rPr>
                        <w:sz w:val="40"/>
                      </w:rPr>
                      <w:t>Nab</w:t>
                    </w:r>
                    <w:proofErr w:type="spellEnd"/>
                    <w:r>
                      <w:rPr>
                        <w:sz w:val="40"/>
                      </w:rPr>
                      <w:t>_t pušku</w:t>
                    </w:r>
                    <w:r w:rsidR="001E5837">
                      <w:rPr>
                        <w:sz w:val="40"/>
                      </w:rPr>
                      <w:t>.</w:t>
                    </w:r>
                  </w:p>
                </w:txbxContent>
              </v:textbox>
            </v:shape>
            <v:shape id="_x0000_s1169" type="#_x0000_t58" style="position:absolute;left:2418;top:7178;width:1400;height:1080;mso-width-relative:margin;mso-height-relative:margin" fillcolor="#4f81bd [3204]" strokecolor="#f2f2f2 [3041]" strokeweight="3pt">
              <v:shadow on="t" type="perspective" color="#243f60 [1604]" opacity=".5" offset="1pt" offset2="-1pt"/>
              <v:textbox style="mso-next-textbox:#_x0000_s1169">
                <w:txbxContent>
                  <w:p w:rsidR="00DA3BF1" w:rsidRPr="007047CF" w:rsidRDefault="00916657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A</w:t>
                    </w:r>
                  </w:p>
                </w:txbxContent>
              </v:textbox>
            </v:shape>
            <v:shape id="_x0000_s1170" type="#_x0000_t58" style="position:absolute;left:4518;top:7178;width:1400;height:1080;mso-width-relative:margin;mso-height-relative:margin" fillcolor="#c0504d [3205]" strokecolor="#f2f2f2 [3041]" strokeweight="3pt">
              <v:shadow on="t" type="perspective" color="#622423 [1605]" opacity=".5" offset="1pt" offset2="-1pt"/>
              <v:textbox style="mso-next-textbox:#_x0000_s1170">
                <w:txbxContent>
                  <w:p w:rsidR="00DA3BF1" w:rsidRPr="007047CF" w:rsidRDefault="004E74B2" w:rsidP="00DA3BF1">
                    <w:pPr>
                      <w:jc w:val="center"/>
                      <w:rPr>
                        <w:sz w:val="48"/>
                      </w:rPr>
                    </w:pPr>
                    <w:r>
                      <w:rPr>
                        <w:sz w:val="48"/>
                      </w:rPr>
                      <w:t>N</w:t>
                    </w:r>
                  </w:p>
                </w:txbxContent>
              </v:textbox>
            </v:shape>
            <w10:wrap type="square" anchorx="margin" anchory="margin"/>
          </v:group>
        </w:pict>
      </w:r>
      <w:r>
        <w:rPr>
          <w:noProof/>
          <w:lang w:eastAsia="cs-CZ"/>
        </w:rPr>
        <w:pict>
          <v:shape id="_x0000_s1104" type="#_x0000_t202" style="position:absolute;margin-left:40pt;margin-top:0;width:178.2pt;height:226.35pt;z-index:251725824;mso-width-relative:margin;mso-height-relative:margin" stroked="f">
            <v:textbox style="mso-next-textbox:#_x0000_s1104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32" style="position:absolute;margin-left:350pt;margin-top:-70.5pt;width:0;height:596.1pt;z-index:251680768" o:connectortype="straight">
            <v:shadow offset=",3pt" offset2=",2pt"/>
            <w10:wrap type="square" anchorx="margin" anchory="margin"/>
          </v:shape>
        </w:pict>
      </w:r>
      <w:r w:rsidR="009F6F49">
        <w:br w:type="page"/>
      </w:r>
    </w:p>
    <w:p w:rsidR="00DA3BF1" w:rsidRDefault="00643041">
      <w:r>
        <w:rPr>
          <w:noProof/>
          <w:lang w:eastAsia="cs-CZ"/>
        </w:rPr>
        <w:lastRenderedPageBreak/>
        <w:pict>
          <v:group id="_x0000_s1216" style="position:absolute;margin-left:.8pt;margin-top:-1in;width:699.2pt;height:596.1pt;z-index:251754496" coordorigin="1434,15" coordsize="13984,11922">
            <v:shape id="_x0000_s1217" type="#_x0000_t32" style="position:absolute;left:8418;top:15;width:0;height:11922" o:connectortype="straight">
              <v:shadow offset=",3pt" offset2=",2pt"/>
            </v:shape>
            <v:shape id="_x0000_s1218" type="#_x0000_t202" style="position:absolute;left:1818;top:1418;width:5000;height:4527;mso-width-relative:margin;mso-height-relative:margin" stroked="f">
              <v:textbox style="mso-next-textbox:#_x0000_s1218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>
                      <w:rPr>
                        <w:sz w:val="420"/>
                      </w:rPr>
                      <w:t>1</w:t>
                    </w:r>
                  </w:p>
                </w:txbxContent>
              </v:textbox>
            </v:shape>
            <v:shape id="_x0000_s1219" type="#_x0000_t202" style="position:absolute;left:9918;top:1418;width:5100;height:4527;mso-width-relative:margin;mso-height-relative:margin" stroked="f">
              <v:textbox style="mso-next-textbox:#_x0000_s1219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>
                      <w:rPr>
                        <w:sz w:val="420"/>
                      </w:rPr>
                      <w:t>2</w:t>
                    </w:r>
                  </w:p>
                </w:txbxContent>
              </v:textbox>
            </v:shape>
            <v:group id="_x0000_s1220" style="position:absolute;left:1434;top:6458;width:5584;height:3772" coordorigin="1434,6466" coordsize="5584,3772">
              <v:shape id="_x0000_s1221" type="#_x0000_t13" style="position:absolute;left:2618;top:9338;width:1400;height:720;mso-width-relative:margin;mso-height-relative:margin"/>
              <v:shape id="_x0000_s1222" type="#_x0000_t202" style="position:absolute;left:4418;top:9166;width:1400;height:1072;mso-width-relative:margin;mso-height-relative:margin">
                <v:textbox style="mso-next-textbox:#_x0000_s1222">
                  <w:txbxContent>
                    <w:p w:rsidR="00DA3BF1" w:rsidRPr="002412ED" w:rsidRDefault="00A45957" w:rsidP="00A45957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2</w:t>
                      </w:r>
                    </w:p>
                  </w:txbxContent>
                </v:textbox>
              </v:shape>
              <v:shape id="_x0000_s1223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23;mso-fit-shape-to-text:t">
                  <w:txbxContent>
                    <w:p w:rsidR="00DA3BF1" w:rsidRPr="007047CF" w:rsidRDefault="006945E7" w:rsidP="00DA3BF1">
                      <w:pPr>
                        <w:jc w:val="center"/>
                        <w:rPr>
                          <w:sz w:val="40"/>
                        </w:rPr>
                      </w:pPr>
                      <w:proofErr w:type="spellStart"/>
                      <w:r>
                        <w:rPr>
                          <w:sz w:val="40"/>
                        </w:rPr>
                        <w:t>Hb</w:t>
                      </w:r>
                      <w:proofErr w:type="spellEnd"/>
                      <w:r>
                        <w:rPr>
                          <w:sz w:val="40"/>
                        </w:rPr>
                        <w:t>_tě uskočil</w:t>
                      </w:r>
                      <w:r w:rsidR="001E5837"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224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24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O</w:t>
                      </w:r>
                    </w:p>
                  </w:txbxContent>
                </v:textbox>
              </v:shape>
              <v:shape id="_x0000_s1225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25">
                  <w:txbxContent>
                    <w:p w:rsidR="00DA3BF1" w:rsidRPr="007047CF" w:rsidRDefault="00A45957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P</w:t>
                      </w:r>
                    </w:p>
                  </w:txbxContent>
                </v:textbox>
              </v:shape>
            </v:group>
            <v:group id="_x0000_s1226" style="position:absolute;left:9834;top:6458;width:5584;height:3772" coordorigin="1434,6466" coordsize="5584,3772">
              <v:shape id="_x0000_s1227" type="#_x0000_t13" style="position:absolute;left:2618;top:9338;width:1400;height:720;mso-width-relative:margin;mso-height-relative:margin"/>
              <v:shape id="_x0000_s1228" type="#_x0000_t202" style="position:absolute;left:4418;top:9166;width:1400;height:1072;mso-width-relative:margin;mso-height-relative:margin">
                <v:textbox style="mso-next-textbox:#_x0000_s1228">
                  <w:txbxContent>
                    <w:p w:rsidR="00DA3BF1" w:rsidRPr="002412ED" w:rsidRDefault="00A45957" w:rsidP="00A45957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3</w:t>
                      </w:r>
                    </w:p>
                  </w:txbxContent>
                </v:textbox>
              </v:shape>
              <v:shape id="_x0000_s1229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29;mso-fit-shape-to-text:t">
                  <w:txbxContent>
                    <w:p w:rsidR="00DA3BF1" w:rsidRPr="007047CF" w:rsidRDefault="007666B4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Kráva je b_</w:t>
                      </w:r>
                      <w:proofErr w:type="spellStart"/>
                      <w:r>
                        <w:rPr>
                          <w:sz w:val="40"/>
                        </w:rPr>
                        <w:t>ložravec</w:t>
                      </w:r>
                      <w:proofErr w:type="spellEnd"/>
                      <w:r w:rsidR="001E5837"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230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30">
                  <w:txbxContent>
                    <w:p w:rsidR="00DA3BF1" w:rsidRPr="007047CF" w:rsidRDefault="00A45957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F</w:t>
                      </w:r>
                    </w:p>
                  </w:txbxContent>
                </v:textbox>
              </v:shape>
              <v:shape id="_x0000_s1231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31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V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  <w:r w:rsidR="00DA3BF1">
        <w:br w:type="page"/>
      </w:r>
    </w:p>
    <w:p w:rsidR="00DA3BF1" w:rsidRDefault="00643041">
      <w:r>
        <w:rPr>
          <w:noProof/>
          <w:lang w:eastAsia="cs-CZ"/>
        </w:rPr>
        <w:lastRenderedPageBreak/>
        <w:pict>
          <v:group id="_x0000_s1200" style="position:absolute;margin-left:.8pt;margin-top:-1in;width:699.2pt;height:596.1pt;z-index:251753472" coordorigin="1434,15" coordsize="13984,11922">
            <v:shape id="_x0000_s1201" type="#_x0000_t32" style="position:absolute;left:8418;top:15;width:0;height:11922" o:connectortype="straight">
              <v:shadow offset=",3pt" offset2=",2pt"/>
            </v:shape>
            <v:shape id="_x0000_s1202" type="#_x0000_t202" style="position:absolute;left:1818;top:1418;width:5000;height:4527;mso-width-relative:margin;mso-height-relative:margin" stroked="f">
              <v:textbox style="mso-next-textbox:#_x0000_s1202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3</w:t>
                    </w:r>
                  </w:p>
                </w:txbxContent>
              </v:textbox>
            </v:shape>
            <v:shape id="_x0000_s1203" type="#_x0000_t202" style="position:absolute;left:9918;top:1418;width:5100;height:4527;mso-width-relative:margin;mso-height-relative:margin" stroked="f">
              <v:textbox style="mso-next-textbox:#_x0000_s1203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4</w:t>
                    </w:r>
                  </w:p>
                </w:txbxContent>
              </v:textbox>
            </v:shape>
            <v:group id="_x0000_s1204" style="position:absolute;left:1434;top:6458;width:5584;height:3772" coordorigin="1434,6466" coordsize="5584,3772">
              <v:shape id="_x0000_s1205" type="#_x0000_t13" style="position:absolute;left:2618;top:9338;width:1400;height:720;mso-width-relative:margin;mso-height-relative:margin"/>
              <v:shape id="_x0000_s1206" type="#_x0000_t202" style="position:absolute;left:4418;top:9166;width:1400;height:1072;mso-width-relative:margin;mso-height-relative:margin">
                <v:textbox style="mso-next-textbox:#_x0000_s1206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4</w:t>
                      </w:r>
                    </w:p>
                  </w:txbxContent>
                </v:textbox>
              </v:shape>
              <v:shape id="_x0000_s1207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07;mso-fit-shape-to-text:t">
                  <w:txbxContent>
                    <w:p w:rsidR="00DA3BF1" w:rsidRPr="007047CF" w:rsidRDefault="007666B4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Je to </w:t>
                      </w:r>
                      <w:proofErr w:type="spellStart"/>
                      <w:r>
                        <w:rPr>
                          <w:sz w:val="40"/>
                        </w:rPr>
                        <w:t>zb</w:t>
                      </w:r>
                      <w:proofErr w:type="spellEnd"/>
                      <w:r>
                        <w:rPr>
                          <w:sz w:val="40"/>
                        </w:rPr>
                        <w:t>_tečné.</w:t>
                      </w:r>
                    </w:p>
                  </w:txbxContent>
                </v:textbox>
              </v:shape>
              <v:shape id="_x0000_s1208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08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R</w:t>
                      </w:r>
                    </w:p>
                  </w:txbxContent>
                </v:textbox>
              </v:shape>
              <v:shape id="_x0000_s1209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09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A</w:t>
                      </w:r>
                    </w:p>
                  </w:txbxContent>
                </v:textbox>
              </v:shape>
            </v:group>
            <v:group id="_x0000_s1210" style="position:absolute;left:9834;top:6458;width:5584;height:3772" coordorigin="1434,6466" coordsize="5584,3772">
              <v:shape id="_x0000_s1211" type="#_x0000_t13" style="position:absolute;left:2618;top:9338;width:1400;height:720;mso-width-relative:margin;mso-height-relative:margin"/>
              <v:shape id="_x0000_s1212" type="#_x0000_t202" style="position:absolute;left:4418;top:9166;width:1400;height:1072;mso-width-relative:margin;mso-height-relative:margin">
                <v:textbox style="mso-next-textbox:#_x0000_s1212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5</w:t>
                      </w:r>
                    </w:p>
                  </w:txbxContent>
                </v:textbox>
              </v:shape>
              <v:shape id="_x0000_s1213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13;mso-fit-shape-to-text:t">
                  <w:txbxContent>
                    <w:p w:rsidR="00DA3BF1" w:rsidRPr="007047CF" w:rsidRDefault="007666B4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Moje bab_</w:t>
                      </w:r>
                      <w:proofErr w:type="spellStart"/>
                      <w:r>
                        <w:rPr>
                          <w:sz w:val="40"/>
                        </w:rPr>
                        <w:t>čka</w:t>
                      </w:r>
                      <w:proofErr w:type="spellEnd"/>
                    </w:p>
                  </w:txbxContent>
                </v:textbox>
              </v:shape>
              <v:shape id="_x0000_s1214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14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N</w:t>
                      </w:r>
                    </w:p>
                  </w:txbxContent>
                </v:textbox>
              </v:shape>
              <v:shape id="_x0000_s1215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15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E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  <w:r w:rsidR="00DA3BF1">
        <w:br w:type="page"/>
      </w:r>
    </w:p>
    <w:p w:rsidR="00DA3BF1" w:rsidRDefault="00643041">
      <w:r>
        <w:rPr>
          <w:noProof/>
          <w:lang w:eastAsia="cs-CZ"/>
        </w:rPr>
        <w:lastRenderedPageBreak/>
        <w:pict>
          <v:group id="_x0000_s1184" style="position:absolute;margin-left:0;margin-top:-1in;width:699.2pt;height:596.1pt;z-index:251752448" coordorigin="1434,15" coordsize="13984,11922">
            <v:shape id="_x0000_s1185" type="#_x0000_t32" style="position:absolute;left:8418;top:15;width:0;height:11922" o:connectortype="straight">
              <v:shadow offset=",3pt" offset2=",2pt"/>
            </v:shape>
            <v:shape id="_x0000_s1186" type="#_x0000_t202" style="position:absolute;left:1818;top:1418;width:5000;height:4527;mso-width-relative:margin;mso-height-relative:margin" stroked="f">
              <v:textbox style="mso-next-textbox:#_x0000_s1186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5</w:t>
                    </w:r>
                  </w:p>
                </w:txbxContent>
              </v:textbox>
            </v:shape>
            <v:shape id="_x0000_s1187" type="#_x0000_t202" style="position:absolute;left:9918;top:1418;width:5100;height:4527;mso-width-relative:margin;mso-height-relative:margin" stroked="f">
              <v:textbox style="mso-next-textbox:#_x0000_s1187">
                <w:txbxContent>
                  <w:p w:rsidR="00DA3BF1" w:rsidRPr="002426BE" w:rsidRDefault="00DA3BF1" w:rsidP="00DA3BF1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6</w:t>
                    </w:r>
                  </w:p>
                </w:txbxContent>
              </v:textbox>
            </v:shape>
            <v:group id="_x0000_s1188" style="position:absolute;left:1434;top:6458;width:5584;height:3772" coordorigin="1434,6466" coordsize="5584,3772">
              <v:shape id="_x0000_s1189" type="#_x0000_t13" style="position:absolute;left:2618;top:9338;width:1400;height:720;mso-width-relative:margin;mso-height-relative:margin"/>
              <v:shape id="_x0000_s1190" type="#_x0000_t202" style="position:absolute;left:4418;top:9166;width:1400;height:1072;mso-width-relative:margin;mso-height-relative:margin">
                <v:textbox style="mso-next-textbox:#_x0000_s1190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6</w:t>
                      </w:r>
                    </w:p>
                  </w:txbxContent>
                </v:textbox>
              </v:shape>
              <v:shape id="_x0000_s1191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191;mso-fit-shape-to-text:t">
                  <w:txbxContent>
                    <w:p w:rsidR="00DA3BF1" w:rsidRPr="007047CF" w:rsidRDefault="001E5837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Dob_l zraněné zvíře.</w:t>
                      </w:r>
                    </w:p>
                  </w:txbxContent>
                </v:textbox>
              </v:shape>
              <v:shape id="_x0000_s1192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192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Á</w:t>
                      </w:r>
                    </w:p>
                  </w:txbxContent>
                </v:textbox>
              </v:shape>
              <v:shape id="_x0000_s1193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193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L</w:t>
                      </w:r>
                    </w:p>
                  </w:txbxContent>
                </v:textbox>
              </v:shape>
            </v:group>
            <v:group id="_x0000_s1194" style="position:absolute;left:9834;top:6458;width:5584;height:3772" coordorigin="1434,6466" coordsize="5584,3772">
              <v:shape id="_x0000_s1195" type="#_x0000_t13" style="position:absolute;left:2618;top:9338;width:1400;height:720;mso-width-relative:margin;mso-height-relative:margin"/>
              <v:shape id="_x0000_s1196" type="#_x0000_t202" style="position:absolute;left:4418;top:9166;width:1400;height:1072;mso-width-relative:margin;mso-height-relative:margin">
                <v:textbox style="mso-next-textbox:#_x0000_s1196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7</w:t>
                      </w:r>
                    </w:p>
                  </w:txbxContent>
                </v:textbox>
              </v:shape>
              <v:shape id="_x0000_s1197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197;mso-fit-shape-to-text:t">
                  <w:txbxContent>
                    <w:p w:rsidR="00DA3BF1" w:rsidRPr="007047CF" w:rsidRDefault="00A45957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Liška B_</w:t>
                      </w:r>
                      <w:proofErr w:type="spellStart"/>
                      <w:r>
                        <w:rPr>
                          <w:sz w:val="40"/>
                        </w:rPr>
                        <w:t>strouška</w:t>
                      </w:r>
                      <w:proofErr w:type="spellEnd"/>
                      <w:r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198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198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S</w:t>
                      </w:r>
                    </w:p>
                  </w:txbxContent>
                </v:textbox>
              </v:shape>
              <v:shape id="_x0000_s1199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199">
                  <w:txbxContent>
                    <w:p w:rsidR="00DA3BF1" w:rsidRPr="007047CF" w:rsidRDefault="004E74B2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S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  <w:r w:rsidR="00DA3BF1">
        <w:br w:type="page"/>
      </w:r>
    </w:p>
    <w:p w:rsidR="009F6F49" w:rsidRDefault="00643041">
      <w:r>
        <w:rPr>
          <w:noProof/>
          <w:lang w:eastAsia="cs-CZ"/>
        </w:rPr>
        <w:lastRenderedPageBreak/>
        <w:pict>
          <v:group id="_x0000_s1183" style="position:absolute;margin-left:.8pt;margin-top:-70.15pt;width:699.2pt;height:596.1pt;z-index:251751424" coordorigin="1434,15" coordsize="13984,11922">
            <v:shape id="_x0000_s1054" type="#_x0000_t32" style="position:absolute;left:8418;top:15;width:0;height:11922" o:connectortype="straight">
              <v:shadow offset=",3pt" offset2=",2pt"/>
            </v:shape>
            <v:shape id="_x0000_s1106" type="#_x0000_t202" style="position:absolute;left:1818;top:1418;width:5000;height:4527;mso-width-relative:margin;mso-height-relative:margin" stroked="f">
              <v:textbox style="mso-next-textbox:#_x0000_s1106">
                <w:txbxContent>
                  <w:p w:rsidR="001B1377" w:rsidRPr="002426BE" w:rsidRDefault="001B1377" w:rsidP="00616B15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7</w:t>
                    </w:r>
                  </w:p>
                </w:txbxContent>
              </v:textbox>
            </v:shape>
            <v:shape id="_x0000_s1107" type="#_x0000_t202" style="position:absolute;left:9918;top:1418;width:5100;height:4527;mso-width-relative:margin;mso-height-relative:margin" stroked="f">
              <v:textbox style="mso-next-textbox:#_x0000_s1107">
                <w:txbxContent>
                  <w:p w:rsidR="001B1377" w:rsidRPr="002426BE" w:rsidRDefault="001B1377" w:rsidP="00616B15">
                    <w:pPr>
                      <w:rPr>
                        <w:sz w:val="420"/>
                      </w:rPr>
                    </w:pPr>
                    <w:r w:rsidRPr="002426BE">
                      <w:rPr>
                        <w:sz w:val="420"/>
                      </w:rPr>
                      <w:t>1</w:t>
                    </w:r>
                    <w:r w:rsidR="006945E7">
                      <w:rPr>
                        <w:sz w:val="420"/>
                      </w:rPr>
                      <w:t>8</w:t>
                    </w:r>
                  </w:p>
                </w:txbxContent>
              </v:textbox>
            </v:shape>
            <v:group id="_x0000_s1171" style="position:absolute;left:1434;top:6458;width:5584;height:3772" coordorigin="1434,6466" coordsize="5584,3772">
              <v:shape id="_x0000_s1172" type="#_x0000_t13" style="position:absolute;left:2618;top:9338;width:1400;height:720;mso-width-relative:margin;mso-height-relative:margin"/>
              <v:shape id="_x0000_s1173" type="#_x0000_t202" style="position:absolute;left:4418;top:9166;width:1400;height:1072;mso-width-relative:margin;mso-height-relative:margin">
                <v:textbox style="mso-next-textbox:#_x0000_s1173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8</w:t>
                      </w:r>
                    </w:p>
                  </w:txbxContent>
                </v:textbox>
              </v:shape>
              <v:shape id="_x0000_s1174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174;mso-fit-shape-to-text:t">
                  <w:txbxContent>
                    <w:p w:rsidR="00DA3BF1" w:rsidRPr="007047CF" w:rsidRDefault="00A45957" w:rsidP="007666B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Bydlíme na </w:t>
                      </w:r>
                      <w:proofErr w:type="spellStart"/>
                      <w:r>
                        <w:rPr>
                          <w:sz w:val="40"/>
                        </w:rPr>
                        <w:t>ub</w:t>
                      </w:r>
                      <w:proofErr w:type="spellEnd"/>
                      <w:r>
                        <w:rPr>
                          <w:sz w:val="40"/>
                        </w:rPr>
                        <w:t>_</w:t>
                      </w:r>
                      <w:proofErr w:type="spellStart"/>
                      <w:r>
                        <w:rPr>
                          <w:sz w:val="40"/>
                        </w:rPr>
                        <w:t>tovně</w:t>
                      </w:r>
                      <w:proofErr w:type="spellEnd"/>
                      <w:r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175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175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U</w:t>
                      </w:r>
                    </w:p>
                  </w:txbxContent>
                </v:textbox>
              </v:shape>
              <v:shape id="_x0000_s1176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176">
                  <w:txbxContent>
                    <w:p w:rsidR="00DA3BF1" w:rsidRPr="007047CF" w:rsidRDefault="00BA0055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L</w:t>
                      </w:r>
                    </w:p>
                  </w:txbxContent>
                </v:textbox>
              </v:shape>
            </v:group>
            <v:group id="_x0000_s1177" style="position:absolute;left:9834;top:6458;width:5584;height:3772" coordorigin="1434,6466" coordsize="5584,3772">
              <v:shape id="_x0000_s1178" type="#_x0000_t13" style="position:absolute;left:2618;top:9338;width:1400;height:720;mso-width-relative:margin;mso-height-relative:margin"/>
              <v:shape id="_x0000_s1179" type="#_x0000_t202" style="position:absolute;left:4418;top:9166;width:1400;height:1072;mso-width-relative:margin;mso-height-relative:margin">
                <v:textbox style="mso-next-textbox:#_x0000_s1179">
                  <w:txbxContent>
                    <w:p w:rsidR="00DA3BF1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9</w:t>
                      </w:r>
                    </w:p>
                  </w:txbxContent>
                </v:textbox>
              </v:shape>
              <v:shape id="_x0000_s1180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180;mso-fit-shape-to-text:t">
                  <w:txbxContent>
                    <w:p w:rsidR="00DA3BF1" w:rsidRPr="007047CF" w:rsidRDefault="00A45957" w:rsidP="00DA3BF1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Ob_</w:t>
                      </w:r>
                      <w:proofErr w:type="spellStart"/>
                      <w:r>
                        <w:rPr>
                          <w:sz w:val="40"/>
                        </w:rPr>
                        <w:t>vací</w:t>
                      </w:r>
                      <w:proofErr w:type="spellEnd"/>
                      <w:r>
                        <w:rPr>
                          <w:sz w:val="40"/>
                        </w:rPr>
                        <w:t xml:space="preserve"> pokoj.</w:t>
                      </w:r>
                    </w:p>
                  </w:txbxContent>
                </v:textbox>
              </v:shape>
              <v:shape id="_x0000_s1181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181">
                  <w:txbxContent>
                    <w:p w:rsidR="00DA3BF1" w:rsidRPr="007047CF" w:rsidRDefault="00784C39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B</w:t>
                      </w:r>
                    </w:p>
                  </w:txbxContent>
                </v:textbox>
              </v:shape>
              <v:shape id="_x0000_s1182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182">
                  <w:txbxContent>
                    <w:p w:rsidR="00DA3BF1" w:rsidRPr="007047CF" w:rsidRDefault="00BA0055" w:rsidP="00DA3BF1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O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  <w:r w:rsidR="009F6F49">
        <w:br w:type="page"/>
      </w:r>
    </w:p>
    <w:p w:rsidR="006945E7" w:rsidRDefault="00643041">
      <w:r>
        <w:rPr>
          <w:noProof/>
          <w:lang w:eastAsia="cs-CZ"/>
        </w:rPr>
        <w:lastRenderedPageBreak/>
        <w:pict>
          <v:group id="_x0000_s1233" style="position:absolute;margin-left:0;margin-top:-70.5pt;width:699.2pt;height:596.1pt;z-index:251755520" coordorigin="1434,15" coordsize="13984,11922">
            <v:shape id="_x0000_s1234" type="#_x0000_t32" style="position:absolute;left:8418;top:15;width:0;height:11922" o:connectortype="straight">
              <v:shadow offset=",3pt" offset2=",2pt"/>
            </v:shape>
            <v:shape id="_x0000_s1235" type="#_x0000_t202" style="position:absolute;left:1818;top:1418;width:5000;height:4527;mso-width-relative:margin;mso-height-relative:margin" stroked="f">
              <v:textbox style="mso-next-textbox:#_x0000_s1235">
                <w:txbxContent>
                  <w:p w:rsidR="007666B4" w:rsidRPr="002426BE" w:rsidRDefault="007666B4" w:rsidP="007666B4">
                    <w:pPr>
                      <w:rPr>
                        <w:sz w:val="420"/>
                      </w:rPr>
                    </w:pPr>
                    <w:r>
                      <w:rPr>
                        <w:sz w:val="420"/>
                      </w:rPr>
                      <w:t>19</w:t>
                    </w:r>
                  </w:p>
                </w:txbxContent>
              </v:textbox>
            </v:shape>
            <v:shape id="_x0000_s1236" type="#_x0000_t202" style="position:absolute;left:9918;top:1418;width:5100;height:4527;mso-width-relative:margin;mso-height-relative:margin" stroked="f">
              <v:textbox style="mso-next-textbox:#_x0000_s1236">
                <w:txbxContent>
                  <w:p w:rsidR="007666B4" w:rsidRPr="002426BE" w:rsidRDefault="007666B4" w:rsidP="007666B4">
                    <w:pPr>
                      <w:rPr>
                        <w:sz w:val="420"/>
                      </w:rPr>
                    </w:pPr>
                    <w:r>
                      <w:rPr>
                        <w:sz w:val="420"/>
                      </w:rPr>
                      <w:t>20</w:t>
                    </w:r>
                  </w:p>
                </w:txbxContent>
              </v:textbox>
            </v:shape>
            <v:group id="_x0000_s1237" style="position:absolute;left:1434;top:6458;width:5584;height:3772" coordorigin="1434,6466" coordsize="5584,3772">
              <v:shape id="_x0000_s1238" type="#_x0000_t13" style="position:absolute;left:2618;top:9338;width:1400;height:720;mso-width-relative:margin;mso-height-relative:margin"/>
              <v:shape id="_x0000_s1239" type="#_x0000_t202" style="position:absolute;left:4418;top:9166;width:1400;height:1072;mso-width-relative:margin;mso-height-relative:margin">
                <v:textbox style="mso-next-textbox:#_x0000_s1239">
                  <w:txbxContent>
                    <w:p w:rsidR="007666B4" w:rsidRPr="002412ED" w:rsidRDefault="00784C39" w:rsidP="00784C39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10</w:t>
                      </w:r>
                    </w:p>
                  </w:txbxContent>
                </v:textbox>
              </v:shape>
              <v:shape id="_x0000_s1240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40;mso-fit-shape-to-text:t">
                  <w:txbxContent>
                    <w:p w:rsidR="007666B4" w:rsidRPr="007047CF" w:rsidRDefault="00A45957" w:rsidP="007666B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Kožený b_</w:t>
                      </w:r>
                      <w:proofErr w:type="spellStart"/>
                      <w:r>
                        <w:rPr>
                          <w:sz w:val="40"/>
                        </w:rPr>
                        <w:t>čík</w:t>
                      </w:r>
                      <w:proofErr w:type="spellEnd"/>
                      <w:r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241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41">
                  <w:txbxContent>
                    <w:p w:rsidR="007666B4" w:rsidRPr="007047CF" w:rsidRDefault="00BA0055" w:rsidP="007666B4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V</w:t>
                      </w:r>
                    </w:p>
                  </w:txbxContent>
                </v:textbox>
              </v:shape>
              <v:shape id="_x0000_s1242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42">
                  <w:txbxContent>
                    <w:p w:rsidR="007666B4" w:rsidRPr="007047CF" w:rsidRDefault="00784C39" w:rsidP="007666B4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D</w:t>
                      </w:r>
                    </w:p>
                  </w:txbxContent>
                </v:textbox>
              </v:shape>
            </v:group>
            <v:group id="_x0000_s1243" style="position:absolute;left:9834;top:6458;width:5584;height:3772" coordorigin="1434,6466" coordsize="5584,3772">
              <v:shape id="_x0000_s1244" type="#_x0000_t13" style="position:absolute;left:2618;top:9338;width:1400;height:720;mso-width-relative:margin;mso-height-relative:margin"/>
              <v:shape id="_x0000_s1245" type="#_x0000_t202" style="position:absolute;left:4418;top:9166;width:1400;height:1072;mso-width-relative:margin;mso-height-relative:margin">
                <v:textbox style="mso-next-textbox:#_x0000_s1245">
                  <w:txbxContent>
                    <w:p w:rsidR="007666B4" w:rsidRPr="002412ED" w:rsidRDefault="00916657" w:rsidP="00916657">
                      <w:pPr>
                        <w:jc w:val="center"/>
                        <w:rPr>
                          <w:sz w:val="96"/>
                        </w:rPr>
                      </w:pPr>
                      <w:r>
                        <w:rPr>
                          <w:sz w:val="96"/>
                        </w:rPr>
                        <w:t>1</w:t>
                      </w:r>
                    </w:p>
                  </w:txbxContent>
                </v:textbox>
              </v:shape>
              <v:shape id="_x0000_s1246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46;mso-fit-shape-to-text:t">
                  <w:txbxContent>
                    <w:p w:rsidR="007666B4" w:rsidRPr="007047CF" w:rsidRDefault="00A45957" w:rsidP="007666B4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 xml:space="preserve">Malá </w:t>
                      </w:r>
                      <w:proofErr w:type="spellStart"/>
                      <w:r>
                        <w:rPr>
                          <w:sz w:val="40"/>
                        </w:rPr>
                        <w:t>kob</w:t>
                      </w:r>
                      <w:proofErr w:type="spellEnd"/>
                      <w:r>
                        <w:rPr>
                          <w:sz w:val="40"/>
                        </w:rPr>
                        <w:t>_</w:t>
                      </w:r>
                      <w:proofErr w:type="spellStart"/>
                      <w:r>
                        <w:rPr>
                          <w:sz w:val="40"/>
                        </w:rPr>
                        <w:t>lka</w:t>
                      </w:r>
                      <w:proofErr w:type="spellEnd"/>
                      <w:r>
                        <w:rPr>
                          <w:sz w:val="40"/>
                        </w:rPr>
                        <w:t>.</w:t>
                      </w:r>
                    </w:p>
                  </w:txbxContent>
                </v:textbox>
              </v:shape>
              <v:shape id="_x0000_s1247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47">
                  <w:txbxContent>
                    <w:p w:rsidR="007666B4" w:rsidRPr="007047CF" w:rsidRDefault="00916657" w:rsidP="007666B4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R</w:t>
                      </w:r>
                    </w:p>
                  </w:txbxContent>
                </v:textbox>
              </v:shape>
              <v:shape id="_x0000_s1248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48">
                  <w:txbxContent>
                    <w:p w:rsidR="007666B4" w:rsidRPr="007047CF" w:rsidRDefault="00BA0055" w:rsidP="007666B4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A</w:t>
                      </w:r>
                    </w:p>
                  </w:txbxContent>
                </v:textbox>
              </v:shape>
            </v:group>
            <w10:wrap type="square" anchorx="margin" anchory="margin"/>
          </v:group>
        </w:pict>
      </w:r>
      <w:r w:rsidR="006945E7">
        <w:br w:type="page"/>
      </w:r>
    </w:p>
    <w:tbl>
      <w:tblPr>
        <w:tblStyle w:val="Mkatabulky"/>
        <w:tblpPr w:leftFromText="141" w:rightFromText="141" w:vertAnchor="page" w:horzAnchor="margin" w:tblpY="1419"/>
        <w:tblW w:w="14316" w:type="dxa"/>
        <w:tblLook w:val="04A0"/>
      </w:tblPr>
      <w:tblGrid>
        <w:gridCol w:w="626"/>
        <w:gridCol w:w="626"/>
        <w:gridCol w:w="626"/>
        <w:gridCol w:w="627"/>
        <w:gridCol w:w="629"/>
        <w:gridCol w:w="629"/>
        <w:gridCol w:w="629"/>
        <w:gridCol w:w="629"/>
        <w:gridCol w:w="629"/>
        <w:gridCol w:w="862"/>
        <w:gridCol w:w="862"/>
        <w:gridCol w:w="862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lastRenderedPageBreak/>
              <w:t>1</w:t>
            </w:r>
          </w:p>
        </w:tc>
        <w:tc>
          <w:tcPr>
            <w:tcW w:w="626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723B84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723B84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723B84"/>
        </w:tc>
        <w:tc>
          <w:tcPr>
            <w:tcW w:w="626" w:type="dxa"/>
          </w:tcPr>
          <w:p w:rsidR="00723B84" w:rsidRDefault="00723B84" w:rsidP="00723B84"/>
        </w:tc>
        <w:tc>
          <w:tcPr>
            <w:tcW w:w="626" w:type="dxa"/>
          </w:tcPr>
          <w:p w:rsidR="00723B84" w:rsidRDefault="00723B84" w:rsidP="00723B84"/>
        </w:tc>
        <w:tc>
          <w:tcPr>
            <w:tcW w:w="627" w:type="dxa"/>
          </w:tcPr>
          <w:p w:rsidR="00723B84" w:rsidRDefault="00723B84" w:rsidP="00723B84"/>
        </w:tc>
        <w:tc>
          <w:tcPr>
            <w:tcW w:w="629" w:type="dxa"/>
          </w:tcPr>
          <w:p w:rsidR="00723B84" w:rsidRDefault="00723B84" w:rsidP="00723B84"/>
        </w:tc>
        <w:tc>
          <w:tcPr>
            <w:tcW w:w="629" w:type="dxa"/>
          </w:tcPr>
          <w:p w:rsidR="00723B84" w:rsidRDefault="00723B84" w:rsidP="00723B84"/>
        </w:tc>
        <w:tc>
          <w:tcPr>
            <w:tcW w:w="629" w:type="dxa"/>
          </w:tcPr>
          <w:p w:rsidR="00723B84" w:rsidRDefault="00723B84" w:rsidP="00723B84"/>
        </w:tc>
        <w:tc>
          <w:tcPr>
            <w:tcW w:w="629" w:type="dxa"/>
          </w:tcPr>
          <w:p w:rsidR="00723B84" w:rsidRDefault="00723B84" w:rsidP="00723B84"/>
        </w:tc>
        <w:tc>
          <w:tcPr>
            <w:tcW w:w="629" w:type="dxa"/>
          </w:tcPr>
          <w:p w:rsidR="00723B84" w:rsidRDefault="00723B84" w:rsidP="00723B84"/>
        </w:tc>
        <w:tc>
          <w:tcPr>
            <w:tcW w:w="862" w:type="dxa"/>
          </w:tcPr>
          <w:p w:rsidR="00723B84" w:rsidRDefault="00723B84" w:rsidP="00723B84"/>
        </w:tc>
        <w:tc>
          <w:tcPr>
            <w:tcW w:w="862" w:type="dxa"/>
          </w:tcPr>
          <w:p w:rsidR="00723B84" w:rsidRDefault="00723B84" w:rsidP="00723B84"/>
        </w:tc>
        <w:tc>
          <w:tcPr>
            <w:tcW w:w="862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  <w:tc>
          <w:tcPr>
            <w:tcW w:w="760" w:type="dxa"/>
          </w:tcPr>
          <w:p w:rsidR="00723B84" w:rsidRDefault="00723B84" w:rsidP="00723B84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  <w:tr w:rsidR="00723B84" w:rsidTr="00723B84">
        <w:trPr>
          <w:trHeight w:val="582"/>
        </w:trPr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2</w:t>
            </w:r>
          </w:p>
        </w:tc>
        <w:tc>
          <w:tcPr>
            <w:tcW w:w="626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3</w:t>
            </w:r>
          </w:p>
        </w:tc>
        <w:tc>
          <w:tcPr>
            <w:tcW w:w="627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4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5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6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7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8</w:t>
            </w:r>
          </w:p>
        </w:tc>
        <w:tc>
          <w:tcPr>
            <w:tcW w:w="629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9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10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11</w:t>
            </w:r>
          </w:p>
        </w:tc>
        <w:tc>
          <w:tcPr>
            <w:tcW w:w="862" w:type="dxa"/>
          </w:tcPr>
          <w:p w:rsidR="00723B84" w:rsidRDefault="00723B84" w:rsidP="00E90C3B">
            <w:pPr>
              <w:jc w:val="center"/>
            </w:pPr>
            <w:r w:rsidRPr="00723B84">
              <w:rPr>
                <w:sz w:val="48"/>
              </w:rPr>
              <w:t>12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13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14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15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16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17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18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19</w:t>
            </w:r>
          </w:p>
        </w:tc>
        <w:tc>
          <w:tcPr>
            <w:tcW w:w="760" w:type="dxa"/>
          </w:tcPr>
          <w:p w:rsidR="00723B84" w:rsidRDefault="00723B84" w:rsidP="00E90C3B">
            <w:r w:rsidRPr="00723B84">
              <w:rPr>
                <w:sz w:val="48"/>
              </w:rPr>
              <w:t>20</w:t>
            </w:r>
          </w:p>
        </w:tc>
      </w:tr>
      <w:tr w:rsidR="00723B84" w:rsidTr="00723B84">
        <w:trPr>
          <w:trHeight w:val="637"/>
        </w:trPr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6" w:type="dxa"/>
          </w:tcPr>
          <w:p w:rsidR="00723B84" w:rsidRDefault="00723B84" w:rsidP="00E90C3B"/>
        </w:tc>
        <w:tc>
          <w:tcPr>
            <w:tcW w:w="627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629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862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  <w:tc>
          <w:tcPr>
            <w:tcW w:w="760" w:type="dxa"/>
          </w:tcPr>
          <w:p w:rsidR="00723B84" w:rsidRDefault="00723B84" w:rsidP="00E90C3B"/>
        </w:tc>
      </w:tr>
    </w:tbl>
    <w:p w:rsidR="00723B84" w:rsidRDefault="00723B84" w:rsidP="00832803"/>
    <w:p w:rsidR="009616E0" w:rsidRPr="00832803" w:rsidRDefault="00643041" w:rsidP="00832803">
      <w:r>
        <w:rPr>
          <w:noProof/>
          <w:lang w:eastAsia="cs-CZ"/>
        </w:rPr>
        <w:lastRenderedPageBreak/>
        <w:pict>
          <v:group id="_x0000_s1249" style="position:absolute;margin-left:0;margin-top:-70.5pt;width:699.2pt;height:596.1pt;z-index:251756544" coordorigin="1434,15" coordsize="13984,11922">
            <v:shape id="_x0000_s1250" type="#_x0000_t32" style="position:absolute;left:8418;top:15;width:0;height:11922" o:connectortype="straight">
              <v:shadow offset=",3pt" offset2=",2pt"/>
            </v:shape>
            <v:shape id="_x0000_s1251" type="#_x0000_t202" style="position:absolute;left:1818;top:1418;width:5000;height:4527;mso-width-relative:margin;mso-height-relative:margin" stroked="f">
              <v:textbox style="mso-next-textbox:#_x0000_s1251">
                <w:txbxContent>
                  <w:p w:rsidR="007666B4" w:rsidRPr="002426BE" w:rsidRDefault="007666B4" w:rsidP="007666B4">
                    <w:pPr>
                      <w:rPr>
                        <w:sz w:val="420"/>
                      </w:rPr>
                    </w:pPr>
                  </w:p>
                </w:txbxContent>
              </v:textbox>
            </v:shape>
            <v:shape id="_x0000_s1252" type="#_x0000_t202" style="position:absolute;left:9918;top:1418;width:5100;height:4527;mso-width-relative:margin;mso-height-relative:margin" stroked="f">
              <v:textbox style="mso-next-textbox:#_x0000_s1252">
                <w:txbxContent>
                  <w:p w:rsidR="007666B4" w:rsidRPr="002426BE" w:rsidRDefault="007666B4" w:rsidP="007666B4">
                    <w:pPr>
                      <w:rPr>
                        <w:sz w:val="420"/>
                      </w:rPr>
                    </w:pPr>
                  </w:p>
                </w:txbxContent>
              </v:textbox>
            </v:shape>
            <v:group id="_x0000_s1253" style="position:absolute;left:1434;top:6458;width:5584;height:3772" coordorigin="1434,6466" coordsize="5584,3772">
              <v:shape id="_x0000_s1254" type="#_x0000_t13" style="position:absolute;left:2618;top:9338;width:1400;height:720;mso-width-relative:margin;mso-height-relative:margin"/>
              <v:shape id="_x0000_s1255" type="#_x0000_t202" style="position:absolute;left:4418;top:9166;width:1400;height:1072;mso-width-relative:margin;mso-height-relative:margin">
                <v:textbox style="mso-next-textbox:#_x0000_s1255">
                  <w:txbxContent>
                    <w:p w:rsidR="007666B4" w:rsidRPr="002412ED" w:rsidRDefault="007666B4" w:rsidP="007666B4">
                      <w:pPr>
                        <w:rPr>
                          <w:sz w:val="96"/>
                        </w:rPr>
                      </w:pPr>
                    </w:p>
                  </w:txbxContent>
                </v:textbox>
              </v:shape>
              <v:shape id="_x0000_s1256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56;mso-fit-shape-to-text:t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  <v:shape id="_x0000_s1257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57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8"/>
                        </w:rPr>
                      </w:pPr>
                    </w:p>
                  </w:txbxContent>
                </v:textbox>
              </v:shape>
              <v:shape id="_x0000_s1258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58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8"/>
                        </w:rPr>
                      </w:pPr>
                    </w:p>
                  </w:txbxContent>
                </v:textbox>
              </v:shape>
            </v:group>
            <v:group id="_x0000_s1259" style="position:absolute;left:9834;top:6458;width:5584;height:3772" coordorigin="1434,6466" coordsize="5584,3772">
              <v:shape id="_x0000_s1260" type="#_x0000_t13" style="position:absolute;left:2618;top:9338;width:1400;height:720;mso-width-relative:margin;mso-height-relative:margin"/>
              <v:shape id="_x0000_s1261" type="#_x0000_t202" style="position:absolute;left:4418;top:9166;width:1400;height:1072;mso-width-relative:margin;mso-height-relative:margin">
                <v:textbox style="mso-next-textbox:#_x0000_s1261">
                  <w:txbxContent>
                    <w:p w:rsidR="007666B4" w:rsidRPr="002412ED" w:rsidRDefault="007666B4" w:rsidP="007666B4">
                      <w:pPr>
                        <w:rPr>
                          <w:sz w:val="96"/>
                        </w:rPr>
                      </w:pPr>
                    </w:p>
                  </w:txbxContent>
                </v:textbox>
              </v:shape>
              <v:shape id="_x0000_s1262" type="#_x0000_t202" style="position:absolute;left:1434;top:6466;width:5584;height:619;mso-width-percent:400;mso-height-percent:200;mso-width-percent:400;mso-height-percent:200;mso-width-relative:margin;mso-height-relative:margin">
                <v:textbox style="mso-next-textbox:#_x0000_s1262;mso-fit-shape-to-text:t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  <v:shape id="_x0000_s1263" type="#_x0000_t58" style="position:absolute;left:2418;top:7178;width:1400;height:1080;mso-width-relative:margin;mso-height-relative:margin" fillcolor="#4f81bd [3204]" strokecolor="#f2f2f2 [3041]" strokeweight="3pt">
                <v:shadow on="t" type="perspective" color="#243f60 [1604]" opacity=".5" offset="1pt" offset2="-1pt"/>
                <v:textbox style="mso-next-textbox:#_x0000_s1263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8"/>
                        </w:rPr>
                      </w:pPr>
                    </w:p>
                  </w:txbxContent>
                </v:textbox>
              </v:shape>
              <v:shape id="_x0000_s1264" type="#_x0000_t58" style="position:absolute;left:4518;top:7178;width:1400;height:1080;mso-width-relative:margin;mso-height-relative:margin" fillcolor="#c0504d [3205]" strokecolor="#f2f2f2 [3041]" strokeweight="3pt">
                <v:shadow on="t" type="perspective" color="#622423 [1605]" opacity=".5" offset="1pt" offset2="-1pt"/>
                <v:textbox style="mso-next-textbox:#_x0000_s1264">
                  <w:txbxContent>
                    <w:p w:rsidR="007666B4" w:rsidRPr="007047CF" w:rsidRDefault="007666B4" w:rsidP="007666B4">
                      <w:pPr>
                        <w:jc w:val="center"/>
                        <w:rPr>
                          <w:sz w:val="48"/>
                        </w:rPr>
                      </w:pPr>
                    </w:p>
                  </w:txbxContent>
                </v:textbox>
              </v:shape>
            </v:group>
            <w10:wrap type="square" anchorx="margin" anchory="margin"/>
          </v:group>
        </w:pict>
      </w:r>
    </w:p>
    <w:sectPr w:rsidR="009616E0" w:rsidRPr="00832803" w:rsidSect="00DC5FC0">
      <w:type w:val="continuous"/>
      <w:pgSz w:w="16838" w:h="11906" w:orient="landscape" w:code="9"/>
      <w:pgMar w:top="1418" w:right="1418" w:bottom="1418" w:left="1418" w:header="567" w:footer="567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1B3" w:rsidRDefault="00DC31B3" w:rsidP="006A0033">
      <w:r>
        <w:separator/>
      </w:r>
    </w:p>
  </w:endnote>
  <w:endnote w:type="continuationSeparator" w:id="0">
    <w:p w:rsidR="00DC31B3" w:rsidRDefault="00DC31B3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1B3" w:rsidRDefault="00DC31B3" w:rsidP="006A0033">
      <w:r>
        <w:separator/>
      </w:r>
    </w:p>
  </w:footnote>
  <w:footnote w:type="continuationSeparator" w:id="0">
    <w:p w:rsidR="00DC31B3" w:rsidRDefault="00DC31B3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A81215"/>
    <w:multiLevelType w:val="hybridMultilevel"/>
    <w:tmpl w:val="CDD02C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E44252"/>
    <w:multiLevelType w:val="hybridMultilevel"/>
    <w:tmpl w:val="2056FC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9001BD"/>
    <w:multiLevelType w:val="hybridMultilevel"/>
    <w:tmpl w:val="C77C6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1F08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70" style="mso-width-relative:margin;mso-height-relative:margin" fillcolor="white">
      <v:fill color="white"/>
      <o:colormru v:ext="edit" colors="#005daa"/>
      <o:colormenu v:ext="edit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B796A"/>
    <w:rsid w:val="00000BBE"/>
    <w:rsid w:val="0004313B"/>
    <w:rsid w:val="00043C08"/>
    <w:rsid w:val="000519BE"/>
    <w:rsid w:val="0006644F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75E38"/>
    <w:rsid w:val="00191D42"/>
    <w:rsid w:val="001B1377"/>
    <w:rsid w:val="001B796A"/>
    <w:rsid w:val="001C368B"/>
    <w:rsid w:val="001E337F"/>
    <w:rsid w:val="001E5837"/>
    <w:rsid w:val="002033D8"/>
    <w:rsid w:val="002345E9"/>
    <w:rsid w:val="002412ED"/>
    <w:rsid w:val="002426BE"/>
    <w:rsid w:val="00260E1C"/>
    <w:rsid w:val="00261352"/>
    <w:rsid w:val="002D078B"/>
    <w:rsid w:val="002E3264"/>
    <w:rsid w:val="003245A3"/>
    <w:rsid w:val="00326812"/>
    <w:rsid w:val="00333C55"/>
    <w:rsid w:val="00355DAA"/>
    <w:rsid w:val="003562D0"/>
    <w:rsid w:val="00362017"/>
    <w:rsid w:val="00362AE7"/>
    <w:rsid w:val="003A5DD1"/>
    <w:rsid w:val="003A6134"/>
    <w:rsid w:val="003C2098"/>
    <w:rsid w:val="003F1064"/>
    <w:rsid w:val="003F2236"/>
    <w:rsid w:val="0043089E"/>
    <w:rsid w:val="0045733A"/>
    <w:rsid w:val="004876B5"/>
    <w:rsid w:val="004D0397"/>
    <w:rsid w:val="004E74B2"/>
    <w:rsid w:val="004F2A13"/>
    <w:rsid w:val="005012DB"/>
    <w:rsid w:val="0050682E"/>
    <w:rsid w:val="00520471"/>
    <w:rsid w:val="005213C8"/>
    <w:rsid w:val="005272B5"/>
    <w:rsid w:val="00571079"/>
    <w:rsid w:val="005905EB"/>
    <w:rsid w:val="00590D7C"/>
    <w:rsid w:val="00593F50"/>
    <w:rsid w:val="005A5B53"/>
    <w:rsid w:val="00602356"/>
    <w:rsid w:val="00616561"/>
    <w:rsid w:val="00616B15"/>
    <w:rsid w:val="006229D1"/>
    <w:rsid w:val="00634226"/>
    <w:rsid w:val="00641C55"/>
    <w:rsid w:val="00643041"/>
    <w:rsid w:val="006475FC"/>
    <w:rsid w:val="0066358D"/>
    <w:rsid w:val="00665665"/>
    <w:rsid w:val="00683507"/>
    <w:rsid w:val="00684F36"/>
    <w:rsid w:val="00686073"/>
    <w:rsid w:val="0069195B"/>
    <w:rsid w:val="006945E7"/>
    <w:rsid w:val="006A0033"/>
    <w:rsid w:val="006A0D8A"/>
    <w:rsid w:val="006A4AF9"/>
    <w:rsid w:val="006B3D1B"/>
    <w:rsid w:val="006C1C7E"/>
    <w:rsid w:val="006C56E5"/>
    <w:rsid w:val="006D3962"/>
    <w:rsid w:val="006E7085"/>
    <w:rsid w:val="006F6274"/>
    <w:rsid w:val="006F6BBC"/>
    <w:rsid w:val="007047CF"/>
    <w:rsid w:val="00723B84"/>
    <w:rsid w:val="007422B4"/>
    <w:rsid w:val="00743931"/>
    <w:rsid w:val="00745F71"/>
    <w:rsid w:val="00763B30"/>
    <w:rsid w:val="007641D6"/>
    <w:rsid w:val="0076458E"/>
    <w:rsid w:val="00764D19"/>
    <w:rsid w:val="00764DC1"/>
    <w:rsid w:val="007666B4"/>
    <w:rsid w:val="00767BEA"/>
    <w:rsid w:val="0077757D"/>
    <w:rsid w:val="00784C39"/>
    <w:rsid w:val="007876FD"/>
    <w:rsid w:val="007B2793"/>
    <w:rsid w:val="007B7004"/>
    <w:rsid w:val="007C07BB"/>
    <w:rsid w:val="007C7A04"/>
    <w:rsid w:val="007D7C08"/>
    <w:rsid w:val="00800BF6"/>
    <w:rsid w:val="00812FE1"/>
    <w:rsid w:val="00832803"/>
    <w:rsid w:val="00842323"/>
    <w:rsid w:val="0085657E"/>
    <w:rsid w:val="00871E3D"/>
    <w:rsid w:val="00883CF4"/>
    <w:rsid w:val="008B504F"/>
    <w:rsid w:val="008B78BF"/>
    <w:rsid w:val="008D6A2E"/>
    <w:rsid w:val="008E2189"/>
    <w:rsid w:val="009027A1"/>
    <w:rsid w:val="00916657"/>
    <w:rsid w:val="00917A93"/>
    <w:rsid w:val="00930656"/>
    <w:rsid w:val="00932B92"/>
    <w:rsid w:val="00934ED9"/>
    <w:rsid w:val="00944FF0"/>
    <w:rsid w:val="009519AE"/>
    <w:rsid w:val="009541BE"/>
    <w:rsid w:val="009612F7"/>
    <w:rsid w:val="009616E0"/>
    <w:rsid w:val="00964FC1"/>
    <w:rsid w:val="009763DF"/>
    <w:rsid w:val="009E1A89"/>
    <w:rsid w:val="009F090C"/>
    <w:rsid w:val="009F6F49"/>
    <w:rsid w:val="009F783D"/>
    <w:rsid w:val="00A0092C"/>
    <w:rsid w:val="00A45957"/>
    <w:rsid w:val="00A507CC"/>
    <w:rsid w:val="00A554DA"/>
    <w:rsid w:val="00A7644D"/>
    <w:rsid w:val="00AA1135"/>
    <w:rsid w:val="00AD2FF9"/>
    <w:rsid w:val="00AE61C9"/>
    <w:rsid w:val="00B22694"/>
    <w:rsid w:val="00B26D85"/>
    <w:rsid w:val="00B37F13"/>
    <w:rsid w:val="00B4260C"/>
    <w:rsid w:val="00B51C64"/>
    <w:rsid w:val="00B52423"/>
    <w:rsid w:val="00B61B21"/>
    <w:rsid w:val="00B82746"/>
    <w:rsid w:val="00BA0055"/>
    <w:rsid w:val="00BA4D30"/>
    <w:rsid w:val="00BB48CD"/>
    <w:rsid w:val="00BF1C0E"/>
    <w:rsid w:val="00C03825"/>
    <w:rsid w:val="00C10A96"/>
    <w:rsid w:val="00C14BB9"/>
    <w:rsid w:val="00C172FC"/>
    <w:rsid w:val="00C23036"/>
    <w:rsid w:val="00C27294"/>
    <w:rsid w:val="00C3642A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3635A"/>
    <w:rsid w:val="00D54498"/>
    <w:rsid w:val="00D6488A"/>
    <w:rsid w:val="00D679F4"/>
    <w:rsid w:val="00D721A1"/>
    <w:rsid w:val="00D811D9"/>
    <w:rsid w:val="00D911C1"/>
    <w:rsid w:val="00DA3BF1"/>
    <w:rsid w:val="00DB0F40"/>
    <w:rsid w:val="00DB5108"/>
    <w:rsid w:val="00DC31B3"/>
    <w:rsid w:val="00DC3C0D"/>
    <w:rsid w:val="00DC4AC9"/>
    <w:rsid w:val="00DC5FC0"/>
    <w:rsid w:val="00DF3391"/>
    <w:rsid w:val="00E06425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5A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A4F5A"/>
    <w:rsid w:val="00FB1C49"/>
    <w:rsid w:val="00FC2141"/>
    <w:rsid w:val="00FD0E38"/>
    <w:rsid w:val="00FD3F71"/>
    <w:rsid w:val="00FE2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 style="mso-width-relative:margin;mso-height-relative:margin" fillcolor="white">
      <v:fill color="white"/>
      <o:colormru v:ext="edit" colors="#005daa"/>
      <o:colormenu v:ext="edit" strokecolor="none" shadowcolor="none"/>
    </o:shapedefaults>
    <o:shapelayout v:ext="edit">
      <o:idmap v:ext="edit" data="1"/>
      <o:rules v:ext="edit">
        <o:r id="V:Rule12" type="connector" idref="#_x0000_s1032"/>
        <o:r id="V:Rule13" type="connector" idref="#_x0000_s1250"/>
        <o:r id="V:Rule14" type="connector" idref="#_x0000_s1033"/>
        <o:r id="V:Rule15" type="connector" idref="#_x0000_s1201"/>
        <o:r id="V:Rule16" type="connector" idref="#_x0000_s1217"/>
        <o:r id="V:Rule17" type="connector" idref="#_x0000_s1035"/>
        <o:r id="V:Rule18" type="connector" idref="#_x0000_s1034"/>
        <o:r id="V:Rule19" type="connector" idref="#_x0000_s1054"/>
        <o:r id="V:Rule20" type="connector" idref="#_x0000_s1055"/>
        <o:r id="V:Rule21" type="connector" idref="#_x0000_s1234"/>
        <o:r id="V:Rule22" type="connector" idref="#_x0000_s118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723B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64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9D0F9B-6995-4BC1-9E13-0D049664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14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Dum</cp:lastModifiedBy>
  <cp:revision>2</cp:revision>
  <cp:lastPrinted>2011-05-17T22:28:00Z</cp:lastPrinted>
  <dcterms:created xsi:type="dcterms:W3CDTF">2013-10-20T17:24:00Z</dcterms:created>
  <dcterms:modified xsi:type="dcterms:W3CDTF">2013-10-20T17:24:00Z</dcterms:modified>
</cp:coreProperties>
</file>