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proofErr w:type="spellStart"/>
      <w:r w:rsidR="00616561">
        <w:t>Čachovice</w:t>
      </w:r>
      <w:proofErr w:type="spellEnd"/>
      <w:r w:rsidR="00616561">
        <w:t xml:space="preserve">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>
        <w:tab/>
        <w:t>…</w:t>
      </w:r>
      <w:r w:rsidR="007F388E" w:rsidRPr="007F388E">
        <w:rPr>
          <w:rFonts w:cs="Arial"/>
        </w:rPr>
        <w:t xml:space="preserve"> </w:t>
      </w:r>
      <w:r w:rsidR="007F388E">
        <w:rPr>
          <w:rFonts w:cs="Arial"/>
        </w:rPr>
        <w:t>VY_32_INOVACE_157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  <w:t>…</w:t>
      </w:r>
      <w:r w:rsidR="007F388E">
        <w:t>Český jazyk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  <w:t>…</w:t>
      </w:r>
      <w:r w:rsidR="007F388E">
        <w:t>3.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  <w:t>…</w:t>
      </w:r>
      <w:r w:rsidR="007F388E">
        <w:t>Slovní zásoba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  <w:t>…</w:t>
      </w:r>
      <w:r w:rsidR="007F388E">
        <w:t>Skládání slov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  <w:t>…</w:t>
      </w:r>
      <w:r w:rsidR="007F388E">
        <w:t>Tomáš Kratochvíl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  <w:t>…</w:t>
      </w:r>
      <w:r w:rsidR="008851C6">
        <w:t>Aktivita pro rozvoj slovní zásoby, kde žák pracuje samostatně, ve dvojici a ve čtveřici.</w:t>
      </w:r>
    </w:p>
    <w:p w:rsidR="00B41EBC" w:rsidRDefault="00B41EBC">
      <w:r>
        <w:br w:type="page"/>
      </w:r>
    </w:p>
    <w:p w:rsidR="0004313B" w:rsidRPr="00746F65" w:rsidRDefault="00B41EBC" w:rsidP="00832803">
      <w:pPr>
        <w:rPr>
          <w:rFonts w:ascii="Times New Roman" w:hAnsi="Times New Roman"/>
          <w:sz w:val="24"/>
        </w:rPr>
      </w:pPr>
      <w:r w:rsidRPr="00746F65">
        <w:rPr>
          <w:rFonts w:ascii="Times New Roman" w:hAnsi="Times New Roman"/>
          <w:sz w:val="24"/>
        </w:rPr>
        <w:lastRenderedPageBreak/>
        <w:t>Metodika</w:t>
      </w:r>
    </w:p>
    <w:p w:rsidR="00B41EBC" w:rsidRPr="00746F65" w:rsidRDefault="00B41EBC" w:rsidP="00832803">
      <w:pPr>
        <w:rPr>
          <w:rFonts w:ascii="Times New Roman" w:hAnsi="Times New Roman"/>
          <w:sz w:val="24"/>
        </w:rPr>
      </w:pPr>
    </w:p>
    <w:p w:rsidR="00746F65" w:rsidRPr="00746F65" w:rsidRDefault="00746F65" w:rsidP="00832803">
      <w:pPr>
        <w:rPr>
          <w:rFonts w:ascii="Times New Roman" w:hAnsi="Times New Roman"/>
          <w:sz w:val="24"/>
        </w:rPr>
      </w:pPr>
      <w:r w:rsidRPr="00746F65">
        <w:rPr>
          <w:rFonts w:ascii="Times New Roman" w:hAnsi="Times New Roman"/>
          <w:sz w:val="24"/>
        </w:rPr>
        <w:t>Materiál slouží k procvičení a rozšíření slovní zásoby.</w:t>
      </w:r>
    </w:p>
    <w:p w:rsidR="00746F65" w:rsidRDefault="00746F65" w:rsidP="00832803">
      <w:pPr>
        <w:rPr>
          <w:rFonts w:ascii="Times New Roman" w:hAnsi="Times New Roman"/>
          <w:sz w:val="24"/>
        </w:rPr>
      </w:pPr>
      <w:r w:rsidRPr="00746F65">
        <w:rPr>
          <w:rFonts w:ascii="Times New Roman" w:hAnsi="Times New Roman"/>
          <w:sz w:val="24"/>
        </w:rPr>
        <w:t>Obsahuje dvě sady písmen k rozstříhání.</w:t>
      </w:r>
    </w:p>
    <w:p w:rsidR="009C2C04" w:rsidRPr="00746F65" w:rsidRDefault="009C2C04" w:rsidP="0083280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Žáci pracují nejdříve samostatně, poté ve dvojicích a nakonec ve čtveřicích.</w:t>
      </w:r>
    </w:p>
    <w:p w:rsidR="00746F65" w:rsidRPr="00746F65" w:rsidRDefault="00746F65" w:rsidP="00832803">
      <w:pPr>
        <w:rPr>
          <w:rFonts w:ascii="Times New Roman" w:hAnsi="Times New Roman"/>
          <w:sz w:val="24"/>
        </w:rPr>
      </w:pPr>
    </w:p>
    <w:p w:rsidR="00746F65" w:rsidRDefault="00746F65" w:rsidP="00832803">
      <w:pPr>
        <w:rPr>
          <w:rFonts w:ascii="Times New Roman" w:hAnsi="Times New Roman"/>
          <w:sz w:val="24"/>
        </w:rPr>
      </w:pPr>
      <w:r w:rsidRPr="00746F65">
        <w:rPr>
          <w:rFonts w:ascii="Times New Roman" w:hAnsi="Times New Roman"/>
          <w:sz w:val="24"/>
        </w:rPr>
        <w:t>Postup</w:t>
      </w:r>
    </w:p>
    <w:p w:rsidR="009C2C04" w:rsidRPr="00746F65" w:rsidRDefault="009C2C04" w:rsidP="0083280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Jednotlivec</w:t>
      </w:r>
    </w:p>
    <w:p w:rsidR="00746F65" w:rsidRDefault="00581F22" w:rsidP="00746F65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</w:t>
      </w:r>
      <w:r w:rsidR="00746F65" w:rsidRPr="00746F65">
        <w:rPr>
          <w:rFonts w:ascii="Times New Roman" w:hAnsi="Times New Roman"/>
          <w:sz w:val="24"/>
        </w:rPr>
        <w:t>aždý žák dostane</w:t>
      </w:r>
      <w:r w:rsidR="00746F65">
        <w:rPr>
          <w:rFonts w:ascii="Times New Roman" w:hAnsi="Times New Roman"/>
          <w:sz w:val="24"/>
        </w:rPr>
        <w:t xml:space="preserve"> </w:t>
      </w:r>
      <w:r w:rsidR="009C2C04">
        <w:rPr>
          <w:rFonts w:ascii="Times New Roman" w:hAnsi="Times New Roman"/>
          <w:sz w:val="24"/>
        </w:rPr>
        <w:t>jeden řádek písmen (celkem 6)</w:t>
      </w:r>
    </w:p>
    <w:p w:rsidR="009C2C04" w:rsidRDefault="00581F22" w:rsidP="00746F65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</w:t>
      </w:r>
      <w:r w:rsidR="009C2C04">
        <w:rPr>
          <w:rFonts w:ascii="Times New Roman" w:hAnsi="Times New Roman"/>
          <w:sz w:val="24"/>
        </w:rPr>
        <w:t>ozstříhá je a pokusí se sestavit co nejvíce slov v daném časovém limitu</w:t>
      </w:r>
    </w:p>
    <w:p w:rsidR="009C2C04" w:rsidRDefault="00581F22" w:rsidP="00746F65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</w:t>
      </w:r>
      <w:r w:rsidR="009C2C04">
        <w:rPr>
          <w:rFonts w:ascii="Times New Roman" w:hAnsi="Times New Roman"/>
          <w:sz w:val="24"/>
        </w:rPr>
        <w:t xml:space="preserve">lova zapisuje na papír </w:t>
      </w:r>
    </w:p>
    <w:p w:rsidR="009C2C04" w:rsidRDefault="00581F22" w:rsidP="00746F65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</w:t>
      </w:r>
      <w:r w:rsidR="009C2C04">
        <w:rPr>
          <w:rFonts w:ascii="Times New Roman" w:hAnsi="Times New Roman"/>
          <w:sz w:val="24"/>
        </w:rPr>
        <w:t>ždy smí použít pouze písmena, která má u sebe</w:t>
      </w:r>
    </w:p>
    <w:p w:rsidR="009C2C04" w:rsidRDefault="00581F22" w:rsidP="00746F65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</w:t>
      </w:r>
      <w:r w:rsidR="009C2C04">
        <w:rPr>
          <w:rFonts w:ascii="Times New Roman" w:hAnsi="Times New Roman"/>
          <w:sz w:val="24"/>
        </w:rPr>
        <w:t>o skončení limitu následuje vyhodnocení (jsou různé sady písmen, výsledky se tudíž liší, na to žáky upozorníme</w:t>
      </w:r>
    </w:p>
    <w:p w:rsidR="009C2C04" w:rsidRDefault="009C2C04" w:rsidP="009C2C0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Dvojice</w:t>
      </w:r>
    </w:p>
    <w:p w:rsidR="00581F22" w:rsidRPr="00581F22" w:rsidRDefault="00581F22" w:rsidP="00581F22">
      <w:pPr>
        <w:pStyle w:val="Odstavecseseznamem"/>
        <w:numPr>
          <w:ilvl w:val="0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žáci utvoří dvojice, vždy dva, kteří mají různé sady písmen</w:t>
      </w:r>
    </w:p>
    <w:p w:rsidR="009C2C04" w:rsidRDefault="009C2C04" w:rsidP="009C2C04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žáci mají za úkol ve dvojici poskládat co nejvíce slov, nesmí ale zopakovat slova, která už byla</w:t>
      </w:r>
    </w:p>
    <w:p w:rsidR="009C2C04" w:rsidRDefault="00581F22" w:rsidP="009C2C04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</w:t>
      </w:r>
      <w:r w:rsidR="009C2C04">
        <w:rPr>
          <w:rFonts w:ascii="Times New Roman" w:hAnsi="Times New Roman"/>
          <w:sz w:val="24"/>
        </w:rPr>
        <w:t>e dán opět časový limit, po jehož dovršení následuje vyhodnocení</w:t>
      </w:r>
    </w:p>
    <w:p w:rsidR="009C2C04" w:rsidRDefault="009C2C04" w:rsidP="009C2C0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Čtveřice</w:t>
      </w:r>
    </w:p>
    <w:p w:rsidR="009C2C04" w:rsidRDefault="00581F22" w:rsidP="009C2C04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dojde k vytvoření čtveřic. Dvě dvojice s různými sadami</w:t>
      </w:r>
    </w:p>
    <w:p w:rsidR="00581F22" w:rsidRDefault="00581F22" w:rsidP="009C2C04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teď už mají všichni stejná písmena a může se tedy vyhlásit soutěž</w:t>
      </w:r>
    </w:p>
    <w:p w:rsidR="00581F22" w:rsidRDefault="00581F22" w:rsidP="009C2C04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slova, která už zazněla, se nesmí opakovat</w:t>
      </w:r>
    </w:p>
    <w:p w:rsidR="00581F22" w:rsidRDefault="00581F22" w:rsidP="009C2C04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žáci mají delší limit, protože se potřebují nejdříve zorientovat, jaká slova už padla</w:t>
      </w:r>
    </w:p>
    <w:p w:rsidR="00581F22" w:rsidRPr="009C2C04" w:rsidRDefault="00581F22" w:rsidP="009C2C04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ve skupince musí spolupracovat, vždy by měl někdo kontrolovat, jestli vymyšlené slovo už nezaznělo</w:t>
      </w:r>
    </w:p>
    <w:p w:rsidR="00581F22" w:rsidRDefault="00581F2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Vyhodnocení</w:t>
      </w:r>
    </w:p>
    <w:p w:rsidR="00581F22" w:rsidRDefault="00581F22" w:rsidP="00581F22">
      <w:pPr>
        <w:pStyle w:val="Odstavecseseznamem"/>
        <w:numPr>
          <w:ilvl w:val="0"/>
          <w:numId w:val="12"/>
        </w:numPr>
        <w:rPr>
          <w:rFonts w:ascii="Times New Roman" w:hAnsi="Times New Roman"/>
          <w:sz w:val="24"/>
        </w:rPr>
      </w:pPr>
      <w:r w:rsidRPr="00581F22">
        <w:rPr>
          <w:rFonts w:ascii="Times New Roman" w:hAnsi="Times New Roman"/>
          <w:sz w:val="24"/>
        </w:rPr>
        <w:t xml:space="preserve">skupinka </w:t>
      </w:r>
      <w:r>
        <w:rPr>
          <w:rFonts w:ascii="Times New Roman" w:hAnsi="Times New Roman"/>
          <w:sz w:val="24"/>
        </w:rPr>
        <w:t>s největším počtem slov vyhrává</w:t>
      </w:r>
    </w:p>
    <w:p w:rsidR="00581F22" w:rsidRPr="00581F22" w:rsidRDefault="00581F22" w:rsidP="00581F22">
      <w:pPr>
        <w:pStyle w:val="Odstavecseseznamem"/>
        <w:numPr>
          <w:ilvl w:val="0"/>
          <w:numId w:val="1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celá třída se poté snaží zjistit, kolik celkem slov se podařilo všem vymyslet</w:t>
      </w:r>
    </w:p>
    <w:p w:rsidR="0042331C" w:rsidRPr="00581F22" w:rsidRDefault="0042331C" w:rsidP="00581F22">
      <w:pPr>
        <w:rPr>
          <w:rFonts w:ascii="Times New Roman" w:hAnsi="Times New Roman"/>
          <w:sz w:val="24"/>
        </w:rPr>
      </w:pPr>
      <w:r w:rsidRPr="00581F22">
        <w:rPr>
          <w:rFonts w:ascii="Times New Roman" w:hAnsi="Times New Roman"/>
          <w:sz w:val="24"/>
        </w:rPr>
        <w:br w:type="page"/>
      </w:r>
    </w:p>
    <w:p w:rsidR="00B41EBC" w:rsidRDefault="00B41EBC" w:rsidP="00832803"/>
    <w:p w:rsidR="00B22694" w:rsidRPr="00832803" w:rsidRDefault="00624984" w:rsidP="00832803">
      <w:r>
        <w:rPr>
          <w:noProof/>
          <w:lang w:eastAsia="cs-CZ"/>
        </w:rPr>
        <w:pict>
          <v:group id="_x0000_s1135" style="position:absolute;margin-left:12pt;margin-top:.9pt;width:6in;height:647.2pt;z-index:251722752" coordorigin="1658,1666" coordsize="8640,12944">
            <v:group id="_x0000_s1132" style="position:absolute;left:1658;top:1666;width:8640;height:12944" coordorigin="1658,1666" coordsize="8640,12944">
              <v:group id="_x0000_s1129" style="position:absolute;left:1658;top:1666;width:8640;height:12944" coordorigin="1658,1666" coordsize="8640,12944">
                <v:group id="_x0000_s1126" style="position:absolute;left:1658;top:1666;width:8640;height:12944" coordorigin="1658,1666" coordsize="8640,12944">
                  <v:group id="_x0000_s1080" style="position:absolute;left:1658;top:1666;width:8640;height:12944" coordorigin="1418,1426" coordsize="8640,12944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81" type="#_x0000_t202" style="position:absolute;left:2858;top:7898;width:1440;height:1612;mso-width-relative:margin;mso-height-relative:margin">
                      <v:textbox>
                        <w:txbxContent>
                          <w:p w:rsidR="0042331C" w:rsidRPr="00B41EBC" w:rsidRDefault="0042331C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Á</w:t>
                            </w:r>
                          </w:p>
                        </w:txbxContent>
                      </v:textbox>
                    </v:shape>
                    <v:group id="_x0000_s1082" style="position:absolute;left:1418;top:1426;width:8640;height:8084" coordorigin="1418,1426" coordsize="8640,8084">
                      <v:group id="_x0000_s1083" style="position:absolute;left:1418;top:1426;width:8640;height:3232" coordorigin="1418,1426" coordsize="8640,3232">
                        <v:group id="_x0000_s1084" style="position:absolute;left:1418;top:1426;width:8640;height:1612" coordorigin="1418,1426" coordsize="8640,1612">
                          <v:shape id="_x0000_s1085" type="#_x0000_t202" style="position:absolute;left:1418;top:1426;width:1440;height:1612;mso-width-relative:margin;mso-height-relative:margin">
                            <v:textbox>
                              <w:txbxContent>
                                <w:p w:rsidR="0042331C" w:rsidRPr="00B41EBC" w:rsidRDefault="0042331C" w:rsidP="0042331C">
                                  <w:pPr>
                                    <w:jc w:val="center"/>
                                    <w:rPr>
                                      <w:sz w:val="144"/>
                                    </w:rPr>
                                  </w:pPr>
                                  <w:r w:rsidRPr="00B41EBC">
                                    <w:rPr>
                                      <w:sz w:val="144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shape>
                          <v:shape id="_x0000_s1086" type="#_x0000_t202" style="position:absolute;left:2858;top:1426;width:1440;height:1612;mso-width-relative:margin;mso-height-relative:margin">
                            <v:textbox>
                              <w:txbxContent>
                                <w:p w:rsidR="0042331C" w:rsidRPr="00B41EBC" w:rsidRDefault="0042331C" w:rsidP="0042331C">
                                  <w:pPr>
                                    <w:jc w:val="center"/>
                                    <w:rPr>
                                      <w:sz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</w:rPr>
                                    <w:t>Á</w:t>
                                  </w:r>
                                </w:p>
                              </w:txbxContent>
                            </v:textbox>
                          </v:shape>
                          <v:shape id="_x0000_s1087" type="#_x0000_t202" style="position:absolute;left:4298;top:1426;width:1440;height:1612;mso-width-relative:margin;mso-height-relative:margin">
                            <v:textbox>
                              <w:txbxContent>
                                <w:p w:rsidR="0042331C" w:rsidRPr="00B41EBC" w:rsidRDefault="0042331C" w:rsidP="0042331C">
                                  <w:pPr>
                                    <w:jc w:val="center"/>
                                    <w:rPr>
                                      <w:sz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</w:rPr>
                                    <w:t>S</w:t>
                                  </w:r>
                                </w:p>
                              </w:txbxContent>
                            </v:textbox>
                          </v:shape>
                          <v:shape id="_x0000_s1088" type="#_x0000_t202" style="position:absolute;left:5738;top:1426;width:1440;height:1612;mso-width-relative:margin;mso-height-relative:margin">
                            <v:textbox>
                              <w:txbxContent>
                                <w:p w:rsidR="0042331C" w:rsidRPr="00B41EBC" w:rsidRDefault="0042331C" w:rsidP="0042331C">
                                  <w:pPr>
                                    <w:jc w:val="center"/>
                                    <w:rPr>
                                      <w:sz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</w:rPr>
                                    <w:t>P</w:t>
                                  </w:r>
                                </w:p>
                              </w:txbxContent>
                            </v:textbox>
                          </v:shape>
                          <v:shape id="_x0000_s1089" type="#_x0000_t202" style="position:absolute;left:7178;top:1426;width:1440;height:1612;mso-width-relative:margin;mso-height-relative:margin">
                            <v:textbox>
                              <w:txbxContent>
                                <w:p w:rsidR="0042331C" w:rsidRPr="00B41EBC" w:rsidRDefault="0042331C" w:rsidP="0042331C">
                                  <w:pPr>
                                    <w:jc w:val="center"/>
                                    <w:rPr>
                                      <w:sz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shape>
                          <v:shape id="_x0000_s1090" type="#_x0000_t202" style="position:absolute;left:8618;top:1426;width:1440;height:1612;mso-width-relative:margin;mso-height-relative:margin">
                            <v:textbox>
                              <w:txbxContent>
                                <w:p w:rsidR="0042331C" w:rsidRPr="00B41EBC" w:rsidRDefault="0042331C" w:rsidP="0042331C">
                                  <w:pPr>
                                    <w:jc w:val="center"/>
                                    <w:rPr>
                                      <w:sz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</w:rPr>
                                    <w:t>E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_x0000_s1091" type="#_x0000_t202" style="position:absolute;left:1418;top:3046;width:1440;height:1612;mso-width-relative:margin;mso-height-relative:margin">
                          <v:textbox>
                            <w:txbxContent>
                              <w:p w:rsidR="0042331C" w:rsidRPr="00B41EBC" w:rsidRDefault="0042331C" w:rsidP="0042331C">
                                <w:pPr>
                                  <w:jc w:val="center"/>
                                  <w:rPr>
                                    <w:sz w:val="144"/>
                                  </w:rPr>
                                </w:pPr>
                                <w:r>
                                  <w:rPr>
                                    <w:sz w:val="144"/>
                                  </w:rPr>
                                  <w:t>O</w:t>
                                </w:r>
                              </w:p>
                            </w:txbxContent>
                          </v:textbox>
                        </v:shape>
                        <v:shape id="_x0000_s1092" type="#_x0000_t202" style="position:absolute;left:2858;top:3046;width:1440;height:1612;mso-width-relative:margin;mso-height-relative:margin">
                          <v:textbox>
                            <w:txbxContent>
                              <w:p w:rsidR="0042331C" w:rsidRPr="00B41EBC" w:rsidRDefault="0042331C" w:rsidP="0042331C">
                                <w:pPr>
                                  <w:jc w:val="center"/>
                                  <w:rPr>
                                    <w:sz w:val="144"/>
                                  </w:rPr>
                                </w:pPr>
                                <w:r>
                                  <w:rPr>
                                    <w:sz w:val="144"/>
                                  </w:rPr>
                                  <w:t>U</w:t>
                                </w:r>
                              </w:p>
                            </w:txbxContent>
                          </v:textbox>
                        </v:shape>
                        <v:shape id="_x0000_s1093" type="#_x0000_t202" style="position:absolute;left:4298;top:3046;width:1440;height:1612;mso-width-relative:margin;mso-height-relative:margin">
                          <v:textbox>
                            <w:txbxContent>
                              <w:p w:rsidR="0042331C" w:rsidRPr="00B41EBC" w:rsidRDefault="0042331C" w:rsidP="0042331C">
                                <w:pPr>
                                  <w:jc w:val="center"/>
                                  <w:rPr>
                                    <w:sz w:val="144"/>
                                  </w:rPr>
                                </w:pPr>
                                <w:r>
                                  <w:rPr>
                                    <w:sz w:val="144"/>
                                  </w:rPr>
                                  <w:t>E</w:t>
                                </w:r>
                              </w:p>
                            </w:txbxContent>
                          </v:textbox>
                        </v:shape>
                        <v:shape id="_x0000_s1094" type="#_x0000_t202" style="position:absolute;left:5738;top:3046;width:1440;height:1612;mso-width-relative:margin;mso-height-relative:margin">
                          <v:textbox>
                            <w:txbxContent>
                              <w:p w:rsidR="0042331C" w:rsidRPr="00B41EBC" w:rsidRDefault="0042331C" w:rsidP="0042331C">
                                <w:pPr>
                                  <w:jc w:val="center"/>
                                  <w:rPr>
                                    <w:sz w:val="144"/>
                                  </w:rPr>
                                </w:pPr>
                                <w:r>
                                  <w:rPr>
                                    <w:sz w:val="144"/>
                                  </w:rPr>
                                  <w:t>R</w:t>
                                </w:r>
                              </w:p>
                            </w:txbxContent>
                          </v:textbox>
                        </v:shape>
                        <v:shape id="_x0000_s1095" type="#_x0000_t202" style="position:absolute;left:7178;top:3046;width:1440;height:1612;mso-width-relative:margin;mso-height-relative:margin">
                          <v:textbox>
                            <w:txbxContent>
                              <w:p w:rsidR="0042331C" w:rsidRPr="00B41EBC" w:rsidRDefault="0042331C" w:rsidP="0042331C">
                                <w:pPr>
                                  <w:jc w:val="center"/>
                                  <w:rPr>
                                    <w:sz w:val="144"/>
                                  </w:rPr>
                                </w:pPr>
                                <w:r>
                                  <w:rPr>
                                    <w:sz w:val="144"/>
                                  </w:rPr>
                                  <w:t>L</w:t>
                                </w:r>
                              </w:p>
                            </w:txbxContent>
                          </v:textbox>
                        </v:shape>
                        <v:shape id="_x0000_s1096" type="#_x0000_t202" style="position:absolute;left:8618;top:3046;width:1440;height:1612;mso-width-relative:margin;mso-height-relative:margin">
                          <v:textbox>
                            <w:txbxContent>
                              <w:p w:rsidR="0042331C" w:rsidRPr="00B41EBC" w:rsidRDefault="0042331C" w:rsidP="0042331C">
                                <w:pPr>
                                  <w:jc w:val="center"/>
                                  <w:rPr>
                                    <w:sz w:val="144"/>
                                  </w:rPr>
                                </w:pPr>
                                <w:r>
                                  <w:rPr>
                                    <w:sz w:val="144"/>
                                  </w:rPr>
                                  <w:t>H</w:t>
                                </w:r>
                              </w:p>
                            </w:txbxContent>
                          </v:textbox>
                        </v:shape>
                      </v:group>
                      <v:shape id="_x0000_s1097" type="#_x0000_t202" style="position:absolute;left:1418;top:4658;width:1440;height:1612;mso-width-relative:margin;mso-height-relative:margin">
                        <v:textbox>
                          <w:txbxContent>
                            <w:p w:rsidR="0042331C" w:rsidRPr="00B41EBC" w:rsidRDefault="0042331C" w:rsidP="0042331C">
                              <w:pPr>
                                <w:jc w:val="center"/>
                                <w:rPr>
                                  <w:sz w:val="144"/>
                                </w:rPr>
                              </w:pPr>
                              <w:r w:rsidRPr="002223BA">
                                <w:rPr>
                                  <w:sz w:val="144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  <v:shape id="_x0000_s1098" type="#_x0000_t202" style="position:absolute;left:2858;top:4658;width:1440;height:1612;mso-width-relative:margin;mso-height-relative:margin">
                        <v:textbox>
                          <w:txbxContent>
                            <w:p w:rsidR="0042331C" w:rsidRPr="00B41EBC" w:rsidRDefault="0042331C" w:rsidP="0042331C">
                              <w:pPr>
                                <w:jc w:val="center"/>
                                <w:rPr>
                                  <w:sz w:val="144"/>
                                </w:rPr>
                              </w:pPr>
                              <w:r>
                                <w:rPr>
                                  <w:sz w:val="144"/>
                                </w:rPr>
                                <w:t>Á</w:t>
                              </w:r>
                            </w:p>
                          </w:txbxContent>
                        </v:textbox>
                      </v:shape>
                      <v:shape id="_x0000_s1099" type="#_x0000_t202" style="position:absolute;left:4298;top:4658;width:1440;height:1612;mso-width-relative:margin;mso-height-relative:margin">
                        <v:textbox>
                          <w:txbxContent>
                            <w:p w:rsidR="0042331C" w:rsidRPr="00B41EBC" w:rsidRDefault="0042331C" w:rsidP="0042331C">
                              <w:pPr>
                                <w:jc w:val="center"/>
                                <w:rPr>
                                  <w:sz w:val="144"/>
                                </w:rPr>
                              </w:pPr>
                              <w:r>
                                <w:rPr>
                                  <w:sz w:val="144"/>
                                </w:rPr>
                                <w:t>K</w:t>
                              </w:r>
                            </w:p>
                          </w:txbxContent>
                        </v:textbox>
                      </v:shape>
                      <v:shape id="_x0000_s1100" type="#_x0000_t202" style="position:absolute;left:5738;top:4658;width:1440;height:1612;mso-width-relative:margin;mso-height-relative:margin">
                        <v:textbox>
                          <w:txbxContent>
                            <w:p w:rsidR="0042331C" w:rsidRPr="00B41EBC" w:rsidRDefault="0042331C" w:rsidP="0042331C">
                              <w:pPr>
                                <w:jc w:val="center"/>
                                <w:rPr>
                                  <w:sz w:val="144"/>
                                </w:rPr>
                              </w:pPr>
                              <w:r>
                                <w:rPr>
                                  <w:sz w:val="144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_x0000_s1101" type="#_x0000_t202" style="position:absolute;left:7178;top:4658;width:1440;height:1612;mso-width-relative:margin;mso-height-relative:margin">
                        <v:textbox>
                          <w:txbxContent>
                            <w:p w:rsidR="0042331C" w:rsidRPr="00B41EBC" w:rsidRDefault="0042331C" w:rsidP="0042331C">
                              <w:pPr>
                                <w:jc w:val="center"/>
                                <w:rPr>
                                  <w:sz w:val="144"/>
                                </w:rPr>
                              </w:pPr>
                              <w:r>
                                <w:rPr>
                                  <w:sz w:val="144"/>
                                </w:rPr>
                                <w:t>L</w:t>
                              </w:r>
                            </w:p>
                          </w:txbxContent>
                        </v:textbox>
                      </v:shape>
                      <v:shape id="_x0000_s1102" type="#_x0000_t202" style="position:absolute;left:8618;top:4658;width:1440;height:1612;mso-width-relative:margin;mso-height-relative:margin">
                        <v:textbox>
                          <w:txbxContent>
                            <w:p w:rsidR="0042331C" w:rsidRPr="00B41EBC" w:rsidRDefault="0042331C" w:rsidP="0042331C">
                              <w:pPr>
                                <w:jc w:val="center"/>
                                <w:rPr>
                                  <w:sz w:val="144"/>
                                </w:rPr>
                              </w:pPr>
                              <w:r>
                                <w:rPr>
                                  <w:sz w:val="144"/>
                                </w:rPr>
                                <w:t>T</w:t>
                              </w:r>
                            </w:p>
                          </w:txbxContent>
                        </v:textbox>
                      </v:shape>
                      <v:shape id="_x0000_s1103" type="#_x0000_t202" style="position:absolute;left:1418;top:6278;width:1440;height:1612;mso-width-relative:margin;mso-height-relative:margin">
                        <v:textbox>
                          <w:txbxContent>
                            <w:p w:rsidR="0042331C" w:rsidRPr="00B41EBC" w:rsidRDefault="0042331C" w:rsidP="0042331C">
                              <w:pPr>
                                <w:jc w:val="center"/>
                                <w:rPr>
                                  <w:sz w:val="144"/>
                                </w:rPr>
                              </w:pPr>
                              <w:r>
                                <w:rPr>
                                  <w:sz w:val="144"/>
                                </w:rPr>
                                <w:t>I</w:t>
                              </w:r>
                            </w:p>
                          </w:txbxContent>
                        </v:textbox>
                      </v:shape>
                      <v:shape id="_x0000_s1104" type="#_x0000_t202" style="position:absolute;left:2858;top:6278;width:1440;height:1612;mso-width-relative:margin;mso-height-relative:margin">
                        <v:textbox>
                          <w:txbxContent>
                            <w:p w:rsidR="0042331C" w:rsidRPr="00B41EBC" w:rsidRDefault="0042331C" w:rsidP="0042331C">
                              <w:pPr>
                                <w:jc w:val="center"/>
                                <w:rPr>
                                  <w:sz w:val="144"/>
                                </w:rPr>
                              </w:pPr>
                              <w:r>
                                <w:rPr>
                                  <w:sz w:val="144"/>
                                </w:rPr>
                                <w:t>Í</w:t>
                              </w:r>
                            </w:p>
                          </w:txbxContent>
                        </v:textbox>
                      </v:shape>
                      <v:shape id="_x0000_s1105" type="#_x0000_t202" style="position:absolute;left:4298;top:6278;width:1440;height:1612;mso-width-relative:margin;mso-height-relative:margin">
                        <v:textbox>
                          <w:txbxContent>
                            <w:p w:rsidR="0042331C" w:rsidRPr="00B41EBC" w:rsidRDefault="0042331C" w:rsidP="0042331C">
                              <w:pPr>
                                <w:jc w:val="center"/>
                                <w:rPr>
                                  <w:sz w:val="144"/>
                                </w:rPr>
                              </w:pPr>
                              <w:r>
                                <w:rPr>
                                  <w:sz w:val="144"/>
                                </w:rPr>
                                <w:t>L</w:t>
                              </w:r>
                            </w:p>
                          </w:txbxContent>
                        </v:textbox>
                      </v:shape>
                      <v:shape id="_x0000_s1106" type="#_x0000_t202" style="position:absolute;left:7178;top:6278;width:1440;height:1612;mso-width-relative:margin;mso-height-relative:margin">
                        <v:textbox>
                          <w:txbxContent>
                            <w:p w:rsidR="0042331C" w:rsidRPr="00B41EBC" w:rsidRDefault="0042331C" w:rsidP="0042331C">
                              <w:pPr>
                                <w:jc w:val="center"/>
                                <w:rPr>
                                  <w:sz w:val="144"/>
                                </w:rPr>
                              </w:pPr>
                              <w:r>
                                <w:rPr>
                                  <w:sz w:val="144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v:shape id="_x0000_s1107" type="#_x0000_t202" style="position:absolute;left:8618;top:6278;width:1440;height:1612;mso-width-relative:margin;mso-height-relative:margin">
                        <v:textbox>
                          <w:txbxContent>
                            <w:p w:rsidR="0042331C" w:rsidRPr="00B41EBC" w:rsidRDefault="0042331C" w:rsidP="0042331C">
                              <w:pPr>
                                <w:jc w:val="center"/>
                                <w:rPr>
                                  <w:sz w:val="144"/>
                                </w:rPr>
                              </w:pPr>
                              <w:r>
                                <w:rPr>
                                  <w:sz w:val="144"/>
                                </w:rPr>
                                <w:t>N</w:t>
                              </w:r>
                            </w:p>
                          </w:txbxContent>
                        </v:textbox>
                      </v:shape>
                      <v:shape id="_x0000_s1108" type="#_x0000_t202" style="position:absolute;left:5738;top:7898;width:1440;height:1612;mso-width-relative:margin;mso-height-relative:margin">
                        <v:textbox>
                          <w:txbxContent>
                            <w:p w:rsidR="0042331C" w:rsidRPr="00B41EBC" w:rsidRDefault="00720220" w:rsidP="0042331C">
                              <w:pPr>
                                <w:jc w:val="center"/>
                                <w:rPr>
                                  <w:sz w:val="144"/>
                                </w:rPr>
                              </w:pPr>
                              <w:r>
                                <w:rPr>
                                  <w:sz w:val="144"/>
                                </w:rPr>
                                <w:t>P</w:t>
                              </w:r>
                            </w:p>
                          </w:txbxContent>
                        </v:textbox>
                      </v:shape>
                    </v:group>
                    <v:shape id="_x0000_s1109" type="#_x0000_t202" style="position:absolute;left:1418;top:9518;width:1440;height:1612;mso-width-relative:margin;mso-height-relative:margin">
                      <v:textbox>
                        <w:txbxContent>
                          <w:p w:rsidR="0042331C" w:rsidRPr="00B41EBC" w:rsidRDefault="00720220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O</w:t>
                            </w:r>
                          </w:p>
                        </w:txbxContent>
                      </v:textbox>
                    </v:shape>
                    <v:shape id="_x0000_s1110" type="#_x0000_t202" style="position:absolute;left:4298;top:9518;width:1440;height:1612;mso-width-relative:margin;mso-height-relative:margin">
                      <v:textbox>
                        <w:txbxContent>
                          <w:p w:rsidR="0042331C" w:rsidRPr="00B41EBC" w:rsidRDefault="00720220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E</w:t>
                            </w:r>
                          </w:p>
                        </w:txbxContent>
                      </v:textbox>
                    </v:shape>
                    <v:shape id="_x0000_s1111" type="#_x0000_t202" style="position:absolute;left:5738;top:9518;width:1440;height:1612;mso-width-relative:margin;mso-height-relative:margin">
                      <v:textbox>
                        <w:txbxContent>
                          <w:p w:rsidR="0042331C" w:rsidRPr="00B41EBC" w:rsidRDefault="00720220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R</w:t>
                            </w:r>
                          </w:p>
                        </w:txbxContent>
                      </v:textbox>
                    </v:shape>
                    <v:shape id="_x0000_s1112" type="#_x0000_t202" style="position:absolute;left:7178;top:9518;width:1440;height:1612;mso-width-relative:margin;mso-height-relative:margin">
                      <v:textbox>
                        <w:txbxContent>
                          <w:p w:rsidR="0042331C" w:rsidRPr="00B41EBC" w:rsidRDefault="00720220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L</w:t>
                            </w:r>
                          </w:p>
                        </w:txbxContent>
                      </v:textbox>
                    </v:shape>
                    <v:shape id="_x0000_s1113" type="#_x0000_t202" style="position:absolute;left:8618;top:9518;width:1440;height:1612;mso-width-relative:margin;mso-height-relative:margin">
                      <v:textbox>
                        <w:txbxContent>
                          <w:p w:rsidR="0042331C" w:rsidRPr="00B41EBC" w:rsidRDefault="00720220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H</w:t>
                            </w:r>
                          </w:p>
                        </w:txbxContent>
                      </v:textbox>
                    </v:shape>
                    <v:shape id="_x0000_s1114" type="#_x0000_t202" style="position:absolute;left:1418;top:11138;width:1440;height:1612;mso-width-relative:margin;mso-height-relative:margin">
                      <v:textbox>
                        <w:txbxContent>
                          <w:p w:rsidR="0042331C" w:rsidRPr="00B41EBC" w:rsidRDefault="00720220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A</w:t>
                            </w:r>
                          </w:p>
                        </w:txbxContent>
                      </v:textbox>
                    </v:shape>
                    <v:shape id="_x0000_s1115" type="#_x0000_t202" style="position:absolute;left:2858;top:11138;width:1440;height:1612;mso-width-relative:margin;mso-height-relative:margin">
                      <v:textbox>
                        <w:txbxContent>
                          <w:p w:rsidR="0042331C" w:rsidRPr="00B41EBC" w:rsidRDefault="00720220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Á</w:t>
                            </w:r>
                          </w:p>
                        </w:txbxContent>
                      </v:textbox>
                    </v:shape>
                    <v:shape id="_x0000_s1116" type="#_x0000_t202" style="position:absolute;left:5738;top:11138;width:1440;height:1612;mso-width-relative:margin;mso-height-relative:margin">
                      <v:textbox>
                        <w:txbxContent>
                          <w:p w:rsidR="0042331C" w:rsidRPr="00B41EBC" w:rsidRDefault="00720220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B</w:t>
                            </w:r>
                          </w:p>
                        </w:txbxContent>
                      </v:textbox>
                    </v:shape>
                    <v:shape id="_x0000_s1117" type="#_x0000_t202" style="position:absolute;left:7178;top:11138;width:1440;height:1612;mso-width-relative:margin;mso-height-relative:margin">
                      <v:textbox>
                        <w:txbxContent>
                          <w:p w:rsidR="0042331C" w:rsidRPr="00B41EBC" w:rsidRDefault="00720220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L</w:t>
                            </w:r>
                          </w:p>
                        </w:txbxContent>
                      </v:textbox>
                    </v:shape>
                    <v:shape id="_x0000_s1118" type="#_x0000_t202" style="position:absolute;left:8618;top:11138;width:1440;height:1612;mso-width-relative:margin;mso-height-relative:margin">
                      <v:textbox>
                        <w:txbxContent>
                          <w:p w:rsidR="0042331C" w:rsidRPr="00B41EBC" w:rsidRDefault="00720220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T</w:t>
                            </w:r>
                          </w:p>
                        </w:txbxContent>
                      </v:textbox>
                    </v:shape>
                    <v:shape id="_x0000_s1119" type="#_x0000_t202" style="position:absolute;left:1418;top:12758;width:1440;height:1612;mso-width-relative:margin;mso-height-relative:margin">
                      <v:textbox>
                        <w:txbxContent>
                          <w:p w:rsidR="0042331C" w:rsidRPr="00B41EBC" w:rsidRDefault="00720220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I</w:t>
                            </w:r>
                          </w:p>
                        </w:txbxContent>
                      </v:textbox>
                    </v:shape>
                    <v:shape id="_x0000_s1120" type="#_x0000_t202" style="position:absolute;left:2858;top:12758;width:1440;height:1612;mso-width-relative:margin;mso-height-relative:margin">
                      <v:textbox>
                        <w:txbxContent>
                          <w:p w:rsidR="0042331C" w:rsidRPr="00B41EBC" w:rsidRDefault="00720220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Í</w:t>
                            </w:r>
                          </w:p>
                        </w:txbxContent>
                      </v:textbox>
                    </v:shape>
                    <v:shape id="_x0000_s1121" type="#_x0000_t202" style="position:absolute;left:4298;top:12758;width:1440;height:1612;mso-width-relative:margin;mso-height-relative:margin">
                      <v:textbox>
                        <w:txbxContent>
                          <w:p w:rsidR="0042331C" w:rsidRPr="00B41EBC" w:rsidRDefault="00720220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L</w:t>
                            </w:r>
                          </w:p>
                        </w:txbxContent>
                      </v:textbox>
                    </v:shape>
                    <v:shape id="_x0000_s1122" type="#_x0000_t202" style="position:absolute;left:5738;top:12758;width:1440;height:1612;mso-width-relative:margin;mso-height-relative:margin">
                      <v:textbox>
                        <w:txbxContent>
                          <w:p w:rsidR="0042331C" w:rsidRPr="00B41EBC" w:rsidRDefault="00720220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C</w:t>
                            </w:r>
                          </w:p>
                        </w:txbxContent>
                      </v:textbox>
                    </v:shape>
                    <v:shape id="_x0000_s1123" type="#_x0000_t202" style="position:absolute;left:7178;top:12758;width:1440;height:1612;mso-width-relative:margin;mso-height-relative:margin">
                      <v:textbox>
                        <w:txbxContent>
                          <w:p w:rsidR="0042331C" w:rsidRPr="00B41EBC" w:rsidRDefault="00720220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D</w:t>
                            </w:r>
                          </w:p>
                        </w:txbxContent>
                      </v:textbox>
                    </v:shape>
                    <v:shape id="_x0000_s1124" type="#_x0000_t202" style="position:absolute;left:8618;top:12758;width:1440;height:1612;mso-width-relative:margin;mso-height-relative:margin">
                      <v:textbox>
                        <w:txbxContent>
                          <w:p w:rsidR="0042331C" w:rsidRPr="00B41EBC" w:rsidRDefault="0042331C" w:rsidP="0042331C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N</w:t>
                            </w:r>
                          </w:p>
                        </w:txbxContent>
                      </v:textbox>
                    </v:shape>
                  </v:group>
                  <v:shape id="_x0000_s1125" type="#_x0000_t202" style="position:absolute;left:5978;top:6518;width:1440;height:1612;mso-width-relative:margin;mso-height-relative:margin">
                    <v:textbox style="mso-next-textbox:#_x0000_s1125">
                      <w:txbxContent>
                        <w:p w:rsidR="0042331C" w:rsidRPr="00B41EBC" w:rsidRDefault="0042331C" w:rsidP="0042331C">
                          <w:pPr>
                            <w:jc w:val="center"/>
                            <w:rPr>
                              <w:sz w:val="144"/>
                            </w:rPr>
                          </w:pPr>
                          <w:r>
                            <w:rPr>
                              <w:sz w:val="144"/>
                            </w:rPr>
                            <w:t>C</w:t>
                          </w:r>
                        </w:p>
                      </w:txbxContent>
                    </v:textbox>
                  </v:shape>
                </v:group>
                <v:shape id="_x0000_s1127" type="#_x0000_t202" style="position:absolute;left:7418;top:8138;width:1440;height:1612;mso-width-relative:margin;mso-height-relative:margin">
                  <v:textbox>
                    <w:txbxContent>
                      <w:p w:rsidR="0042331C" w:rsidRPr="00B41EBC" w:rsidRDefault="00720220" w:rsidP="0042331C">
                        <w:pPr>
                          <w:jc w:val="center"/>
                          <w:rPr>
                            <w:sz w:val="144"/>
                          </w:rPr>
                        </w:pPr>
                        <w:r>
                          <w:rPr>
                            <w:sz w:val="144"/>
                          </w:rPr>
                          <w:t>D</w:t>
                        </w:r>
                      </w:p>
                    </w:txbxContent>
                  </v:textbox>
                </v:shape>
                <v:shape id="_x0000_s1128" type="#_x0000_t202" style="position:absolute;left:8858;top:8138;width:1440;height:1612;mso-width-relative:margin;mso-height-relative:margin">
                  <v:textbox>
                    <w:txbxContent>
                      <w:p w:rsidR="0042331C" w:rsidRPr="00B41EBC" w:rsidRDefault="0042331C" w:rsidP="0042331C">
                        <w:pPr>
                          <w:jc w:val="center"/>
                          <w:rPr>
                            <w:sz w:val="144"/>
                          </w:rPr>
                        </w:pPr>
                        <w:r>
                          <w:rPr>
                            <w:sz w:val="144"/>
                          </w:rPr>
                          <w:t>E</w:t>
                        </w:r>
                      </w:p>
                    </w:txbxContent>
                  </v:textbox>
                </v:shape>
              </v:group>
              <v:shape id="_x0000_s1130" type="#_x0000_t202" style="position:absolute;left:1658;top:8138;width:1440;height:1612;mso-width-relative:margin;mso-height-relative:margin">
                <v:textbox>
                  <w:txbxContent>
                    <w:p w:rsidR="00624984" w:rsidRPr="00B41EBC" w:rsidRDefault="00624984" w:rsidP="00624984">
                      <w:pPr>
                        <w:jc w:val="center"/>
                        <w:rPr>
                          <w:sz w:val="144"/>
                        </w:rPr>
                      </w:pPr>
                      <w:r w:rsidRPr="00B41EBC">
                        <w:rPr>
                          <w:sz w:val="144"/>
                        </w:rPr>
                        <w:t>A</w:t>
                      </w:r>
                    </w:p>
                  </w:txbxContent>
                </v:textbox>
              </v:shape>
              <v:shape id="_x0000_s1131" type="#_x0000_t202" style="position:absolute;left:4538;top:8138;width:1440;height:1612;mso-width-relative:margin;mso-height-relative:margin">
                <v:textbox>
                  <w:txbxContent>
                    <w:p w:rsidR="00624984" w:rsidRPr="00B41EBC" w:rsidRDefault="00720220" w:rsidP="00624984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S</w:t>
                      </w:r>
                    </w:p>
                  </w:txbxContent>
                </v:textbox>
              </v:shape>
            </v:group>
            <v:shape id="_x0000_s1133" type="#_x0000_t202" style="position:absolute;left:3098;top:9758;width:1440;height:1612;mso-width-relative:margin;mso-height-relative:margin">
              <v:textbox>
                <w:txbxContent>
                  <w:p w:rsidR="00624984" w:rsidRPr="00B41EBC" w:rsidRDefault="00720220" w:rsidP="00624984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U</w:t>
                    </w:r>
                  </w:p>
                </w:txbxContent>
              </v:textbox>
            </v:shape>
            <v:shape id="_x0000_s1134" type="#_x0000_t202" style="position:absolute;left:4538;top:11378;width:1440;height:1612;mso-width-relative:margin;mso-height-relative:margin">
              <v:textbox>
                <w:txbxContent>
                  <w:p w:rsidR="00624984" w:rsidRPr="00B41EBC" w:rsidRDefault="00720220" w:rsidP="00624984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K</w:t>
                    </w:r>
                  </w:p>
                </w:txbxContent>
              </v:textbox>
            </v:shape>
          </v:group>
        </w:pict>
      </w:r>
      <w:r w:rsidR="00B22694">
        <w:br w:type="page"/>
      </w:r>
      <w:r w:rsidR="0042331C">
        <w:rPr>
          <w:noProof/>
          <w:lang w:eastAsia="cs-CZ"/>
        </w:rPr>
        <w:lastRenderedPageBreak/>
        <w:pict>
          <v:group id="_x0000_s1079" style="position:absolute;margin-left:0;margin-top:.4pt;width:6in;height:647.2pt;z-index:251710464" coordorigin="1418,1426" coordsize="8640,12944">
            <v:shape id="_x0000_s1052" type="#_x0000_t202" style="position:absolute;left:2858;top:7898;width:1440;height:1612;mso-width-relative:margin;mso-height-relative:margin">
              <v:textbox>
                <w:txbxContent>
                  <w:p w:rsidR="00B41EBC" w:rsidRPr="00B41EBC" w:rsidRDefault="00B41EBC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Á</w:t>
                    </w:r>
                  </w:p>
                </w:txbxContent>
              </v:textbox>
            </v:shape>
            <v:group id="_x0000_s1078" style="position:absolute;left:1418;top:1426;width:8640;height:8084" coordorigin="1418,1426" coordsize="8640,8084">
              <v:group id="_x0000_s1077" style="position:absolute;left:1418;top:1426;width:8640;height:3232" coordorigin="1418,1426" coordsize="8640,3232">
                <v:group id="_x0000_s1076" style="position:absolute;left:1418;top:1426;width:8640;height:1612" coordorigin="1418,1426" coordsize="8640,1612">
                  <v:shape id="_x0000_s1026" type="#_x0000_t202" style="position:absolute;left:1418;top:1426;width:1440;height:1612;mso-width-relative:margin;mso-height-relative:margin">
                    <v:textbox>
                      <w:txbxContent>
                        <w:p w:rsidR="00B41EBC" w:rsidRPr="00B41EBC" w:rsidRDefault="00B41EBC" w:rsidP="00B41EBC">
                          <w:pPr>
                            <w:jc w:val="center"/>
                            <w:rPr>
                              <w:sz w:val="144"/>
                            </w:rPr>
                          </w:pPr>
                          <w:r w:rsidRPr="00B41EBC">
                            <w:rPr>
                              <w:sz w:val="144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028" type="#_x0000_t202" style="position:absolute;left:2858;top:1426;width:1440;height:1612;mso-width-relative:margin;mso-height-relative:margin">
                    <v:textbox>
                      <w:txbxContent>
                        <w:p w:rsidR="00B41EBC" w:rsidRPr="00B41EBC" w:rsidRDefault="00B41EBC" w:rsidP="00B41EBC">
                          <w:pPr>
                            <w:jc w:val="center"/>
                            <w:rPr>
                              <w:sz w:val="144"/>
                            </w:rPr>
                          </w:pPr>
                          <w:r>
                            <w:rPr>
                              <w:sz w:val="144"/>
                            </w:rPr>
                            <w:t>Á</w:t>
                          </w:r>
                        </w:p>
                      </w:txbxContent>
                    </v:textbox>
                  </v:shape>
                  <v:shape id="_x0000_s1029" type="#_x0000_t202" style="position:absolute;left:4298;top:1426;width:1440;height:1612;mso-width-relative:margin;mso-height-relative:margin">
                    <v:textbox>
                      <w:txbxContent>
                        <w:p w:rsidR="00B41EBC" w:rsidRPr="00B41EBC" w:rsidRDefault="00651893" w:rsidP="00B41EBC">
                          <w:pPr>
                            <w:jc w:val="center"/>
                            <w:rPr>
                              <w:sz w:val="144"/>
                            </w:rPr>
                          </w:pPr>
                          <w:r>
                            <w:rPr>
                              <w:sz w:val="144"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1030" type="#_x0000_t202" style="position:absolute;left:5738;top:1426;width:1440;height:1612;mso-width-relative:margin;mso-height-relative:margin">
                    <v:textbox>
                      <w:txbxContent>
                        <w:p w:rsidR="00B41EBC" w:rsidRPr="00B41EBC" w:rsidRDefault="00651893" w:rsidP="00B41EBC">
                          <w:pPr>
                            <w:jc w:val="center"/>
                            <w:rPr>
                              <w:sz w:val="144"/>
                            </w:rPr>
                          </w:pPr>
                          <w:r>
                            <w:rPr>
                              <w:sz w:val="144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031" type="#_x0000_t202" style="position:absolute;left:7178;top:1426;width:1440;height:1612;mso-width-relative:margin;mso-height-relative:margin">
                    <v:textbox>
                      <w:txbxContent>
                        <w:p w:rsidR="00B41EBC" w:rsidRPr="00B41EBC" w:rsidRDefault="00651893" w:rsidP="00B41EBC">
                          <w:pPr>
                            <w:jc w:val="center"/>
                            <w:rPr>
                              <w:sz w:val="144"/>
                            </w:rPr>
                          </w:pPr>
                          <w:r>
                            <w:rPr>
                              <w:sz w:val="144"/>
                            </w:rPr>
                            <w:t>J</w:t>
                          </w:r>
                        </w:p>
                      </w:txbxContent>
                    </v:textbox>
                  </v:shape>
                  <v:shape id="_x0000_s1032" type="#_x0000_t202" style="position:absolute;left:8618;top:1426;width:1440;height:1612;mso-width-relative:margin;mso-height-relative:margin">
                    <v:textbox>
                      <w:txbxContent>
                        <w:p w:rsidR="00B41EBC" w:rsidRPr="00B41EBC" w:rsidRDefault="00B41EBC" w:rsidP="00B41EBC">
                          <w:pPr>
                            <w:jc w:val="center"/>
                            <w:rPr>
                              <w:sz w:val="144"/>
                            </w:rPr>
                          </w:pPr>
                          <w:r>
                            <w:rPr>
                              <w:sz w:val="144"/>
                            </w:rPr>
                            <w:t>E</w:t>
                          </w:r>
                        </w:p>
                      </w:txbxContent>
                    </v:textbox>
                  </v:shape>
                </v:group>
                <v:shape id="_x0000_s1033" type="#_x0000_t202" style="position:absolute;left:1418;top:3046;width:1440;height:1612;mso-width-relative:margin;mso-height-relative:margin">
                  <v:textbox>
                    <w:txbxContent>
                      <w:p w:rsidR="00B41EBC" w:rsidRPr="00B41EBC" w:rsidRDefault="00651893" w:rsidP="00B41EBC">
                        <w:pPr>
                          <w:jc w:val="center"/>
                          <w:rPr>
                            <w:sz w:val="144"/>
                          </w:rPr>
                        </w:pPr>
                        <w:r>
                          <w:rPr>
                            <w:sz w:val="144"/>
                          </w:rPr>
                          <w:t>M</w:t>
                        </w:r>
                      </w:p>
                    </w:txbxContent>
                  </v:textbox>
                </v:shape>
                <v:shape id="_x0000_s1034" type="#_x0000_t202" style="position:absolute;left:2858;top:3046;width:1440;height:1612;mso-width-relative:margin;mso-height-relative:margin">
                  <v:textbox>
                    <w:txbxContent>
                      <w:p w:rsidR="00B41EBC" w:rsidRPr="00B41EBC" w:rsidRDefault="00651893" w:rsidP="00B41EBC">
                        <w:pPr>
                          <w:jc w:val="center"/>
                          <w:rPr>
                            <w:sz w:val="144"/>
                          </w:rPr>
                        </w:pPr>
                        <w:r>
                          <w:rPr>
                            <w:sz w:val="144"/>
                          </w:rPr>
                          <w:t>Y</w:t>
                        </w:r>
                      </w:p>
                    </w:txbxContent>
                  </v:textbox>
                </v:shape>
                <v:shape id="_x0000_s1035" type="#_x0000_t202" style="position:absolute;left:4298;top:3046;width:1440;height:1612;mso-width-relative:margin;mso-height-relative:margin">
                  <v:textbox>
                    <w:txbxContent>
                      <w:p w:rsidR="00B41EBC" w:rsidRPr="00B41EBC" w:rsidRDefault="00651893" w:rsidP="00B41EBC">
                        <w:pPr>
                          <w:jc w:val="center"/>
                          <w:rPr>
                            <w:sz w:val="144"/>
                          </w:rPr>
                        </w:pPr>
                        <w:r>
                          <w:rPr>
                            <w:sz w:val="144"/>
                          </w:rPr>
                          <w:t>I</w:t>
                        </w:r>
                      </w:p>
                    </w:txbxContent>
                  </v:textbox>
                </v:shape>
                <v:shape id="_x0000_s1036" type="#_x0000_t202" style="position:absolute;left:5738;top:3046;width:1440;height:1612;mso-width-relative:margin;mso-height-relative:margin">
                  <v:textbox>
                    <w:txbxContent>
                      <w:p w:rsidR="00B41EBC" w:rsidRPr="00B41EBC" w:rsidRDefault="00651893" w:rsidP="00B41EBC">
                        <w:pPr>
                          <w:jc w:val="center"/>
                          <w:rPr>
                            <w:sz w:val="144"/>
                          </w:rPr>
                        </w:pPr>
                        <w:r>
                          <w:rPr>
                            <w:sz w:val="144"/>
                          </w:rPr>
                          <w:t>Í</w:t>
                        </w:r>
                      </w:p>
                    </w:txbxContent>
                  </v:textbox>
                </v:shape>
                <v:shape id="_x0000_s1037" type="#_x0000_t202" style="position:absolute;left:7178;top:3046;width:1440;height:1612;mso-width-relative:margin;mso-height-relative:margin">
                  <v:textbox>
                    <w:txbxContent>
                      <w:p w:rsidR="00B41EBC" w:rsidRPr="00B41EBC" w:rsidRDefault="00651893" w:rsidP="00B41EBC">
                        <w:pPr>
                          <w:jc w:val="center"/>
                          <w:rPr>
                            <w:sz w:val="144"/>
                          </w:rPr>
                        </w:pPr>
                        <w:r>
                          <w:rPr>
                            <w:sz w:val="144"/>
                          </w:rPr>
                          <w:t>R</w:t>
                        </w:r>
                      </w:p>
                    </w:txbxContent>
                  </v:textbox>
                </v:shape>
                <v:shape id="_x0000_s1038" type="#_x0000_t202" style="position:absolute;left:8618;top:3046;width:1440;height:1612;mso-width-relative:margin;mso-height-relative:margin">
                  <v:textbox>
                    <w:txbxContent>
                      <w:p w:rsidR="00B41EBC" w:rsidRPr="00B41EBC" w:rsidRDefault="00651893" w:rsidP="00B41EBC">
                        <w:pPr>
                          <w:jc w:val="center"/>
                          <w:rPr>
                            <w:sz w:val="144"/>
                          </w:rPr>
                        </w:pPr>
                        <w:r>
                          <w:rPr>
                            <w:sz w:val="144"/>
                          </w:rPr>
                          <w:t>G</w:t>
                        </w:r>
                      </w:p>
                    </w:txbxContent>
                  </v:textbox>
                </v:shape>
              </v:group>
              <v:shape id="_x0000_s1039" type="#_x0000_t202" style="position:absolute;left:1418;top:4658;width:1440;height:1612;mso-width-relative:margin;mso-height-relative:margin">
                <v:textbox>
                  <w:txbxContent>
                    <w:p w:rsidR="00B41EBC" w:rsidRPr="00B41EBC" w:rsidRDefault="00651893" w:rsidP="00B41EBC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F</w:t>
                      </w:r>
                    </w:p>
                  </w:txbxContent>
                </v:textbox>
              </v:shape>
              <v:shape id="_x0000_s1040" type="#_x0000_t202" style="position:absolute;left:2858;top:4658;width:1440;height:1612;mso-width-relative:margin;mso-height-relative:margin">
                <v:textbox>
                  <w:txbxContent>
                    <w:p w:rsidR="00B41EBC" w:rsidRPr="00B41EBC" w:rsidRDefault="00651893" w:rsidP="00B41EBC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A</w:t>
                      </w:r>
                    </w:p>
                  </w:txbxContent>
                </v:textbox>
              </v:shape>
              <v:shape id="_x0000_s1041" type="#_x0000_t202" style="position:absolute;left:4298;top:4658;width:1440;height:1612;mso-width-relative:margin;mso-height-relative:margin">
                <v:textbox>
                  <w:txbxContent>
                    <w:p w:rsidR="00B41EBC" w:rsidRPr="00B41EBC" w:rsidRDefault="00651893" w:rsidP="00B41EBC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S</w:t>
                      </w:r>
                    </w:p>
                  </w:txbxContent>
                </v:textbox>
              </v:shape>
              <v:shape id="_x0000_s1042" type="#_x0000_t202" style="position:absolute;left:5738;top:4658;width:1440;height:1612;mso-width-relative:margin;mso-height-relative:margin">
                <v:textbox>
                  <w:txbxContent>
                    <w:p w:rsidR="00B41EBC" w:rsidRPr="00B41EBC" w:rsidRDefault="00651893" w:rsidP="00B41EBC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V</w:t>
                      </w:r>
                    </w:p>
                  </w:txbxContent>
                </v:textbox>
              </v:shape>
              <v:shape id="_x0000_s1043" type="#_x0000_t202" style="position:absolute;left:7178;top:4658;width:1440;height:1612;mso-width-relative:margin;mso-height-relative:margin">
                <v:textbox>
                  <w:txbxContent>
                    <w:p w:rsidR="00B41EBC" w:rsidRPr="00B41EBC" w:rsidRDefault="00651893" w:rsidP="002223BA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O</w:t>
                      </w:r>
                    </w:p>
                  </w:txbxContent>
                </v:textbox>
              </v:shape>
              <v:shape id="_x0000_s1044" type="#_x0000_t202" style="position:absolute;left:8618;top:4658;width:1440;height:1612;mso-width-relative:margin;mso-height-relative:margin">
                <v:textbox>
                  <w:txbxContent>
                    <w:p w:rsidR="00B41EBC" w:rsidRPr="00B41EBC" w:rsidRDefault="00651893" w:rsidP="00B41EBC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U</w:t>
                      </w:r>
                    </w:p>
                  </w:txbxContent>
                </v:textbox>
              </v:shape>
              <v:shape id="_x0000_s1045" type="#_x0000_t202" style="position:absolute;left:1418;top:6278;width:1440;height:1612;mso-width-relative:margin;mso-height-relative:margin">
                <v:textbox>
                  <w:txbxContent>
                    <w:p w:rsidR="00B41EBC" w:rsidRPr="00B41EBC" w:rsidRDefault="00651893" w:rsidP="00B41EBC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E</w:t>
                      </w:r>
                    </w:p>
                  </w:txbxContent>
                </v:textbox>
              </v:shape>
              <v:shape id="_x0000_s1046" type="#_x0000_t202" style="position:absolute;left:2858;top:6278;width:1440;height:1612;mso-width-relative:margin;mso-height-relative:margin">
                <v:textbox>
                  <w:txbxContent>
                    <w:p w:rsidR="00B41EBC" w:rsidRPr="00B41EBC" w:rsidRDefault="00651893" w:rsidP="00B41EBC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P</w:t>
                      </w:r>
                    </w:p>
                  </w:txbxContent>
                </v:textbox>
              </v:shape>
              <v:shape id="_x0000_s1047" type="#_x0000_t202" style="position:absolute;left:4298;top:6278;width:1440;height:1612;mso-width-relative:margin;mso-height-relative:margin">
                <v:textbox>
                  <w:txbxContent>
                    <w:p w:rsidR="00B41EBC" w:rsidRPr="00B41EBC" w:rsidRDefault="00651893" w:rsidP="00B41EBC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T</w:t>
                      </w:r>
                    </w:p>
                  </w:txbxContent>
                </v:textbox>
              </v:shape>
              <v:shape id="_x0000_s1049" type="#_x0000_t202" style="position:absolute;left:7178;top:6278;width:1440;height:1612;mso-width-relative:margin;mso-height-relative:margin">
                <v:textbox>
                  <w:txbxContent>
                    <w:p w:rsidR="00B41EBC" w:rsidRPr="00B41EBC" w:rsidRDefault="00651893" w:rsidP="00B41EBC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H</w:t>
                      </w:r>
                    </w:p>
                  </w:txbxContent>
                </v:textbox>
              </v:shape>
              <v:shape id="_x0000_s1050" type="#_x0000_t202" style="position:absolute;left:8618;top:6278;width:1440;height:1612;mso-width-relative:margin;mso-height-relative:margin">
                <v:textbox>
                  <w:txbxContent>
                    <w:p w:rsidR="00B41EBC" w:rsidRPr="00B41EBC" w:rsidRDefault="00B41EBC" w:rsidP="00B41EBC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N</w:t>
                      </w:r>
                    </w:p>
                  </w:txbxContent>
                </v:textbox>
              </v:shape>
              <v:shape id="_x0000_s1054" type="#_x0000_t202" style="position:absolute;left:5738;top:7898;width:1440;height:1612;mso-width-relative:margin;mso-height-relative:margin">
                <v:textbox>
                  <w:txbxContent>
                    <w:p w:rsidR="00B41EBC" w:rsidRPr="00B41EBC" w:rsidRDefault="00B41EBC" w:rsidP="00B41EBC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B</w:t>
                      </w:r>
                    </w:p>
                  </w:txbxContent>
                </v:textbox>
              </v:shape>
            </v:group>
            <v:shape id="_x0000_s1057" type="#_x0000_t202" style="position:absolute;left:1418;top:9518;width:1440;height:1612;mso-width-relative:margin;mso-height-relative:margin">
              <v:textbox>
                <w:txbxContent>
                  <w:p w:rsidR="00B41EBC" w:rsidRPr="00B41EBC" w:rsidRDefault="002223BA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M</w:t>
                    </w:r>
                  </w:p>
                </w:txbxContent>
              </v:textbox>
            </v:shape>
            <v:shape id="_x0000_s1059" type="#_x0000_t202" style="position:absolute;left:4298;top:9518;width:1440;height:1612;mso-width-relative:margin;mso-height-relative:margin">
              <v:textbox>
                <w:txbxContent>
                  <w:p w:rsidR="00B41EBC" w:rsidRPr="00B41EBC" w:rsidRDefault="00B41EBC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I</w:t>
                    </w:r>
                  </w:p>
                </w:txbxContent>
              </v:textbox>
            </v:shape>
            <v:shape id="_x0000_s1060" type="#_x0000_t202" style="position:absolute;left:5738;top:9518;width:1440;height:1612;mso-width-relative:margin;mso-height-relative:margin">
              <v:textbox>
                <w:txbxContent>
                  <w:p w:rsidR="00B41EBC" w:rsidRPr="00B41EBC" w:rsidRDefault="002223BA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Í</w:t>
                    </w:r>
                  </w:p>
                </w:txbxContent>
              </v:textbox>
            </v:shape>
            <v:shape id="_x0000_s1061" type="#_x0000_t202" style="position:absolute;left:7178;top:9518;width:1440;height:1612;mso-width-relative:margin;mso-height-relative:margin">
              <v:textbox>
                <w:txbxContent>
                  <w:p w:rsidR="00B41EBC" w:rsidRPr="00B41EBC" w:rsidRDefault="002223BA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R</w:t>
                    </w:r>
                  </w:p>
                </w:txbxContent>
              </v:textbox>
            </v:shape>
            <v:shape id="_x0000_s1062" type="#_x0000_t202" style="position:absolute;left:8618;top:9518;width:1440;height:1612;mso-width-relative:margin;mso-height-relative:margin">
              <v:textbox>
                <w:txbxContent>
                  <w:p w:rsidR="00B41EBC" w:rsidRPr="00B41EBC" w:rsidRDefault="002223BA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G</w:t>
                    </w:r>
                  </w:p>
                </w:txbxContent>
              </v:textbox>
            </v:shape>
            <v:shape id="_x0000_s1063" type="#_x0000_t202" style="position:absolute;left:1418;top:11138;width:1440;height:1612;mso-width-relative:margin;mso-height-relative:margin">
              <v:textbox>
                <w:txbxContent>
                  <w:p w:rsidR="00B41EBC" w:rsidRPr="00B41EBC" w:rsidRDefault="00B41EBC" w:rsidP="00B41EBC">
                    <w:pPr>
                      <w:jc w:val="center"/>
                      <w:rPr>
                        <w:sz w:val="144"/>
                      </w:rPr>
                    </w:pPr>
                    <w:r w:rsidRPr="00661215">
                      <w:rPr>
                        <w:sz w:val="144"/>
                      </w:rPr>
                      <w:t>F</w:t>
                    </w:r>
                  </w:p>
                </w:txbxContent>
              </v:textbox>
            </v:shape>
            <v:shape id="_x0000_s1064" type="#_x0000_t202" style="position:absolute;left:2858;top:11138;width:1440;height:1612;mso-width-relative:margin;mso-height-relative:margin">
              <v:textbox>
                <w:txbxContent>
                  <w:p w:rsidR="00B41EBC" w:rsidRPr="00B41EBC" w:rsidRDefault="00661215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A</w:t>
                    </w:r>
                  </w:p>
                </w:txbxContent>
              </v:textbox>
            </v:shape>
            <v:shape id="_x0000_s1066" type="#_x0000_t202" style="position:absolute;left:5738;top:11138;width:1440;height:1612;mso-width-relative:margin;mso-height-relative:margin">
              <v:textbox>
                <w:txbxContent>
                  <w:p w:rsidR="00B41EBC" w:rsidRPr="00B41EBC" w:rsidRDefault="00B41EBC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V</w:t>
                    </w:r>
                  </w:p>
                </w:txbxContent>
              </v:textbox>
            </v:shape>
            <v:shape id="_x0000_s1067" type="#_x0000_t202" style="position:absolute;left:7178;top:11138;width:1440;height:1612;mso-width-relative:margin;mso-height-relative:margin">
              <v:textbox>
                <w:txbxContent>
                  <w:p w:rsidR="00B41EBC" w:rsidRPr="00B41EBC" w:rsidRDefault="00B41EBC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O</w:t>
                    </w:r>
                  </w:p>
                </w:txbxContent>
              </v:textbox>
            </v:shape>
            <v:shape id="_x0000_s1068" type="#_x0000_t202" style="position:absolute;left:8618;top:11138;width:1440;height:1612;mso-width-relative:margin;mso-height-relative:margin">
              <v:textbox>
                <w:txbxContent>
                  <w:p w:rsidR="00B41EBC" w:rsidRPr="00B41EBC" w:rsidRDefault="00B41EBC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U</w:t>
                    </w:r>
                  </w:p>
                </w:txbxContent>
              </v:textbox>
            </v:shape>
            <v:shape id="_x0000_s1069" type="#_x0000_t202" style="position:absolute;left:1418;top:12758;width:1440;height:1612;mso-width-relative:margin;mso-height-relative:margin">
              <v:textbox>
                <w:txbxContent>
                  <w:p w:rsidR="00B41EBC" w:rsidRPr="00B41EBC" w:rsidRDefault="00661215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E</w:t>
                    </w:r>
                  </w:p>
                </w:txbxContent>
              </v:textbox>
            </v:shape>
            <v:shape id="_x0000_s1070" type="#_x0000_t202" style="position:absolute;left:2858;top:12758;width:1440;height:1612;mso-width-relative:margin;mso-height-relative:margin">
              <v:textbox>
                <w:txbxContent>
                  <w:p w:rsidR="00B41EBC" w:rsidRPr="00B41EBC" w:rsidRDefault="00661215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P</w:t>
                    </w:r>
                  </w:p>
                </w:txbxContent>
              </v:textbox>
            </v:shape>
            <v:shape id="_x0000_s1071" type="#_x0000_t202" style="position:absolute;left:4298;top:12758;width:1440;height:1612;mso-width-relative:margin;mso-height-relative:margin">
              <v:textbox>
                <w:txbxContent>
                  <w:p w:rsidR="00B41EBC" w:rsidRPr="00B41EBC" w:rsidRDefault="00B41EBC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T</w:t>
                    </w:r>
                  </w:p>
                </w:txbxContent>
              </v:textbox>
            </v:shape>
            <v:shape id="_x0000_s1072" type="#_x0000_t202" style="position:absolute;left:5738;top:12758;width:1440;height:1612;mso-width-relative:margin;mso-height-relative:margin">
              <v:textbox>
                <w:txbxContent>
                  <w:p w:rsidR="00B41EBC" w:rsidRPr="00B41EBC" w:rsidRDefault="00B41EBC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L</w:t>
                    </w:r>
                  </w:p>
                </w:txbxContent>
              </v:textbox>
            </v:shape>
            <v:shape id="_x0000_s1073" type="#_x0000_t202" style="position:absolute;left:7178;top:12758;width:1440;height:1612;mso-width-relative:margin;mso-height-relative:margin">
              <v:textbox>
                <w:txbxContent>
                  <w:p w:rsidR="00B41EBC" w:rsidRPr="00B41EBC" w:rsidRDefault="00661215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H</w:t>
                    </w:r>
                  </w:p>
                </w:txbxContent>
              </v:textbox>
            </v:shape>
            <v:shape id="_x0000_s1074" type="#_x0000_t202" style="position:absolute;left:8618;top:12758;width:1440;height:1612;mso-width-relative:margin;mso-height-relative:margin">
              <v:textbox>
                <w:txbxContent>
                  <w:p w:rsidR="00B41EBC" w:rsidRPr="00B41EBC" w:rsidRDefault="00B41EBC" w:rsidP="00B41EBC">
                    <w:pPr>
                      <w:jc w:val="center"/>
                      <w:rPr>
                        <w:sz w:val="144"/>
                      </w:rPr>
                    </w:pPr>
                    <w:r>
                      <w:rPr>
                        <w:sz w:val="144"/>
                      </w:rPr>
                      <w:t>N</w:t>
                    </w:r>
                  </w:p>
                </w:txbxContent>
              </v:textbox>
            </v:shape>
          </v:group>
        </w:pict>
      </w:r>
      <w:r w:rsidR="00D55CB5">
        <w:rPr>
          <w:noProof/>
          <w:lang w:eastAsia="cs-CZ"/>
        </w:rPr>
        <w:pict>
          <v:shape id="_x0000_s1065" type="#_x0000_t202" style="position:absolute;margin-left:2in;margin-top:486pt;width:1in;height:80.6pt;z-index:251700224;mso-width-relative:margin;mso-height-relative:margin">
            <v:textbox>
              <w:txbxContent>
                <w:p w:rsidR="00B41EBC" w:rsidRPr="00B41EBC" w:rsidRDefault="00B41EBC" w:rsidP="00B41EBC">
                  <w:pPr>
                    <w:jc w:val="center"/>
                    <w:rPr>
                      <w:sz w:val="144"/>
                    </w:rPr>
                  </w:pPr>
                  <w:r>
                    <w:rPr>
                      <w:sz w:val="144"/>
                    </w:rPr>
                    <w:t>S</w:t>
                  </w:r>
                </w:p>
              </w:txbxContent>
            </v:textbox>
          </v:shape>
        </w:pict>
      </w:r>
      <w:r w:rsidR="00D55CB5">
        <w:rPr>
          <w:noProof/>
          <w:lang w:eastAsia="cs-CZ"/>
        </w:rPr>
        <w:pict>
          <v:shape id="_x0000_s1056" type="#_x0000_t202" style="position:absolute;margin-left:5in;margin-top:324pt;width:1in;height:80.6pt;z-index:251691008;mso-width-relative:margin;mso-height-relative:margin">
            <v:textbox>
              <w:txbxContent>
                <w:p w:rsidR="00B41EBC" w:rsidRPr="00B41EBC" w:rsidRDefault="00B41EBC" w:rsidP="00B41EBC">
                  <w:pPr>
                    <w:jc w:val="center"/>
                    <w:rPr>
                      <w:sz w:val="144"/>
                    </w:rPr>
                  </w:pPr>
                  <w:r>
                    <w:rPr>
                      <w:sz w:val="144"/>
                    </w:rPr>
                    <w:t>E</w:t>
                  </w:r>
                </w:p>
              </w:txbxContent>
            </v:textbox>
          </v:shape>
        </w:pict>
      </w:r>
      <w:r w:rsidR="00D55CB5">
        <w:rPr>
          <w:noProof/>
          <w:lang w:eastAsia="cs-CZ"/>
        </w:rPr>
        <w:pict>
          <v:shape id="_x0000_s1055" type="#_x0000_t202" style="position:absolute;margin-left:4in;margin-top:324pt;width:1in;height:80.6pt;z-index:251689984;mso-width-relative:margin;mso-height-relative:margin">
            <v:textbox>
              <w:txbxContent>
                <w:p w:rsidR="00B41EBC" w:rsidRPr="00B41EBC" w:rsidRDefault="00B41EBC" w:rsidP="00B41EBC">
                  <w:pPr>
                    <w:jc w:val="center"/>
                    <w:rPr>
                      <w:sz w:val="144"/>
                    </w:rPr>
                  </w:pPr>
                  <w:r>
                    <w:rPr>
                      <w:sz w:val="144"/>
                    </w:rPr>
                    <w:t>J</w:t>
                  </w:r>
                </w:p>
              </w:txbxContent>
            </v:textbox>
          </v:shape>
        </w:pict>
      </w:r>
      <w:r w:rsidR="00D55CB5">
        <w:rPr>
          <w:noProof/>
          <w:lang w:eastAsia="cs-CZ"/>
        </w:rPr>
        <w:pict>
          <v:shape id="_x0000_s1053" type="#_x0000_t202" style="position:absolute;margin-left:2in;margin-top:324pt;width:1in;height:80.6pt;z-index:251687936;mso-width-relative:margin;mso-height-relative:margin">
            <v:textbox>
              <w:txbxContent>
                <w:p w:rsidR="00B41EBC" w:rsidRPr="00B41EBC" w:rsidRDefault="00B41EBC" w:rsidP="00B41EBC">
                  <w:pPr>
                    <w:jc w:val="center"/>
                    <w:rPr>
                      <w:sz w:val="144"/>
                    </w:rPr>
                  </w:pPr>
                  <w:r>
                    <w:rPr>
                      <w:sz w:val="144"/>
                    </w:rPr>
                    <w:t>D</w:t>
                  </w:r>
                </w:p>
              </w:txbxContent>
            </v:textbox>
          </v:shape>
        </w:pict>
      </w:r>
      <w:r w:rsidR="00D55CB5">
        <w:rPr>
          <w:noProof/>
          <w:lang w:eastAsia="cs-CZ"/>
        </w:rPr>
        <w:pict>
          <v:shape id="_x0000_s1051" type="#_x0000_t202" style="position:absolute;margin-left:0;margin-top:324pt;width:1in;height:80.6pt;z-index:251685888;mso-width-relative:margin;mso-height-relative:margin">
            <v:textbox>
              <w:txbxContent>
                <w:p w:rsidR="00B41EBC" w:rsidRPr="00B41EBC" w:rsidRDefault="00B41EBC" w:rsidP="00B41EBC">
                  <w:pPr>
                    <w:jc w:val="center"/>
                    <w:rPr>
                      <w:sz w:val="144"/>
                    </w:rPr>
                  </w:pPr>
                  <w:r w:rsidRPr="00B41EBC">
                    <w:rPr>
                      <w:sz w:val="144"/>
                    </w:rPr>
                    <w:t>A</w:t>
                  </w:r>
                </w:p>
              </w:txbxContent>
            </v:textbox>
          </v:shape>
        </w:pict>
      </w:r>
      <w:r w:rsidR="00D55CB5">
        <w:rPr>
          <w:noProof/>
          <w:lang w:eastAsia="cs-CZ"/>
        </w:rPr>
        <w:pict>
          <v:shape id="_x0000_s1058" type="#_x0000_t202" style="position:absolute;margin-left:1in;margin-top:405pt;width:1in;height:80.6pt;z-index:251693056;mso-width-relative:margin;mso-height-relative:margin">
            <v:textbox>
              <w:txbxContent>
                <w:p w:rsidR="00B41EBC" w:rsidRPr="00B41EBC" w:rsidRDefault="002223BA" w:rsidP="00B41EBC">
                  <w:pPr>
                    <w:jc w:val="center"/>
                    <w:rPr>
                      <w:sz w:val="144"/>
                    </w:rPr>
                  </w:pPr>
                  <w:r>
                    <w:rPr>
                      <w:sz w:val="144"/>
                    </w:rPr>
                    <w:t>Ý</w:t>
                  </w:r>
                </w:p>
              </w:txbxContent>
            </v:textbox>
          </v:shape>
        </w:pict>
      </w:r>
      <w:r w:rsidR="00D55CB5">
        <w:rPr>
          <w:noProof/>
          <w:lang w:eastAsia="cs-CZ"/>
        </w:rPr>
        <w:pict>
          <v:shape id="_x0000_s1048" type="#_x0000_t202" style="position:absolute;margin-left:3in;margin-top:243pt;width:1in;height:80.6pt;z-index:251682816;mso-width-relative:margin;mso-height-relative:margin">
            <v:textbox>
              <w:txbxContent>
                <w:p w:rsidR="00B41EBC" w:rsidRPr="00B41EBC" w:rsidRDefault="00651893" w:rsidP="00B41EBC">
                  <w:pPr>
                    <w:jc w:val="center"/>
                    <w:rPr>
                      <w:sz w:val="144"/>
                    </w:rPr>
                  </w:pPr>
                  <w:r>
                    <w:rPr>
                      <w:sz w:val="144"/>
                    </w:rPr>
                    <w:t>L</w:t>
                  </w:r>
                </w:p>
              </w:txbxContent>
            </v:textbox>
          </v:shape>
        </w:pict>
      </w:r>
    </w:p>
    <w:sectPr w:rsidR="00B22694" w:rsidRPr="00832803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5D3" w:rsidRDefault="002655D3" w:rsidP="006A0033">
      <w:r>
        <w:separator/>
      </w:r>
    </w:p>
  </w:endnote>
  <w:endnote w:type="continuationSeparator" w:id="0">
    <w:p w:rsidR="002655D3" w:rsidRDefault="002655D3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5D3" w:rsidRDefault="002655D3" w:rsidP="006A0033">
      <w:r>
        <w:separator/>
      </w:r>
    </w:p>
  </w:footnote>
  <w:footnote w:type="continuationSeparator" w:id="0">
    <w:p w:rsidR="002655D3" w:rsidRDefault="002655D3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0A7168A"/>
    <w:multiLevelType w:val="hybridMultilevel"/>
    <w:tmpl w:val="AC7EDD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7A76D2"/>
    <w:multiLevelType w:val="hybridMultilevel"/>
    <w:tmpl w:val="51663C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2D0FD1"/>
    <w:multiLevelType w:val="hybridMultilevel"/>
    <w:tmpl w:val="CE16D2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800BDC"/>
    <w:multiLevelType w:val="hybridMultilevel"/>
    <w:tmpl w:val="63067C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160BE2"/>
    <w:multiLevelType w:val="hybridMultilevel"/>
    <w:tmpl w:val="13B442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4B7D0C"/>
    <w:multiLevelType w:val="hybridMultilevel"/>
    <w:tmpl w:val="F2125D88"/>
    <w:lvl w:ilvl="0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11">
    <w:nsid w:val="6AC1309B"/>
    <w:multiLevelType w:val="hybridMultilevel"/>
    <w:tmpl w:val="C4C2EA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11"/>
  </w:num>
  <w:num w:numId="8">
    <w:abstractNumId w:val="7"/>
  </w:num>
  <w:num w:numId="9">
    <w:abstractNumId w:val="5"/>
  </w:num>
  <w:num w:numId="10">
    <w:abstractNumId w:val="1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228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/>
  <w:rsids>
    <w:rsidRoot w:val="00367ABD"/>
    <w:rsid w:val="0004313B"/>
    <w:rsid w:val="00043C08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91D42"/>
    <w:rsid w:val="001C368B"/>
    <w:rsid w:val="002223BA"/>
    <w:rsid w:val="00260E1C"/>
    <w:rsid w:val="00261352"/>
    <w:rsid w:val="002655D3"/>
    <w:rsid w:val="002E3264"/>
    <w:rsid w:val="003245A3"/>
    <w:rsid w:val="00326812"/>
    <w:rsid w:val="003562D0"/>
    <w:rsid w:val="00362017"/>
    <w:rsid w:val="00362AE7"/>
    <w:rsid w:val="00367ABD"/>
    <w:rsid w:val="003A57C3"/>
    <w:rsid w:val="003A6134"/>
    <w:rsid w:val="003F2236"/>
    <w:rsid w:val="0042331C"/>
    <w:rsid w:val="0043089E"/>
    <w:rsid w:val="0045733A"/>
    <w:rsid w:val="004876B5"/>
    <w:rsid w:val="004D0397"/>
    <w:rsid w:val="005012DB"/>
    <w:rsid w:val="0050682E"/>
    <w:rsid w:val="00520471"/>
    <w:rsid w:val="005213C8"/>
    <w:rsid w:val="005272B5"/>
    <w:rsid w:val="00571079"/>
    <w:rsid w:val="00581F22"/>
    <w:rsid w:val="005905EB"/>
    <w:rsid w:val="00590D7C"/>
    <w:rsid w:val="005A5B53"/>
    <w:rsid w:val="005D0C4B"/>
    <w:rsid w:val="00602356"/>
    <w:rsid w:val="00616561"/>
    <w:rsid w:val="00624984"/>
    <w:rsid w:val="00634226"/>
    <w:rsid w:val="00641C55"/>
    <w:rsid w:val="00651893"/>
    <w:rsid w:val="0066121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20220"/>
    <w:rsid w:val="007422B4"/>
    <w:rsid w:val="00743931"/>
    <w:rsid w:val="00745F71"/>
    <w:rsid w:val="00746F65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7F388E"/>
    <w:rsid w:val="00800BF6"/>
    <w:rsid w:val="00812FE1"/>
    <w:rsid w:val="008302AF"/>
    <w:rsid w:val="00832803"/>
    <w:rsid w:val="00842323"/>
    <w:rsid w:val="0085657E"/>
    <w:rsid w:val="00871E3D"/>
    <w:rsid w:val="00883CF4"/>
    <w:rsid w:val="008851C6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C2C04"/>
    <w:rsid w:val="009E1A89"/>
    <w:rsid w:val="009F090C"/>
    <w:rsid w:val="00A0092C"/>
    <w:rsid w:val="00A507CC"/>
    <w:rsid w:val="00A7644D"/>
    <w:rsid w:val="00AD2FF9"/>
    <w:rsid w:val="00AE61C9"/>
    <w:rsid w:val="00B22694"/>
    <w:rsid w:val="00B26D85"/>
    <w:rsid w:val="00B41EBC"/>
    <w:rsid w:val="00B52423"/>
    <w:rsid w:val="00BB48CD"/>
    <w:rsid w:val="00BF1C0E"/>
    <w:rsid w:val="00C03825"/>
    <w:rsid w:val="00C10A96"/>
    <w:rsid w:val="00C14BB9"/>
    <w:rsid w:val="00C172FC"/>
    <w:rsid w:val="00C2187D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55CB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746F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DUM\ZSCachovice_-_sablona_DUM_-_H_(RGB-H)_2012-01%20(2)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 (2)</Template>
  <TotalTime>78</TotalTime>
  <Pages>4</Pages>
  <Words>228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kratochvil</dc:creator>
  <cp:lastModifiedBy>Tomáš</cp:lastModifiedBy>
  <cp:revision>9</cp:revision>
  <cp:lastPrinted>2011-05-17T22:28:00Z</cp:lastPrinted>
  <dcterms:created xsi:type="dcterms:W3CDTF">2013-04-07T07:50:00Z</dcterms:created>
  <dcterms:modified xsi:type="dcterms:W3CDTF">2013-07-26T03:08:00Z</dcterms:modified>
</cp:coreProperties>
</file>