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266A3E" w:rsidRPr="00266A3E">
        <w:t xml:space="preserve"> </w:t>
      </w:r>
      <w:r w:rsidR="00266A3E">
        <w:t>VY_32_INOVACE_172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266A3E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266A3E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266A3E">
        <w:t>Obratlovci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proofErr w:type="spellStart"/>
      <w:r w:rsidR="00266A3E">
        <w:t>Osmisměrka</w:t>
      </w:r>
      <w:proofErr w:type="spellEnd"/>
      <w:r w:rsidR="00266A3E">
        <w:t xml:space="preserve"> - obratlovci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266A3E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proofErr w:type="spellStart"/>
      <w:r w:rsidR="00266A3E">
        <w:t>Osmisměrka</w:t>
      </w:r>
      <w:proofErr w:type="spellEnd"/>
      <w:r w:rsidR="00266A3E">
        <w:t xml:space="preserve"> sloužící k procvičení </w:t>
      </w:r>
      <w:r w:rsidR="00221111">
        <w:t>o</w:t>
      </w:r>
      <w:r w:rsidR="00266A3E">
        <w:t>bratlovců</w:t>
      </w:r>
    </w:p>
    <w:p w:rsidR="0004313B" w:rsidRDefault="0004313B" w:rsidP="00832803"/>
    <w:p w:rsidR="002A6955" w:rsidRPr="00FB077F" w:rsidRDefault="00B22694" w:rsidP="00FB077F">
      <w:pPr>
        <w:rPr>
          <w:sz w:val="24"/>
        </w:rPr>
      </w:pPr>
      <w:r>
        <w:br w:type="page"/>
      </w:r>
      <w:r w:rsidR="002A6955" w:rsidRPr="00FB077F">
        <w:rPr>
          <w:sz w:val="24"/>
        </w:rPr>
        <w:lastRenderedPageBreak/>
        <w:t>Metodika</w:t>
      </w:r>
    </w:p>
    <w:p w:rsidR="00BE21C1" w:rsidRPr="00FB077F" w:rsidRDefault="00BE21C1" w:rsidP="00FB077F">
      <w:pPr>
        <w:rPr>
          <w:sz w:val="24"/>
        </w:rPr>
      </w:pPr>
    </w:p>
    <w:p w:rsidR="00BE21C1" w:rsidRPr="00FB077F" w:rsidRDefault="00BE21C1" w:rsidP="00FB077F">
      <w:pPr>
        <w:pStyle w:val="Odstavecseseznamem"/>
        <w:numPr>
          <w:ilvl w:val="0"/>
          <w:numId w:val="7"/>
        </w:numPr>
        <w:rPr>
          <w:sz w:val="24"/>
        </w:rPr>
      </w:pPr>
      <w:r w:rsidRPr="00FB077F">
        <w:rPr>
          <w:sz w:val="24"/>
        </w:rPr>
        <w:t xml:space="preserve">Jednoduchá </w:t>
      </w:r>
      <w:proofErr w:type="spellStart"/>
      <w:r w:rsidRPr="00FB077F">
        <w:rPr>
          <w:sz w:val="24"/>
        </w:rPr>
        <w:t>osmisměrka</w:t>
      </w:r>
      <w:proofErr w:type="spellEnd"/>
      <w:r w:rsidRPr="00FB077F">
        <w:rPr>
          <w:sz w:val="24"/>
        </w:rPr>
        <w:t>, která slouží jako práce navíc do hodin prvouky.</w:t>
      </w:r>
    </w:p>
    <w:p w:rsidR="00BE21C1" w:rsidRPr="00FB077F" w:rsidRDefault="00BE21C1" w:rsidP="00FB077F">
      <w:pPr>
        <w:pStyle w:val="Odstavecseseznamem"/>
        <w:numPr>
          <w:ilvl w:val="0"/>
          <w:numId w:val="7"/>
        </w:numPr>
        <w:rPr>
          <w:sz w:val="24"/>
        </w:rPr>
      </w:pPr>
      <w:r w:rsidRPr="00FB077F">
        <w:rPr>
          <w:sz w:val="24"/>
        </w:rPr>
        <w:t>Zvířata mohou být zapsána ve všech směrech</w:t>
      </w:r>
      <w:r w:rsidR="00FB077F" w:rsidRPr="00FB077F">
        <w:rPr>
          <w:sz w:val="24"/>
        </w:rPr>
        <w:t>.</w:t>
      </w:r>
    </w:p>
    <w:p w:rsidR="00FB077F" w:rsidRPr="00FB077F" w:rsidRDefault="00FB077F" w:rsidP="00FB077F">
      <w:pPr>
        <w:pStyle w:val="Odstavecseseznamem"/>
        <w:numPr>
          <w:ilvl w:val="0"/>
          <w:numId w:val="7"/>
        </w:numPr>
        <w:rPr>
          <w:sz w:val="24"/>
        </w:rPr>
      </w:pPr>
      <w:r w:rsidRPr="00FB077F">
        <w:rPr>
          <w:sz w:val="24"/>
        </w:rPr>
        <w:t>Tajenka se sestaví ze zbylých písmen, zapisovaných postupně po řádcích.</w:t>
      </w:r>
    </w:p>
    <w:p w:rsidR="00FB077F" w:rsidRPr="00FB077F" w:rsidRDefault="00FB077F" w:rsidP="00FB077F">
      <w:pPr>
        <w:pStyle w:val="Odstavecseseznamem"/>
        <w:numPr>
          <w:ilvl w:val="0"/>
          <w:numId w:val="7"/>
        </w:numPr>
        <w:rPr>
          <w:sz w:val="24"/>
        </w:rPr>
      </w:pPr>
      <w:r w:rsidRPr="00FB077F">
        <w:rPr>
          <w:sz w:val="24"/>
        </w:rPr>
        <w:t>Instrukce jsou přímo v pracovním listě</w:t>
      </w:r>
    </w:p>
    <w:p w:rsidR="00FB077F" w:rsidRDefault="00FB077F" w:rsidP="00832803"/>
    <w:p w:rsidR="00FB077F" w:rsidRDefault="00FB077F" w:rsidP="00832803"/>
    <w:p w:rsidR="00BE21C1" w:rsidRDefault="00BE21C1" w:rsidP="00832803"/>
    <w:p w:rsidR="002A6955" w:rsidRDefault="002A6955">
      <w:r>
        <w:br w:type="page"/>
      </w:r>
    </w:p>
    <w:p w:rsidR="00B22694" w:rsidRPr="00D72DD4" w:rsidRDefault="002A6955" w:rsidP="00D72DD4">
      <w:pPr>
        <w:jc w:val="center"/>
        <w:rPr>
          <w:b/>
          <w:sz w:val="28"/>
        </w:rPr>
      </w:pPr>
      <w:proofErr w:type="spellStart"/>
      <w:r w:rsidRPr="00D72DD4">
        <w:rPr>
          <w:b/>
          <w:sz w:val="28"/>
        </w:rPr>
        <w:lastRenderedPageBreak/>
        <w:t>Osmisměrka</w:t>
      </w:r>
      <w:proofErr w:type="spellEnd"/>
    </w:p>
    <w:p w:rsidR="002A6955" w:rsidRDefault="002A6955" w:rsidP="00832803"/>
    <w:p w:rsidR="002A6955" w:rsidRPr="00D72DD4" w:rsidRDefault="002A6955" w:rsidP="00832803">
      <w:pPr>
        <w:rPr>
          <w:sz w:val="24"/>
        </w:rPr>
      </w:pPr>
      <w:r w:rsidRPr="00D72DD4">
        <w:rPr>
          <w:sz w:val="24"/>
        </w:rPr>
        <w:t>Vyhledej zvířata v </w:t>
      </w:r>
      <w:proofErr w:type="spellStart"/>
      <w:r w:rsidRPr="00D72DD4">
        <w:rPr>
          <w:sz w:val="24"/>
        </w:rPr>
        <w:t>osmisměrce</w:t>
      </w:r>
      <w:proofErr w:type="spellEnd"/>
    </w:p>
    <w:p w:rsidR="002A6955" w:rsidRDefault="002A6955" w:rsidP="00832803"/>
    <w:p w:rsidR="002A6955" w:rsidRDefault="002A6955" w:rsidP="00832803">
      <w:pPr>
        <w:rPr>
          <w:sz w:val="24"/>
        </w:rPr>
      </w:pPr>
      <w:r w:rsidRPr="00D72DD4">
        <w:rPr>
          <w:sz w:val="24"/>
        </w:rPr>
        <w:t>Nápověda:</w:t>
      </w:r>
      <w:r w:rsidR="009617DA" w:rsidRPr="00D72DD4">
        <w:rPr>
          <w:sz w:val="24"/>
        </w:rPr>
        <w:t xml:space="preserve"> Koza,</w:t>
      </w:r>
      <w:r w:rsidR="00394982" w:rsidRPr="00D72DD4">
        <w:rPr>
          <w:sz w:val="24"/>
        </w:rPr>
        <w:t xml:space="preserve"> káně, kráva, husa, hroch, vlk,</w:t>
      </w:r>
      <w:r w:rsidR="008121CD" w:rsidRPr="00D72DD4">
        <w:rPr>
          <w:sz w:val="24"/>
        </w:rPr>
        <w:t xml:space="preserve"> </w:t>
      </w:r>
      <w:r w:rsidR="00394982" w:rsidRPr="00D72DD4">
        <w:rPr>
          <w:sz w:val="24"/>
        </w:rPr>
        <w:t>netopýr</w:t>
      </w:r>
      <w:r w:rsidR="00A91150" w:rsidRPr="00D72DD4">
        <w:rPr>
          <w:sz w:val="24"/>
        </w:rPr>
        <w:t>,</w:t>
      </w:r>
      <w:r w:rsidR="00172DF1" w:rsidRPr="00D72DD4">
        <w:rPr>
          <w:sz w:val="24"/>
        </w:rPr>
        <w:t xml:space="preserve"> srnec</w:t>
      </w:r>
      <w:r w:rsidR="00394982" w:rsidRPr="00D72DD4">
        <w:rPr>
          <w:sz w:val="24"/>
        </w:rPr>
        <w:t>,</w:t>
      </w:r>
      <w:r w:rsidR="00240A6B" w:rsidRPr="00D72DD4">
        <w:rPr>
          <w:sz w:val="24"/>
        </w:rPr>
        <w:t xml:space="preserve"> jak</w:t>
      </w:r>
      <w:r w:rsidR="00394982" w:rsidRPr="00D72DD4">
        <w:rPr>
          <w:sz w:val="24"/>
        </w:rPr>
        <w:t xml:space="preserve">, </w:t>
      </w:r>
      <w:r w:rsidR="00240A6B" w:rsidRPr="00D72DD4">
        <w:rPr>
          <w:sz w:val="24"/>
        </w:rPr>
        <w:t>jiřička</w:t>
      </w:r>
      <w:r w:rsidR="00734360" w:rsidRPr="00D72DD4">
        <w:rPr>
          <w:sz w:val="24"/>
        </w:rPr>
        <w:t xml:space="preserve">, </w:t>
      </w:r>
      <w:r w:rsidR="00BA5757" w:rsidRPr="00D72DD4">
        <w:rPr>
          <w:sz w:val="24"/>
        </w:rPr>
        <w:t>slon, želva, kůň</w:t>
      </w:r>
      <w:r w:rsidR="00D72DD4">
        <w:rPr>
          <w:sz w:val="24"/>
        </w:rPr>
        <w:t xml:space="preserve">, </w:t>
      </w:r>
      <w:r w:rsidR="00D72DD4" w:rsidRPr="00D72DD4">
        <w:rPr>
          <w:sz w:val="24"/>
        </w:rPr>
        <w:t>mlok, medvěd, bobr</w:t>
      </w:r>
    </w:p>
    <w:p w:rsidR="00BE21C1" w:rsidRDefault="00BE21C1" w:rsidP="00832803">
      <w:pPr>
        <w:rPr>
          <w:sz w:val="24"/>
        </w:rPr>
      </w:pPr>
    </w:p>
    <w:p w:rsidR="00BE21C1" w:rsidRPr="00D72DD4" w:rsidRDefault="00BE21C1" w:rsidP="00832803">
      <w:r>
        <w:rPr>
          <w:sz w:val="24"/>
        </w:rPr>
        <w:t xml:space="preserve">Ze zbylých písmen sestav TAJENKU tak, že budeš zapisovat písmena postupně od prvního řádku </w:t>
      </w:r>
      <w:proofErr w:type="spellStart"/>
      <w:r>
        <w:rPr>
          <w:sz w:val="24"/>
        </w:rPr>
        <w:t>osmisměrky</w:t>
      </w:r>
      <w:proofErr w:type="spellEnd"/>
      <w:r>
        <w:rPr>
          <w:sz w:val="24"/>
        </w:rPr>
        <w:t>.</w:t>
      </w:r>
    </w:p>
    <w:tbl>
      <w:tblPr>
        <w:tblStyle w:val="Mkatabulky"/>
        <w:tblpPr w:leftFromText="141" w:rightFromText="141" w:vertAnchor="page" w:horzAnchor="margin" w:tblpXSpec="center" w:tblpY="4246"/>
        <w:tblW w:w="0" w:type="auto"/>
        <w:tblLook w:val="0480"/>
      </w:tblPr>
      <w:tblGrid>
        <w:gridCol w:w="886"/>
        <w:gridCol w:w="954"/>
        <w:gridCol w:w="955"/>
        <w:gridCol w:w="955"/>
        <w:gridCol w:w="960"/>
        <w:gridCol w:w="960"/>
        <w:gridCol w:w="955"/>
        <w:gridCol w:w="887"/>
      </w:tblGrid>
      <w:tr w:rsidR="00BA5757" w:rsidRPr="008613AA" w:rsidTr="00BE21C1">
        <w:trPr>
          <w:trHeight w:val="572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S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Ě</w:t>
            </w:r>
          </w:p>
        </w:tc>
        <w:tc>
          <w:tcPr>
            <w:tcW w:w="955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H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Ň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Ů</w:t>
            </w:r>
          </w:p>
        </w:tc>
        <w:tc>
          <w:tcPr>
            <w:tcW w:w="887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</w:tr>
      <w:tr w:rsidR="00BA5757" w:rsidRPr="008613AA" w:rsidTr="00BE21C1">
        <w:trPr>
          <w:trHeight w:val="572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R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N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U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R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B</w:t>
            </w:r>
          </w:p>
        </w:tc>
      </w:tr>
      <w:tr w:rsidR="00BA5757" w:rsidRPr="008613AA" w:rsidTr="00BE21C1">
        <w:trPr>
          <w:trHeight w:val="572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Z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N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Á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L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S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L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  <w:tc>
          <w:tcPr>
            <w:tcW w:w="887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N</w:t>
            </w:r>
          </w:p>
        </w:tc>
      </w:tr>
      <w:tr w:rsidR="00BA5757" w:rsidRPr="008613AA" w:rsidTr="00BE21C1">
        <w:trPr>
          <w:trHeight w:val="572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E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V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960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R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L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CH</w:t>
            </w:r>
          </w:p>
        </w:tc>
      </w:tr>
      <w:tr w:rsidR="00BA5757" w:rsidRPr="008613AA" w:rsidTr="00BE21C1">
        <w:trPr>
          <w:trHeight w:val="611"/>
        </w:trPr>
        <w:tc>
          <w:tcPr>
            <w:tcW w:w="886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C</w:t>
            </w:r>
          </w:p>
        </w:tc>
        <w:tc>
          <w:tcPr>
            <w:tcW w:w="955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T</w:t>
            </w:r>
          </w:p>
        </w:tc>
        <w:tc>
          <w:tcPr>
            <w:tcW w:w="955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L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960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M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V</w:t>
            </w:r>
          </w:p>
        </w:tc>
      </w:tr>
      <w:tr w:rsidR="00BA5757" w:rsidRPr="008613AA" w:rsidTr="00BE21C1">
        <w:trPr>
          <w:trHeight w:val="611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N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E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T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P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Ý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R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R</w:t>
            </w:r>
          </w:p>
        </w:tc>
      </w:tr>
      <w:tr w:rsidR="00BA5757" w:rsidRPr="008613AA" w:rsidTr="00BE21C1">
        <w:trPr>
          <w:trHeight w:val="611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M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E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D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V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Ě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D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B</w:t>
            </w:r>
          </w:p>
        </w:tc>
      </w:tr>
      <w:tr w:rsidR="00BA5757" w:rsidRPr="008613AA" w:rsidTr="00BE21C1">
        <w:trPr>
          <w:trHeight w:val="611"/>
        </w:trPr>
        <w:tc>
          <w:tcPr>
            <w:tcW w:w="886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C</w:t>
            </w:r>
          </w:p>
        </w:tc>
        <w:tc>
          <w:tcPr>
            <w:tcW w:w="954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I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Ž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E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L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V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O</w:t>
            </w:r>
          </w:p>
        </w:tc>
      </w:tr>
      <w:tr w:rsidR="00BA5757" w:rsidRPr="008613AA" w:rsidTr="00BE21C1">
        <w:trPr>
          <w:trHeight w:val="611"/>
        </w:trPr>
        <w:tc>
          <w:tcPr>
            <w:tcW w:w="886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A</w:t>
            </w:r>
          </w:p>
        </w:tc>
        <w:tc>
          <w:tcPr>
            <w:tcW w:w="954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K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Č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I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Ř</w:t>
            </w:r>
          </w:p>
        </w:tc>
        <w:tc>
          <w:tcPr>
            <w:tcW w:w="960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I</w:t>
            </w:r>
          </w:p>
        </w:tc>
        <w:tc>
          <w:tcPr>
            <w:tcW w:w="955" w:type="dxa"/>
          </w:tcPr>
          <w:p w:rsidR="00BA5757" w:rsidRPr="009C5F79" w:rsidRDefault="00BA5757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J</w:t>
            </w:r>
          </w:p>
        </w:tc>
        <w:tc>
          <w:tcPr>
            <w:tcW w:w="887" w:type="dxa"/>
          </w:tcPr>
          <w:p w:rsidR="00BA5757" w:rsidRPr="009C5F79" w:rsidRDefault="007B6946" w:rsidP="00BE21C1">
            <w:pPr>
              <w:jc w:val="center"/>
              <w:rPr>
                <w:sz w:val="44"/>
              </w:rPr>
            </w:pPr>
            <w:r w:rsidRPr="009C5F79">
              <w:rPr>
                <w:sz w:val="44"/>
              </w:rPr>
              <w:t>B</w:t>
            </w:r>
          </w:p>
        </w:tc>
      </w:tr>
    </w:tbl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7B6946" w:rsidRDefault="007B6946" w:rsidP="00832803"/>
    <w:p w:rsidR="00D72DD4" w:rsidRDefault="00D72DD4" w:rsidP="00832803"/>
    <w:p w:rsidR="007B6946" w:rsidRDefault="00D72DD4" w:rsidP="00832803">
      <w:r>
        <w:t>TAJENKA:____________________________________________</w:t>
      </w:r>
    </w:p>
    <w:p w:rsidR="00D72DD4" w:rsidRDefault="00D72DD4" w:rsidP="00832803"/>
    <w:p w:rsidR="00D72DD4" w:rsidRDefault="00D72DD4" w:rsidP="00832803"/>
    <w:p w:rsidR="00D72DD4" w:rsidRPr="00D72DD4" w:rsidRDefault="00D72DD4" w:rsidP="00832803">
      <w:pPr>
        <w:rPr>
          <w:sz w:val="22"/>
        </w:rPr>
      </w:pPr>
      <w:r w:rsidRPr="00D72DD4">
        <w:rPr>
          <w:sz w:val="22"/>
        </w:rPr>
        <w:t>Dokážeš napsat pět živočichů, kteří nepatří do stejné skupiny, jako zvířata v </w:t>
      </w:r>
      <w:proofErr w:type="spellStart"/>
      <w:r w:rsidRPr="00D72DD4">
        <w:rPr>
          <w:sz w:val="22"/>
        </w:rPr>
        <w:t>osmisměrce</w:t>
      </w:r>
      <w:proofErr w:type="spellEnd"/>
      <w:r w:rsidRPr="00D72DD4">
        <w:rPr>
          <w:sz w:val="22"/>
        </w:rPr>
        <w:t>?</w:t>
      </w:r>
    </w:p>
    <w:p w:rsidR="00D72DD4" w:rsidRDefault="00D72DD4" w:rsidP="00832803"/>
    <w:p w:rsidR="00D72DD4" w:rsidRDefault="00D72DD4" w:rsidP="00832803">
      <w:pPr>
        <w:rPr>
          <w:sz w:val="40"/>
        </w:rPr>
      </w:pPr>
      <w:r>
        <w:rPr>
          <w:sz w:val="40"/>
        </w:rPr>
        <w:t>____________________________________</w:t>
      </w:r>
    </w:p>
    <w:p w:rsidR="00D72DD4" w:rsidRDefault="00D72DD4" w:rsidP="00832803">
      <w:pPr>
        <w:rPr>
          <w:sz w:val="40"/>
        </w:rPr>
      </w:pPr>
    </w:p>
    <w:p w:rsidR="00D72DD4" w:rsidRDefault="00E20524" w:rsidP="00832803">
      <w:pPr>
        <w:rPr>
          <w:sz w:val="24"/>
        </w:rPr>
      </w:pPr>
      <w:r>
        <w:rPr>
          <w:sz w:val="24"/>
        </w:rPr>
        <w:t>Vyber jedno zvíře z</w:t>
      </w:r>
      <w:r w:rsidR="00D72DD4">
        <w:rPr>
          <w:sz w:val="24"/>
        </w:rPr>
        <w:t> </w:t>
      </w:r>
      <w:proofErr w:type="spellStart"/>
      <w:r w:rsidR="00D72DD4">
        <w:rPr>
          <w:sz w:val="24"/>
        </w:rPr>
        <w:t>osmisměrky</w:t>
      </w:r>
      <w:proofErr w:type="spellEnd"/>
      <w:r w:rsidR="00D72DD4">
        <w:rPr>
          <w:sz w:val="24"/>
        </w:rPr>
        <w:t xml:space="preserve"> a napiš vše</w:t>
      </w:r>
      <w:r w:rsidR="00127B14">
        <w:rPr>
          <w:sz w:val="24"/>
        </w:rPr>
        <w:t>,</w:t>
      </w:r>
      <w:r w:rsidR="00D72DD4">
        <w:rPr>
          <w:sz w:val="24"/>
        </w:rPr>
        <w:t xml:space="preserve"> co o něm víš</w:t>
      </w:r>
      <w:r w:rsidR="00127B14">
        <w:rPr>
          <w:sz w:val="24"/>
        </w:rPr>
        <w:t>.</w:t>
      </w:r>
    </w:p>
    <w:p w:rsidR="00D72DD4" w:rsidRDefault="00D72DD4" w:rsidP="00832803">
      <w:pPr>
        <w:rPr>
          <w:sz w:val="40"/>
        </w:rPr>
      </w:pPr>
      <w:r>
        <w:rPr>
          <w:sz w:val="40"/>
        </w:rPr>
        <w:t>___________</w:t>
      </w:r>
    </w:p>
    <w:p w:rsidR="00D72DD4" w:rsidRPr="00D72DD4" w:rsidRDefault="00D72DD4" w:rsidP="00832803">
      <w:pPr>
        <w:rPr>
          <w:sz w:val="40"/>
        </w:rPr>
      </w:pPr>
      <w:r>
        <w:rPr>
          <w:sz w:val="40"/>
        </w:rPr>
        <w:t>________________________________________________________________________________________________________________________________________________________________________________________________________</w:t>
      </w:r>
    </w:p>
    <w:p w:rsidR="009C5F79" w:rsidRDefault="009C5F79"/>
    <w:p w:rsidR="007B6946" w:rsidRDefault="009C5F79" w:rsidP="00832803">
      <w:r>
        <w:t>Výsledky</w:t>
      </w:r>
    </w:p>
    <w:tbl>
      <w:tblPr>
        <w:tblStyle w:val="Mkatabulky"/>
        <w:tblpPr w:leftFromText="141" w:rightFromText="141" w:vertAnchor="page" w:horzAnchor="margin" w:tblpXSpec="center" w:tblpY="3346"/>
        <w:tblW w:w="0" w:type="auto"/>
        <w:tblLook w:val="0480"/>
      </w:tblPr>
      <w:tblGrid>
        <w:gridCol w:w="886"/>
        <w:gridCol w:w="954"/>
        <w:gridCol w:w="955"/>
        <w:gridCol w:w="955"/>
        <w:gridCol w:w="960"/>
        <w:gridCol w:w="960"/>
        <w:gridCol w:w="955"/>
        <w:gridCol w:w="887"/>
      </w:tblGrid>
      <w:tr w:rsidR="009C5F79" w:rsidRPr="008613AA" w:rsidTr="00090C81">
        <w:trPr>
          <w:trHeight w:val="572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yellow"/>
              </w:rPr>
            </w:pPr>
            <w:r w:rsidRPr="00240A6B">
              <w:rPr>
                <w:sz w:val="44"/>
                <w:highlight w:val="yellow"/>
              </w:rPr>
              <w:t>K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green"/>
              </w:rPr>
            </w:pPr>
            <w:r w:rsidRPr="00240A6B">
              <w:rPr>
                <w:sz w:val="44"/>
                <w:highlight w:val="green"/>
              </w:rPr>
              <w:t>S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cyan"/>
              </w:rPr>
            </w:pPr>
            <w:r w:rsidRPr="00240A6B">
              <w:rPr>
                <w:sz w:val="44"/>
                <w:highlight w:val="cyan"/>
              </w:rPr>
              <w:t>Ě</w:t>
            </w:r>
          </w:p>
        </w:tc>
        <w:tc>
          <w:tcPr>
            <w:tcW w:w="955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O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red"/>
              </w:rPr>
            </w:pPr>
            <w:r w:rsidRPr="00240A6B">
              <w:rPr>
                <w:sz w:val="44"/>
                <w:highlight w:val="red"/>
              </w:rPr>
              <w:t>H</w:t>
            </w:r>
          </w:p>
        </w:tc>
        <w:tc>
          <w:tcPr>
            <w:tcW w:w="960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lightGray"/>
              </w:rPr>
            </w:pPr>
            <w:r w:rsidRPr="00734360">
              <w:rPr>
                <w:sz w:val="44"/>
                <w:highlight w:val="lightGray"/>
              </w:rPr>
              <w:t>Ň</w:t>
            </w:r>
          </w:p>
        </w:tc>
        <w:tc>
          <w:tcPr>
            <w:tcW w:w="955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lightGray"/>
              </w:rPr>
            </w:pPr>
            <w:r w:rsidRPr="00734360">
              <w:rPr>
                <w:sz w:val="44"/>
                <w:highlight w:val="lightGray"/>
              </w:rPr>
              <w:t>Ů</w:t>
            </w:r>
          </w:p>
        </w:tc>
        <w:tc>
          <w:tcPr>
            <w:tcW w:w="887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lightGray"/>
              </w:rPr>
            </w:pPr>
            <w:r w:rsidRPr="00734360">
              <w:rPr>
                <w:sz w:val="44"/>
                <w:highlight w:val="lightGray"/>
              </w:rPr>
              <w:t>K</w:t>
            </w:r>
          </w:p>
        </w:tc>
      </w:tr>
      <w:tr w:rsidR="009C5F79" w:rsidRPr="008613AA" w:rsidTr="00090C81">
        <w:trPr>
          <w:trHeight w:val="572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yellow"/>
              </w:rPr>
            </w:pPr>
            <w:r w:rsidRPr="00240A6B">
              <w:rPr>
                <w:sz w:val="44"/>
                <w:highlight w:val="yellow"/>
              </w:rPr>
              <w:t>O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green"/>
              </w:rPr>
            </w:pPr>
            <w:r w:rsidRPr="00240A6B">
              <w:rPr>
                <w:sz w:val="44"/>
                <w:highlight w:val="green"/>
              </w:rPr>
              <w:t>R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cyan"/>
              </w:rPr>
            </w:pPr>
            <w:r w:rsidRPr="00240A6B">
              <w:rPr>
                <w:sz w:val="44"/>
                <w:highlight w:val="cyan"/>
              </w:rPr>
              <w:t>N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blue"/>
              </w:rPr>
            </w:pPr>
            <w:r w:rsidRPr="00240A6B">
              <w:rPr>
                <w:sz w:val="44"/>
                <w:highlight w:val="blue"/>
              </w:rPr>
              <w:t>K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red"/>
              </w:rPr>
            </w:pPr>
            <w:r w:rsidRPr="00240A6B">
              <w:rPr>
                <w:sz w:val="44"/>
                <w:highlight w:val="red"/>
              </w:rPr>
              <w:t>U</w:t>
            </w:r>
          </w:p>
        </w:tc>
        <w:tc>
          <w:tcPr>
            <w:tcW w:w="960" w:type="dxa"/>
          </w:tcPr>
          <w:p w:rsidR="009C5F79" w:rsidRPr="008613AA" w:rsidRDefault="009C5F79" w:rsidP="00090C81">
            <w:pPr>
              <w:jc w:val="center"/>
              <w:rPr>
                <w:sz w:val="44"/>
              </w:rPr>
            </w:pPr>
            <w:r w:rsidRPr="00734360">
              <w:rPr>
                <w:sz w:val="44"/>
                <w:highlight w:val="red"/>
              </w:rPr>
              <w:t>R</w:t>
            </w:r>
          </w:p>
        </w:tc>
        <w:tc>
          <w:tcPr>
            <w:tcW w:w="955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K</w:t>
            </w:r>
          </w:p>
        </w:tc>
        <w:tc>
          <w:tcPr>
            <w:tcW w:w="887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B</w:t>
            </w:r>
          </w:p>
        </w:tc>
      </w:tr>
      <w:tr w:rsidR="009C5F79" w:rsidRPr="008613AA" w:rsidTr="00090C81">
        <w:trPr>
          <w:trHeight w:val="572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yellow"/>
              </w:rPr>
            </w:pPr>
            <w:r w:rsidRPr="00240A6B">
              <w:rPr>
                <w:sz w:val="44"/>
                <w:highlight w:val="yellow"/>
              </w:rPr>
              <w:t>Z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green"/>
              </w:rPr>
            </w:pPr>
            <w:r w:rsidRPr="00240A6B">
              <w:rPr>
                <w:sz w:val="44"/>
                <w:highlight w:val="green"/>
              </w:rPr>
              <w:t>N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cyan"/>
              </w:rPr>
            </w:pPr>
            <w:r w:rsidRPr="00240A6B">
              <w:rPr>
                <w:sz w:val="44"/>
                <w:highlight w:val="cyan"/>
              </w:rPr>
              <w:t>Á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blue"/>
              </w:rPr>
            </w:pPr>
            <w:r w:rsidRPr="00240A6B">
              <w:rPr>
                <w:sz w:val="44"/>
                <w:highlight w:val="blue"/>
              </w:rPr>
              <w:t>L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red"/>
              </w:rPr>
            </w:pPr>
            <w:r w:rsidRPr="00240A6B">
              <w:rPr>
                <w:sz w:val="44"/>
                <w:highlight w:val="red"/>
              </w:rPr>
              <w:t>S</w:t>
            </w:r>
          </w:p>
        </w:tc>
        <w:tc>
          <w:tcPr>
            <w:tcW w:w="960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L</w:t>
            </w:r>
          </w:p>
        </w:tc>
        <w:tc>
          <w:tcPr>
            <w:tcW w:w="955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O</w:t>
            </w:r>
          </w:p>
        </w:tc>
        <w:tc>
          <w:tcPr>
            <w:tcW w:w="887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N</w:t>
            </w:r>
          </w:p>
        </w:tc>
      </w:tr>
      <w:tr w:rsidR="009C5F79" w:rsidRPr="008613AA" w:rsidTr="00090C81">
        <w:trPr>
          <w:trHeight w:val="572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yellow"/>
              </w:rPr>
            </w:pPr>
            <w:r w:rsidRPr="00240A6B">
              <w:rPr>
                <w:sz w:val="44"/>
                <w:highlight w:val="yellow"/>
              </w:rPr>
              <w:t>A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green"/>
              </w:rPr>
            </w:pPr>
            <w:r w:rsidRPr="00240A6B">
              <w:rPr>
                <w:sz w:val="44"/>
                <w:highlight w:val="green"/>
              </w:rPr>
              <w:t>E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cyan"/>
              </w:rPr>
            </w:pPr>
            <w:r w:rsidRPr="00240A6B">
              <w:rPr>
                <w:sz w:val="44"/>
                <w:highlight w:val="cyan"/>
              </w:rPr>
              <w:t>K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blue"/>
              </w:rPr>
            </w:pPr>
            <w:r w:rsidRPr="00240A6B">
              <w:rPr>
                <w:sz w:val="44"/>
                <w:highlight w:val="blue"/>
              </w:rPr>
              <w:t>V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red"/>
              </w:rPr>
            </w:pPr>
            <w:r w:rsidRPr="00240A6B">
              <w:rPr>
                <w:sz w:val="44"/>
                <w:highlight w:val="red"/>
              </w:rPr>
              <w:t>A</w:t>
            </w:r>
          </w:p>
        </w:tc>
        <w:tc>
          <w:tcPr>
            <w:tcW w:w="960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R</w:t>
            </w:r>
          </w:p>
        </w:tc>
        <w:tc>
          <w:tcPr>
            <w:tcW w:w="955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L</w:t>
            </w:r>
          </w:p>
        </w:tc>
        <w:tc>
          <w:tcPr>
            <w:tcW w:w="887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Green"/>
              </w:rPr>
            </w:pPr>
            <w:r w:rsidRPr="007B6946">
              <w:rPr>
                <w:sz w:val="44"/>
                <w:highlight w:val="red"/>
              </w:rPr>
              <w:t>CH</w:t>
            </w:r>
          </w:p>
        </w:tc>
      </w:tr>
      <w:tr w:rsidR="009C5F79" w:rsidRPr="008613AA" w:rsidTr="00090C81">
        <w:trPr>
          <w:trHeight w:val="611"/>
        </w:trPr>
        <w:tc>
          <w:tcPr>
            <w:tcW w:w="886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A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green"/>
              </w:rPr>
            </w:pPr>
            <w:r w:rsidRPr="00240A6B">
              <w:rPr>
                <w:sz w:val="44"/>
                <w:highlight w:val="green"/>
              </w:rPr>
              <w:t>C</w:t>
            </w:r>
          </w:p>
        </w:tc>
        <w:tc>
          <w:tcPr>
            <w:tcW w:w="955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T</w:t>
            </w:r>
          </w:p>
        </w:tc>
        <w:tc>
          <w:tcPr>
            <w:tcW w:w="955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L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red"/>
              </w:rPr>
            </w:pPr>
            <w:r w:rsidRPr="00240A6B">
              <w:rPr>
                <w:sz w:val="44"/>
                <w:highlight w:val="red"/>
              </w:rPr>
              <w:t>A</w:t>
            </w:r>
          </w:p>
        </w:tc>
        <w:tc>
          <w:tcPr>
            <w:tcW w:w="960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O</w:t>
            </w:r>
          </w:p>
        </w:tc>
        <w:tc>
          <w:tcPr>
            <w:tcW w:w="955" w:type="dxa"/>
          </w:tcPr>
          <w:p w:rsidR="009C5F79" w:rsidRPr="00734360" w:rsidRDefault="009C5F79" w:rsidP="00090C81">
            <w:pPr>
              <w:jc w:val="center"/>
              <w:rPr>
                <w:sz w:val="44"/>
                <w:highlight w:val="red"/>
              </w:rPr>
            </w:pPr>
            <w:r w:rsidRPr="00734360">
              <w:rPr>
                <w:sz w:val="44"/>
                <w:highlight w:val="red"/>
              </w:rPr>
              <w:t>M</w:t>
            </w:r>
          </w:p>
        </w:tc>
        <w:tc>
          <w:tcPr>
            <w:tcW w:w="887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  <w:highlight w:val="darkGreen"/>
              </w:rPr>
            </w:pPr>
            <w:r w:rsidRPr="009C5F79">
              <w:rPr>
                <w:color w:val="F79646" w:themeColor="accent6"/>
                <w:sz w:val="44"/>
              </w:rPr>
              <w:t>V</w:t>
            </w:r>
          </w:p>
        </w:tc>
      </w:tr>
      <w:tr w:rsidR="009C5F79" w:rsidRPr="008613AA" w:rsidTr="00090C81">
        <w:trPr>
          <w:trHeight w:val="611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N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E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T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O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P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Ý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Cyan"/>
              </w:rPr>
            </w:pPr>
            <w:r w:rsidRPr="00240A6B">
              <w:rPr>
                <w:sz w:val="44"/>
                <w:highlight w:val="darkCyan"/>
              </w:rPr>
              <w:t>R</w:t>
            </w:r>
          </w:p>
        </w:tc>
        <w:tc>
          <w:tcPr>
            <w:tcW w:w="887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Green"/>
              </w:rPr>
            </w:pPr>
            <w:r>
              <w:rPr>
                <w:sz w:val="44"/>
                <w:highlight w:val="darkGreen"/>
              </w:rPr>
              <w:t>R</w:t>
            </w:r>
          </w:p>
        </w:tc>
      </w:tr>
      <w:tr w:rsidR="009C5F79" w:rsidRPr="008613AA" w:rsidTr="00090C81">
        <w:trPr>
          <w:trHeight w:val="611"/>
        </w:trPr>
        <w:tc>
          <w:tcPr>
            <w:tcW w:w="886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M</w:t>
            </w:r>
          </w:p>
        </w:tc>
        <w:tc>
          <w:tcPr>
            <w:tcW w:w="954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E</w:t>
            </w:r>
          </w:p>
        </w:tc>
        <w:tc>
          <w:tcPr>
            <w:tcW w:w="955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D</w:t>
            </w:r>
          </w:p>
        </w:tc>
        <w:tc>
          <w:tcPr>
            <w:tcW w:w="955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V</w:t>
            </w:r>
          </w:p>
        </w:tc>
        <w:tc>
          <w:tcPr>
            <w:tcW w:w="960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Ě</w:t>
            </w:r>
          </w:p>
        </w:tc>
        <w:tc>
          <w:tcPr>
            <w:tcW w:w="960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darkYellow"/>
              </w:rPr>
            </w:pPr>
            <w:r w:rsidRPr="00BA5757">
              <w:rPr>
                <w:sz w:val="44"/>
                <w:highlight w:val="darkYellow"/>
              </w:rPr>
              <w:t>D</w:t>
            </w:r>
          </w:p>
        </w:tc>
        <w:tc>
          <w:tcPr>
            <w:tcW w:w="955" w:type="dxa"/>
          </w:tcPr>
          <w:p w:rsidR="009C5F79" w:rsidRPr="00255779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55779">
              <w:rPr>
                <w:sz w:val="44"/>
                <w:highlight w:val="magenta"/>
              </w:rPr>
              <w:t>K</w:t>
            </w:r>
          </w:p>
        </w:tc>
        <w:tc>
          <w:tcPr>
            <w:tcW w:w="887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Green"/>
              </w:rPr>
            </w:pPr>
            <w:r>
              <w:rPr>
                <w:sz w:val="44"/>
                <w:highlight w:val="darkGreen"/>
              </w:rPr>
              <w:t>B</w:t>
            </w:r>
          </w:p>
        </w:tc>
      </w:tr>
      <w:tr w:rsidR="009C5F79" w:rsidRPr="008613AA" w:rsidTr="00090C81">
        <w:trPr>
          <w:trHeight w:val="611"/>
        </w:trPr>
        <w:tc>
          <w:tcPr>
            <w:tcW w:w="886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C</w:t>
            </w:r>
          </w:p>
        </w:tc>
        <w:tc>
          <w:tcPr>
            <w:tcW w:w="954" w:type="dxa"/>
          </w:tcPr>
          <w:p w:rsidR="009C5F79" w:rsidRPr="009C5F79" w:rsidRDefault="009C5F79" w:rsidP="00090C81">
            <w:pPr>
              <w:jc w:val="center"/>
              <w:rPr>
                <w:color w:val="F79646" w:themeColor="accent6"/>
                <w:sz w:val="44"/>
              </w:rPr>
            </w:pPr>
            <w:r w:rsidRPr="009C5F79">
              <w:rPr>
                <w:color w:val="F79646" w:themeColor="accent6"/>
                <w:sz w:val="44"/>
              </w:rPr>
              <w:t>I</w:t>
            </w:r>
          </w:p>
        </w:tc>
        <w:tc>
          <w:tcPr>
            <w:tcW w:w="955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BA5757">
              <w:rPr>
                <w:sz w:val="44"/>
                <w:highlight w:val="magenta"/>
              </w:rPr>
              <w:t>Ž</w:t>
            </w:r>
          </w:p>
        </w:tc>
        <w:tc>
          <w:tcPr>
            <w:tcW w:w="955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BA5757">
              <w:rPr>
                <w:sz w:val="44"/>
                <w:highlight w:val="magenta"/>
              </w:rPr>
              <w:t>E</w:t>
            </w:r>
          </w:p>
        </w:tc>
        <w:tc>
          <w:tcPr>
            <w:tcW w:w="960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BA5757">
              <w:rPr>
                <w:sz w:val="44"/>
                <w:highlight w:val="magenta"/>
              </w:rPr>
              <w:t>L</w:t>
            </w:r>
          </w:p>
        </w:tc>
        <w:tc>
          <w:tcPr>
            <w:tcW w:w="960" w:type="dxa"/>
          </w:tcPr>
          <w:p w:rsidR="009C5F79" w:rsidRPr="00BA5757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BA5757">
              <w:rPr>
                <w:sz w:val="44"/>
                <w:highlight w:val="magenta"/>
              </w:rPr>
              <w:t>V</w:t>
            </w:r>
          </w:p>
        </w:tc>
        <w:tc>
          <w:tcPr>
            <w:tcW w:w="955" w:type="dxa"/>
          </w:tcPr>
          <w:p w:rsidR="009C5F79" w:rsidRPr="00255779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55779">
              <w:rPr>
                <w:sz w:val="44"/>
                <w:highlight w:val="magenta"/>
              </w:rPr>
              <w:t>A</w:t>
            </w:r>
          </w:p>
        </w:tc>
        <w:tc>
          <w:tcPr>
            <w:tcW w:w="887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Green"/>
              </w:rPr>
            </w:pPr>
            <w:r>
              <w:rPr>
                <w:sz w:val="44"/>
                <w:highlight w:val="darkGreen"/>
              </w:rPr>
              <w:t>O</w:t>
            </w:r>
          </w:p>
        </w:tc>
      </w:tr>
      <w:tr w:rsidR="009C5F79" w:rsidRPr="008613AA" w:rsidTr="00090C81">
        <w:trPr>
          <w:trHeight w:val="611"/>
        </w:trPr>
        <w:tc>
          <w:tcPr>
            <w:tcW w:w="886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A</w:t>
            </w:r>
          </w:p>
        </w:tc>
        <w:tc>
          <w:tcPr>
            <w:tcW w:w="954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K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Č</w:t>
            </w:r>
          </w:p>
        </w:tc>
        <w:tc>
          <w:tcPr>
            <w:tcW w:w="955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I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Ř</w:t>
            </w:r>
          </w:p>
        </w:tc>
        <w:tc>
          <w:tcPr>
            <w:tcW w:w="960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40A6B">
              <w:rPr>
                <w:sz w:val="44"/>
                <w:highlight w:val="magenta"/>
              </w:rPr>
              <w:t>I</w:t>
            </w:r>
          </w:p>
        </w:tc>
        <w:tc>
          <w:tcPr>
            <w:tcW w:w="955" w:type="dxa"/>
          </w:tcPr>
          <w:p w:rsidR="009C5F79" w:rsidRPr="00255779" w:rsidRDefault="009C5F79" w:rsidP="00090C81">
            <w:pPr>
              <w:jc w:val="center"/>
              <w:rPr>
                <w:sz w:val="44"/>
                <w:highlight w:val="magenta"/>
              </w:rPr>
            </w:pPr>
            <w:r w:rsidRPr="00255779">
              <w:rPr>
                <w:sz w:val="44"/>
                <w:highlight w:val="magenta"/>
              </w:rPr>
              <w:t>J</w:t>
            </w:r>
          </w:p>
        </w:tc>
        <w:tc>
          <w:tcPr>
            <w:tcW w:w="887" w:type="dxa"/>
          </w:tcPr>
          <w:p w:rsidR="009C5F79" w:rsidRPr="00240A6B" w:rsidRDefault="009C5F79" w:rsidP="00090C81">
            <w:pPr>
              <w:jc w:val="center"/>
              <w:rPr>
                <w:sz w:val="44"/>
                <w:highlight w:val="darkGreen"/>
              </w:rPr>
            </w:pPr>
            <w:r>
              <w:rPr>
                <w:sz w:val="44"/>
                <w:highlight w:val="darkGreen"/>
              </w:rPr>
              <w:t>B</w:t>
            </w:r>
          </w:p>
        </w:tc>
      </w:tr>
    </w:tbl>
    <w:p w:rsidR="00DA7BDF" w:rsidRDefault="00DA7BDF" w:rsidP="00832803"/>
    <w:p w:rsidR="00DA7BDF" w:rsidRDefault="00DA7BDF">
      <w:r>
        <w:br w:type="page"/>
      </w:r>
    </w:p>
    <w:p w:rsidR="009C5F79" w:rsidRDefault="00DA7BDF" w:rsidP="00832803">
      <w:r>
        <w:lastRenderedPageBreak/>
        <w:t>Zdroje</w:t>
      </w:r>
    </w:p>
    <w:p w:rsidR="00DA7BDF" w:rsidRDefault="00DA7BDF" w:rsidP="00832803"/>
    <w:p w:rsidR="00DA7BDF" w:rsidRPr="00832803" w:rsidRDefault="00DA7BDF" w:rsidP="00832803">
      <w:r>
        <w:rPr>
          <w:rFonts w:cs="Arial"/>
          <w:color w:val="000000"/>
          <w:szCs w:val="20"/>
          <w:shd w:val="clear" w:color="auto" w:fill="FFFFFF"/>
        </w:rPr>
        <w:t>ŠTIKOVÁ, Věra.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Fonts w:cs="Arial"/>
          <w:i/>
          <w:iCs/>
          <w:color w:val="000000"/>
          <w:szCs w:val="20"/>
          <w:shd w:val="clear" w:color="auto" w:fill="FFFFFF"/>
        </w:rPr>
        <w:t>PRVOUKA 3</w:t>
      </w:r>
      <w:r>
        <w:rPr>
          <w:rFonts w:cs="Arial"/>
          <w:color w:val="000000"/>
          <w:szCs w:val="20"/>
          <w:shd w:val="clear" w:color="auto" w:fill="FFFFFF"/>
        </w:rPr>
        <w:t>. Brno: NOVÁ ŠKOLA, 2002. ISBN 80-72-89-044-1.</w:t>
      </w:r>
    </w:p>
    <w:sectPr w:rsidR="00DA7BDF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E50" w:rsidRDefault="00533E50" w:rsidP="006A0033">
      <w:r>
        <w:separator/>
      </w:r>
    </w:p>
  </w:endnote>
  <w:endnote w:type="continuationSeparator" w:id="0">
    <w:p w:rsidR="00533E50" w:rsidRDefault="00533E50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E50" w:rsidRDefault="00533E50" w:rsidP="006A0033">
      <w:r>
        <w:separator/>
      </w:r>
    </w:p>
  </w:footnote>
  <w:footnote w:type="continuationSeparator" w:id="0">
    <w:p w:rsidR="00533E50" w:rsidRDefault="00533E50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1007CE6"/>
    <w:multiLevelType w:val="hybridMultilevel"/>
    <w:tmpl w:val="90C8BA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1E47D5"/>
    <w:multiLevelType w:val="hybridMultilevel"/>
    <w:tmpl w:val="FCEC72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2150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CE1F3E"/>
    <w:rsid w:val="0004313B"/>
    <w:rsid w:val="00043C08"/>
    <w:rsid w:val="00061AA5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27B14"/>
    <w:rsid w:val="00130B4A"/>
    <w:rsid w:val="00141695"/>
    <w:rsid w:val="00172DF1"/>
    <w:rsid w:val="00191D42"/>
    <w:rsid w:val="001C368B"/>
    <w:rsid w:val="001F2819"/>
    <w:rsid w:val="00221111"/>
    <w:rsid w:val="00240A6B"/>
    <w:rsid w:val="002550C7"/>
    <w:rsid w:val="00255779"/>
    <w:rsid w:val="00260E1C"/>
    <w:rsid w:val="00261352"/>
    <w:rsid w:val="00266A3E"/>
    <w:rsid w:val="002A6955"/>
    <w:rsid w:val="002E3264"/>
    <w:rsid w:val="003245A3"/>
    <w:rsid w:val="00326812"/>
    <w:rsid w:val="00334422"/>
    <w:rsid w:val="003562D0"/>
    <w:rsid w:val="00362017"/>
    <w:rsid w:val="00362AE7"/>
    <w:rsid w:val="00394982"/>
    <w:rsid w:val="003A6134"/>
    <w:rsid w:val="003F2236"/>
    <w:rsid w:val="0040662E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33E50"/>
    <w:rsid w:val="00571079"/>
    <w:rsid w:val="005905EB"/>
    <w:rsid w:val="00590D7C"/>
    <w:rsid w:val="005A5B53"/>
    <w:rsid w:val="005D0C4B"/>
    <w:rsid w:val="00602356"/>
    <w:rsid w:val="00616561"/>
    <w:rsid w:val="00634226"/>
    <w:rsid w:val="00635BDA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34360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6946"/>
    <w:rsid w:val="007B7004"/>
    <w:rsid w:val="007C07BB"/>
    <w:rsid w:val="007C7A04"/>
    <w:rsid w:val="00800BF6"/>
    <w:rsid w:val="008121CD"/>
    <w:rsid w:val="00812FE1"/>
    <w:rsid w:val="00832803"/>
    <w:rsid w:val="00842323"/>
    <w:rsid w:val="0085657E"/>
    <w:rsid w:val="00871E3D"/>
    <w:rsid w:val="00883CF4"/>
    <w:rsid w:val="008B78BF"/>
    <w:rsid w:val="008C7AC2"/>
    <w:rsid w:val="008D6A2E"/>
    <w:rsid w:val="008E2189"/>
    <w:rsid w:val="009027A1"/>
    <w:rsid w:val="00916C71"/>
    <w:rsid w:val="00930656"/>
    <w:rsid w:val="00932B92"/>
    <w:rsid w:val="00934ED9"/>
    <w:rsid w:val="009519AE"/>
    <w:rsid w:val="009541BE"/>
    <w:rsid w:val="009612F7"/>
    <w:rsid w:val="009617DA"/>
    <w:rsid w:val="00971375"/>
    <w:rsid w:val="009763DF"/>
    <w:rsid w:val="009C5F79"/>
    <w:rsid w:val="009D6CD2"/>
    <w:rsid w:val="009E1A89"/>
    <w:rsid w:val="009F07E8"/>
    <w:rsid w:val="009F090C"/>
    <w:rsid w:val="00A0092C"/>
    <w:rsid w:val="00A507CC"/>
    <w:rsid w:val="00A7644D"/>
    <w:rsid w:val="00A91150"/>
    <w:rsid w:val="00AD2FF9"/>
    <w:rsid w:val="00AE61C9"/>
    <w:rsid w:val="00B04C60"/>
    <w:rsid w:val="00B22694"/>
    <w:rsid w:val="00B26D85"/>
    <w:rsid w:val="00B52423"/>
    <w:rsid w:val="00BA5757"/>
    <w:rsid w:val="00BB48CD"/>
    <w:rsid w:val="00BE21C1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C579D"/>
    <w:rsid w:val="00CD39D4"/>
    <w:rsid w:val="00CD6A6F"/>
    <w:rsid w:val="00CE1F3E"/>
    <w:rsid w:val="00CE418B"/>
    <w:rsid w:val="00CF7C5B"/>
    <w:rsid w:val="00D07EEB"/>
    <w:rsid w:val="00D30E25"/>
    <w:rsid w:val="00D6488A"/>
    <w:rsid w:val="00D72DD4"/>
    <w:rsid w:val="00D811D9"/>
    <w:rsid w:val="00D84753"/>
    <w:rsid w:val="00DA7BDF"/>
    <w:rsid w:val="00DB0F40"/>
    <w:rsid w:val="00DB5108"/>
    <w:rsid w:val="00DF3391"/>
    <w:rsid w:val="00E128A9"/>
    <w:rsid w:val="00E141C4"/>
    <w:rsid w:val="00E2052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65FA4"/>
    <w:rsid w:val="00F66639"/>
    <w:rsid w:val="00F76FCD"/>
    <w:rsid w:val="00F819AF"/>
    <w:rsid w:val="00F93EE1"/>
    <w:rsid w:val="00FA285A"/>
    <w:rsid w:val="00FB077F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table" w:styleId="Mkatabulky">
    <w:name w:val="Table Grid"/>
    <w:basedOn w:val="Normlntabulka"/>
    <w:uiPriority w:val="59"/>
    <w:rsid w:val="002A6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B077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DA7B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3DD73-AAF2-4161-9D3A-ADED818FD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0</TotalTime>
  <Pages>5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Dum</cp:lastModifiedBy>
  <cp:revision>2</cp:revision>
  <cp:lastPrinted>2011-05-17T22:28:00Z</cp:lastPrinted>
  <dcterms:created xsi:type="dcterms:W3CDTF">2013-10-20T17:34:00Z</dcterms:created>
  <dcterms:modified xsi:type="dcterms:W3CDTF">2013-10-20T17:34:00Z</dcterms:modified>
</cp:coreProperties>
</file>