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86073">
      <w:pPr>
        <w:pStyle w:val="Nzev"/>
        <w:outlineLvl w:val="0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86073">
      <w:pPr>
        <w:pStyle w:val="Informace"/>
        <w:outlineLvl w:val="0"/>
      </w:pPr>
      <w:r w:rsidRPr="0004313B">
        <w:rPr>
          <w:b/>
        </w:rPr>
        <w:t>Označení:</w:t>
      </w:r>
      <w:r>
        <w:tab/>
        <w:t>…</w:t>
      </w:r>
      <w:r w:rsidR="002B2D49" w:rsidRPr="002B2D49">
        <w:t xml:space="preserve"> </w:t>
      </w:r>
      <w:r w:rsidR="002B2D49">
        <w:t>VY_32_INOVACE_176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D500C6">
        <w:tab/>
      </w:r>
      <w:proofErr w:type="spellStart"/>
      <w:r w:rsidR="00D500C6">
        <w:t>Prv</w:t>
      </w:r>
      <w:proofErr w:type="spellEnd"/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D500C6">
        <w:tab/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D500C6">
        <w:tab/>
        <w:t>Světové strany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D500C6">
        <w:tab/>
        <w:t>Orientační hra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D500C6">
        <w:tab/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 w:rsidR="00D500C6">
        <w:tab/>
      </w:r>
      <w:r w:rsidR="002B2D49">
        <w:t>Hra na procvičení světových stran</w:t>
      </w:r>
    </w:p>
    <w:p w:rsidR="0004313B" w:rsidRDefault="0004313B" w:rsidP="00832803"/>
    <w:p w:rsidR="00DC5FC0" w:rsidRDefault="00B22694" w:rsidP="00832803">
      <w:pPr>
        <w:sectPr w:rsidR="00DC5FC0" w:rsidSect="00DC5FC0">
          <w:headerReference w:type="default" r:id="rId8"/>
          <w:headerReference w:type="first" r:id="rId9"/>
          <w:type w:val="continuous"/>
          <w:pgSz w:w="16838" w:h="11906" w:orient="landscape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>
        <w:br w:type="page"/>
      </w:r>
    </w:p>
    <w:p w:rsidR="009616E0" w:rsidRDefault="009616E0" w:rsidP="00686073">
      <w:pPr>
        <w:pStyle w:val="Nzev"/>
        <w:jc w:val="left"/>
        <w:outlineLvl w:val="0"/>
      </w:pPr>
      <w:r w:rsidRPr="007641D6">
        <w:lastRenderedPageBreak/>
        <w:t>Metodika</w:t>
      </w:r>
    </w:p>
    <w:p w:rsidR="002B2D49" w:rsidRDefault="002B2D49" w:rsidP="002B2D49">
      <w:pPr>
        <w:rPr>
          <w:sz w:val="24"/>
        </w:rPr>
      </w:pPr>
      <w:r>
        <w:rPr>
          <w:sz w:val="24"/>
        </w:rPr>
        <w:t>Hra na procvičení světových stran</w:t>
      </w:r>
    </w:p>
    <w:p w:rsidR="002B2D49" w:rsidRDefault="002B2D49" w:rsidP="002B2D49">
      <w:pPr>
        <w:rPr>
          <w:sz w:val="24"/>
        </w:rPr>
      </w:pPr>
    </w:p>
    <w:p w:rsidR="002B2D49" w:rsidRDefault="002B2D49" w:rsidP="002B2D49">
      <w:pPr>
        <w:rPr>
          <w:sz w:val="24"/>
        </w:rPr>
      </w:pPr>
      <w:r>
        <w:rPr>
          <w:sz w:val="24"/>
        </w:rPr>
        <w:t>Popis karty</w:t>
      </w:r>
    </w:p>
    <w:p w:rsidR="002B2D49" w:rsidRPr="002B2D49" w:rsidRDefault="002B2D49" w:rsidP="002B2D49">
      <w:pPr>
        <w:pStyle w:val="Odstavecseseznamem"/>
        <w:numPr>
          <w:ilvl w:val="0"/>
          <w:numId w:val="7"/>
        </w:numPr>
        <w:rPr>
          <w:sz w:val="24"/>
        </w:rPr>
      </w:pPr>
      <w:r w:rsidRPr="002B2D49">
        <w:rPr>
          <w:sz w:val="24"/>
        </w:rPr>
        <w:t>Hlavní číslo</w:t>
      </w:r>
    </w:p>
    <w:p w:rsidR="002B2D49" w:rsidRPr="002B2D49" w:rsidRDefault="002B2D49" w:rsidP="002B2D49">
      <w:pPr>
        <w:pStyle w:val="Odstavecseseznamem"/>
        <w:numPr>
          <w:ilvl w:val="0"/>
          <w:numId w:val="7"/>
        </w:numPr>
        <w:rPr>
          <w:sz w:val="24"/>
        </w:rPr>
      </w:pPr>
      <w:r w:rsidRPr="002B2D49">
        <w:rPr>
          <w:sz w:val="24"/>
        </w:rPr>
        <w:t>Údaj o směru a počtu políček</w:t>
      </w:r>
    </w:p>
    <w:p w:rsidR="002B2D49" w:rsidRPr="002B2D49" w:rsidRDefault="002B2D49" w:rsidP="002B2D49">
      <w:pPr>
        <w:pStyle w:val="Odstavecseseznamem"/>
        <w:numPr>
          <w:ilvl w:val="0"/>
          <w:numId w:val="7"/>
        </w:numPr>
        <w:rPr>
          <w:sz w:val="24"/>
        </w:rPr>
      </w:pPr>
      <w:r w:rsidRPr="002B2D49">
        <w:rPr>
          <w:sz w:val="24"/>
        </w:rPr>
        <w:t>Směr postupu</w:t>
      </w:r>
    </w:p>
    <w:p w:rsidR="002B2D49" w:rsidRDefault="002B2D49" w:rsidP="002B2D49">
      <w:pPr>
        <w:rPr>
          <w:sz w:val="24"/>
        </w:rPr>
      </w:pPr>
    </w:p>
    <w:p w:rsidR="002B2D49" w:rsidRDefault="002B2D49" w:rsidP="002B2D49">
      <w:pPr>
        <w:rPr>
          <w:sz w:val="24"/>
        </w:rPr>
      </w:pPr>
      <w:r>
        <w:rPr>
          <w:sz w:val="24"/>
        </w:rPr>
        <w:t>Potřeby</w:t>
      </w:r>
    </w:p>
    <w:p w:rsidR="002B2D49" w:rsidRPr="002B2D49" w:rsidRDefault="002B2D49" w:rsidP="002B2D49">
      <w:pPr>
        <w:pStyle w:val="Odstavecseseznamem"/>
        <w:numPr>
          <w:ilvl w:val="0"/>
          <w:numId w:val="6"/>
        </w:numPr>
        <w:rPr>
          <w:sz w:val="24"/>
        </w:rPr>
      </w:pPr>
      <w:r w:rsidRPr="002B2D49">
        <w:rPr>
          <w:sz w:val="24"/>
        </w:rPr>
        <w:t>Žáci potřebují tužku a čtverečkovaný papír</w:t>
      </w:r>
    </w:p>
    <w:p w:rsidR="002B2D49" w:rsidRDefault="002B2D49" w:rsidP="002B2D49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Doprostřed papíru si </w:t>
      </w:r>
      <w:r w:rsidRPr="002B2D49">
        <w:rPr>
          <w:sz w:val="24"/>
        </w:rPr>
        <w:t>libovolný průsečík označí tečkou – to bude jejich start</w:t>
      </w:r>
    </w:p>
    <w:p w:rsidR="002B2D49" w:rsidRDefault="002B2D49" w:rsidP="002B2D49">
      <w:pPr>
        <w:rPr>
          <w:sz w:val="24"/>
        </w:rPr>
      </w:pPr>
    </w:p>
    <w:p w:rsidR="002B2D49" w:rsidRDefault="002B2D49" w:rsidP="002B2D49">
      <w:pPr>
        <w:rPr>
          <w:sz w:val="24"/>
        </w:rPr>
      </w:pPr>
      <w:r>
        <w:rPr>
          <w:sz w:val="24"/>
        </w:rPr>
        <w:t>Úkol</w:t>
      </w:r>
    </w:p>
    <w:p w:rsidR="002B2D49" w:rsidRPr="007E2479" w:rsidRDefault="002B2D49" w:rsidP="007E2479">
      <w:pPr>
        <w:pStyle w:val="Odstavecseseznamem"/>
        <w:numPr>
          <w:ilvl w:val="0"/>
          <w:numId w:val="8"/>
        </w:numPr>
        <w:rPr>
          <w:sz w:val="24"/>
        </w:rPr>
      </w:pPr>
      <w:r w:rsidRPr="007E2479">
        <w:rPr>
          <w:sz w:val="24"/>
        </w:rPr>
        <w:t>Sestavit obrázek</w:t>
      </w:r>
    </w:p>
    <w:p w:rsidR="002B2D49" w:rsidRPr="007E2479" w:rsidRDefault="002B2D49" w:rsidP="007E2479">
      <w:pPr>
        <w:pStyle w:val="Odstavecseseznamem"/>
        <w:numPr>
          <w:ilvl w:val="0"/>
          <w:numId w:val="8"/>
        </w:numPr>
        <w:rPr>
          <w:sz w:val="24"/>
        </w:rPr>
      </w:pPr>
      <w:r w:rsidRPr="007E2479">
        <w:rPr>
          <w:sz w:val="24"/>
        </w:rPr>
        <w:t xml:space="preserve">Od prvního bodu (tečky) udělají čáru ve </w:t>
      </w:r>
      <w:proofErr w:type="gramStart"/>
      <w:r w:rsidRPr="007E2479">
        <w:rPr>
          <w:sz w:val="24"/>
        </w:rPr>
        <w:t>směru</w:t>
      </w:r>
      <w:r w:rsidR="00F973EE">
        <w:rPr>
          <w:sz w:val="24"/>
        </w:rPr>
        <w:t xml:space="preserve">, </w:t>
      </w:r>
      <w:r w:rsidRPr="007E2479">
        <w:rPr>
          <w:sz w:val="24"/>
        </w:rPr>
        <w:t xml:space="preserve"> jak</w:t>
      </w:r>
      <w:proofErr w:type="gramEnd"/>
      <w:r w:rsidRPr="007E2479">
        <w:rPr>
          <w:sz w:val="24"/>
        </w:rPr>
        <w:t xml:space="preserve"> je na kartě (S – nahoru), </w:t>
      </w:r>
      <w:r w:rsidR="007E2479" w:rsidRPr="007E2479">
        <w:rPr>
          <w:sz w:val="24"/>
        </w:rPr>
        <w:t>délka podle čísla (2 – dvě hrany čtverečku)</w:t>
      </w:r>
    </w:p>
    <w:p w:rsidR="007E2479" w:rsidRPr="007E2479" w:rsidRDefault="007E2479" w:rsidP="007E2479">
      <w:pPr>
        <w:pStyle w:val="Odstavecseseznamem"/>
        <w:numPr>
          <w:ilvl w:val="0"/>
          <w:numId w:val="8"/>
        </w:numPr>
        <w:rPr>
          <w:sz w:val="24"/>
        </w:rPr>
      </w:pPr>
      <w:r w:rsidRPr="007E2479">
        <w:rPr>
          <w:sz w:val="24"/>
        </w:rPr>
        <w:t>Běží k další kartě</w:t>
      </w:r>
    </w:p>
    <w:p w:rsidR="007E2479" w:rsidRPr="007E2479" w:rsidRDefault="007E2479" w:rsidP="007E2479">
      <w:pPr>
        <w:pStyle w:val="Odstavecseseznamem"/>
        <w:numPr>
          <w:ilvl w:val="0"/>
          <w:numId w:val="8"/>
        </w:numPr>
        <w:rPr>
          <w:sz w:val="24"/>
        </w:rPr>
      </w:pPr>
      <w:r w:rsidRPr="007E2479">
        <w:rPr>
          <w:sz w:val="24"/>
        </w:rPr>
        <w:t>Navazují tam, kde přestali (ne znovu od startu)</w:t>
      </w:r>
    </w:p>
    <w:p w:rsidR="002B2D49" w:rsidRDefault="002B2D49" w:rsidP="002B2D49">
      <w:pPr>
        <w:rPr>
          <w:sz w:val="24"/>
        </w:rPr>
      </w:pPr>
    </w:p>
    <w:p w:rsidR="002B2D49" w:rsidRPr="002B2D49" w:rsidRDefault="002B2D49" w:rsidP="002B2D49">
      <w:pPr>
        <w:rPr>
          <w:sz w:val="24"/>
        </w:rPr>
      </w:pPr>
      <w:r w:rsidRPr="002B2D49">
        <w:rPr>
          <w:sz w:val="24"/>
        </w:rPr>
        <w:t>Postup</w:t>
      </w:r>
    </w:p>
    <w:p w:rsidR="002B2D49" w:rsidRPr="007E2479" w:rsidRDefault="002B2D49" w:rsidP="007E2479">
      <w:pPr>
        <w:pStyle w:val="Odstavecseseznamem"/>
        <w:numPr>
          <w:ilvl w:val="0"/>
          <w:numId w:val="9"/>
        </w:numPr>
        <w:rPr>
          <w:sz w:val="24"/>
        </w:rPr>
      </w:pPr>
      <w:r w:rsidRPr="007E2479">
        <w:rPr>
          <w:sz w:val="24"/>
        </w:rPr>
        <w:t>Kartičky se rozmístí po místnosti (nejlépe tělocvičně)</w:t>
      </w:r>
    </w:p>
    <w:p w:rsidR="002B2D49" w:rsidRPr="007E2479" w:rsidRDefault="002B2D49" w:rsidP="007E2479">
      <w:pPr>
        <w:pStyle w:val="Odstavecseseznamem"/>
        <w:numPr>
          <w:ilvl w:val="0"/>
          <w:numId w:val="9"/>
        </w:numPr>
        <w:rPr>
          <w:sz w:val="24"/>
        </w:rPr>
      </w:pPr>
      <w:r w:rsidRPr="007E2479">
        <w:rPr>
          <w:sz w:val="24"/>
        </w:rPr>
        <w:t>Každý žák si stoupne k jedné kartě</w:t>
      </w:r>
    </w:p>
    <w:p w:rsidR="002B2D49" w:rsidRDefault="002B2D49" w:rsidP="007E2479">
      <w:pPr>
        <w:pStyle w:val="Odstavecseseznamem"/>
        <w:numPr>
          <w:ilvl w:val="0"/>
          <w:numId w:val="9"/>
        </w:numPr>
        <w:rPr>
          <w:sz w:val="24"/>
        </w:rPr>
      </w:pPr>
      <w:r w:rsidRPr="007E2479">
        <w:rPr>
          <w:sz w:val="24"/>
        </w:rPr>
        <w:t>Na povel se vybíhá</w:t>
      </w:r>
    </w:p>
    <w:p w:rsidR="00381132" w:rsidRDefault="00381132" w:rsidP="007E2479">
      <w:pPr>
        <w:pStyle w:val="Odstavecseseznamem"/>
        <w:numPr>
          <w:ilvl w:val="0"/>
          <w:numId w:val="9"/>
        </w:numPr>
        <w:rPr>
          <w:sz w:val="24"/>
        </w:rPr>
      </w:pPr>
      <w:r>
        <w:rPr>
          <w:sz w:val="24"/>
        </w:rPr>
        <w:lastRenderedPageBreak/>
        <w:t>Konec je znovu u karty, ze které vybíhali</w:t>
      </w:r>
    </w:p>
    <w:p w:rsidR="007E2479" w:rsidRPr="007E2479" w:rsidRDefault="007E2479" w:rsidP="007E2479">
      <w:pPr>
        <w:rPr>
          <w:sz w:val="24"/>
        </w:rPr>
      </w:pPr>
    </w:p>
    <w:p w:rsidR="009616E0" w:rsidRDefault="009616E0">
      <w:r>
        <w:br w:type="page"/>
      </w:r>
    </w:p>
    <w:p w:rsidR="00DC5FC0" w:rsidRDefault="001D2E7F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67" type="#_x0000_t202" style="position:absolute;margin-left:501.8pt;margin-top:266.05pt;width:128.2pt;height:84.95pt;z-index:251849728;mso-width-relative:margin;mso-height-relative:margin">
            <v:textbox style="mso-next-textbox:#_x0000_s1267">
              <w:txbxContent>
                <w:p w:rsidR="00DE3670" w:rsidRPr="00DE3670" w:rsidRDefault="00DE3670" w:rsidP="00DE3670">
                  <w:pPr>
                    <w:jc w:val="center"/>
                    <w:rPr>
                      <w:sz w:val="200"/>
                    </w:rPr>
                  </w:pPr>
                  <w:r w:rsidRPr="00DE3670">
                    <w:rPr>
                      <w:sz w:val="144"/>
                    </w:rPr>
                    <w:t>2 J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66" type="#_x0000_t202" style="position:absolute;margin-left:80pt;margin-top:266.05pt;width:128.2pt;height:84.95pt;z-index:251764736;mso-width-relative:margin;mso-height-relative:margin">
            <v:textbox style="mso-next-textbox:#_x0000_s1266">
              <w:txbxContent>
                <w:p w:rsidR="00DE3670" w:rsidRPr="00DE3670" w:rsidRDefault="00DE3670" w:rsidP="00DE3670">
                  <w:pPr>
                    <w:jc w:val="center"/>
                    <w:rPr>
                      <w:sz w:val="200"/>
                    </w:rPr>
                  </w:pPr>
                  <w:r w:rsidRPr="00DE3670">
                    <w:rPr>
                      <w:sz w:val="144"/>
                    </w:rPr>
                    <w:t>2 J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19" type="#_x0000_t202" style="position:absolute;margin-left:570pt;margin-top:387.4pt;width:70pt;height:53.6pt;z-index:251760640;mso-width-relative:margin;mso-height-relative:margin" o:regroupid="2">
            <v:textbox style="mso-next-textbox:#_x0000_s1119">
              <w:txbxContent>
                <w:p w:rsidR="00FA4F5A" w:rsidRPr="002412ED" w:rsidRDefault="00A45957" w:rsidP="00A45957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12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18" type="#_x0000_t13" style="position:absolute;margin-left:480pt;margin-top:396pt;width:70pt;height:36pt;z-index:251759616;mso-width-relative:margin;mso-height-relative:margin" o:regroupid="2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12" type="#_x0000_t202" style="position:absolute;margin-left:150pt;margin-top:387.4pt;width:70pt;height:53.6pt;z-index:251758592;mso-width-relative:margin;mso-height-relative:margin" o:regroupid="1">
            <v:textbox style="mso-next-textbox:#_x0000_s1112">
              <w:txbxContent>
                <w:p w:rsidR="002412ED" w:rsidRPr="002412ED" w:rsidRDefault="002412ED" w:rsidP="00A45957">
                  <w:pPr>
                    <w:jc w:val="center"/>
                    <w:rPr>
                      <w:sz w:val="96"/>
                    </w:rPr>
                  </w:pPr>
                  <w:r w:rsidRPr="002412ED">
                    <w:rPr>
                      <w:sz w:val="96"/>
                    </w:rPr>
                    <w:t>11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10" type="#_x0000_t13" style="position:absolute;margin-left:60pt;margin-top:396pt;width:70pt;height:36pt;z-index:251757568;mso-width-relative:margin;mso-height-relative:margin" o:regroupid="1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97" type="#_x0000_t202" style="position:absolute;margin-left:481.8pt;margin-top:0;width:178.2pt;height:226.35pt;z-index:251718656;mso-width-relative:margin;mso-height-relative:margin" stroked="f">
            <v:textbox style="mso-next-textbox:#_x0000_s1097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6" type="#_x0000_t202" style="position:absolute;margin-left:50pt;margin-top:.4pt;width:178.2pt;height:226.35pt;z-index:251717632;mso-width-relative:margin;mso-height-relative:margin" stroked="f">
            <v:textbox style="mso-next-textbox:#_x0000_s1096">
              <w:txbxContent>
                <w:p w:rsidR="002426BE" w:rsidRPr="002426BE" w:rsidRDefault="002426BE" w:rsidP="002426BE">
                  <w:pPr>
                    <w:jc w:val="center"/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49.1pt;margin-top:-70.5pt;width:0;height:596.1pt;z-index:251661312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1D2E7F">
      <w:r>
        <w:rPr>
          <w:noProof/>
          <w:lang w:eastAsia="cs-CZ"/>
        </w:rPr>
        <w:lastRenderedPageBreak/>
        <w:pict>
          <v:shape id="_x0000_s1269" type="#_x0000_t202" style="position:absolute;margin-left:501.8pt;margin-top:266.05pt;width:128.2pt;height:84.95pt;z-index:251851776;mso-width-relative:margin;mso-height-relative:margin">
            <v:textbox style="mso-next-textbox:#_x0000_s1269">
              <w:txbxContent>
                <w:p w:rsidR="00595346" w:rsidRPr="00DE3670" w:rsidRDefault="00595346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2 V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68" type="#_x0000_t202" style="position:absolute;margin-left:80pt;margin-top:266.05pt;width:128.2pt;height:84.95pt;z-index:251850752;mso-width-relative:margin;mso-height-relative:margin">
            <v:textbox style="mso-next-textbox:#_x0000_s1268">
              <w:txbxContent>
                <w:p w:rsidR="00595346" w:rsidRPr="00DE3670" w:rsidRDefault="00595346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4</w:t>
                  </w:r>
                  <w:r w:rsidRPr="00DE3670">
                    <w:rPr>
                      <w:sz w:val="144"/>
                    </w:rPr>
                    <w:t xml:space="preserve"> J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31" type="#_x0000_t202" style="position:absolute;margin-left:570pt;margin-top:387pt;width:70pt;height:53.6pt;z-index:251768832;mso-width-relative:margin;mso-height-relative:margin" o:regroupid="4">
            <v:textbox>
              <w:txbxContent>
                <w:p w:rsidR="00FA4F5A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14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30" type="#_x0000_t13" style="position:absolute;margin-left:480pt;margin-top:395.6pt;width:70pt;height:36pt;z-index:251767808;mso-width-relative:margin;mso-height-relative:margin" o:regroupid="4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25" type="#_x0000_t202" style="position:absolute;margin-left:149.2pt;margin-top:387.4pt;width:70pt;height:53.6pt;z-index:251766784;mso-width-relative:margin;mso-height-relative:margin" o:regroupid="3">
            <v:textbox>
              <w:txbxContent>
                <w:p w:rsidR="00FA4F5A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13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24" type="#_x0000_t13" style="position:absolute;margin-left:59.2pt;margin-top:396pt;width:70pt;height:36pt;z-index:251765760;mso-width-relative:margin;mso-height-relative:margin" o:regroupid="3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98" type="#_x0000_t202" style="position:absolute;margin-left:40pt;margin-top:0;width:178.2pt;height:226.35pt;z-index:251719680;mso-width-relative:margin;mso-height-relative:margin" stroked="f">
            <v:textbox style="mso-next-textbox:#_x0000_s1098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9" type="#_x0000_t202" style="position:absolute;margin-left:481.8pt;margin-top:0;width:178.2pt;height:226.35pt;z-index:251720704;mso-width-relative:margin;mso-height-relative:margin" stroked="f">
            <v:textbox style="mso-next-textbox:#_x0000_s1099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32" style="position:absolute;margin-left:349.1pt;margin-top:-70.5pt;width:0;height:596.1pt;z-index:251662336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1D2E7F">
      <w:r>
        <w:rPr>
          <w:noProof/>
          <w:lang w:eastAsia="cs-CZ"/>
        </w:rPr>
        <w:lastRenderedPageBreak/>
        <w:pict>
          <v:shape id="_x0000_s1271" type="#_x0000_t202" style="position:absolute;margin-left:501.8pt;margin-top:266.05pt;width:128.2pt;height:84.95pt;z-index:251853824;mso-width-relative:margin;mso-height-relative:margin">
            <v:textbox style="mso-next-textbox:#_x0000_s1271">
              <w:txbxContent>
                <w:p w:rsidR="00595346" w:rsidRPr="00DE3670" w:rsidRDefault="00595346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2 V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70" type="#_x0000_t202" style="position:absolute;margin-left:80pt;margin-top:266.05pt;width:128.2pt;height:84.95pt;z-index:251852800;mso-width-relative:margin;mso-height-relative:margin">
            <v:textbox style="mso-next-textbox:#_x0000_s1270">
              <w:txbxContent>
                <w:p w:rsidR="00595346" w:rsidRPr="00DE3670" w:rsidRDefault="00595346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2 V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43" type="#_x0000_t202" style="position:absolute;margin-left:570pt;margin-top:387pt;width:70pt;height:53.6pt;z-index:251772928;mso-width-relative:margin;mso-height-relative:margin" o:regroupid="6">
            <v:textbox>
              <w:txbxContent>
                <w:p w:rsidR="00FA4F5A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16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42" type="#_x0000_t13" style="position:absolute;margin-left:480pt;margin-top:395.6pt;width:70pt;height:36pt;z-index:251771904;mso-width-relative:margin;mso-height-relative:margin" o:regroupid="6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37" type="#_x0000_t202" style="position:absolute;margin-left:149.2pt;margin-top:387pt;width:70pt;height:53.6pt;z-index:251770880;mso-width-relative:margin;mso-height-relative:margin" o:regroupid="5">
            <v:textbox>
              <w:txbxContent>
                <w:p w:rsidR="00FA4F5A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36" type="#_x0000_t13" style="position:absolute;margin-left:59.2pt;margin-top:395.6pt;width:70pt;height:36pt;z-index:251769856;mso-width-relative:margin;mso-height-relative:margin" o:regroupid="5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01" type="#_x0000_t202" style="position:absolute;margin-left:480pt;margin-top:0;width:178.2pt;height:226.35pt;z-index:251722752;mso-width-relative:margin;mso-height-relative:margin" stroked="f">
            <v:textbox style="mso-next-textbox:#_x0000_s1101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margin-left:40pt;margin-top:0;width:178.2pt;height:226.35pt;z-index:251721728;mso-width-relative:margin;mso-height-relative:margin" stroked="f">
            <v:textbox style="mso-next-textbox:#_x0000_s1100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32" style="position:absolute;margin-left:349.85pt;margin-top:-70.5pt;width:0;height:596.1pt;z-index:251663360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DC5FC0" w:rsidRDefault="001D2E7F">
      <w:r>
        <w:rPr>
          <w:noProof/>
          <w:lang w:eastAsia="cs-CZ"/>
        </w:rPr>
        <w:lastRenderedPageBreak/>
        <w:pict>
          <v:shape id="_x0000_s1273" type="#_x0000_t202" style="position:absolute;margin-left:501.8pt;margin-top:266.05pt;width:128.2pt;height:84.95pt;z-index:251855872;mso-width-relative:margin;mso-height-relative:margin">
            <v:textbox style="mso-next-textbox:#_x0000_s1273">
              <w:txbxContent>
                <w:p w:rsidR="00595346" w:rsidRPr="00DE3670" w:rsidRDefault="00595346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1 Z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72" type="#_x0000_t202" style="position:absolute;margin-left:80pt;margin-top:266.05pt;width:128.2pt;height:84.95pt;z-index:251854848;mso-width-relative:margin;mso-height-relative:margin">
            <v:textbox style="mso-next-textbox:#_x0000_s1272">
              <w:txbxContent>
                <w:p w:rsidR="00595346" w:rsidRPr="00DE3670" w:rsidRDefault="00595346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3 S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55" type="#_x0000_t202" style="position:absolute;margin-left:570pt;margin-top:387pt;width:70pt;height:53.6pt;z-index:251777024;mso-width-relative:margin;mso-height-relative:margin" o:regroupid="8">
            <v:textbox style="mso-next-textbox:#_x0000_s1155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18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54" type="#_x0000_t13" style="position:absolute;margin-left:480pt;margin-top:395.6pt;width:70pt;height:36pt;z-index:251776000;mso-width-relative:margin;mso-height-relative:margin" o:regroupid="8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49" type="#_x0000_t202" style="position:absolute;margin-left:149.2pt;margin-top:387pt;width:70pt;height:53.6pt;z-index:251774976;mso-width-relative:margin;mso-height-relative:margin" o:regroupid="7">
            <v:textbox style="mso-next-textbox:#_x0000_s1149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17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48" type="#_x0000_t13" style="position:absolute;margin-left:59.2pt;margin-top:395.6pt;width:70pt;height:36pt;z-index:251773952;mso-width-relative:margin;mso-height-relative:margin" o:regroupid="7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03" type="#_x0000_t202" style="position:absolute;margin-left:481.8pt;margin-top:0;width:178.2pt;height:226.35pt;z-index:251724800;mso-width-relative:margin;mso-height-relative:margin" stroked="f">
            <v:textbox style="mso-next-textbox:#_x0000_s1103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2" type="#_x0000_t202" style="position:absolute;margin-left:40pt;margin-top:0;width:178.2pt;height:226.35pt;z-index:251723776;mso-width-relative:margin;mso-height-relative:margin" stroked="f">
            <v:textbox style="mso-next-textbox:#_x0000_s1102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32" style="position:absolute;margin-left:349.85pt;margin-top:-70.5pt;width:0;height:596.1pt;z-index:251664384" o:connectortype="straight">
            <v:shadow offset=",3pt" offset2=",2pt"/>
            <w10:wrap type="square" anchorx="margin" anchory="margin"/>
          </v:shape>
        </w:pict>
      </w:r>
      <w:r w:rsidR="00DC5FC0">
        <w:br w:type="page"/>
      </w:r>
    </w:p>
    <w:p w:rsidR="009F6F49" w:rsidRDefault="001D2E7F">
      <w:r>
        <w:rPr>
          <w:noProof/>
          <w:lang w:eastAsia="cs-CZ"/>
        </w:rPr>
        <w:lastRenderedPageBreak/>
        <w:pict>
          <v:shape id="_x0000_s1275" type="#_x0000_t202" style="position:absolute;margin-left:501.8pt;margin-top:266.05pt;width:128.2pt;height:84.95pt;z-index:251857920;mso-width-relative:margin;mso-height-relative:margin">
            <v:textbox style="mso-next-textbox:#_x0000_s1275">
              <w:txbxContent>
                <w:p w:rsidR="00595346" w:rsidRPr="00DE3670" w:rsidRDefault="00A269F1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2 S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74" type="#_x0000_t202" style="position:absolute;margin-left:80pt;margin-top:266.05pt;width:128.2pt;height:84.95pt;z-index:251856896;mso-width-relative:margin;mso-height-relative:margin">
            <v:textbox style="mso-next-textbox:#_x0000_s1274">
              <w:txbxContent>
                <w:p w:rsidR="00595346" w:rsidRPr="00DE3670" w:rsidRDefault="00A269F1" w:rsidP="00595346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4 Z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67" type="#_x0000_t202" style="position:absolute;margin-left:570pt;margin-top:387pt;width:70pt;height:53.6pt;z-index:251781120;mso-width-relative:margin;mso-height-relative:margin" o:regroupid="10">
            <v:textbox style="mso-next-textbox:#_x0000_s1167">
              <w:txbxContent>
                <w:p w:rsidR="00DA3BF1" w:rsidRPr="002412ED" w:rsidRDefault="00916657" w:rsidP="00916657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20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66" type="#_x0000_t13" style="position:absolute;margin-left:480pt;margin-top:395.6pt;width:70pt;height:36pt;z-index:251780096;mso-width-relative:margin;mso-height-relative:margin" o:regroupid="10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61" type="#_x0000_t202" style="position:absolute;margin-left:149.2pt;margin-top:387pt;width:70pt;height:53.6pt;z-index:251779072;mso-width-relative:margin;mso-height-relative:margin" o:regroupid="9">
            <v:textbox style="mso-next-textbox:#_x0000_s1161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19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60" type="#_x0000_t13" style="position:absolute;margin-left:59.2pt;margin-top:395.6pt;width:70pt;height:36pt;z-index:251778048;mso-width-relative:margin;mso-height-relative:margin" o:regroupid="9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05" type="#_x0000_t202" style="position:absolute;margin-left:430pt;margin-top:0;width:250pt;height:226.35pt;z-index:251726848;mso-width-relative:margin;mso-height-relative:margin" stroked="f">
            <v:textbox style="mso-next-textbox:#_x0000_s1105">
              <w:txbxContent>
                <w:p w:rsidR="001B1377" w:rsidRPr="00DA3BF1" w:rsidRDefault="00616B15" w:rsidP="00616B15">
                  <w:pPr>
                    <w:rPr>
                      <w:sz w:val="420"/>
                      <w:szCs w:val="400"/>
                    </w:rPr>
                  </w:pPr>
                  <w:r w:rsidRPr="00DA3BF1">
                    <w:rPr>
                      <w:sz w:val="420"/>
                      <w:szCs w:val="40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4" type="#_x0000_t202" style="position:absolute;margin-left:40pt;margin-top:0;width:178.2pt;height:226.35pt;z-index:251725824;mso-width-relative:margin;mso-height-relative:margin" stroked="f">
            <v:textbox style="mso-next-textbox:#_x0000_s1104">
              <w:txbxContent>
                <w:p w:rsidR="001B1377" w:rsidRPr="002426BE" w:rsidRDefault="00616B15" w:rsidP="001B1377">
                  <w:pPr>
                    <w:jc w:val="center"/>
                    <w:rPr>
                      <w:sz w:val="420"/>
                    </w:rPr>
                  </w:pPr>
                  <w:r>
                    <w:rPr>
                      <w:sz w:val="420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32" style="position:absolute;margin-left:350pt;margin-top:-70.5pt;width:0;height:596.1pt;z-index:251680768" o:connectortype="straight">
            <v:shadow offset=",3pt" offset2=",2pt"/>
            <w10:wrap type="square" anchorx="margin" anchory="margin"/>
          </v:shape>
        </w:pict>
      </w:r>
      <w:r w:rsidR="009F6F49">
        <w:br w:type="page"/>
      </w:r>
    </w:p>
    <w:p w:rsidR="00DA3BF1" w:rsidRDefault="001D2E7F">
      <w:r>
        <w:rPr>
          <w:noProof/>
          <w:lang w:eastAsia="cs-CZ"/>
        </w:rPr>
        <w:lastRenderedPageBreak/>
        <w:pict>
          <v:shape id="_x0000_s1277" type="#_x0000_t202" style="position:absolute;margin-left:501.8pt;margin-top:266.05pt;width:128.2pt;height:84.95pt;z-index:251859968;mso-width-relative:margin;mso-height-relative:margin">
            <v:textbox style="mso-next-textbox:#_x0000_s1277">
              <w:txbxContent>
                <w:p w:rsidR="00A269F1" w:rsidRPr="00DE3670" w:rsidRDefault="00A269F1" w:rsidP="00A269F1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2 V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76" type="#_x0000_t202" style="position:absolute;margin-left:80pt;margin-top:266.05pt;width:128.2pt;height:84.95pt;z-index:251858944;mso-width-relative:margin;mso-height-relative:margin">
            <v:textbox style="mso-next-textbox:#_x0000_s1276">
              <w:txbxContent>
                <w:p w:rsidR="00A269F1" w:rsidRPr="00DE3670" w:rsidRDefault="00A269F1" w:rsidP="00A269F1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2 Z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28" type="#_x0000_t202" style="position:absolute;margin-left:570pt;margin-top:387pt;width:70pt;height:53.6pt;z-index:251790336;mso-width-relative:margin;mso-height-relative:margin" o:regroupid="13">
            <v:textbox style="mso-next-textbox:#_x0000_s1228">
              <w:txbxContent>
                <w:p w:rsidR="00DA3BF1" w:rsidRPr="002412ED" w:rsidRDefault="00A45957" w:rsidP="00A45957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3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27" type="#_x0000_t13" style="position:absolute;margin-left:480pt;margin-top:395.6pt;width:70pt;height:36pt;z-index:251789312;mso-width-relative:margin;mso-height-relative:margin" o:regroupid="13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22" type="#_x0000_t202" style="position:absolute;margin-left:150pt;margin-top:387pt;width:70pt;height:53.6pt;z-index:251788288;mso-width-relative:margin;mso-height-relative:margin" o:regroupid="12">
            <v:textbox style="mso-next-textbox:#_x0000_s1222">
              <w:txbxContent>
                <w:p w:rsidR="00DA3BF1" w:rsidRPr="002412ED" w:rsidRDefault="00A45957" w:rsidP="00A45957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2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21" type="#_x0000_t13" style="position:absolute;margin-left:60pt;margin-top:395.6pt;width:70pt;height:36pt;z-index:251787264;mso-width-relative:margin;mso-height-relative:margin" o:regroupid="12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19" type="#_x0000_t202" style="position:absolute;margin-left:425pt;margin-top:0;width:255pt;height:226.35pt;z-index:251784192;mso-width-relative:margin;mso-height-relative:margin" o:regroupid="11" stroked="f">
            <v:textbox style="mso-next-textbox:#_x0000_s1219">
              <w:txbxContent>
                <w:p w:rsidR="00DA3BF1" w:rsidRPr="002426BE" w:rsidRDefault="00DA3BF1" w:rsidP="00DA3BF1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>
                    <w:rPr>
                      <w:sz w:val="420"/>
                    </w:rPr>
                    <w:t>2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18" type="#_x0000_t202" style="position:absolute;margin-left:20pt;margin-top:0;width:250pt;height:226.35pt;z-index:251783168;mso-width-relative:margin;mso-height-relative:margin" o:regroupid="11" stroked="f">
            <v:textbox style="mso-next-textbox:#_x0000_s1218">
              <w:txbxContent>
                <w:p w:rsidR="00DA3BF1" w:rsidRPr="002426BE" w:rsidRDefault="00DA3BF1" w:rsidP="00DA3BF1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>
                    <w:rPr>
                      <w:sz w:val="420"/>
                    </w:rPr>
                    <w:t>1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17" type="#_x0000_t32" style="position:absolute;margin-left:350pt;margin-top:-70.15pt;width:0;height:596.1pt;z-index:251782144" o:connectortype="straight" o:regroupid="11">
            <v:shadow offset=",3pt" offset2=",2pt"/>
            <w10:wrap type="square" anchorx="margin" anchory="margin"/>
          </v:shape>
        </w:pict>
      </w:r>
      <w:r w:rsidR="00DA3BF1">
        <w:br w:type="page"/>
      </w:r>
    </w:p>
    <w:p w:rsidR="00DA3BF1" w:rsidRDefault="001D2E7F">
      <w:r>
        <w:rPr>
          <w:noProof/>
          <w:lang w:eastAsia="cs-CZ"/>
        </w:rPr>
        <w:lastRenderedPageBreak/>
        <w:pict>
          <v:shape id="_x0000_s1279" type="#_x0000_t202" style="position:absolute;margin-left:501.8pt;margin-top:266.05pt;width:128.2pt;height:84.95pt;z-index:251862016;mso-width-relative:margin;mso-height-relative:margin">
            <v:textbox style="mso-next-textbox:#_x0000_s1279">
              <w:txbxContent>
                <w:p w:rsidR="00A269F1" w:rsidRPr="00A269F1" w:rsidRDefault="00A269F1" w:rsidP="00A269F1">
                  <w:pPr>
                    <w:jc w:val="center"/>
                    <w:rPr>
                      <w:sz w:val="100"/>
                      <w:szCs w:val="100"/>
                    </w:rPr>
                  </w:pPr>
                  <w:r w:rsidRPr="00A269F1">
                    <w:rPr>
                      <w:sz w:val="100"/>
                      <w:szCs w:val="100"/>
                    </w:rPr>
                    <w:t>2 SV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78" type="#_x0000_t202" style="position:absolute;margin-left:80pt;margin-top:266.05pt;width:128.2pt;height:84.95pt;z-index:251860992;mso-width-relative:margin;mso-height-relative:margin">
            <v:textbox style="mso-next-textbox:#_x0000_s1278">
              <w:txbxContent>
                <w:p w:rsidR="00A269F1" w:rsidRPr="00A269F1" w:rsidRDefault="00A269F1" w:rsidP="00A269F1">
                  <w:pPr>
                    <w:jc w:val="center"/>
                    <w:rPr>
                      <w:sz w:val="110"/>
                      <w:szCs w:val="110"/>
                    </w:rPr>
                  </w:pPr>
                  <w:r>
                    <w:rPr>
                      <w:sz w:val="110"/>
                      <w:szCs w:val="110"/>
                    </w:rPr>
                    <w:t>2 JZ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12" type="#_x0000_t202" style="position:absolute;margin-left:570pt;margin-top:387pt;width:70pt;height:53.6pt;z-index:251802624;mso-width-relative:margin;mso-height-relative:margin" o:regroupid="16">
            <v:textbox style="mso-next-textbox:#_x0000_s1212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11" type="#_x0000_t13" style="position:absolute;margin-left:480pt;margin-top:395.6pt;width:70pt;height:36pt;z-index:251801600;mso-width-relative:margin;mso-height-relative:margin" o:regroupid="16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06" type="#_x0000_t202" style="position:absolute;margin-left:150pt;margin-top:387pt;width:70pt;height:53.6pt;z-index:251797504;mso-width-relative:margin;mso-height-relative:margin" o:regroupid="15">
            <v:textbox style="mso-next-textbox:#_x0000_s1206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4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05" type="#_x0000_t13" style="position:absolute;margin-left:60pt;margin-top:395.6pt;width:70pt;height:36pt;z-index:251796480;mso-width-relative:margin;mso-height-relative:margin" o:regroupid="15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03" type="#_x0000_t202" style="position:absolute;margin-left:425pt;margin-top:0;width:255pt;height:226.35pt;z-index:251793408;mso-width-relative:margin;mso-height-relative:margin" o:regroupid="14" stroked="f">
            <v:textbox style="mso-next-textbox:#_x0000_s1203">
              <w:txbxContent>
                <w:p w:rsidR="00DA3BF1" w:rsidRPr="002426BE" w:rsidRDefault="00DA3BF1" w:rsidP="00DA3BF1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 w:rsidR="006945E7">
                    <w:rPr>
                      <w:sz w:val="420"/>
                    </w:rPr>
                    <w:t>4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02" type="#_x0000_t202" style="position:absolute;margin-left:20pt;margin-top:0;width:250pt;height:226.35pt;z-index:251792384;mso-width-relative:margin;mso-height-relative:margin" o:regroupid="14" stroked="f">
            <v:textbox style="mso-next-textbox:#_x0000_s1202">
              <w:txbxContent>
                <w:p w:rsidR="00DA3BF1" w:rsidRPr="002426BE" w:rsidRDefault="00DA3BF1" w:rsidP="00DA3BF1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 w:rsidR="006945E7">
                    <w:rPr>
                      <w:sz w:val="420"/>
                    </w:rPr>
                    <w:t>3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01" type="#_x0000_t32" style="position:absolute;margin-left:350pt;margin-top:-70.15pt;width:0;height:596.1pt;z-index:251791360" o:connectortype="straight" o:regroupid="14">
            <v:shadow offset=",3pt" offset2=",2pt"/>
            <w10:wrap type="square" anchorx="margin" anchory="margin"/>
          </v:shape>
        </w:pict>
      </w:r>
      <w:r w:rsidR="00DA3BF1">
        <w:br w:type="page"/>
      </w:r>
    </w:p>
    <w:p w:rsidR="00DA3BF1" w:rsidRDefault="001D2E7F">
      <w:r>
        <w:rPr>
          <w:noProof/>
          <w:lang w:eastAsia="cs-CZ"/>
        </w:rPr>
        <w:lastRenderedPageBreak/>
        <w:pict>
          <v:shape id="_x0000_s1281" type="#_x0000_t202" style="position:absolute;margin-left:501.8pt;margin-top:266.05pt;width:128.2pt;height:84.95pt;z-index:251864064;mso-width-relative:margin;mso-height-relative:margin">
            <v:textbox style="mso-next-textbox:#_x0000_s1281">
              <w:txbxContent>
                <w:p w:rsidR="00A269F1" w:rsidRPr="00A269F1" w:rsidRDefault="00A269F1" w:rsidP="00A269F1">
                  <w:pPr>
                    <w:jc w:val="center"/>
                    <w:rPr>
                      <w:sz w:val="100"/>
                      <w:szCs w:val="100"/>
                    </w:rPr>
                  </w:pPr>
                  <w:r>
                    <w:rPr>
                      <w:sz w:val="100"/>
                      <w:szCs w:val="100"/>
                    </w:rPr>
                    <w:t>2 SZ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80" type="#_x0000_t202" style="position:absolute;margin-left:80pt;margin-top:266.05pt;width:128.2pt;height:84.95pt;z-index:251863040;mso-width-relative:margin;mso-height-relative:margin">
            <v:textbox style="mso-next-textbox:#_x0000_s1280">
              <w:txbxContent>
                <w:p w:rsidR="00A269F1" w:rsidRPr="00A269F1" w:rsidRDefault="00A269F1" w:rsidP="00A269F1">
                  <w:pPr>
                    <w:jc w:val="center"/>
                    <w:rPr>
                      <w:sz w:val="110"/>
                      <w:szCs w:val="110"/>
                    </w:rPr>
                  </w:pPr>
                  <w:r w:rsidRPr="00A269F1">
                    <w:rPr>
                      <w:sz w:val="110"/>
                      <w:szCs w:val="110"/>
                    </w:rPr>
                    <w:t>2 J</w:t>
                  </w:r>
                  <w:r>
                    <w:rPr>
                      <w:sz w:val="110"/>
                      <w:szCs w:val="110"/>
                    </w:rPr>
                    <w:t>V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96" type="#_x0000_t202" style="position:absolute;margin-left:569.2pt;margin-top:387pt;width:70pt;height:53.6pt;z-index:251814912;mso-width-relative:margin;mso-height-relative:margin" o:regroupid="19">
            <v:textbox style="mso-next-textbox:#_x0000_s1196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7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95" type="#_x0000_t13" style="position:absolute;margin-left:479.2pt;margin-top:395.6pt;width:70pt;height:36pt;z-index:251813888;mso-width-relative:margin;mso-height-relative:margin" o:regroupid="19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90" type="#_x0000_t202" style="position:absolute;margin-left:149.2pt;margin-top:387pt;width:70pt;height:53.6pt;z-index:251809792;mso-width-relative:margin;mso-height-relative:margin" o:regroupid="18">
            <v:textbox style="mso-next-textbox:#_x0000_s1190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6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89" type="#_x0000_t13" style="position:absolute;margin-left:59.2pt;margin-top:395.6pt;width:70pt;height:36pt;z-index:251808768;mso-width-relative:margin;mso-height-relative:margin" o:regroupid="18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87" type="#_x0000_t202" style="position:absolute;margin-left:424.2pt;margin-top:0;width:255pt;height:226.35pt;z-index:251805696;mso-width-relative:margin;mso-height-relative:margin" o:regroupid="17" stroked="f">
            <v:textbox style="mso-next-textbox:#_x0000_s1187">
              <w:txbxContent>
                <w:p w:rsidR="00DA3BF1" w:rsidRPr="002426BE" w:rsidRDefault="00DA3BF1" w:rsidP="00DA3BF1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 w:rsidR="006945E7">
                    <w:rPr>
                      <w:sz w:val="420"/>
                    </w:rPr>
                    <w:t>6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86" type="#_x0000_t202" style="position:absolute;margin-left:19.2pt;margin-top:0;width:250pt;height:226.35pt;z-index:251804672;mso-width-relative:margin;mso-height-relative:margin" o:regroupid="17" stroked="f">
            <v:textbox style="mso-next-textbox:#_x0000_s1186">
              <w:txbxContent>
                <w:p w:rsidR="00DA3BF1" w:rsidRPr="002426BE" w:rsidRDefault="00DA3BF1" w:rsidP="00DA3BF1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 w:rsidR="006945E7">
                    <w:rPr>
                      <w:sz w:val="420"/>
                    </w:rPr>
                    <w:t>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85" type="#_x0000_t32" style="position:absolute;margin-left:349.2pt;margin-top:-70.15pt;width:0;height:596.1pt;z-index:251803648" o:connectortype="straight" o:regroupid="17">
            <v:shadow offset=",3pt" offset2=",2pt"/>
            <w10:wrap type="square" anchorx="margin" anchory="margin"/>
          </v:shape>
        </w:pict>
      </w:r>
      <w:r w:rsidR="00DA3BF1">
        <w:br w:type="page"/>
      </w:r>
    </w:p>
    <w:p w:rsidR="009F6F49" w:rsidRDefault="001D2E7F">
      <w:r>
        <w:rPr>
          <w:noProof/>
          <w:lang w:eastAsia="cs-CZ"/>
        </w:rPr>
        <w:lastRenderedPageBreak/>
        <w:pict>
          <v:shape id="_x0000_s1283" type="#_x0000_t202" style="position:absolute;margin-left:501.8pt;margin-top:266.05pt;width:128.2pt;height:84.95pt;z-index:251866112;mso-width-relative:margin;mso-height-relative:margin">
            <v:textbox style="mso-next-textbox:#_x0000_s1283">
              <w:txbxContent>
                <w:p w:rsidR="00A269F1" w:rsidRPr="00DE3670" w:rsidRDefault="00A269F1" w:rsidP="00A269F1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1</w:t>
                  </w:r>
                  <w:r w:rsidRPr="00DE3670">
                    <w:rPr>
                      <w:sz w:val="144"/>
                    </w:rPr>
                    <w:t xml:space="preserve"> J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82" type="#_x0000_t202" style="position:absolute;margin-left:80pt;margin-top:266.05pt;width:128.2pt;height:84.95pt;z-index:251865088;mso-width-relative:margin;mso-height-relative:margin">
            <v:textbox style="mso-next-textbox:#_x0000_s1282">
              <w:txbxContent>
                <w:p w:rsidR="00A269F1" w:rsidRPr="00A269F1" w:rsidRDefault="00A269F1" w:rsidP="00A269F1">
                  <w:pPr>
                    <w:jc w:val="center"/>
                    <w:rPr>
                      <w:sz w:val="100"/>
                      <w:szCs w:val="100"/>
                    </w:rPr>
                  </w:pPr>
                  <w:r w:rsidRPr="00A269F1">
                    <w:rPr>
                      <w:sz w:val="100"/>
                      <w:szCs w:val="100"/>
                    </w:rPr>
                    <w:t>1 SV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79" type="#_x0000_t202" style="position:absolute;margin-left:570pt;margin-top:387.35pt;width:70pt;height:53.6pt;z-index:251824128;mso-width-relative:margin;mso-height-relative:margin" o:regroupid="22">
            <v:textbox style="mso-next-textbox:#_x0000_s1179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9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78" type="#_x0000_t13" style="position:absolute;margin-left:480pt;margin-top:395.95pt;width:70pt;height:36pt;z-index:251823104;mso-width-relative:margin;mso-height-relative:margin" o:regroupid="22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73" type="#_x0000_t202" style="position:absolute;margin-left:150pt;margin-top:387.35pt;width:70pt;height:53.6pt;z-index:251822080;mso-width-relative:margin;mso-height-relative:margin" o:regroupid="21">
            <v:textbox style="mso-next-textbox:#_x0000_s1173">
              <w:txbxContent>
                <w:p w:rsidR="00DA3BF1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8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72" type="#_x0000_t13" style="position:absolute;margin-left:60pt;margin-top:395.95pt;width:70pt;height:36pt;z-index:251821056;mso-width-relative:margin;mso-height-relative:margin" o:regroupid="21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07" type="#_x0000_t202" style="position:absolute;margin-left:425pt;margin-top:.35pt;width:255pt;height:226.35pt;z-index:251817984;mso-width-relative:margin;mso-height-relative:margin" o:regroupid="20" stroked="f">
            <v:textbox style="mso-next-textbox:#_x0000_s1107">
              <w:txbxContent>
                <w:p w:rsidR="001B1377" w:rsidRPr="002426BE" w:rsidRDefault="001B1377" w:rsidP="00616B15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 w:rsidR="006945E7">
                    <w:rPr>
                      <w:sz w:val="420"/>
                    </w:rPr>
                    <w:t>8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106" type="#_x0000_t202" style="position:absolute;margin-left:20pt;margin-top:.35pt;width:250pt;height:226.35pt;z-index:251816960;mso-width-relative:margin;mso-height-relative:margin" o:regroupid="20" stroked="f">
            <v:textbox style="mso-next-textbox:#_x0000_s1106">
              <w:txbxContent>
                <w:p w:rsidR="001B1377" w:rsidRPr="002426BE" w:rsidRDefault="001B1377" w:rsidP="00616B15">
                  <w:pPr>
                    <w:rPr>
                      <w:sz w:val="420"/>
                    </w:rPr>
                  </w:pPr>
                  <w:r w:rsidRPr="002426BE">
                    <w:rPr>
                      <w:sz w:val="420"/>
                    </w:rPr>
                    <w:t>1</w:t>
                  </w:r>
                  <w:r w:rsidR="006945E7">
                    <w:rPr>
                      <w:sz w:val="420"/>
                    </w:rPr>
                    <w:t>7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4" type="#_x0000_t32" style="position:absolute;margin-left:350pt;margin-top:-69.8pt;width:0;height:596.1pt;z-index:251815936" o:connectortype="straight" o:regroupid="20">
            <v:shadow offset=",3pt" offset2=",2pt"/>
            <w10:wrap type="square" anchorx="margin" anchory="margin"/>
          </v:shape>
        </w:pict>
      </w:r>
      <w:r w:rsidR="009F6F49">
        <w:br w:type="page"/>
      </w:r>
    </w:p>
    <w:p w:rsidR="006945E7" w:rsidRDefault="001D2E7F">
      <w:r>
        <w:rPr>
          <w:noProof/>
          <w:lang w:eastAsia="cs-CZ"/>
        </w:rPr>
        <w:lastRenderedPageBreak/>
        <w:pict>
          <v:shape id="_x0000_s1285" type="#_x0000_t202" style="position:absolute;margin-left:501.8pt;margin-top:266.05pt;width:128.2pt;height:84.95pt;z-index:251868160;mso-width-relative:margin;mso-height-relative:margin">
            <v:textbox style="mso-next-textbox:#_x0000_s1285">
              <w:txbxContent>
                <w:p w:rsidR="00A269F1" w:rsidRPr="00DE3670" w:rsidRDefault="00A269F1" w:rsidP="00A269F1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2 Z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84" type="#_x0000_t202" style="position:absolute;margin-left:80pt;margin-top:266.05pt;width:128.2pt;height:84.95pt;z-index:251867136;mso-width-relative:margin;mso-height-relative:margin">
            <v:textbox style="mso-next-textbox:#_x0000_s1284">
              <w:txbxContent>
                <w:p w:rsidR="00A269F1" w:rsidRPr="00DE3670" w:rsidRDefault="00A269F1" w:rsidP="00A269F1">
                  <w:pPr>
                    <w:jc w:val="center"/>
                    <w:rPr>
                      <w:sz w:val="200"/>
                    </w:rPr>
                  </w:pPr>
                  <w:r>
                    <w:rPr>
                      <w:sz w:val="144"/>
                    </w:rPr>
                    <w:t>3 S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45" type="#_x0000_t202" style="position:absolute;margin-left:569.2pt;margin-top:387pt;width:70pt;height:53.6pt;z-index:251836416;mso-width-relative:margin;mso-height-relative:margin" o:regroupid="25">
            <v:textbox style="mso-next-textbox:#_x0000_s1245">
              <w:txbxContent>
                <w:p w:rsidR="007666B4" w:rsidRPr="002412ED" w:rsidRDefault="00916657" w:rsidP="00916657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44" type="#_x0000_t13" style="position:absolute;margin-left:479.2pt;margin-top:395.6pt;width:70pt;height:36pt;z-index:251835392;mso-width-relative:margin;mso-height-relative:margin" o:regroupid="25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39" type="#_x0000_t202" style="position:absolute;margin-left:149.2pt;margin-top:387pt;width:70pt;height:53.6pt;z-index:251831296;mso-width-relative:margin;mso-height-relative:margin" o:regroupid="24">
            <v:textbox style="mso-next-textbox:#_x0000_s1239">
              <w:txbxContent>
                <w:p w:rsidR="007666B4" w:rsidRPr="002412ED" w:rsidRDefault="00784C39" w:rsidP="00784C39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10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38" type="#_x0000_t13" style="position:absolute;margin-left:59.2pt;margin-top:395.6pt;width:70pt;height:36pt;z-index:251830272;mso-width-relative:margin;mso-height-relative:margin" o:regroupid="24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36" type="#_x0000_t202" style="position:absolute;margin-left:424.2pt;margin-top:0;width:255pt;height:226.35pt;z-index:251827200;mso-width-relative:margin;mso-height-relative:margin" o:regroupid="23" stroked="f">
            <v:textbox style="mso-next-textbox:#_x0000_s1236">
              <w:txbxContent>
                <w:p w:rsidR="007666B4" w:rsidRPr="002426BE" w:rsidRDefault="007666B4" w:rsidP="007666B4">
                  <w:pPr>
                    <w:rPr>
                      <w:sz w:val="420"/>
                    </w:rPr>
                  </w:pPr>
                  <w:r>
                    <w:rPr>
                      <w:sz w:val="420"/>
                    </w:rPr>
                    <w:t>20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35" type="#_x0000_t202" style="position:absolute;margin-left:19.2pt;margin-top:0;width:250pt;height:226.35pt;z-index:251826176;mso-width-relative:margin;mso-height-relative:margin" o:regroupid="23" stroked="f">
            <v:textbox style="mso-next-textbox:#_x0000_s1235">
              <w:txbxContent>
                <w:p w:rsidR="007666B4" w:rsidRPr="002426BE" w:rsidRDefault="007666B4" w:rsidP="007666B4">
                  <w:pPr>
                    <w:rPr>
                      <w:sz w:val="420"/>
                    </w:rPr>
                  </w:pPr>
                  <w:r>
                    <w:rPr>
                      <w:sz w:val="420"/>
                    </w:rPr>
                    <w:t>19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34" type="#_x0000_t32" style="position:absolute;margin-left:349.2pt;margin-top:-70.15pt;width:0;height:596.1pt;z-index:251825152" o:connectortype="straight" o:regroupid="23">
            <v:shadow offset=",3pt" offset2=",2pt"/>
            <w10:wrap type="square" anchorx="margin" anchory="margin"/>
          </v:shape>
        </w:pict>
      </w:r>
      <w:r w:rsidR="006945E7">
        <w:br w:type="page"/>
      </w:r>
    </w:p>
    <w:p w:rsidR="00AB281E" w:rsidRDefault="001D2E7F">
      <w:r>
        <w:rPr>
          <w:noProof/>
          <w:lang w:eastAsia="cs-CZ"/>
        </w:rPr>
        <w:lastRenderedPageBreak/>
        <w:pict>
          <v:shape id="_x0000_s1296" type="#_x0000_t202" style="position:absolute;margin-left:31.2pt;margin-top:12pt;width:250pt;height:226.35pt;z-index:251878400;mso-width-relative:margin;mso-height-relative:margin" stroked="f">
            <v:textbox style="mso-next-textbox:#_x0000_s1296">
              <w:txbxContent>
                <w:p w:rsidR="00AB281E" w:rsidRPr="002426BE" w:rsidRDefault="00AB281E" w:rsidP="00AB281E">
                  <w:pPr>
                    <w:rPr>
                      <w:sz w:val="420"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97" type="#_x0000_t202" style="position:absolute;margin-left:436.2pt;margin-top:12pt;width:255pt;height:226.35pt;z-index:251879424;mso-width-relative:margin;mso-height-relative:margin" stroked="f">
            <v:textbox style="mso-next-textbox:#_x0000_s1297">
              <w:txbxContent>
                <w:p w:rsidR="00AB281E" w:rsidRPr="002426BE" w:rsidRDefault="00AB281E" w:rsidP="00AB281E">
                  <w:pPr>
                    <w:rPr>
                      <w:sz w:val="420"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90" type="#_x0000_t13" style="position:absolute;margin-left:59.65pt;margin-top:407.6pt;width:70pt;height:36pt;z-index:251872256;mso-width-relative:margin;mso-height-relative:margin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89" type="#_x0000_t32" style="position:absolute;margin-left:349.65pt;margin-top:-70.3pt;width:0;height:596.1pt;z-index:251871232" o:connectortype="straight">
            <v:shadow offset=",3pt" offset2=",2pt"/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95" type="#_x0000_t202" style="position:absolute;margin-left:502.25pt;margin-top:278.05pt;width:128.2pt;height:84.95pt;z-index:251877376;mso-width-relative:margin;mso-height-relative:margin">
            <v:textbox style="mso-next-textbox:#_x0000_s1295">
              <w:txbxContent>
                <w:p w:rsidR="00AB281E" w:rsidRPr="00DE3670" w:rsidRDefault="00AB281E" w:rsidP="00AB281E">
                  <w:pPr>
                    <w:rPr>
                      <w:sz w:val="200"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94" type="#_x0000_t202" style="position:absolute;margin-left:80.45pt;margin-top:278.05pt;width:128.2pt;height:84.95pt;z-index:251876352;mso-width-relative:margin;mso-height-relative:margin">
            <v:textbox style="mso-next-textbox:#_x0000_s1294">
              <w:txbxContent>
                <w:p w:rsidR="00AB281E" w:rsidRPr="00DE3670" w:rsidRDefault="00AB281E" w:rsidP="00AB281E">
                  <w:pPr>
                    <w:rPr>
                      <w:sz w:val="200"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93" type="#_x0000_t202" style="position:absolute;margin-left:569.65pt;margin-top:399pt;width:70pt;height:53.6pt;z-index:251875328;mso-width-relative:margin;mso-height-relative:margin">
            <v:textbox style="mso-next-textbox:#_x0000_s1293">
              <w:txbxContent>
                <w:p w:rsidR="00AB281E" w:rsidRPr="002412ED" w:rsidRDefault="00AB281E" w:rsidP="00AB281E">
                  <w:pPr>
                    <w:rPr>
                      <w:sz w:val="96"/>
                    </w:rPr>
                  </w:pP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92" type="#_x0000_t13" style="position:absolute;margin-left:479.65pt;margin-top:407.6pt;width:70pt;height:36pt;z-index:251874304;mso-width-relative:margin;mso-height-relative:margin"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291" type="#_x0000_t202" style="position:absolute;margin-left:149.65pt;margin-top:399pt;width:70pt;height:53.6pt;z-index:251873280;mso-width-relative:margin;mso-height-relative:margin">
            <v:textbox style="mso-next-textbox:#_x0000_s1291">
              <w:txbxContent>
                <w:p w:rsidR="00AB281E" w:rsidRPr="002412ED" w:rsidRDefault="00AB281E" w:rsidP="00AB281E">
                  <w:pPr>
                    <w:rPr>
                      <w:sz w:val="96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AB281E">
        <w:br w:type="page"/>
      </w:r>
    </w:p>
    <w:tbl>
      <w:tblPr>
        <w:tblpPr w:leftFromText="141" w:rightFromText="141" w:horzAnchor="page" w:tblpX="2360" w:tblpY="816"/>
        <w:tblW w:w="3759" w:type="dxa"/>
        <w:tblCellMar>
          <w:left w:w="70" w:type="dxa"/>
          <w:right w:w="70" w:type="dxa"/>
        </w:tblCellMar>
        <w:tblLook w:val="0480"/>
      </w:tblPr>
      <w:tblGrid>
        <w:gridCol w:w="476"/>
        <w:gridCol w:w="333"/>
        <w:gridCol w:w="333"/>
        <w:gridCol w:w="333"/>
        <w:gridCol w:w="333"/>
        <w:gridCol w:w="476"/>
        <w:gridCol w:w="333"/>
        <w:gridCol w:w="476"/>
        <w:gridCol w:w="333"/>
        <w:gridCol w:w="333"/>
      </w:tblGrid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1"/>
            </w:tblGrid>
            <w:tr w:rsidR="00D500C6" w:rsidRPr="00D500C6" w:rsidTr="00FA04BF">
              <w:trPr>
                <w:trHeight w:val="524"/>
                <w:tblCellSpacing w:w="0" w:type="dxa"/>
              </w:trPr>
              <w:tc>
                <w:tcPr>
                  <w:tcW w:w="2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00C6" w:rsidRPr="00D500C6" w:rsidRDefault="00D500C6" w:rsidP="00F973EE">
                  <w:pPr>
                    <w:framePr w:hSpace="141" w:wrap="around" w:hAnchor="page" w:x="2360" w:y="816"/>
                    <w:rPr>
                      <w:rFonts w:ascii="Calibri" w:eastAsia="Times New Roman" w:hAnsi="Calibri"/>
                      <w:color w:val="000000"/>
                      <w:sz w:val="22"/>
                      <w:lang w:eastAsia="cs-CZ"/>
                    </w:rPr>
                  </w:pPr>
                </w:p>
              </w:tc>
            </w:tr>
          </w:tbl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1D2E7F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lang w:eastAsia="cs-CZ"/>
              </w:rPr>
              <w:pict>
                <v:shape id="_x0000_s1312" type="#_x0000_t32" style="position:absolute;margin-left:-3.4pt;margin-top:-.85pt;width:14pt;height:27.95pt;flip:x;z-index:251885568;mso-position-horizontal-relative:text;mso-position-vertical-relative:text;mso-width-relative:margin;mso-height-relative:margin" o:connectortype="straight"/>
              </w:pict>
            </w:r>
            <w:r w:rsidR="00D500C6"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1"/>
            </w:tblGrid>
            <w:tr w:rsidR="00D500C6" w:rsidRPr="00D500C6" w:rsidTr="00FA04BF">
              <w:trPr>
                <w:trHeight w:val="524"/>
                <w:tblCellSpacing w:w="0" w:type="dxa"/>
              </w:trPr>
              <w:tc>
                <w:tcPr>
                  <w:tcW w:w="2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00C6" w:rsidRPr="00D500C6" w:rsidRDefault="00D500C6" w:rsidP="00F973EE">
                  <w:pPr>
                    <w:framePr w:hSpace="141" w:wrap="around" w:hAnchor="page" w:x="2360" w:y="816"/>
                    <w:rPr>
                      <w:rFonts w:ascii="Calibri" w:eastAsia="Times New Roman" w:hAnsi="Calibri"/>
                      <w:color w:val="000000"/>
                      <w:sz w:val="22"/>
                      <w:lang w:eastAsia="cs-CZ"/>
                    </w:rPr>
                  </w:pPr>
                </w:p>
              </w:tc>
            </w:tr>
          </w:tbl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1"/>
            </w:tblGrid>
            <w:tr w:rsidR="00D500C6" w:rsidRPr="00D500C6" w:rsidTr="00FA04BF">
              <w:trPr>
                <w:trHeight w:val="524"/>
                <w:tblCellSpacing w:w="0" w:type="dxa"/>
              </w:trPr>
              <w:tc>
                <w:tcPr>
                  <w:tcW w:w="29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500C6" w:rsidRPr="00D500C6" w:rsidRDefault="00D500C6" w:rsidP="00F973EE">
                  <w:pPr>
                    <w:framePr w:hSpace="141" w:wrap="around" w:hAnchor="page" w:x="2360" w:y="816"/>
                    <w:jc w:val="center"/>
                    <w:rPr>
                      <w:rFonts w:ascii="Calibri" w:eastAsia="Times New Roman" w:hAnsi="Calibri"/>
                      <w:color w:val="000000"/>
                      <w:sz w:val="22"/>
                      <w:lang w:eastAsia="cs-CZ"/>
                    </w:rPr>
                  </w:pPr>
                </w:p>
              </w:tc>
            </w:tr>
          </w:tbl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jc w:val="right"/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1D2E7F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lang w:eastAsia="cs-CZ"/>
              </w:rPr>
              <w:pict>
                <v:shape id="_x0000_s1307" type="#_x0000_t32" style="position:absolute;margin-left:-2.4pt;margin-top:-.2pt;width:38.7pt;height:51.6pt;flip:x;z-index:251880448;mso-position-horizontal-relative:text;mso-position-vertical-relative:text;mso-width-relative:margin;mso-height-relative:margin" o:connectortype="straight"/>
              </w:pic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1D2E7F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lang w:eastAsia="cs-CZ"/>
              </w:rPr>
              <w:pict>
                <v:shape id="_x0000_s1308" type="#_x0000_t32" style="position:absolute;margin-left:12.5pt;margin-top:-.2pt;width:34.35pt;height:51.6pt;flip:x;z-index:251881472;mso-position-horizontal-relative:text;mso-position-vertical-relative:text;mso-width-relative:margin;mso-height-relative:margin" o:connectortype="straight"/>
              </w:pic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1D2E7F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lang w:eastAsia="cs-CZ"/>
              </w:rPr>
              <w:pict>
                <v:shape id="_x0000_s1309" type="#_x0000_t32" style="position:absolute;margin-left:-3.3pt;margin-top:-25.75pt;width:27.95pt;height:0;z-index:251882496;mso-position-horizontal-relative:text;mso-position-vertical-relative:text;mso-width-relative:margin;mso-height-relative:margin" o:connectortype="straight"/>
              </w:pic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1D2E7F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lang w:eastAsia="cs-CZ"/>
              </w:rPr>
              <w:pict>
                <v:shape id="_x0000_s1310" type="#_x0000_t32" style="position:absolute;margin-left:.85pt;margin-top:-.2pt;width:36.2pt;height:51.6pt;z-index:251883520;mso-position-horizontal-relative:text;mso-position-vertical-relative:text;mso-width-relative:margin;mso-height-relative:margin" o:connectortype="straight"/>
              </w:pic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1D2E7F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/>
                <w:noProof/>
                <w:color w:val="000000"/>
                <w:sz w:val="22"/>
                <w:lang w:eastAsia="cs-CZ"/>
              </w:rPr>
              <w:pict>
                <v:shape id="_x0000_s1311" type="#_x0000_t32" style="position:absolute;margin-left:-3.4pt;margin-top:-.2pt;width:31.2pt;height:51.6pt;z-index:251884544;mso-position-horizontal-relative:text;mso-position-vertical-relative:text;mso-width-relative:margin;mso-height-relative:margin" o:connectortype="straight"/>
              </w:pic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</w:tr>
      <w:tr w:rsidR="00FA04BF" w:rsidRPr="00D500C6" w:rsidTr="002B2D49">
        <w:trPr>
          <w:trHeight w:val="524"/>
        </w:trPr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00C6" w:rsidRPr="00D500C6" w:rsidRDefault="00D500C6" w:rsidP="002B2D49">
            <w:pPr>
              <w:rPr>
                <w:rFonts w:ascii="Calibri" w:eastAsia="Times New Roman" w:hAnsi="Calibri"/>
                <w:color w:val="000000"/>
                <w:sz w:val="22"/>
                <w:lang w:eastAsia="cs-CZ"/>
              </w:rPr>
            </w:pPr>
            <w:r w:rsidRPr="00D500C6">
              <w:rPr>
                <w:rFonts w:ascii="Calibri" w:eastAsia="Times New Roman" w:hAnsi="Calibri"/>
                <w:color w:val="000000"/>
                <w:sz w:val="22"/>
                <w:lang w:eastAsia="cs-CZ"/>
              </w:rPr>
              <w:t> </w:t>
            </w:r>
          </w:p>
        </w:tc>
      </w:tr>
    </w:tbl>
    <w:p w:rsidR="009616E0" w:rsidRPr="002B2D49" w:rsidRDefault="002B2D49" w:rsidP="0002148F">
      <w:pPr>
        <w:rPr>
          <w:sz w:val="28"/>
        </w:rPr>
      </w:pPr>
      <w:r w:rsidRPr="002B2D49">
        <w:rPr>
          <w:sz w:val="28"/>
        </w:rPr>
        <w:t>Výsledek</w:t>
      </w:r>
    </w:p>
    <w:sectPr w:rsidR="009616E0" w:rsidRPr="002B2D49" w:rsidSect="00DC5FC0">
      <w:type w:val="continuous"/>
      <w:pgSz w:w="16838" w:h="11906" w:orient="landscape" w:code="9"/>
      <w:pgMar w:top="1418" w:right="1418" w:bottom="1418" w:left="1418" w:header="567" w:footer="567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816" w:rsidRDefault="00CB6816" w:rsidP="006A0033">
      <w:r>
        <w:separator/>
      </w:r>
    </w:p>
  </w:endnote>
  <w:endnote w:type="continuationSeparator" w:id="0">
    <w:p w:rsidR="00CB6816" w:rsidRDefault="00CB6816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816" w:rsidRDefault="00CB6816" w:rsidP="006A0033">
      <w:r>
        <w:separator/>
      </w:r>
    </w:p>
  </w:footnote>
  <w:footnote w:type="continuationSeparator" w:id="0">
    <w:p w:rsidR="00CB6816" w:rsidRDefault="00CB6816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52C0D3E"/>
    <w:multiLevelType w:val="hybridMultilevel"/>
    <w:tmpl w:val="8384B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A6B1D"/>
    <w:multiLevelType w:val="hybridMultilevel"/>
    <w:tmpl w:val="321607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467396"/>
    <w:multiLevelType w:val="hybridMultilevel"/>
    <w:tmpl w:val="054CAD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F0212C"/>
    <w:multiLevelType w:val="hybridMultilevel"/>
    <w:tmpl w:val="9E744A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1746" style="mso-width-relative:margin;mso-height-relative:margin" fillcolor="white">
      <v:fill color="white"/>
      <o:colormru v:ext="edit" colors="#005daa"/>
      <o:colormenu v:ext="edit" strokecolor="none" shadow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B796A"/>
    <w:rsid w:val="00000BBE"/>
    <w:rsid w:val="0002148F"/>
    <w:rsid w:val="0004313B"/>
    <w:rsid w:val="00043C08"/>
    <w:rsid w:val="000519BE"/>
    <w:rsid w:val="0006644F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75E38"/>
    <w:rsid w:val="00191D42"/>
    <w:rsid w:val="001B1377"/>
    <w:rsid w:val="001B796A"/>
    <w:rsid w:val="001C368B"/>
    <w:rsid w:val="001D2E7F"/>
    <w:rsid w:val="001E5837"/>
    <w:rsid w:val="002033D8"/>
    <w:rsid w:val="002412ED"/>
    <w:rsid w:val="002426BE"/>
    <w:rsid w:val="00260E1C"/>
    <w:rsid w:val="00261352"/>
    <w:rsid w:val="00297042"/>
    <w:rsid w:val="002B2D49"/>
    <w:rsid w:val="002E3264"/>
    <w:rsid w:val="003245A3"/>
    <w:rsid w:val="00326812"/>
    <w:rsid w:val="00333C55"/>
    <w:rsid w:val="00355DAA"/>
    <w:rsid w:val="003562D0"/>
    <w:rsid w:val="00362017"/>
    <w:rsid w:val="00362AE7"/>
    <w:rsid w:val="00381132"/>
    <w:rsid w:val="003A6134"/>
    <w:rsid w:val="003C2098"/>
    <w:rsid w:val="003F2236"/>
    <w:rsid w:val="0043089E"/>
    <w:rsid w:val="0045733A"/>
    <w:rsid w:val="004876B5"/>
    <w:rsid w:val="004C4D6A"/>
    <w:rsid w:val="004D0397"/>
    <w:rsid w:val="004F2A13"/>
    <w:rsid w:val="005012DB"/>
    <w:rsid w:val="0050682E"/>
    <w:rsid w:val="005150AE"/>
    <w:rsid w:val="00520471"/>
    <w:rsid w:val="005213C8"/>
    <w:rsid w:val="005272B5"/>
    <w:rsid w:val="00571079"/>
    <w:rsid w:val="005905EB"/>
    <w:rsid w:val="00590D7C"/>
    <w:rsid w:val="00593F50"/>
    <w:rsid w:val="00595346"/>
    <w:rsid w:val="005A5B53"/>
    <w:rsid w:val="00602356"/>
    <w:rsid w:val="00616561"/>
    <w:rsid w:val="00616B15"/>
    <w:rsid w:val="006229D1"/>
    <w:rsid w:val="00634226"/>
    <w:rsid w:val="00641C55"/>
    <w:rsid w:val="006475FC"/>
    <w:rsid w:val="0066358D"/>
    <w:rsid w:val="00665665"/>
    <w:rsid w:val="00683507"/>
    <w:rsid w:val="00684F36"/>
    <w:rsid w:val="00686073"/>
    <w:rsid w:val="0069195B"/>
    <w:rsid w:val="006945E7"/>
    <w:rsid w:val="006A0033"/>
    <w:rsid w:val="006A0D8A"/>
    <w:rsid w:val="006A4AF9"/>
    <w:rsid w:val="006B3D1B"/>
    <w:rsid w:val="006C1C7E"/>
    <w:rsid w:val="006C56E5"/>
    <w:rsid w:val="006D3962"/>
    <w:rsid w:val="006F6274"/>
    <w:rsid w:val="006F6BBC"/>
    <w:rsid w:val="007047CF"/>
    <w:rsid w:val="007422B4"/>
    <w:rsid w:val="00743931"/>
    <w:rsid w:val="00745F71"/>
    <w:rsid w:val="00763B30"/>
    <w:rsid w:val="007641D6"/>
    <w:rsid w:val="0076458E"/>
    <w:rsid w:val="00764D19"/>
    <w:rsid w:val="00764DC1"/>
    <w:rsid w:val="007666B4"/>
    <w:rsid w:val="00767BEA"/>
    <w:rsid w:val="0077757D"/>
    <w:rsid w:val="00784C39"/>
    <w:rsid w:val="007876FD"/>
    <w:rsid w:val="007B2793"/>
    <w:rsid w:val="007B7004"/>
    <w:rsid w:val="007C07BB"/>
    <w:rsid w:val="007C7A04"/>
    <w:rsid w:val="007D7C08"/>
    <w:rsid w:val="007E2479"/>
    <w:rsid w:val="00800BF6"/>
    <w:rsid w:val="00812FE1"/>
    <w:rsid w:val="00832803"/>
    <w:rsid w:val="00842323"/>
    <w:rsid w:val="0085657E"/>
    <w:rsid w:val="00871E3D"/>
    <w:rsid w:val="00883CF4"/>
    <w:rsid w:val="008A7646"/>
    <w:rsid w:val="008B504F"/>
    <w:rsid w:val="008B78BF"/>
    <w:rsid w:val="008D6A2E"/>
    <w:rsid w:val="008E2189"/>
    <w:rsid w:val="009027A1"/>
    <w:rsid w:val="00916657"/>
    <w:rsid w:val="00930656"/>
    <w:rsid w:val="00932B92"/>
    <w:rsid w:val="00934ED9"/>
    <w:rsid w:val="00944FF0"/>
    <w:rsid w:val="009519AE"/>
    <w:rsid w:val="009541BE"/>
    <w:rsid w:val="009612F7"/>
    <w:rsid w:val="009616E0"/>
    <w:rsid w:val="009763DF"/>
    <w:rsid w:val="009E1A89"/>
    <w:rsid w:val="009F090C"/>
    <w:rsid w:val="009F6F49"/>
    <w:rsid w:val="009F783D"/>
    <w:rsid w:val="00A0092C"/>
    <w:rsid w:val="00A269F1"/>
    <w:rsid w:val="00A45957"/>
    <w:rsid w:val="00A507CC"/>
    <w:rsid w:val="00A7644D"/>
    <w:rsid w:val="00AA1135"/>
    <w:rsid w:val="00AA3F64"/>
    <w:rsid w:val="00AB281E"/>
    <w:rsid w:val="00AD2FF9"/>
    <w:rsid w:val="00AE61C9"/>
    <w:rsid w:val="00B22694"/>
    <w:rsid w:val="00B26D85"/>
    <w:rsid w:val="00B51C64"/>
    <w:rsid w:val="00B52423"/>
    <w:rsid w:val="00B61B21"/>
    <w:rsid w:val="00B61F23"/>
    <w:rsid w:val="00BA4D30"/>
    <w:rsid w:val="00BB48CD"/>
    <w:rsid w:val="00BF1C0E"/>
    <w:rsid w:val="00C03825"/>
    <w:rsid w:val="00C10A96"/>
    <w:rsid w:val="00C14BB9"/>
    <w:rsid w:val="00C172FC"/>
    <w:rsid w:val="00C23036"/>
    <w:rsid w:val="00C27294"/>
    <w:rsid w:val="00C3642A"/>
    <w:rsid w:val="00C3719C"/>
    <w:rsid w:val="00C7564E"/>
    <w:rsid w:val="00C8633E"/>
    <w:rsid w:val="00C94379"/>
    <w:rsid w:val="00C97023"/>
    <w:rsid w:val="00CB6816"/>
    <w:rsid w:val="00CC22D4"/>
    <w:rsid w:val="00CD39D4"/>
    <w:rsid w:val="00CD6A6F"/>
    <w:rsid w:val="00CE418B"/>
    <w:rsid w:val="00CF7C5B"/>
    <w:rsid w:val="00D07EEB"/>
    <w:rsid w:val="00D30E25"/>
    <w:rsid w:val="00D3635A"/>
    <w:rsid w:val="00D500C6"/>
    <w:rsid w:val="00D54498"/>
    <w:rsid w:val="00D6488A"/>
    <w:rsid w:val="00D679F4"/>
    <w:rsid w:val="00D811D9"/>
    <w:rsid w:val="00D911C1"/>
    <w:rsid w:val="00DA3BF1"/>
    <w:rsid w:val="00DB0F40"/>
    <w:rsid w:val="00DB5108"/>
    <w:rsid w:val="00DC5FC0"/>
    <w:rsid w:val="00DE3670"/>
    <w:rsid w:val="00DF3391"/>
    <w:rsid w:val="00E128A9"/>
    <w:rsid w:val="00E141C4"/>
    <w:rsid w:val="00E22C27"/>
    <w:rsid w:val="00E22C3C"/>
    <w:rsid w:val="00E43956"/>
    <w:rsid w:val="00E66547"/>
    <w:rsid w:val="00E8088B"/>
    <w:rsid w:val="00E90C70"/>
    <w:rsid w:val="00EA0E9E"/>
    <w:rsid w:val="00EB1036"/>
    <w:rsid w:val="00EB155A"/>
    <w:rsid w:val="00EB15EA"/>
    <w:rsid w:val="00EB4C53"/>
    <w:rsid w:val="00EC3BA0"/>
    <w:rsid w:val="00EC7FE7"/>
    <w:rsid w:val="00ED2709"/>
    <w:rsid w:val="00F3330E"/>
    <w:rsid w:val="00F65FA4"/>
    <w:rsid w:val="00F66639"/>
    <w:rsid w:val="00F76FCD"/>
    <w:rsid w:val="00F819AF"/>
    <w:rsid w:val="00F93EE1"/>
    <w:rsid w:val="00F973EE"/>
    <w:rsid w:val="00FA04BF"/>
    <w:rsid w:val="00FA285A"/>
    <w:rsid w:val="00FA4F5A"/>
    <w:rsid w:val="00FA73F3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 style="mso-width-relative:margin;mso-height-relative:margin" fillcolor="white">
      <v:fill color="white"/>
      <o:colormru v:ext="edit" colors="#005daa"/>
      <o:colormenu v:ext="edit" strokecolor="none" shadowcolor="none"/>
    </o:shapedefaults>
    <o:shapelayout v:ext="edit">
      <o:idmap v:ext="edit" data="1"/>
      <o:rules v:ext="edit">
        <o:r id="V:Rule18" type="connector" idref="#_x0000_s1312"/>
        <o:r id="V:Rule19" type="connector" idref="#_x0000_s1055"/>
        <o:r id="V:Rule20" type="connector" idref="#_x0000_s1032"/>
        <o:r id="V:Rule21" type="connector" idref="#_x0000_s1035"/>
        <o:r id="V:Rule22" type="connector" idref="#_x0000_s1034"/>
        <o:r id="V:Rule23" type="connector" idref="#_x0000_s1185"/>
        <o:r id="V:Rule24" type="connector" idref="#_x0000_s1309"/>
        <o:r id="V:Rule25" type="connector" idref="#_x0000_s1308"/>
        <o:r id="V:Rule26" type="connector" idref="#_x0000_s1234"/>
        <o:r id="V:Rule27" type="connector" idref="#_x0000_s1289"/>
        <o:r id="V:Rule28" type="connector" idref="#_x0000_s1310"/>
        <o:r id="V:Rule29" type="connector" idref="#_x0000_s1054"/>
        <o:r id="V:Rule30" type="connector" idref="#_x0000_s1307"/>
        <o:r id="V:Rule31" type="connector" idref="#_x0000_s1217"/>
        <o:r id="V:Rule32" type="connector" idref="#_x0000_s1201"/>
        <o:r id="V:Rule33" type="connector" idref="#_x0000_s1033"/>
        <o:r id="V:Rule34" type="connector" idref="#_x0000_s1311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11"/>
        <o:entry new="13" old="11"/>
        <o:entry new="14" old="0"/>
        <o:entry new="15" old="14"/>
        <o:entry new="16" old="14"/>
        <o:entry new="17" old="0"/>
        <o:entry new="18" old="17"/>
        <o:entry new="19" old="17"/>
        <o:entry new="20" old="0"/>
        <o:entry new="21" old="20"/>
        <o:entry new="22" old="20"/>
        <o:entry new="23" old="0"/>
        <o:entry new="24" old="23"/>
        <o:entry new="25" old="23"/>
        <o:entry new="26" old="0"/>
        <o:entry new="27" old="26"/>
        <o:entry new="28" old="26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0214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B2D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chvil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E9044-B6D5-4DEE-892D-8D1A66EAF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</TotalTime>
  <Pages>14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Dum</cp:lastModifiedBy>
  <cp:revision>2</cp:revision>
  <cp:lastPrinted>2011-05-17T22:28:00Z</cp:lastPrinted>
  <dcterms:created xsi:type="dcterms:W3CDTF">2013-10-20T17:44:00Z</dcterms:created>
  <dcterms:modified xsi:type="dcterms:W3CDTF">2013-10-20T17:44:00Z</dcterms:modified>
</cp:coreProperties>
</file>