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FD264D" w:rsidRPr="00FD264D">
        <w:t xml:space="preserve"> </w:t>
      </w:r>
      <w:r w:rsidR="00FD264D">
        <w:t>VY_32_INOVACE_177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FD264D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FD264D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FD264D">
        <w:t>Živočichové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FD264D">
        <w:t>Říše zvířat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FD264D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FD264D" w:rsidRPr="00FD264D">
        <w:t>Pracovní list sloužící k procvičení obr</w:t>
      </w:r>
      <w:r w:rsidR="00FD264D">
        <w:t>atlovců a bezobratlých živočichů</w:t>
      </w:r>
    </w:p>
    <w:p w:rsidR="0004313B" w:rsidRDefault="0004313B" w:rsidP="00832803"/>
    <w:p w:rsidR="009D7D69" w:rsidRPr="000761AC" w:rsidRDefault="00B22694" w:rsidP="00832803">
      <w:pPr>
        <w:rPr>
          <w:sz w:val="24"/>
        </w:rPr>
      </w:pPr>
      <w:r>
        <w:br w:type="page"/>
      </w:r>
      <w:r w:rsidR="009D7D69" w:rsidRPr="000761AC">
        <w:rPr>
          <w:sz w:val="24"/>
        </w:rPr>
        <w:lastRenderedPageBreak/>
        <w:t>Metodika</w:t>
      </w:r>
    </w:p>
    <w:p w:rsidR="000761AC" w:rsidRPr="000761AC" w:rsidRDefault="000761AC" w:rsidP="00832803">
      <w:pPr>
        <w:rPr>
          <w:sz w:val="24"/>
        </w:rPr>
      </w:pPr>
    </w:p>
    <w:p w:rsidR="000761AC" w:rsidRPr="000761AC" w:rsidRDefault="000761AC" w:rsidP="000761AC">
      <w:pPr>
        <w:pStyle w:val="Odstavecseseznamem"/>
        <w:numPr>
          <w:ilvl w:val="0"/>
          <w:numId w:val="8"/>
        </w:numPr>
        <w:rPr>
          <w:sz w:val="24"/>
        </w:rPr>
      </w:pPr>
      <w:r w:rsidRPr="000761AC">
        <w:rPr>
          <w:sz w:val="24"/>
        </w:rPr>
        <w:t>Pracovní list sloužící k procvičení obratlovců a bezobratlý</w:t>
      </w:r>
      <w:r w:rsidR="00FD264D">
        <w:rPr>
          <w:sz w:val="24"/>
        </w:rPr>
        <w:t>ch živočichů</w:t>
      </w:r>
    </w:p>
    <w:p w:rsidR="000761AC" w:rsidRPr="000761AC" w:rsidRDefault="000761AC" w:rsidP="000761AC">
      <w:pPr>
        <w:pStyle w:val="Odstavecseseznamem"/>
        <w:numPr>
          <w:ilvl w:val="0"/>
          <w:numId w:val="8"/>
        </w:numPr>
        <w:rPr>
          <w:sz w:val="24"/>
        </w:rPr>
      </w:pPr>
      <w:r w:rsidRPr="000761AC">
        <w:rPr>
          <w:sz w:val="24"/>
        </w:rPr>
        <w:t>Všechny instrukce jsou přímo na listě</w:t>
      </w:r>
    </w:p>
    <w:p w:rsidR="000761AC" w:rsidRPr="000761AC" w:rsidRDefault="000761AC" w:rsidP="000761AC">
      <w:pPr>
        <w:pStyle w:val="Odstavecseseznamem"/>
        <w:numPr>
          <w:ilvl w:val="0"/>
          <w:numId w:val="8"/>
        </w:numPr>
        <w:rPr>
          <w:sz w:val="24"/>
        </w:rPr>
      </w:pPr>
      <w:r w:rsidRPr="000761AC">
        <w:rPr>
          <w:sz w:val="24"/>
        </w:rPr>
        <w:t>Žáci pracují s pracovním listem samostatně</w:t>
      </w:r>
    </w:p>
    <w:p w:rsidR="000761AC" w:rsidRPr="000761AC" w:rsidRDefault="000761AC" w:rsidP="000761AC">
      <w:pPr>
        <w:pStyle w:val="Odstavecseseznamem"/>
        <w:numPr>
          <w:ilvl w:val="0"/>
          <w:numId w:val="8"/>
        </w:numPr>
        <w:rPr>
          <w:sz w:val="24"/>
        </w:rPr>
      </w:pPr>
      <w:r w:rsidRPr="000761AC">
        <w:rPr>
          <w:sz w:val="24"/>
        </w:rPr>
        <w:t>Mů</w:t>
      </w:r>
      <w:r>
        <w:rPr>
          <w:sz w:val="24"/>
        </w:rPr>
        <w:t>že sloužit jako opakovací test</w:t>
      </w:r>
    </w:p>
    <w:p w:rsidR="009D7D69" w:rsidRDefault="009D7D69">
      <w:r>
        <w:br w:type="page"/>
      </w:r>
    </w:p>
    <w:p w:rsidR="00B22694" w:rsidRPr="005D3931" w:rsidRDefault="005D3931" w:rsidP="005D3931">
      <w:pPr>
        <w:jc w:val="center"/>
        <w:rPr>
          <w:b/>
          <w:sz w:val="32"/>
        </w:rPr>
      </w:pPr>
      <w:r w:rsidRPr="005D3931">
        <w:rPr>
          <w:b/>
          <w:sz w:val="32"/>
        </w:rPr>
        <w:lastRenderedPageBreak/>
        <w:t>Procvič si své znalosti z říše zvířat</w:t>
      </w:r>
    </w:p>
    <w:p w:rsidR="005D3931" w:rsidRDefault="005D3931" w:rsidP="005D3931"/>
    <w:p w:rsidR="005D3931" w:rsidRPr="007346E8" w:rsidRDefault="005D3931" w:rsidP="005D3931">
      <w:pPr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Pár jednoduchých úkolů ukáže, jak dobře znáš zákonitosti říše zvířat.</w:t>
      </w:r>
    </w:p>
    <w:p w:rsidR="005D3931" w:rsidRPr="007346E8" w:rsidRDefault="005D3931" w:rsidP="005D3931">
      <w:pPr>
        <w:rPr>
          <w:rFonts w:ascii="Times New Roman" w:hAnsi="Times New Roman"/>
          <w:sz w:val="24"/>
        </w:rPr>
      </w:pPr>
    </w:p>
    <w:p w:rsidR="005D3931" w:rsidRPr="007346E8" w:rsidRDefault="00C57E7E" w:rsidP="005D3931">
      <w:pPr>
        <w:pStyle w:val="Odstavecseseznamem"/>
        <w:numPr>
          <w:ilvl w:val="0"/>
          <w:numId w:val="6"/>
        </w:numPr>
        <w:rPr>
          <w:rFonts w:ascii="Times New Roman" w:hAnsi="Times New Roman"/>
          <w:b/>
          <w:sz w:val="24"/>
        </w:rPr>
      </w:pPr>
      <w:r w:rsidRPr="007346E8">
        <w:rPr>
          <w:rFonts w:ascii="Times New Roman" w:hAnsi="Times New Roman"/>
          <w:sz w:val="24"/>
        </w:rPr>
        <w:t xml:space="preserve">Vyber zvíře (zakroužkuj), které patří mezi </w:t>
      </w:r>
      <w:r w:rsidRPr="007346E8">
        <w:rPr>
          <w:rFonts w:ascii="Times New Roman" w:hAnsi="Times New Roman"/>
          <w:b/>
          <w:sz w:val="24"/>
        </w:rPr>
        <w:t>obratlovce, je savec a masožravec.</w:t>
      </w:r>
    </w:p>
    <w:p w:rsidR="00C57E7E" w:rsidRPr="007346E8" w:rsidRDefault="00C57E7E" w:rsidP="00C57E7E">
      <w:pPr>
        <w:pStyle w:val="Odstavecseseznamem"/>
        <w:rPr>
          <w:rFonts w:ascii="Times New Roman" w:hAnsi="Times New Roman"/>
          <w:sz w:val="24"/>
        </w:rPr>
      </w:pPr>
    </w:p>
    <w:p w:rsidR="00C57E7E" w:rsidRPr="007346E8" w:rsidRDefault="00C57E7E" w:rsidP="00C57E7E">
      <w:pPr>
        <w:pStyle w:val="Odstavecseseznamem"/>
        <w:jc w:val="center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Koza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Netopýr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Štika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Komár</w:t>
      </w:r>
    </w:p>
    <w:p w:rsidR="00C57E7E" w:rsidRDefault="00C57E7E" w:rsidP="00C57E7E">
      <w:pPr>
        <w:pStyle w:val="Odstavecseseznamem"/>
        <w:rPr>
          <w:rFonts w:ascii="Times New Roman" w:hAnsi="Times New Roman"/>
          <w:sz w:val="24"/>
        </w:rPr>
      </w:pPr>
    </w:p>
    <w:p w:rsidR="007346E8" w:rsidRPr="007346E8" w:rsidRDefault="007346E8" w:rsidP="00C57E7E">
      <w:pPr>
        <w:pStyle w:val="Odstavecseseznamem"/>
        <w:rPr>
          <w:rFonts w:ascii="Times New Roman" w:hAnsi="Times New Roman"/>
          <w:sz w:val="24"/>
        </w:rPr>
      </w:pPr>
    </w:p>
    <w:p w:rsidR="00C57E7E" w:rsidRPr="007346E8" w:rsidRDefault="00C57E7E" w:rsidP="00C57E7E">
      <w:pPr>
        <w:pStyle w:val="Odstavecseseznamem"/>
        <w:numPr>
          <w:ilvl w:val="0"/>
          <w:numId w:val="6"/>
        </w:numPr>
        <w:rPr>
          <w:rFonts w:ascii="Times New Roman" w:hAnsi="Times New Roman"/>
          <w:b/>
          <w:sz w:val="24"/>
        </w:rPr>
      </w:pPr>
      <w:r w:rsidRPr="007346E8">
        <w:rPr>
          <w:rFonts w:ascii="Times New Roman" w:hAnsi="Times New Roman"/>
          <w:sz w:val="24"/>
        </w:rPr>
        <w:t xml:space="preserve">Škrtni zvíře, které mezi ostatní </w:t>
      </w:r>
      <w:r w:rsidRPr="007346E8">
        <w:rPr>
          <w:rFonts w:ascii="Times New Roman" w:hAnsi="Times New Roman"/>
          <w:b/>
          <w:sz w:val="24"/>
        </w:rPr>
        <w:t>nepatří.</w:t>
      </w:r>
    </w:p>
    <w:p w:rsidR="00C57E7E" w:rsidRPr="007346E8" w:rsidRDefault="00C57E7E" w:rsidP="00C57E7E">
      <w:pPr>
        <w:pStyle w:val="Odstavecseseznamem"/>
        <w:rPr>
          <w:rFonts w:ascii="Times New Roman" w:hAnsi="Times New Roman"/>
          <w:b/>
          <w:sz w:val="24"/>
        </w:rPr>
      </w:pPr>
    </w:p>
    <w:p w:rsidR="00C57E7E" w:rsidRPr="007346E8" w:rsidRDefault="00C57E7E" w:rsidP="00C57E7E">
      <w:pPr>
        <w:pStyle w:val="Odstavecseseznamem"/>
        <w:jc w:val="center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 xml:space="preserve">Kráva 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Koza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Zajíc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Prase</w:t>
      </w:r>
    </w:p>
    <w:p w:rsidR="00C57E7E" w:rsidRPr="007346E8" w:rsidRDefault="00C57E7E" w:rsidP="00C57E7E">
      <w:pPr>
        <w:pStyle w:val="Odstavecseseznamem"/>
        <w:jc w:val="center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Je více možností, zdůvodni</w:t>
      </w:r>
      <w:r w:rsidR="00443FBA" w:rsidRPr="007346E8">
        <w:rPr>
          <w:rFonts w:ascii="Times New Roman" w:hAnsi="Times New Roman"/>
          <w:sz w:val="24"/>
        </w:rPr>
        <w:t xml:space="preserve"> svůj výběr</w:t>
      </w:r>
    </w:p>
    <w:p w:rsidR="00C57E7E" w:rsidRPr="007346E8" w:rsidRDefault="00C57E7E" w:rsidP="00C57E7E">
      <w:pPr>
        <w:pStyle w:val="Odstavecseseznamem"/>
        <w:rPr>
          <w:rFonts w:ascii="Times New Roman" w:hAnsi="Times New Roman"/>
          <w:sz w:val="40"/>
        </w:rPr>
      </w:pPr>
      <w:r w:rsidRPr="007346E8">
        <w:rPr>
          <w:rFonts w:ascii="Times New Roman" w:hAnsi="Times New Roman"/>
          <w:sz w:val="40"/>
        </w:rPr>
        <w:t>__________________________________________________________________________</w:t>
      </w:r>
    </w:p>
    <w:p w:rsidR="00C57E7E" w:rsidRDefault="00C57E7E" w:rsidP="00C57E7E">
      <w:pPr>
        <w:pStyle w:val="Odstavecseseznamem"/>
        <w:rPr>
          <w:rFonts w:ascii="Times New Roman" w:hAnsi="Times New Roman"/>
          <w:sz w:val="24"/>
        </w:rPr>
      </w:pPr>
    </w:p>
    <w:p w:rsidR="007346E8" w:rsidRPr="007346E8" w:rsidRDefault="007346E8" w:rsidP="00C57E7E">
      <w:pPr>
        <w:pStyle w:val="Odstavecseseznamem"/>
        <w:rPr>
          <w:rFonts w:ascii="Times New Roman" w:hAnsi="Times New Roman"/>
          <w:sz w:val="24"/>
        </w:rPr>
      </w:pPr>
    </w:p>
    <w:p w:rsidR="00C57E7E" w:rsidRPr="007346E8" w:rsidRDefault="00C57E7E" w:rsidP="00C57E7E">
      <w:pPr>
        <w:pStyle w:val="Odstavecseseznamem"/>
        <w:numPr>
          <w:ilvl w:val="0"/>
          <w:numId w:val="6"/>
        </w:numPr>
        <w:rPr>
          <w:rFonts w:ascii="Times New Roman" w:hAnsi="Times New Roman"/>
          <w:sz w:val="32"/>
        </w:rPr>
      </w:pPr>
      <w:r w:rsidRPr="007346E8">
        <w:rPr>
          <w:rFonts w:ascii="Times New Roman" w:hAnsi="Times New Roman"/>
          <w:sz w:val="24"/>
        </w:rPr>
        <w:t>Poznej zvíře podle popisu.</w:t>
      </w:r>
    </w:p>
    <w:p w:rsidR="00C57E7E" w:rsidRPr="007346E8" w:rsidRDefault="00C57E7E" w:rsidP="00C57E7E">
      <w:pPr>
        <w:pStyle w:val="Odstavecseseznamem"/>
        <w:rPr>
          <w:rFonts w:ascii="Times New Roman" w:hAnsi="Times New Roman"/>
          <w:sz w:val="24"/>
        </w:rPr>
      </w:pPr>
    </w:p>
    <w:p w:rsidR="00C57E7E" w:rsidRPr="007346E8" w:rsidRDefault="00C57E7E" w:rsidP="00C57E7E">
      <w:pPr>
        <w:pStyle w:val="Odstavecseseznamem"/>
        <w:rPr>
          <w:rFonts w:ascii="Times New Roman" w:hAnsi="Times New Roman"/>
        </w:rPr>
      </w:pPr>
      <w:r w:rsidRPr="007346E8">
        <w:rPr>
          <w:rFonts w:ascii="Times New Roman" w:hAnsi="Times New Roman"/>
          <w:sz w:val="24"/>
        </w:rPr>
        <w:t>Dlouhé tělo, čtyři nohy, masožravec, plaz, nebezpečný</w:t>
      </w:r>
    </w:p>
    <w:p w:rsidR="00C57E7E" w:rsidRPr="007346E8" w:rsidRDefault="00C57E7E" w:rsidP="00C57E7E">
      <w:pPr>
        <w:pStyle w:val="Odstavecseseznamem"/>
        <w:rPr>
          <w:rFonts w:ascii="Times New Roman" w:hAnsi="Times New Roman"/>
          <w:sz w:val="40"/>
        </w:rPr>
      </w:pPr>
      <w:r w:rsidRPr="007346E8">
        <w:rPr>
          <w:rFonts w:ascii="Times New Roman" w:hAnsi="Times New Roman"/>
          <w:sz w:val="40"/>
        </w:rPr>
        <w:t>_______________</w:t>
      </w:r>
    </w:p>
    <w:p w:rsidR="00C57E7E" w:rsidRPr="007346E8" w:rsidRDefault="00C57E7E" w:rsidP="00C57E7E">
      <w:pPr>
        <w:pStyle w:val="Odstavecseseznamem"/>
        <w:rPr>
          <w:rFonts w:ascii="Times New Roman" w:hAnsi="Times New Roman"/>
        </w:rPr>
      </w:pPr>
    </w:p>
    <w:p w:rsidR="00C57E7E" w:rsidRPr="007346E8" w:rsidRDefault="00443FBA" w:rsidP="00C57E7E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Napiš jednoho zástupce ke každé skupině živočichů.</w:t>
      </w:r>
    </w:p>
    <w:p w:rsidR="00443FBA" w:rsidRPr="007346E8" w:rsidRDefault="00443FBA" w:rsidP="00443FBA">
      <w:pPr>
        <w:pStyle w:val="Odstavecseseznamem"/>
        <w:rPr>
          <w:rFonts w:ascii="Times New Roman" w:hAnsi="Times New Roman"/>
          <w:sz w:val="24"/>
        </w:rPr>
      </w:pPr>
    </w:p>
    <w:p w:rsidR="00443FBA" w:rsidRPr="007346E8" w:rsidRDefault="00443FBA" w:rsidP="00443FBA">
      <w:pPr>
        <w:pStyle w:val="Odstavecseseznamem"/>
        <w:rPr>
          <w:rFonts w:ascii="Times New Roman" w:hAnsi="Times New Roman"/>
        </w:rPr>
      </w:pPr>
    </w:p>
    <w:p w:rsidR="00443FBA" w:rsidRPr="007346E8" w:rsidRDefault="00443FBA" w:rsidP="00443FBA">
      <w:pPr>
        <w:pStyle w:val="Odstavecseseznamem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Ryby_________________</w:t>
      </w:r>
      <w:r w:rsidRPr="007346E8">
        <w:rPr>
          <w:rFonts w:ascii="Times New Roman" w:hAnsi="Times New Roman"/>
          <w:sz w:val="24"/>
        </w:rPr>
        <w:tab/>
        <w:t>Plazy_________________</w:t>
      </w:r>
      <w:r w:rsidRPr="007346E8">
        <w:rPr>
          <w:rFonts w:ascii="Times New Roman" w:hAnsi="Times New Roman"/>
          <w:sz w:val="24"/>
        </w:rPr>
        <w:tab/>
        <w:t>Ptáci_______________</w:t>
      </w:r>
    </w:p>
    <w:p w:rsidR="00443FBA" w:rsidRPr="007346E8" w:rsidRDefault="00443FBA" w:rsidP="00443FBA">
      <w:pPr>
        <w:pStyle w:val="Odstavecseseznamem"/>
        <w:rPr>
          <w:rFonts w:ascii="Times New Roman" w:hAnsi="Times New Roman"/>
          <w:sz w:val="24"/>
        </w:rPr>
      </w:pPr>
    </w:p>
    <w:p w:rsidR="00443FBA" w:rsidRPr="007346E8" w:rsidRDefault="00443FBA" w:rsidP="00443FBA">
      <w:pPr>
        <w:pStyle w:val="Odstavecseseznamem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Obojživelníci__________________</w:t>
      </w:r>
      <w:r w:rsidRPr="007346E8">
        <w:rPr>
          <w:rFonts w:ascii="Times New Roman" w:hAnsi="Times New Roman"/>
          <w:sz w:val="24"/>
        </w:rPr>
        <w:tab/>
        <w:t>Savci___________________</w:t>
      </w:r>
    </w:p>
    <w:p w:rsidR="00443FBA" w:rsidRDefault="00443FBA" w:rsidP="00443FBA">
      <w:pPr>
        <w:pStyle w:val="Odstavecseseznamem"/>
        <w:rPr>
          <w:rFonts w:ascii="Times New Roman" w:hAnsi="Times New Roman"/>
        </w:rPr>
      </w:pPr>
    </w:p>
    <w:p w:rsidR="007346E8" w:rsidRPr="007346E8" w:rsidRDefault="007346E8" w:rsidP="00443FBA">
      <w:pPr>
        <w:pStyle w:val="Odstavecseseznamem"/>
        <w:rPr>
          <w:rFonts w:ascii="Times New Roman" w:hAnsi="Times New Roman"/>
        </w:rPr>
      </w:pPr>
    </w:p>
    <w:p w:rsidR="00443FBA" w:rsidRPr="007346E8" w:rsidRDefault="007346E8" w:rsidP="00443FBA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Napiš pět zástupců bezobratlých živočichů</w:t>
      </w:r>
    </w:p>
    <w:p w:rsidR="007346E8" w:rsidRPr="007346E8" w:rsidRDefault="007346E8" w:rsidP="007346E8">
      <w:pPr>
        <w:pStyle w:val="Odstavecseseznamem"/>
        <w:rPr>
          <w:rFonts w:ascii="Times New Roman" w:hAnsi="Times New Roman"/>
          <w:sz w:val="40"/>
        </w:rPr>
      </w:pPr>
      <w:r w:rsidRPr="007346E8">
        <w:rPr>
          <w:rFonts w:ascii="Times New Roman" w:hAnsi="Times New Roman"/>
          <w:sz w:val="40"/>
        </w:rPr>
        <w:t>_____________________________________</w:t>
      </w:r>
    </w:p>
    <w:p w:rsidR="00443FBA" w:rsidRDefault="00443FBA" w:rsidP="00443FBA">
      <w:pPr>
        <w:pStyle w:val="Odstavecseseznamem"/>
      </w:pPr>
    </w:p>
    <w:p w:rsidR="007346E8" w:rsidRDefault="007346E8" w:rsidP="00443FBA">
      <w:pPr>
        <w:pStyle w:val="Odstavecseseznamem"/>
      </w:pPr>
    </w:p>
    <w:p w:rsidR="00BF6659" w:rsidRDefault="007346E8" w:rsidP="007346E8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druhou stranu nakresli tvoje </w:t>
      </w:r>
      <w:r w:rsidRPr="00373EED">
        <w:rPr>
          <w:rFonts w:ascii="Times New Roman" w:hAnsi="Times New Roman"/>
          <w:b/>
          <w:sz w:val="24"/>
        </w:rPr>
        <w:t>nejoblíbenější zvíře.</w:t>
      </w:r>
      <w:r>
        <w:rPr>
          <w:rFonts w:ascii="Times New Roman" w:hAnsi="Times New Roman"/>
          <w:sz w:val="24"/>
        </w:rPr>
        <w:t xml:space="preserve"> </w:t>
      </w:r>
    </w:p>
    <w:p w:rsidR="00BF6659" w:rsidRPr="00373EED" w:rsidRDefault="007346E8" w:rsidP="00BF6659">
      <w:pPr>
        <w:pStyle w:val="Odstavecseseznamem"/>
        <w:jc w:val="center"/>
        <w:rPr>
          <w:rFonts w:ascii="Times New Roman" w:hAnsi="Times New Roman"/>
          <w:b/>
          <w:sz w:val="24"/>
        </w:rPr>
      </w:pPr>
      <w:r w:rsidRPr="00373EED">
        <w:rPr>
          <w:rFonts w:ascii="Times New Roman" w:hAnsi="Times New Roman"/>
          <w:b/>
          <w:sz w:val="24"/>
        </w:rPr>
        <w:t xml:space="preserve">Takové, které máš možná doma. </w:t>
      </w:r>
    </w:p>
    <w:p w:rsidR="007346E8" w:rsidRPr="00373EED" w:rsidRDefault="007346E8" w:rsidP="00BF6659">
      <w:pPr>
        <w:pStyle w:val="Odstavecseseznamem"/>
        <w:jc w:val="center"/>
        <w:rPr>
          <w:rFonts w:ascii="Times New Roman" w:hAnsi="Times New Roman"/>
          <w:b/>
          <w:sz w:val="24"/>
        </w:rPr>
      </w:pPr>
      <w:r w:rsidRPr="00373EED">
        <w:rPr>
          <w:rFonts w:ascii="Times New Roman" w:hAnsi="Times New Roman"/>
          <w:b/>
          <w:sz w:val="24"/>
        </w:rPr>
        <w:t>Takové, které bys chtěl mít.</w:t>
      </w:r>
    </w:p>
    <w:p w:rsidR="007346E8" w:rsidRPr="00373EED" w:rsidRDefault="007346E8" w:rsidP="00BF6659">
      <w:pPr>
        <w:pStyle w:val="Odstavecseseznamem"/>
        <w:jc w:val="center"/>
        <w:rPr>
          <w:rFonts w:ascii="Times New Roman" w:hAnsi="Times New Roman"/>
          <w:b/>
          <w:sz w:val="24"/>
        </w:rPr>
      </w:pPr>
      <w:r w:rsidRPr="00373EED">
        <w:rPr>
          <w:rFonts w:ascii="Times New Roman" w:hAnsi="Times New Roman"/>
          <w:b/>
          <w:sz w:val="24"/>
        </w:rPr>
        <w:t xml:space="preserve">Takové, které </w:t>
      </w:r>
      <w:r w:rsidR="00BF6659" w:rsidRPr="00373EED">
        <w:rPr>
          <w:rFonts w:ascii="Times New Roman" w:hAnsi="Times New Roman"/>
          <w:b/>
          <w:sz w:val="24"/>
        </w:rPr>
        <w:t>je pro tebe něčím zajímavé</w:t>
      </w:r>
    </w:p>
    <w:p w:rsidR="00BF6659" w:rsidRPr="00373EED" w:rsidRDefault="00BF6659" w:rsidP="007346E8">
      <w:pPr>
        <w:pStyle w:val="Odstavecseseznamem"/>
        <w:rPr>
          <w:rFonts w:ascii="Times New Roman" w:hAnsi="Times New Roman"/>
          <w:b/>
          <w:sz w:val="24"/>
        </w:rPr>
      </w:pPr>
      <w:r w:rsidRPr="00373EED">
        <w:rPr>
          <w:rFonts w:ascii="Times New Roman" w:hAnsi="Times New Roman"/>
          <w:b/>
          <w:sz w:val="24"/>
        </w:rPr>
        <w:t>ˇ</w:t>
      </w:r>
    </w:p>
    <w:p w:rsidR="00BF6659" w:rsidRDefault="00BF6659" w:rsidP="007346E8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Napiš nejdřív, jaké zvíře sis vybral a proč.</w:t>
      </w:r>
    </w:p>
    <w:p w:rsidR="00BF6659" w:rsidRDefault="00BF6659" w:rsidP="007346E8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_____________________________________________________________________________________________________________________________________________________________________________________________________________</w:t>
      </w:r>
    </w:p>
    <w:p w:rsidR="00BF6659" w:rsidRPr="001E3F1A" w:rsidRDefault="001E3F1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Výsledky</w:t>
      </w:r>
    </w:p>
    <w:p w:rsidR="00BF6659" w:rsidRPr="005D3931" w:rsidRDefault="00BF6659" w:rsidP="00BF6659">
      <w:pPr>
        <w:jc w:val="center"/>
        <w:rPr>
          <w:b/>
          <w:sz w:val="32"/>
        </w:rPr>
      </w:pPr>
      <w:r w:rsidRPr="005D3931">
        <w:rPr>
          <w:b/>
          <w:sz w:val="32"/>
        </w:rPr>
        <w:t>Procvič si své znalosti z říše zvířat</w:t>
      </w:r>
    </w:p>
    <w:p w:rsidR="00BF6659" w:rsidRDefault="00BF6659" w:rsidP="00BF6659"/>
    <w:p w:rsidR="00BF6659" w:rsidRPr="007346E8" w:rsidRDefault="00BF6659" w:rsidP="00BF6659">
      <w:pPr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Pár jednoduchých úkolů ukáže, jak dobře znáš zákonitosti říše zvířat.</w:t>
      </w:r>
    </w:p>
    <w:p w:rsidR="00BF6659" w:rsidRPr="007346E8" w:rsidRDefault="00BF6659" w:rsidP="00BF6659">
      <w:pPr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4"/>
        </w:rPr>
      </w:pPr>
      <w:r w:rsidRPr="007346E8">
        <w:rPr>
          <w:rFonts w:ascii="Times New Roman" w:hAnsi="Times New Roman"/>
          <w:sz w:val="24"/>
        </w:rPr>
        <w:t xml:space="preserve">Vyber zvíře (zakroužkuj), které patří mezi </w:t>
      </w:r>
      <w:r w:rsidRPr="007346E8">
        <w:rPr>
          <w:rFonts w:ascii="Times New Roman" w:hAnsi="Times New Roman"/>
          <w:b/>
          <w:sz w:val="24"/>
        </w:rPr>
        <w:t>obratlovce, je savec a masožravec.</w:t>
      </w:r>
    </w:p>
    <w:p w:rsidR="00BF6659" w:rsidRPr="007346E8" w:rsidRDefault="005A7457" w:rsidP="00BF6659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pict>
          <v:oval id="_x0000_s1026" style="position:absolute;left:0;text-align:left;margin-left:243pt;margin-top:163.5pt;width:47.25pt;height:24pt;z-index:251658240;mso-position-horizontal-relative:page;mso-position-vertical-relative:page" filled="f" strokecolor="#c0504d [3205]">
            <v:textbox inset="0,0,0,0"/>
            <w10:wrap anchorx="page" anchory="page"/>
          </v:oval>
        </w:pict>
      </w:r>
    </w:p>
    <w:p w:rsidR="00BF6659" w:rsidRPr="007346E8" w:rsidRDefault="00BF6659" w:rsidP="00BF6659">
      <w:pPr>
        <w:pStyle w:val="Odstavecseseznamem"/>
        <w:jc w:val="center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Koza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Netopýr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Štika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Komár</w:t>
      </w:r>
    </w:p>
    <w:p w:rsidR="00BF6659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4"/>
        </w:rPr>
      </w:pPr>
      <w:r w:rsidRPr="007346E8">
        <w:rPr>
          <w:rFonts w:ascii="Times New Roman" w:hAnsi="Times New Roman"/>
          <w:sz w:val="24"/>
        </w:rPr>
        <w:t xml:space="preserve">Škrtni zvíře, které mezi ostatní </w:t>
      </w:r>
      <w:r w:rsidRPr="007346E8">
        <w:rPr>
          <w:rFonts w:ascii="Times New Roman" w:hAnsi="Times New Roman"/>
          <w:b/>
          <w:sz w:val="24"/>
        </w:rPr>
        <w:t>nepatří.</w:t>
      </w:r>
    </w:p>
    <w:p w:rsidR="00BF6659" w:rsidRPr="007346E8" w:rsidRDefault="005A7457" w:rsidP="00BF6659">
      <w:pPr>
        <w:pStyle w:val="Odstavecseseznamem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17pt;margin-top:233.25pt;width:18pt;height:23.25pt;z-index:251659264;mso-position-horizontal-relative:page;mso-position-vertical-relative:page" o:connectortype="straight" strokecolor="#c0504d [3205]">
            <w10:wrap anchorx="page" anchory="page"/>
          </v:shape>
        </w:pict>
      </w:r>
    </w:p>
    <w:p w:rsidR="00BF6659" w:rsidRPr="007346E8" w:rsidRDefault="00BF6659" w:rsidP="00BF6659">
      <w:pPr>
        <w:pStyle w:val="Odstavecseseznamem"/>
        <w:jc w:val="center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 xml:space="preserve">Kráva 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Koza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Zajíc</w:t>
      </w:r>
      <w:r w:rsidRPr="007346E8">
        <w:rPr>
          <w:rFonts w:ascii="Times New Roman" w:hAnsi="Times New Roman"/>
          <w:sz w:val="24"/>
        </w:rPr>
        <w:tab/>
      </w:r>
      <w:r w:rsidRPr="007346E8">
        <w:rPr>
          <w:rFonts w:ascii="Times New Roman" w:hAnsi="Times New Roman"/>
          <w:sz w:val="24"/>
        </w:rPr>
        <w:tab/>
        <w:t>Prase</w:t>
      </w:r>
    </w:p>
    <w:p w:rsidR="00BF6659" w:rsidRPr="007346E8" w:rsidRDefault="00BF6659" w:rsidP="00BF6659">
      <w:pPr>
        <w:pStyle w:val="Odstavecseseznamem"/>
        <w:jc w:val="center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Je více možností, zdůvodni svůj výběr</w:t>
      </w: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</w:t>
      </w:r>
      <w:r w:rsidRPr="00BF6659">
        <w:rPr>
          <w:rFonts w:ascii="Times New Roman" w:hAnsi="Times New Roman"/>
          <w:sz w:val="24"/>
          <w:u w:val="single"/>
        </w:rPr>
        <w:t>Prase je všežravec, může se škrtnout i zajíc, není domácí zvíře</w:t>
      </w:r>
      <w:r>
        <w:rPr>
          <w:rFonts w:ascii="Times New Roman" w:hAnsi="Times New Roman"/>
          <w:sz w:val="40"/>
        </w:rPr>
        <w:t>_______</w:t>
      </w:r>
    </w:p>
    <w:p w:rsidR="00BF6659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numPr>
          <w:ilvl w:val="0"/>
          <w:numId w:val="7"/>
        </w:numPr>
        <w:rPr>
          <w:rFonts w:ascii="Times New Roman" w:hAnsi="Times New Roman"/>
          <w:sz w:val="32"/>
        </w:rPr>
      </w:pPr>
      <w:r w:rsidRPr="007346E8">
        <w:rPr>
          <w:rFonts w:ascii="Times New Roman" w:hAnsi="Times New Roman"/>
          <w:sz w:val="24"/>
        </w:rPr>
        <w:t>Poznej zvíře podle popisu.</w:t>
      </w: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</w:rPr>
      </w:pPr>
      <w:r w:rsidRPr="007346E8">
        <w:rPr>
          <w:rFonts w:ascii="Times New Roman" w:hAnsi="Times New Roman"/>
          <w:sz w:val="24"/>
        </w:rPr>
        <w:t>Dlouhé tělo, čtyři nohy, masožravec, plaz, nebezpečný</w:t>
      </w:r>
    </w:p>
    <w:p w:rsidR="00BF6659" w:rsidRPr="00BF6659" w:rsidRDefault="00BF6659" w:rsidP="00BF6659">
      <w:pPr>
        <w:pStyle w:val="Odstavecseseznamem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40"/>
        </w:rPr>
        <w:t>__</w:t>
      </w:r>
      <w:r>
        <w:rPr>
          <w:rFonts w:ascii="Times New Roman" w:hAnsi="Times New Roman"/>
          <w:sz w:val="24"/>
          <w:u w:val="single"/>
        </w:rPr>
        <w:t>Krokodýl__</w:t>
      </w:r>
    </w:p>
    <w:p w:rsidR="00BF6659" w:rsidRPr="007346E8" w:rsidRDefault="00BF6659" w:rsidP="00BF6659">
      <w:pPr>
        <w:pStyle w:val="Odstavecseseznamem"/>
        <w:rPr>
          <w:rFonts w:ascii="Times New Roman" w:hAnsi="Times New Roman"/>
        </w:rPr>
      </w:pPr>
    </w:p>
    <w:p w:rsidR="00BF6659" w:rsidRPr="007346E8" w:rsidRDefault="00BF6659" w:rsidP="00BF6659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Napiš jednoho zástupce ke každé skupině živočichů.</w:t>
      </w: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Ryby_</w:t>
      </w:r>
      <w:r>
        <w:rPr>
          <w:rFonts w:ascii="Times New Roman" w:hAnsi="Times New Roman"/>
          <w:sz w:val="24"/>
          <w:u w:val="single"/>
        </w:rPr>
        <w:t>Štika</w:t>
      </w:r>
      <w:r w:rsidRPr="007346E8">
        <w:rPr>
          <w:rFonts w:ascii="Times New Roman" w:hAnsi="Times New Roman"/>
          <w:sz w:val="24"/>
        </w:rPr>
        <w:t>__________</w:t>
      </w:r>
      <w:r>
        <w:rPr>
          <w:rFonts w:ascii="Times New Roman" w:hAnsi="Times New Roman"/>
          <w:sz w:val="24"/>
        </w:rPr>
        <w:tab/>
        <w:t>Plazy__</w:t>
      </w:r>
      <w:r>
        <w:rPr>
          <w:rFonts w:ascii="Times New Roman" w:hAnsi="Times New Roman"/>
          <w:sz w:val="24"/>
          <w:u w:val="single"/>
        </w:rPr>
        <w:t>Had</w:t>
      </w:r>
      <w:r w:rsidRPr="007346E8">
        <w:rPr>
          <w:rFonts w:ascii="Times New Roman" w:hAnsi="Times New Roman"/>
          <w:sz w:val="24"/>
        </w:rPr>
        <w:t>_________</w:t>
      </w:r>
      <w:r>
        <w:rPr>
          <w:rFonts w:ascii="Times New Roman" w:hAnsi="Times New Roman"/>
          <w:sz w:val="24"/>
        </w:rPr>
        <w:tab/>
        <w:t>Ptáci_</w:t>
      </w:r>
      <w:r>
        <w:rPr>
          <w:rFonts w:ascii="Times New Roman" w:hAnsi="Times New Roman"/>
          <w:sz w:val="24"/>
          <w:u w:val="single"/>
        </w:rPr>
        <w:t>Orel</w:t>
      </w:r>
      <w:r w:rsidRPr="007346E8">
        <w:rPr>
          <w:rFonts w:ascii="Times New Roman" w:hAnsi="Times New Roman"/>
          <w:sz w:val="24"/>
        </w:rPr>
        <w:t>_______</w:t>
      </w: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bojživelníci_______</w:t>
      </w:r>
      <w:r>
        <w:rPr>
          <w:rFonts w:ascii="Times New Roman" w:hAnsi="Times New Roman"/>
          <w:sz w:val="24"/>
          <w:u w:val="single"/>
        </w:rPr>
        <w:t>Žába</w:t>
      </w:r>
      <w:r w:rsidRPr="007346E8">
        <w:rPr>
          <w:rFonts w:ascii="Times New Roman" w:hAnsi="Times New Roman"/>
          <w:sz w:val="24"/>
        </w:rPr>
        <w:t>_______</w:t>
      </w:r>
      <w:r w:rsidRPr="007346E8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Savci________</w:t>
      </w:r>
      <w:r>
        <w:rPr>
          <w:rFonts w:ascii="Times New Roman" w:hAnsi="Times New Roman"/>
          <w:sz w:val="24"/>
          <w:u w:val="single"/>
        </w:rPr>
        <w:t>Pes</w:t>
      </w:r>
      <w:r w:rsidRPr="007346E8">
        <w:rPr>
          <w:rFonts w:ascii="Times New Roman" w:hAnsi="Times New Roman"/>
          <w:sz w:val="24"/>
        </w:rPr>
        <w:t>_______</w:t>
      </w:r>
    </w:p>
    <w:p w:rsidR="00BF6659" w:rsidRDefault="00BF6659" w:rsidP="00BF6659">
      <w:pPr>
        <w:pStyle w:val="Odstavecseseznamem"/>
        <w:rPr>
          <w:rFonts w:ascii="Times New Roman" w:hAnsi="Times New Roman"/>
        </w:rPr>
      </w:pPr>
    </w:p>
    <w:p w:rsidR="00BF6659" w:rsidRPr="007346E8" w:rsidRDefault="00BF6659" w:rsidP="00BF6659">
      <w:pPr>
        <w:pStyle w:val="Odstavecseseznamem"/>
        <w:rPr>
          <w:rFonts w:ascii="Times New Roman" w:hAnsi="Times New Roman"/>
        </w:rPr>
      </w:pPr>
    </w:p>
    <w:p w:rsidR="00BF6659" w:rsidRPr="007346E8" w:rsidRDefault="00BF6659" w:rsidP="00BF6659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7346E8">
        <w:rPr>
          <w:rFonts w:ascii="Times New Roman" w:hAnsi="Times New Roman"/>
          <w:sz w:val="24"/>
        </w:rPr>
        <w:t>Napiš pět zástupců bezobratlých živočichů</w:t>
      </w:r>
    </w:p>
    <w:p w:rsidR="00BF6659" w:rsidRPr="007346E8" w:rsidRDefault="00BF6659" w:rsidP="00BF6659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</w:t>
      </w:r>
      <w:r>
        <w:rPr>
          <w:rFonts w:ascii="Times New Roman" w:hAnsi="Times New Roman"/>
          <w:sz w:val="24"/>
          <w:u w:val="single"/>
        </w:rPr>
        <w:t>Motýl, čmelák, chroust, komár, vosa</w:t>
      </w:r>
      <w:r w:rsidRPr="007346E8">
        <w:rPr>
          <w:rFonts w:ascii="Times New Roman" w:hAnsi="Times New Roman"/>
          <w:sz w:val="40"/>
        </w:rPr>
        <w:t>__________</w:t>
      </w:r>
    </w:p>
    <w:p w:rsidR="00BF6659" w:rsidRDefault="00BF6659" w:rsidP="00BF6659">
      <w:pPr>
        <w:pStyle w:val="Odstavecseseznamem"/>
      </w:pPr>
    </w:p>
    <w:p w:rsidR="00BF6659" w:rsidRDefault="00BF6659" w:rsidP="00BF6659">
      <w:pPr>
        <w:pStyle w:val="Odstavecseseznamem"/>
      </w:pPr>
    </w:p>
    <w:p w:rsidR="00BF6659" w:rsidRPr="00D43503" w:rsidRDefault="00BF6659" w:rsidP="00BF6659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Na druhou stranu nakresli tvoje </w:t>
      </w:r>
      <w:r w:rsidRPr="00D43503">
        <w:rPr>
          <w:rFonts w:ascii="Times New Roman" w:hAnsi="Times New Roman"/>
          <w:b/>
          <w:sz w:val="24"/>
        </w:rPr>
        <w:t xml:space="preserve">nejoblíbenější zvíře. </w:t>
      </w:r>
    </w:p>
    <w:p w:rsidR="00BF6659" w:rsidRPr="00D43503" w:rsidRDefault="00BF6659" w:rsidP="00BF6659">
      <w:pPr>
        <w:pStyle w:val="Odstavecseseznamem"/>
        <w:jc w:val="center"/>
        <w:rPr>
          <w:rFonts w:ascii="Times New Roman" w:hAnsi="Times New Roman"/>
          <w:b/>
          <w:sz w:val="24"/>
        </w:rPr>
      </w:pPr>
      <w:r w:rsidRPr="00D43503">
        <w:rPr>
          <w:rFonts w:ascii="Times New Roman" w:hAnsi="Times New Roman"/>
          <w:b/>
          <w:sz w:val="24"/>
        </w:rPr>
        <w:t xml:space="preserve">Takové, které máš možná doma. </w:t>
      </w:r>
    </w:p>
    <w:p w:rsidR="00BF6659" w:rsidRPr="00D43503" w:rsidRDefault="00BF6659" w:rsidP="00BF6659">
      <w:pPr>
        <w:pStyle w:val="Odstavecseseznamem"/>
        <w:jc w:val="center"/>
        <w:rPr>
          <w:rFonts w:ascii="Times New Roman" w:hAnsi="Times New Roman"/>
          <w:b/>
          <w:sz w:val="24"/>
        </w:rPr>
      </w:pPr>
      <w:r w:rsidRPr="00D43503">
        <w:rPr>
          <w:rFonts w:ascii="Times New Roman" w:hAnsi="Times New Roman"/>
          <w:b/>
          <w:sz w:val="24"/>
        </w:rPr>
        <w:t>Takové, které bys chtěl mít.</w:t>
      </w:r>
    </w:p>
    <w:p w:rsidR="00BF6659" w:rsidRDefault="00BF6659" w:rsidP="00BF6659">
      <w:pPr>
        <w:pStyle w:val="Odstavecseseznamem"/>
        <w:jc w:val="center"/>
        <w:rPr>
          <w:rFonts w:ascii="Times New Roman" w:hAnsi="Times New Roman"/>
          <w:sz w:val="24"/>
        </w:rPr>
      </w:pPr>
      <w:r w:rsidRPr="00D43503">
        <w:rPr>
          <w:rFonts w:ascii="Times New Roman" w:hAnsi="Times New Roman"/>
          <w:b/>
          <w:sz w:val="24"/>
        </w:rPr>
        <w:t>Takové, které je pro tebe něčím zajímavé</w:t>
      </w:r>
    </w:p>
    <w:p w:rsidR="00BF6659" w:rsidRDefault="00BF6659" w:rsidP="00BF6659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ˇ</w:t>
      </w:r>
    </w:p>
    <w:p w:rsidR="00BF6659" w:rsidRDefault="00BF6659" w:rsidP="00BF6659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Napiš nejdřív, jaké zvíře sis vybral a proč.</w:t>
      </w:r>
    </w:p>
    <w:p w:rsidR="00BF6659" w:rsidRPr="00BF6659" w:rsidRDefault="00BF6659" w:rsidP="007346E8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_____________________________________________________________________________________________________________________________________________________________________________________________________________</w:t>
      </w:r>
    </w:p>
    <w:sectPr w:rsidR="00BF6659" w:rsidRPr="00BF6659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99D" w:rsidRDefault="0034499D" w:rsidP="006A0033">
      <w:r>
        <w:separator/>
      </w:r>
    </w:p>
  </w:endnote>
  <w:endnote w:type="continuationSeparator" w:id="1">
    <w:p w:rsidR="0034499D" w:rsidRDefault="0034499D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99D" w:rsidRDefault="0034499D" w:rsidP="006A0033">
      <w:r>
        <w:separator/>
      </w:r>
    </w:p>
  </w:footnote>
  <w:footnote w:type="continuationSeparator" w:id="1">
    <w:p w:rsidR="0034499D" w:rsidRDefault="0034499D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4425328"/>
    <w:multiLevelType w:val="hybridMultilevel"/>
    <w:tmpl w:val="519A1C34"/>
    <w:lvl w:ilvl="0" w:tplc="E5A2FDDC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5644E"/>
    <w:multiLevelType w:val="hybridMultilevel"/>
    <w:tmpl w:val="C2944B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705C36"/>
    <w:multiLevelType w:val="hybridMultilevel"/>
    <w:tmpl w:val="519A1C34"/>
    <w:lvl w:ilvl="0" w:tplc="E5A2FDDC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1F08"/>
  <w:defaultTabStop w:val="709"/>
  <w:hyphenationZone w:val="425"/>
  <w:characterSpacingControl w:val="doNotCompress"/>
  <w:hdr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 [3205]"/>
    </o:shapedefaults>
  </w:hdrShapeDefaults>
  <w:footnotePr>
    <w:footnote w:id="0"/>
    <w:footnote w:id="1"/>
  </w:footnotePr>
  <w:endnotePr>
    <w:endnote w:id="0"/>
    <w:endnote w:id="1"/>
  </w:endnotePr>
  <w:compat/>
  <w:rsids>
    <w:rsidRoot w:val="00CE1F3E"/>
    <w:rsid w:val="0004313B"/>
    <w:rsid w:val="00043C08"/>
    <w:rsid w:val="000761AC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1E3F1A"/>
    <w:rsid w:val="002550C7"/>
    <w:rsid w:val="00260E1C"/>
    <w:rsid w:val="00261352"/>
    <w:rsid w:val="002E3264"/>
    <w:rsid w:val="003245A3"/>
    <w:rsid w:val="00326812"/>
    <w:rsid w:val="0034499D"/>
    <w:rsid w:val="003562D0"/>
    <w:rsid w:val="00362017"/>
    <w:rsid w:val="00362AE7"/>
    <w:rsid w:val="00373EED"/>
    <w:rsid w:val="003A6134"/>
    <w:rsid w:val="003F2236"/>
    <w:rsid w:val="0043089E"/>
    <w:rsid w:val="00443FBA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A7457"/>
    <w:rsid w:val="005D0C4B"/>
    <w:rsid w:val="005D3931"/>
    <w:rsid w:val="005F4018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346E8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95EA2"/>
    <w:rsid w:val="008B78BF"/>
    <w:rsid w:val="008D6A2E"/>
    <w:rsid w:val="008E2189"/>
    <w:rsid w:val="009027A1"/>
    <w:rsid w:val="00916C71"/>
    <w:rsid w:val="00930656"/>
    <w:rsid w:val="00932B92"/>
    <w:rsid w:val="00934ED9"/>
    <w:rsid w:val="009519AE"/>
    <w:rsid w:val="009541BE"/>
    <w:rsid w:val="009612F7"/>
    <w:rsid w:val="009763DF"/>
    <w:rsid w:val="009D7D69"/>
    <w:rsid w:val="009E1A89"/>
    <w:rsid w:val="009F07E8"/>
    <w:rsid w:val="009F090C"/>
    <w:rsid w:val="00A0092C"/>
    <w:rsid w:val="00A507CC"/>
    <w:rsid w:val="00A7644D"/>
    <w:rsid w:val="00AD2FF9"/>
    <w:rsid w:val="00AE61C9"/>
    <w:rsid w:val="00B04C60"/>
    <w:rsid w:val="00B22694"/>
    <w:rsid w:val="00B26D85"/>
    <w:rsid w:val="00B52423"/>
    <w:rsid w:val="00BB48CD"/>
    <w:rsid w:val="00BF1C0E"/>
    <w:rsid w:val="00BF6659"/>
    <w:rsid w:val="00C03825"/>
    <w:rsid w:val="00C10A96"/>
    <w:rsid w:val="00C14BB9"/>
    <w:rsid w:val="00C172FC"/>
    <w:rsid w:val="00C23036"/>
    <w:rsid w:val="00C27294"/>
    <w:rsid w:val="00C3719C"/>
    <w:rsid w:val="00C57E7E"/>
    <w:rsid w:val="00C7564E"/>
    <w:rsid w:val="00C8633E"/>
    <w:rsid w:val="00C94379"/>
    <w:rsid w:val="00CC22D4"/>
    <w:rsid w:val="00CC579D"/>
    <w:rsid w:val="00CD39D4"/>
    <w:rsid w:val="00CD6A6F"/>
    <w:rsid w:val="00CE1F3E"/>
    <w:rsid w:val="00CE418B"/>
    <w:rsid w:val="00CF7C5B"/>
    <w:rsid w:val="00D07EEB"/>
    <w:rsid w:val="00D30E25"/>
    <w:rsid w:val="00D43503"/>
    <w:rsid w:val="00D6488A"/>
    <w:rsid w:val="00D811D9"/>
    <w:rsid w:val="00D84753"/>
    <w:rsid w:val="00DB0F40"/>
    <w:rsid w:val="00DB5108"/>
    <w:rsid w:val="00DF3391"/>
    <w:rsid w:val="00E128A9"/>
    <w:rsid w:val="00E141C4"/>
    <w:rsid w:val="00E22C27"/>
    <w:rsid w:val="00E2477E"/>
    <w:rsid w:val="00E43956"/>
    <w:rsid w:val="00E66547"/>
    <w:rsid w:val="00E8088B"/>
    <w:rsid w:val="00E90C70"/>
    <w:rsid w:val="00EA0E9E"/>
    <w:rsid w:val="00EB0839"/>
    <w:rsid w:val="00EB1036"/>
    <w:rsid w:val="00EB15EA"/>
    <w:rsid w:val="00EB4C53"/>
    <w:rsid w:val="00EC3BA0"/>
    <w:rsid w:val="00EC7FE7"/>
    <w:rsid w:val="00F3330E"/>
    <w:rsid w:val="00F54C4C"/>
    <w:rsid w:val="00F65FA4"/>
    <w:rsid w:val="00F66639"/>
    <w:rsid w:val="00F76FCD"/>
    <w:rsid w:val="00F819AF"/>
    <w:rsid w:val="00F93EE1"/>
    <w:rsid w:val="00FA285A"/>
    <w:rsid w:val="00FC2141"/>
    <w:rsid w:val="00FD0E38"/>
    <w:rsid w:val="00FD264D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 [3205]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5D39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45</TotalTime>
  <Pages>4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Krat</cp:lastModifiedBy>
  <cp:revision>9</cp:revision>
  <cp:lastPrinted>2011-05-17T22:28:00Z</cp:lastPrinted>
  <dcterms:created xsi:type="dcterms:W3CDTF">2013-06-17T17:44:00Z</dcterms:created>
  <dcterms:modified xsi:type="dcterms:W3CDTF">2013-07-26T06:26:00Z</dcterms:modified>
</cp:coreProperties>
</file>