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B90FCD">
        <w:t>VY_32_INOVACE_178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791A27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791A27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791A27">
        <w:t>Živočichové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791A27">
        <w:t>Živočichové kolem nás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791A27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791A27">
        <w:t>Soubor obrázků pro procvičení zákonitostí živočišné říše.</w:t>
      </w:r>
    </w:p>
    <w:p w:rsidR="0004313B" w:rsidRDefault="0004313B" w:rsidP="00832803"/>
    <w:p w:rsidR="00950355" w:rsidRPr="00296D9C" w:rsidRDefault="00B22694" w:rsidP="00832803">
      <w:pPr>
        <w:rPr>
          <w:sz w:val="24"/>
        </w:rPr>
      </w:pPr>
      <w:r>
        <w:br w:type="page"/>
      </w:r>
      <w:r w:rsidR="00296D9C" w:rsidRPr="00296D9C">
        <w:rPr>
          <w:sz w:val="24"/>
        </w:rPr>
        <w:lastRenderedPageBreak/>
        <w:t>M</w:t>
      </w:r>
      <w:r w:rsidR="00950355" w:rsidRPr="00296D9C">
        <w:rPr>
          <w:sz w:val="24"/>
        </w:rPr>
        <w:t>etodika</w:t>
      </w:r>
    </w:p>
    <w:p w:rsidR="00296D9C" w:rsidRPr="00296D9C" w:rsidRDefault="00296D9C" w:rsidP="00832803">
      <w:pPr>
        <w:rPr>
          <w:sz w:val="24"/>
        </w:rPr>
      </w:pPr>
    </w:p>
    <w:p w:rsidR="00296D9C" w:rsidRPr="00296D9C" w:rsidRDefault="00296D9C" w:rsidP="00832803">
      <w:pPr>
        <w:rPr>
          <w:sz w:val="24"/>
        </w:rPr>
      </w:pPr>
      <w:r w:rsidRPr="00296D9C">
        <w:rPr>
          <w:sz w:val="24"/>
        </w:rPr>
        <w:t>List sloužící pro samostatnou práci, práci ve dvojicích nebo ve skupině.</w:t>
      </w:r>
    </w:p>
    <w:p w:rsidR="00296D9C" w:rsidRPr="00296D9C" w:rsidRDefault="00296D9C" w:rsidP="00832803">
      <w:pPr>
        <w:rPr>
          <w:sz w:val="24"/>
        </w:rPr>
      </w:pPr>
      <w:r w:rsidRPr="00296D9C">
        <w:rPr>
          <w:sz w:val="24"/>
        </w:rPr>
        <w:t xml:space="preserve">Doporučuji list </w:t>
      </w:r>
      <w:proofErr w:type="spellStart"/>
      <w:r w:rsidRPr="00296D9C">
        <w:rPr>
          <w:sz w:val="24"/>
        </w:rPr>
        <w:t>zalaminovat</w:t>
      </w:r>
      <w:proofErr w:type="spellEnd"/>
      <w:r w:rsidRPr="00296D9C">
        <w:rPr>
          <w:sz w:val="24"/>
        </w:rPr>
        <w:t xml:space="preserve"> pro další použití</w:t>
      </w:r>
      <w:r w:rsidR="00791A27">
        <w:rPr>
          <w:sz w:val="24"/>
        </w:rPr>
        <w:t>.</w:t>
      </w:r>
    </w:p>
    <w:p w:rsidR="00296D9C" w:rsidRPr="00296D9C" w:rsidRDefault="00296D9C" w:rsidP="00832803">
      <w:pPr>
        <w:rPr>
          <w:sz w:val="24"/>
        </w:rPr>
      </w:pPr>
    </w:p>
    <w:p w:rsidR="00296D9C" w:rsidRPr="00296D9C" w:rsidRDefault="00296D9C" w:rsidP="00791A27">
      <w:pPr>
        <w:spacing w:line="276" w:lineRule="auto"/>
        <w:rPr>
          <w:sz w:val="24"/>
        </w:rPr>
      </w:pPr>
      <w:r w:rsidRPr="00296D9C">
        <w:rPr>
          <w:sz w:val="24"/>
        </w:rPr>
        <w:t>Práce s listem</w:t>
      </w:r>
    </w:p>
    <w:p w:rsidR="0016236B" w:rsidRPr="00296D9C" w:rsidRDefault="0016236B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čten</w:t>
      </w:r>
      <w:r w:rsidR="00791A27">
        <w:rPr>
          <w:sz w:val="24"/>
        </w:rPr>
        <w:t>i popisu a hledáni správného zví</w:t>
      </w:r>
      <w:r w:rsidRPr="00296D9C">
        <w:rPr>
          <w:sz w:val="24"/>
        </w:rPr>
        <w:t>řete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plaz, čtyři nohy, žije ve vodě i na souši, krunýř (želva)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bezobratlý, pije nektar rostlin, létá (motýl)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nemá nohy, nemá srst, umí plavat, má ploutve (ryba)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umí létat, není savec, má křídla, (čáp)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nemá nohy, plazí se, má vlastní domeček (hlemýžď)</w:t>
      </w:r>
    </w:p>
    <w:p w:rsidR="00296D9C" w:rsidRPr="00296D9C" w:rsidRDefault="00296D9C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čtyři nohy, ocas, rychlý běžec, hříva, (kůň)</w:t>
      </w:r>
    </w:p>
    <w:p w:rsidR="00296D9C" w:rsidRPr="00296D9C" w:rsidRDefault="00296D9C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žáci sami vymýšlejí popis a nechají ostatní hádat</w:t>
      </w:r>
    </w:p>
    <w:p w:rsidR="00296D9C" w:rsidRPr="00296D9C" w:rsidRDefault="00296D9C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žáci mají za úkol rozdělit živočichy na obratlovce a bezobratlé</w:t>
      </w:r>
      <w:r>
        <w:rPr>
          <w:sz w:val="24"/>
        </w:rPr>
        <w:t xml:space="preserve"> (zapisují na papír čísla zvířat)</w:t>
      </w:r>
    </w:p>
    <w:p w:rsidR="0016236B" w:rsidRPr="00296D9C" w:rsidRDefault="00296D9C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 w:rsidRPr="00296D9C">
        <w:rPr>
          <w:sz w:val="24"/>
        </w:rPr>
        <w:t>Rozděl</w:t>
      </w:r>
      <w:r>
        <w:rPr>
          <w:sz w:val="24"/>
        </w:rPr>
        <w:t>ení na masožravce, býložravce a všežravce</w:t>
      </w:r>
    </w:p>
    <w:p w:rsidR="0016236B" w:rsidRDefault="00296D9C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>
        <w:rPr>
          <w:sz w:val="24"/>
        </w:rPr>
        <w:t>R</w:t>
      </w:r>
      <w:r w:rsidR="0016236B" w:rsidRPr="00296D9C">
        <w:rPr>
          <w:sz w:val="24"/>
        </w:rPr>
        <w:t>ozděleni do skupin obratlovců</w:t>
      </w:r>
      <w:r>
        <w:rPr>
          <w:sz w:val="24"/>
        </w:rPr>
        <w:t xml:space="preserve"> – ryby, plazy, ptáci, savci, obojživelníci</w:t>
      </w:r>
    </w:p>
    <w:p w:rsidR="00791A27" w:rsidRP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Vymyslet další zástupce k jednotlivým skupinám</w:t>
      </w:r>
    </w:p>
    <w:p w:rsidR="00296D9C" w:rsidRDefault="00791A27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>
        <w:rPr>
          <w:sz w:val="24"/>
        </w:rPr>
        <w:t>Rozdělit zvířata do skupin podle výskytu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Voda (moře, rybník)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Les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Louka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Domácí zvířata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Hory</w:t>
      </w:r>
    </w:p>
    <w:p w:rsidR="00791A27" w:rsidRDefault="00791A27" w:rsidP="00791A27">
      <w:pPr>
        <w:pStyle w:val="Odstavecseseznamem"/>
        <w:numPr>
          <w:ilvl w:val="1"/>
          <w:numId w:val="6"/>
        </w:numPr>
        <w:spacing w:line="276" w:lineRule="auto"/>
        <w:rPr>
          <w:sz w:val="24"/>
        </w:rPr>
      </w:pPr>
      <w:r>
        <w:rPr>
          <w:sz w:val="24"/>
        </w:rPr>
        <w:t>Jeskyně</w:t>
      </w:r>
    </w:p>
    <w:p w:rsidR="00791A27" w:rsidRDefault="00791A27" w:rsidP="00791A27">
      <w:pPr>
        <w:pStyle w:val="Odstavecseseznamem"/>
        <w:numPr>
          <w:ilvl w:val="0"/>
          <w:numId w:val="6"/>
        </w:numPr>
        <w:spacing w:line="276" w:lineRule="auto"/>
        <w:rPr>
          <w:sz w:val="24"/>
        </w:rPr>
      </w:pPr>
      <w:r>
        <w:rPr>
          <w:sz w:val="24"/>
        </w:rPr>
        <w:t>Rozdělit zvířata podle země, světadílu výskytu</w:t>
      </w:r>
    </w:p>
    <w:p w:rsidR="00791A27" w:rsidRDefault="00791A27" w:rsidP="00791A27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Najít potravní řetězce a vytvořit (dotvořit) vlastní</w:t>
      </w:r>
    </w:p>
    <w:p w:rsidR="00791A27" w:rsidRPr="00791A27" w:rsidRDefault="00791A27" w:rsidP="00791A27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Čím se jednotliví živočichové živí – žáci tvoří ve skupinách</w:t>
      </w:r>
    </w:p>
    <w:p w:rsidR="0016236B" w:rsidRPr="00296D9C" w:rsidRDefault="0016236B" w:rsidP="0016236B">
      <w:pPr>
        <w:rPr>
          <w:sz w:val="24"/>
        </w:rPr>
      </w:pPr>
    </w:p>
    <w:p w:rsidR="00950355" w:rsidRDefault="00950355">
      <w:r>
        <w:br w:type="page"/>
      </w:r>
    </w:p>
    <w:p w:rsidR="0033071D" w:rsidRDefault="0033071D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4" type="#_x0000_t202" style="position:absolute;margin-left:397.85pt;margin-top:543.45pt;width:1in;height:20.35pt;z-index:251747328;mso-position-horizontal-relative:text;mso-position-vertical-relative:text" stroked="f">
            <v:textbox style="mso-fit-shape-to-text:t" inset="0,0,0,0">
              <w:txbxContent>
                <w:p w:rsidR="0033071D" w:rsidRPr="00565608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15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63" type="#_x0000_t202" style="position:absolute;margin-left:220.05pt;margin-top:579.35pt;width:108.95pt;height:20.35pt;z-index:251746304;mso-position-horizontal-relative:text;mso-position-vertical-relative:text" stroked="f">
            <v:textbox style="mso-fit-shape-to-text:t" inset="0,0,0,0">
              <w:txbxContent>
                <w:p w:rsidR="0033071D" w:rsidRPr="00E5150A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14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62" type="#_x0000_t202" style="position:absolute;margin-left:-24pt;margin-top:612.35pt;width:88.05pt;height:20.35pt;z-index:251745280;mso-position-horizontal-relative:text;mso-position-vertical-relative:text" stroked="f">
            <v:textbox style="mso-fit-shape-to-text:t" inset="0,0,0,0">
              <w:txbxContent>
                <w:p w:rsidR="0033071D" w:rsidRPr="00330D34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13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61" type="#_x0000_t202" style="position:absolute;margin-left:95.95pt;margin-top:491.6pt;width:124.1pt;height:20.35pt;z-index:251744256;mso-position-horizontal-relative:text;mso-position-vertical-relative:text" stroked="f">
            <v:textbox style="mso-fit-shape-to-text:t" inset="0,0,0,0">
              <w:txbxContent>
                <w:p w:rsidR="0033071D" w:rsidRPr="00652D50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12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60" type="#_x0000_t202" style="position:absolute;margin-left:240.25pt;margin-top:424.2pt;width:1in;height:20.35pt;z-index:251743232;mso-position-horizontal-relative:text;mso-position-vertical-relative:text" stroked="f">
            <v:textbox style="mso-fit-shape-to-text:t" inset="0,0,0,0">
              <w:txbxContent>
                <w:p w:rsidR="0033071D" w:rsidRPr="009522C5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11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9" type="#_x0000_t202" style="position:absolute;margin-left:-45pt;margin-top:412.2pt;width:100.5pt;height:.05pt;z-index:251742208;mso-position-horizontal-relative:text;mso-position-vertical-relative:text" stroked="f">
            <v:textbox style="mso-fit-shape-to-text:t" inset="0,0,0,0">
              <w:txbxContent>
                <w:p w:rsidR="0033071D" w:rsidRPr="00F95EE4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10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8" type="#_x0000_t202" style="position:absolute;margin-left:367.5pt;margin-top:354.45pt;width:105pt;height:20.35pt;z-index:251741184;mso-position-horizontal-relative:text;mso-position-vertical-relative:text" stroked="f">
            <v:textbox style="mso-fit-shape-to-text:t" inset="0,0,0,0">
              <w:txbxContent>
                <w:p w:rsidR="0033071D" w:rsidRPr="00513224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9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6" type="#_x0000_t202" style="position:absolute;margin-left:186.05pt;margin-top:306.45pt;width:78.9pt;height:20.35pt;z-index:251740160;mso-position-horizontal-relative:text;mso-position-vertical-relative:text" stroked="f">
            <v:textbox style="mso-fit-shape-to-text:t" inset="0,0,0,0">
              <w:txbxContent>
                <w:p w:rsidR="0033071D" w:rsidRPr="00D91192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8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5" type="#_x0000_t202" style="position:absolute;margin-left:186.05pt;margin-top:703.1pt;width:105.95pt;height:20.35pt;z-index:251739136" stroked="f">
            <v:textbox style="mso-fit-shape-to-text:t" inset="0,0,0,0">
              <w:txbxContent>
                <w:p w:rsidR="0033071D" w:rsidRPr="00EA3DF6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17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3" type="#_x0000_t202" style="position:absolute;margin-left:24.9pt;margin-top:730.25pt;width:105.95pt;height:10.6pt;z-index:251738112" stroked="f">
            <v:textbox inset="0,0,0,0">
              <w:txbxContent>
                <w:p w:rsidR="0033071D" w:rsidRPr="00EA3DF6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16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2" type="#_x0000_t202" style="position:absolute;margin-left:367.5pt;margin-top:706.95pt;width:93pt;height:20.35pt;z-index:251737088;mso-position-horizontal-relative:text;mso-position-vertical-relative:text" stroked="f">
            <v:textbox style="mso-fit-shape-to-text:t" inset="0,0,0,0">
              <w:txbxContent>
                <w:p w:rsidR="0033071D" w:rsidRPr="00B66ECB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18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page">
              <wp:posOffset>3343275</wp:posOffset>
            </wp:positionH>
            <wp:positionV relativeFrom="page">
              <wp:posOffset>8924925</wp:posOffset>
            </wp:positionV>
            <wp:extent cx="1306195" cy="857250"/>
            <wp:effectExtent l="19050" t="0" r="8255" b="0"/>
            <wp:wrapSquare wrapText="bothSides"/>
            <wp:docPr id="36" name="obrázek 1" descr="E:\DUM\žá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\žába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page">
              <wp:posOffset>3781425</wp:posOffset>
            </wp:positionH>
            <wp:positionV relativeFrom="page">
              <wp:posOffset>7524750</wp:posOffset>
            </wp:positionV>
            <wp:extent cx="1383665" cy="723900"/>
            <wp:effectExtent l="19050" t="0" r="6985" b="0"/>
            <wp:wrapSquare wrapText="bothSides"/>
            <wp:docPr id="23" name="obrázek 11" descr="C:\Users\kratochvil\Desktop\škola\praxe\Cachovice\DUM\johnny_automatic_b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ratochvil\Desktop\škola\praxe\Cachovice\DUM\johnny_automatic_ba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page">
              <wp:posOffset>5610225</wp:posOffset>
            </wp:positionH>
            <wp:positionV relativeFrom="page">
              <wp:posOffset>8734425</wp:posOffset>
            </wp:positionV>
            <wp:extent cx="1181100" cy="1143000"/>
            <wp:effectExtent l="19050" t="0" r="0" b="0"/>
            <wp:wrapSquare wrapText="bothSides"/>
            <wp:docPr id="27" name="obrázek 12" descr="C:\Users\kratochvil\Desktop\škola\praxe\Cachovice\DUM\Gerald_G_Copper_the_Bea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atochvil\Desktop\škola\praxe\Cachovice\DUM\Gerald_G_Copper_the_Beag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51" type="#_x0000_t202" style="position:absolute;margin-left:-25.15pt;margin-top:274.95pt;width:124.5pt;height:.05pt;z-index:251735040;mso-position-horizontal-relative:text;mso-position-vertical-relative:text" stroked="f">
            <v:textbox style="mso-fit-shape-to-text:t" inset="0,0,0,0">
              <w:txbxContent>
                <w:p w:rsidR="0033071D" w:rsidRPr="00C90392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7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50" type="#_x0000_t202" style="position:absolute;margin-left:388.85pt;margin-top:168.8pt;width:99.75pt;height:.05pt;z-index:251734016;mso-position-horizontal-relative:text;mso-position-vertical-relative:text" stroked="f">
            <v:textbox style="mso-fit-shape-to-text:t" inset="0,0,0,0">
              <w:txbxContent>
                <w:p w:rsidR="0033071D" w:rsidRPr="0008707C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6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9" type="#_x0000_t202" style="position:absolute;margin-left:180pt;margin-top:130.2pt;width:111pt;height:20.35pt;z-index:251732992;mso-position-horizontal-relative:text;mso-position-vertical-relative:text" stroked="f">
            <v:textbox style="mso-fit-shape-to-text:t" inset="0,0,0,0">
              <w:txbxContent>
                <w:p w:rsidR="0033071D" w:rsidRPr="00F40C76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5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8" type="#_x0000_t202" style="position:absolute;margin-left:74.8pt;margin-top:157.95pt;width:1in;height:20.35pt;z-index:251731968;mso-position-horizontal-relative:text;mso-position-vertical-relative:text" stroked="f">
            <v:textbox style="mso-fit-shape-to-text:t" inset="0,0,0,0">
              <w:txbxContent>
                <w:p w:rsidR="0033071D" w:rsidRPr="006A190E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4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7" type="#_x0000_t202" style="position:absolute;margin-left:388.85pt;margin-top:41.3pt;width:115.3pt;height:.05pt;z-index:251730944;mso-position-horizontal-relative:text;mso-position-vertical-relative:text" stroked="f">
            <v:textbox style="mso-fit-shape-to-text:t" inset="0,0,0,0">
              <w:txbxContent>
                <w:p w:rsidR="0033071D" w:rsidRPr="00BF01B2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3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6" type="#_x0000_t202" style="position:absolute;margin-left:186.05pt;margin-top:41.3pt;width:109.25pt;height:.05pt;z-index:251729920;mso-position-horizontal-relative:text;mso-position-vertical-relative:text" stroked="f">
            <v:textbox style="mso-fit-shape-to-text:t" inset="0,0,0,0">
              <w:txbxContent>
                <w:p w:rsidR="0033071D" w:rsidRPr="007024B4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2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shape id="_x0000_s1045" type="#_x0000_t202" style="position:absolute;margin-left:-54pt;margin-top:45.45pt;width:96pt;height:.05pt;z-index:251728896;mso-position-horizontal-relative:text;mso-position-vertical-relative:text" stroked="f">
            <v:textbox style="mso-fit-shape-to-text:t" inset="0,0,0,0">
              <w:txbxContent>
                <w:p w:rsidR="0033071D" w:rsidRPr="008D490D" w:rsidRDefault="0033071D" w:rsidP="0033071D">
                  <w:pPr>
                    <w:pStyle w:val="Titulek"/>
                    <w:jc w:val="center"/>
                    <w:rPr>
                      <w:noProof/>
                      <w:sz w:val="20"/>
                    </w:rPr>
                  </w:pPr>
                  <w:r>
                    <w:t>1</w:t>
                  </w:r>
                </w:p>
              </w:txbxContent>
            </v:textbox>
            <w10:wrap type="square"/>
          </v:shape>
        </w:pict>
      </w:r>
      <w:r>
        <w:br w:type="page"/>
      </w:r>
      <w:r w:rsidRPr="0033071D">
        <w:drawing>
          <wp:anchor distT="0" distB="0" distL="114300" distR="114300" simplePos="0" relativeHeight="251711488" behindDoc="0" locked="0" layoutInCell="1" allowOverlap="1">
            <wp:simplePos x="0" y="0"/>
            <wp:positionH relativeFrom="page">
              <wp:posOffset>1295400</wp:posOffset>
            </wp:positionH>
            <wp:positionV relativeFrom="page">
              <wp:posOffset>9058275</wp:posOffset>
            </wp:positionV>
            <wp:extent cx="1345565" cy="1209675"/>
            <wp:effectExtent l="0" t="0" r="6985" b="0"/>
            <wp:wrapSquare wrapText="bothSides"/>
            <wp:docPr id="19" name="obrázek 17" descr="C:\Users\kratochvil\Desktop\škola\praxe\Cachovice\DUM\Wa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ratochvil\Desktop\škola\praxe\Cachovice\DUM\Was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2512" behindDoc="0" locked="0" layoutInCell="1" allowOverlap="1">
            <wp:simplePos x="0" y="0"/>
            <wp:positionH relativeFrom="page">
              <wp:posOffset>3228975</wp:posOffset>
            </wp:positionH>
            <wp:positionV relativeFrom="page">
              <wp:posOffset>3571875</wp:posOffset>
            </wp:positionV>
            <wp:extent cx="1002030" cy="1171575"/>
            <wp:effectExtent l="19050" t="0" r="7620" b="0"/>
            <wp:wrapSquare wrapText="bothSides"/>
            <wp:docPr id="20" name="obrázek 8" descr="C:\Users\kratochvil\Desktop\škola\praxe\Cachovice\DUM\johnny_automatic_stag_beet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johnny_automatic_stag_beet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3536" behindDoc="1" locked="0" layoutInCell="1" allowOverlap="1">
            <wp:simplePos x="0" y="0"/>
            <wp:positionH relativeFrom="page">
              <wp:posOffset>733425</wp:posOffset>
            </wp:positionH>
            <wp:positionV relativeFrom="page">
              <wp:posOffset>3114675</wp:posOffset>
            </wp:positionV>
            <wp:extent cx="1581150" cy="1114425"/>
            <wp:effectExtent l="0" t="0" r="0" b="0"/>
            <wp:wrapSquare wrapText="bothSides"/>
            <wp:docPr id="21" name="obrázek 13" descr="C:\Users\kratochvil\Desktop\škola\praxe\Cachovice\DUM\pig_marcelo_caiaf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ratochvil\Desktop\škola\praxe\Cachovice\DUM\pig_marcelo_caiafa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4560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5057775</wp:posOffset>
            </wp:positionV>
            <wp:extent cx="1276350" cy="914400"/>
            <wp:effectExtent l="19050" t="0" r="0" b="0"/>
            <wp:wrapSquare wrapText="bothSides"/>
            <wp:docPr id="22" name="obrázek 4" descr="C:\Users\kratochvil\Desktop\škola\praxe\Cachovice\DUM\johnny_automatic_c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tochvil\Desktop\škola\praxe\Cachovice\DUM\johnny_automatic_cow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6608" behindDoc="0" locked="0" layoutInCell="1" allowOverlap="1">
            <wp:simplePos x="0" y="0"/>
            <wp:positionH relativeFrom="page">
              <wp:posOffset>5991225</wp:posOffset>
            </wp:positionH>
            <wp:positionV relativeFrom="page">
              <wp:posOffset>6429375</wp:posOffset>
            </wp:positionV>
            <wp:extent cx="914400" cy="1295400"/>
            <wp:effectExtent l="19050" t="0" r="0" b="0"/>
            <wp:wrapSquare wrapText="bothSides"/>
            <wp:docPr id="24" name="obrázek 15" descr="C:\Users\kratochvil\Desktop\škola\praxe\Cachovice\DUM\jilagan_rabb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ratochvil\Desktop\škola\praxe\Cachovice\DUM\jilagan_rabbi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7632" behindDoc="0" locked="0" layoutInCell="1" allowOverlap="1">
            <wp:simplePos x="0" y="0"/>
            <wp:positionH relativeFrom="page">
              <wp:posOffset>5286375</wp:posOffset>
            </wp:positionH>
            <wp:positionV relativeFrom="page">
              <wp:posOffset>3914775</wp:posOffset>
            </wp:positionV>
            <wp:extent cx="1333500" cy="1409700"/>
            <wp:effectExtent l="19050" t="0" r="0" b="0"/>
            <wp:wrapSquare wrapText="bothSides"/>
            <wp:docPr id="25" name="obrázek 16" descr="C:\Users\kratochvil\Desktop\škola\praxe\Cachovice\DUM\Gerald_G_Bald_Ea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ratochvil\Desktop\škola\praxe\Cachovice\DUM\Gerald_G_Bald_Eagl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18656" behindDoc="0" locked="0" layoutInCell="1" allowOverlap="1">
            <wp:simplePos x="0" y="0"/>
            <wp:positionH relativeFrom="page">
              <wp:posOffset>2047875</wp:posOffset>
            </wp:positionH>
            <wp:positionV relativeFrom="page">
              <wp:posOffset>1514475</wp:posOffset>
            </wp:positionV>
            <wp:extent cx="590550" cy="1285875"/>
            <wp:effectExtent l="19050" t="0" r="0" b="0"/>
            <wp:wrapSquare wrapText="bothSides"/>
            <wp:docPr id="26" name="obrázek 9" descr="C:\Users\kratochvil\Desktop\škola\praxe\Cachovice\DUM\johnny_automatic_stork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tochvil\Desktop\škola\praxe\Cachovice\DUM\johnny_automatic_stork_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4143375</wp:posOffset>
            </wp:positionH>
            <wp:positionV relativeFrom="page">
              <wp:posOffset>5172075</wp:posOffset>
            </wp:positionV>
            <wp:extent cx="492125" cy="1028700"/>
            <wp:effectExtent l="19050" t="0" r="3175" b="0"/>
            <wp:wrapSquare wrapText="bothSides"/>
            <wp:docPr id="28" name="obrázek 2" descr="C:\Users\kratochvil\Desktop\škola\praxe\Cachovice\DUM\johnny_automatic_brown_spi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tochvil\Desktop\škola\praxe\Cachovice\DUM\johnny_automatic_brown_spider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1728" behindDoc="0" locked="0" layoutInCell="1" allowOverlap="1">
            <wp:simplePos x="0" y="0"/>
            <wp:positionH relativeFrom="page">
              <wp:posOffset>3343275</wp:posOffset>
            </wp:positionH>
            <wp:positionV relativeFrom="page">
              <wp:posOffset>1857375</wp:posOffset>
            </wp:positionV>
            <wp:extent cx="1409700" cy="581025"/>
            <wp:effectExtent l="19050" t="0" r="0" b="0"/>
            <wp:wrapSquare wrapText="bothSides"/>
            <wp:docPr id="29" name="obrázek 7" descr="C:\Users\kratochvil\Desktop\škola\praxe\Cachovice\DUM\johnny_automatic_snail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tochvil\Desktop\škola\praxe\Cachovice\DUM\johnny_automatic_snail_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2752" behindDoc="0" locked="0" layoutInCell="1" allowOverlap="1">
            <wp:simplePos x="0" y="0"/>
            <wp:positionH relativeFrom="page">
              <wp:posOffset>2314575</wp:posOffset>
            </wp:positionH>
            <wp:positionV relativeFrom="page">
              <wp:posOffset>6086475</wp:posOffset>
            </wp:positionV>
            <wp:extent cx="1576070" cy="1000125"/>
            <wp:effectExtent l="19050" t="0" r="5080" b="0"/>
            <wp:wrapSquare wrapText="bothSides"/>
            <wp:docPr id="30" name="obrázek 10" descr="C:\Users\kratochvil\Desktop\škola\praxe\Cachovice\DUM\leone_02_architetto_fran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ratochvil\Desktop\škola\praxe\Cachovice\DUM\leone_02_architetto_fran_0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3776" behindDoc="0" locked="0" layoutInCell="1" allowOverlap="1">
            <wp:simplePos x="0" y="0"/>
            <wp:positionH relativeFrom="page">
              <wp:posOffset>600075</wp:posOffset>
            </wp:positionH>
            <wp:positionV relativeFrom="page">
              <wp:posOffset>7572375</wp:posOffset>
            </wp:positionV>
            <wp:extent cx="1118235" cy="952500"/>
            <wp:effectExtent l="19050" t="0" r="5715" b="0"/>
            <wp:wrapSquare wrapText="bothSides"/>
            <wp:docPr id="31" name="obrázek 14" descr="C:\Users\kratochvil\Desktop\škola\praxe\Cachovice\DUM\papapishu_anaco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ratochvil\Desktop\škola\praxe\Cachovice\DUM\papapishu_anaconda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4800" behindDoc="0" locked="0" layoutInCell="1" allowOverlap="1">
            <wp:simplePos x="0" y="0"/>
            <wp:positionH relativeFrom="page">
              <wp:posOffset>5991225</wp:posOffset>
            </wp:positionH>
            <wp:positionV relativeFrom="page">
              <wp:posOffset>561975</wp:posOffset>
            </wp:positionV>
            <wp:extent cx="1464310" cy="695325"/>
            <wp:effectExtent l="19050" t="0" r="2540" b="0"/>
            <wp:wrapSquare wrapText="bothSides"/>
            <wp:docPr id="32" name="obrázek 5" descr="C:\Users\kratochvil\Desktop\škola\praxe\Cachovice\DUM\johnny_automatic_green_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tochvil\Desktop\škola\praxe\Cachovice\DUM\johnny_automatic_green_fish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5824" behindDoc="0" locked="0" layoutInCell="1" allowOverlap="1">
            <wp:simplePos x="0" y="0"/>
            <wp:positionH relativeFrom="page">
              <wp:posOffset>3419475</wp:posOffset>
            </wp:positionH>
            <wp:positionV relativeFrom="page">
              <wp:posOffset>342900</wp:posOffset>
            </wp:positionV>
            <wp:extent cx="1387475" cy="914400"/>
            <wp:effectExtent l="19050" t="0" r="3175" b="0"/>
            <wp:wrapSquare wrapText="bothSides"/>
            <wp:docPr id="33" name="obrázek 3" descr="C:\Users\kratochvil\Desktop\škola\praxe\Cachovice\DUM\johnny_automatic_butterfly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tochvil\Desktop\škola\praxe\Cachovice\DUM\johnny_automatic_butterfly_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6848" behindDoc="0" locked="0" layoutInCell="1" allowOverlap="1">
            <wp:simplePos x="0" y="0"/>
            <wp:positionH relativeFrom="page">
              <wp:posOffset>371475</wp:posOffset>
            </wp:positionH>
            <wp:positionV relativeFrom="page">
              <wp:posOffset>485775</wp:posOffset>
            </wp:positionV>
            <wp:extent cx="1219200" cy="828675"/>
            <wp:effectExtent l="19050" t="0" r="0" b="0"/>
            <wp:wrapSquare wrapText="bothSides"/>
            <wp:docPr id="34" name="obrázek 1" descr="C:\Users\kratochvil\Desktop\škola\praxe\Cachovice\DUM\johnny_automatic_tortoi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tochvil\Desktop\škola\praxe\Cachovice\DUM\johnny_automatic_tortoise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071D">
        <w:drawing>
          <wp:anchor distT="0" distB="0" distL="114300" distR="114300" simplePos="0" relativeHeight="251727872" behindDoc="0" locked="0" layoutInCell="1" allowOverlap="1">
            <wp:simplePos x="0" y="0"/>
            <wp:positionH relativeFrom="page">
              <wp:posOffset>5991225</wp:posOffset>
            </wp:positionH>
            <wp:positionV relativeFrom="page">
              <wp:posOffset>1952625</wp:posOffset>
            </wp:positionV>
            <wp:extent cx="1266825" cy="923925"/>
            <wp:effectExtent l="19050" t="0" r="9525" b="0"/>
            <wp:wrapSquare wrapText="bothSides"/>
            <wp:docPr id="35" name="obrázek 6" descr="C:\Users\kratochvil\Desktop\škola\praxe\Cachovice\DUM\johnny_automatic_hor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tochvil\Desktop\škola\praxe\Cachovice\DUM\johnny_automatic_hors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B3C" w:rsidRDefault="00CB5B3C">
      <w:r>
        <w:lastRenderedPageBreak/>
        <w:t>Zdroje</w:t>
      </w:r>
    </w:p>
    <w:p w:rsidR="00B22694" w:rsidRDefault="00B22694" w:rsidP="00832803">
      <w:pPr>
        <w:rPr>
          <w:color w:val="000000"/>
          <w:sz w:val="22"/>
          <w:szCs w:val="27"/>
        </w:rPr>
      </w:pPr>
      <w:bookmarkStart w:id="0" w:name="_GoBack"/>
      <w:bookmarkEnd w:id="0"/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 xml:space="preserve">KNOTT, </w:t>
      </w:r>
      <w:proofErr w:type="spellStart"/>
      <w:r>
        <w:rPr>
          <w:rFonts w:cs="Arial"/>
          <w:color w:val="333333"/>
          <w:sz w:val="18"/>
          <w:szCs w:val="18"/>
          <w:shd w:val="clear" w:color="auto" w:fill="FFFFFF"/>
        </w:rPr>
        <w:t>Theresa</w:t>
      </w:r>
      <w:proofErr w:type="spellEnd"/>
      <w:r>
        <w:rPr>
          <w:rFonts w:cs="Arial"/>
          <w:color w:val="333333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25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http://openclipart.org/detail/496/frog-by-theresaknott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PESASA.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26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http://openclipart.org/detail/103177/wasp-by-pesasa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 xml:space="preserve">ROLLANDIN, </w:t>
      </w:r>
      <w:proofErr w:type="spellStart"/>
      <w:r>
        <w:rPr>
          <w:rFonts w:cs="Arial"/>
          <w:color w:val="333333"/>
          <w:sz w:val="18"/>
          <w:szCs w:val="18"/>
          <w:shd w:val="clear" w:color="auto" w:fill="FFFFFF"/>
        </w:rPr>
        <w:t>Francesco</w:t>
      </w:r>
      <w:proofErr w:type="spellEnd"/>
      <w:r>
        <w:rPr>
          <w:rFonts w:cs="Arial"/>
          <w:color w:val="333333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27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http://openclipart.org/detail/31975/architetto----leone-02-by-anonymous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GERALD_G.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28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http://openclipart.org/detail/8294/copper-the-beagle-by-gerald_g-8294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29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http://openclipart.org/detail/5548/bat-by-johnny_automatic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0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http://openclipart.org/detail/388/cow-by-johnny_automatic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1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http://openclipart.org/detail/22847/stag-beetle-by-johnny_automatic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2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http://openclipart.org/detail/22851/butterfly-by-johnny_automatic-22851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3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http://openclipart.org/detail/22843/brown-spider-by-johnny_automatic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4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http://openclipart.org/detail/21935/horse-by-johnny_automatic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35" w:history="1">
        <w:r w:rsidRPr="000361F7">
          <w:rPr>
            <w:rStyle w:val="Hypertextovodkaz"/>
            <w:rFonts w:cs="Arial"/>
            <w:szCs w:val="20"/>
            <w:shd w:val="clear" w:color="auto" w:fill="FFFFFF"/>
          </w:rPr>
          <w:t>http://openclipart.org/detail/2157/tortoise-by-johnny_automatic</w:t>
        </w:r>
      </w:hyperlink>
    </w:p>
    <w:p w:rsidR="0055614A" w:rsidRDefault="0055614A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6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http://openclipart.org/detail/966/stork-by-johnny_automatic-966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7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http://openclipart.org/detail/22827/snail-by-johnny_automatic-22827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8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http://openclipart.org/detail/1998/green-fish-by-johnny_automatic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JILAGAN.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39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http://openclipart.org/detail/6001/rabbit-by-jilagan</w:t>
        </w:r>
      </w:hyperlink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</w:p>
    <w:p w:rsidR="0055614A" w:rsidRDefault="0055614A" w:rsidP="00832803">
      <w:pPr>
        <w:rPr>
          <w:rFonts w:cs="Arial"/>
          <w:color w:val="333333"/>
          <w:sz w:val="18"/>
          <w:szCs w:val="18"/>
          <w:shd w:val="clear" w:color="auto" w:fill="FFFFFF"/>
        </w:rPr>
      </w:pPr>
      <w:r>
        <w:rPr>
          <w:rFonts w:cs="Arial"/>
          <w:color w:val="333333"/>
          <w:sz w:val="18"/>
          <w:szCs w:val="18"/>
          <w:shd w:val="clear" w:color="auto" w:fill="FFFFFF"/>
        </w:rPr>
        <w:t>GERALD_G.</w:t>
      </w:r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 w:val="18"/>
          <w:szCs w:val="18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 w:val="18"/>
          <w:szCs w:val="18"/>
          <w:shd w:val="clear" w:color="auto" w:fill="FFFFFF"/>
        </w:rPr>
        <w:t> </w:t>
      </w:r>
      <w:r>
        <w:rPr>
          <w:rFonts w:cs="Arial"/>
          <w:color w:val="333333"/>
          <w:sz w:val="18"/>
          <w:szCs w:val="18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 w:val="18"/>
          <w:szCs w:val="18"/>
          <w:shd w:val="clear" w:color="auto" w:fill="FFFFFF"/>
        </w:rPr>
        <w:t>31.7.2013</w:t>
      </w:r>
      <w:proofErr w:type="gramEnd"/>
      <w:r>
        <w:rPr>
          <w:rFonts w:cs="Arial"/>
          <w:color w:val="333333"/>
          <w:sz w:val="18"/>
          <w:szCs w:val="18"/>
          <w:shd w:val="clear" w:color="auto" w:fill="FFFFFF"/>
        </w:rPr>
        <w:t xml:space="preserve">]. Dostupný na WWW: </w:t>
      </w:r>
      <w:hyperlink r:id="rId40" w:history="1">
        <w:r w:rsidRPr="000361F7">
          <w:rPr>
            <w:rStyle w:val="Hypertextovodkaz"/>
            <w:rFonts w:cs="Arial"/>
            <w:sz w:val="18"/>
            <w:szCs w:val="18"/>
            <w:shd w:val="clear" w:color="auto" w:fill="FFFFFF"/>
          </w:rPr>
          <w:t>http://openclipart.org/detail/16226/bald-eagle-by-gerald_g-16226</w:t>
        </w:r>
      </w:hyperlink>
    </w:p>
    <w:p w:rsidR="0055614A" w:rsidRPr="0055614A" w:rsidRDefault="0055614A" w:rsidP="00832803">
      <w:pPr>
        <w:rPr>
          <w:color w:val="000000"/>
          <w:sz w:val="22"/>
          <w:szCs w:val="27"/>
        </w:rPr>
      </w:pPr>
    </w:p>
    <w:sectPr w:rsidR="0055614A" w:rsidRPr="0055614A" w:rsidSect="00832803">
      <w:headerReference w:type="default" r:id="rId41"/>
      <w:headerReference w:type="first" r:id="rId4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B02" w:rsidRDefault="003F2B02" w:rsidP="006A0033">
      <w:r>
        <w:separator/>
      </w:r>
    </w:p>
  </w:endnote>
  <w:endnote w:type="continuationSeparator" w:id="1">
    <w:p w:rsidR="003F2B02" w:rsidRDefault="003F2B02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B02" w:rsidRDefault="003F2B02" w:rsidP="006A0033">
      <w:r>
        <w:separator/>
      </w:r>
    </w:p>
  </w:footnote>
  <w:footnote w:type="continuationSeparator" w:id="1">
    <w:p w:rsidR="003F2B02" w:rsidRDefault="003F2B02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58A3B2F"/>
    <w:multiLevelType w:val="hybridMultilevel"/>
    <w:tmpl w:val="5A4ED4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950355"/>
    <w:rsid w:val="0000092E"/>
    <w:rsid w:val="0003621F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6236B"/>
    <w:rsid w:val="001803BC"/>
    <w:rsid w:val="00191D42"/>
    <w:rsid w:val="001C368B"/>
    <w:rsid w:val="002550C7"/>
    <w:rsid w:val="00260E1C"/>
    <w:rsid w:val="00261352"/>
    <w:rsid w:val="00296D9C"/>
    <w:rsid w:val="002E3264"/>
    <w:rsid w:val="002F7B3B"/>
    <w:rsid w:val="003245A3"/>
    <w:rsid w:val="00326812"/>
    <w:rsid w:val="0033071D"/>
    <w:rsid w:val="003562D0"/>
    <w:rsid w:val="00362017"/>
    <w:rsid w:val="00362AE7"/>
    <w:rsid w:val="003A6134"/>
    <w:rsid w:val="003E1982"/>
    <w:rsid w:val="003F2236"/>
    <w:rsid w:val="003F2B02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5614A"/>
    <w:rsid w:val="00571079"/>
    <w:rsid w:val="005905EB"/>
    <w:rsid w:val="00590D7C"/>
    <w:rsid w:val="005A5B53"/>
    <w:rsid w:val="005D0C4B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91A27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066"/>
    <w:rsid w:val="00883CF4"/>
    <w:rsid w:val="008B78BF"/>
    <w:rsid w:val="008D6A2E"/>
    <w:rsid w:val="008E2189"/>
    <w:rsid w:val="00900547"/>
    <w:rsid w:val="009027A1"/>
    <w:rsid w:val="00930656"/>
    <w:rsid w:val="00932B92"/>
    <w:rsid w:val="00934ED9"/>
    <w:rsid w:val="00950355"/>
    <w:rsid w:val="009519AE"/>
    <w:rsid w:val="009541BE"/>
    <w:rsid w:val="009612F7"/>
    <w:rsid w:val="009763DF"/>
    <w:rsid w:val="009E1A89"/>
    <w:rsid w:val="009F090C"/>
    <w:rsid w:val="00A0092C"/>
    <w:rsid w:val="00A507CC"/>
    <w:rsid w:val="00A7644D"/>
    <w:rsid w:val="00AB281A"/>
    <w:rsid w:val="00AD2FF9"/>
    <w:rsid w:val="00AE61C9"/>
    <w:rsid w:val="00B0206B"/>
    <w:rsid w:val="00B22694"/>
    <w:rsid w:val="00B26D85"/>
    <w:rsid w:val="00B52423"/>
    <w:rsid w:val="00B90FCD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B5B3C"/>
    <w:rsid w:val="00CC22D4"/>
    <w:rsid w:val="00CC579D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C701E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16236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16236B"/>
    <w:pPr>
      <w:spacing w:after="200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33071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56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882">
          <w:marLeft w:val="0"/>
          <w:marRight w:val="0"/>
          <w:marTop w:val="0"/>
          <w:marBottom w:val="0"/>
          <w:divBdr>
            <w:top w:val="single" w:sz="6" w:space="3" w:color="FFA500"/>
            <w:left w:val="single" w:sz="6" w:space="3" w:color="FFA500"/>
            <w:bottom w:val="single" w:sz="6" w:space="3" w:color="FFA500"/>
            <w:right w:val="single" w:sz="6" w:space="3" w:color="FFA5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openclipart.org/detail/103177/wasp-by-pesasa" TargetMode="External"/><Relationship Id="rId39" Type="http://schemas.openxmlformats.org/officeDocument/2006/relationships/hyperlink" Target="http://openclipart.org/detail/6001/rabbit-by-jilaga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yperlink" Target="http://openclipart.org/detail/21935/horse-by-johnny_automatic" TargetMode="External"/><Relationship Id="rId42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openclipart.org/detail/496/frog-by-theresaknott" TargetMode="External"/><Relationship Id="rId33" Type="http://schemas.openxmlformats.org/officeDocument/2006/relationships/hyperlink" Target="http://openclipart.org/detail/22843/brown-spider-by-johnny_automatic" TargetMode="External"/><Relationship Id="rId38" Type="http://schemas.openxmlformats.org/officeDocument/2006/relationships/hyperlink" Target="http://openclipart.org/detail/1998/green-fish-by-johnny_automatic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://openclipart.org/detail/5548/bat-by-johnny_automatic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://openclipart.org/detail/22851/butterfly-by-johnny_automatic-22851" TargetMode="External"/><Relationship Id="rId37" Type="http://schemas.openxmlformats.org/officeDocument/2006/relationships/hyperlink" Target="http://openclipart.org/detail/22827/snail-by-johnny_automatic-22827" TargetMode="External"/><Relationship Id="rId40" Type="http://schemas.openxmlformats.org/officeDocument/2006/relationships/hyperlink" Target="http://openclipart.org/detail/16226/bald-eagle-by-gerald_g-16226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://openclipart.org/detail/8294/copper-the-beagle-by-gerald_g-8294" TargetMode="External"/><Relationship Id="rId36" Type="http://schemas.openxmlformats.org/officeDocument/2006/relationships/hyperlink" Target="http://openclipart.org/detail/966/stork-by-johnny_automatic-966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openclipart.org/detail/22847/stag-beetle-by-johnny_automatic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://openclipart.org/detail/31975/architetto----leone-02-by-anonymous" TargetMode="External"/><Relationship Id="rId30" Type="http://schemas.openxmlformats.org/officeDocument/2006/relationships/hyperlink" Target="http://openclipart.org/detail/388/cow-by-johnny_automatic" TargetMode="External"/><Relationship Id="rId35" Type="http://schemas.openxmlformats.org/officeDocument/2006/relationships/hyperlink" Target="http://openclipart.org/detail/2157/tortoise-by-johnny_automatic" TargetMode="External"/><Relationship Id="rId43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esktop\&#353;kola\praxe\Cachovice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96</TotalTime>
  <Pages>4</Pages>
  <Words>707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Krat</cp:lastModifiedBy>
  <cp:revision>9</cp:revision>
  <cp:lastPrinted>2013-07-26T09:52:00Z</cp:lastPrinted>
  <dcterms:created xsi:type="dcterms:W3CDTF">2013-05-19T11:02:00Z</dcterms:created>
  <dcterms:modified xsi:type="dcterms:W3CDTF">2013-07-31T10:38:00Z</dcterms:modified>
</cp:coreProperties>
</file>