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D5315A" w:rsidRPr="00D5315A">
        <w:t xml:space="preserve"> </w:t>
      </w:r>
      <w:r w:rsidR="00D5315A">
        <w:t>VY_32_INOVACE_180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D5315A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D5315A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D5315A">
        <w:t>Živočichové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340506" w:rsidRPr="00340506">
        <w:t>Co už znáš z živočišné říše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D5315A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D5315A">
        <w:t>Opakovací test k učivu o živočiších</w:t>
      </w:r>
    </w:p>
    <w:p w:rsidR="0004313B" w:rsidRDefault="0004313B" w:rsidP="00832803"/>
    <w:p w:rsidR="00B875F1" w:rsidRPr="00B875F1" w:rsidRDefault="00B22694" w:rsidP="00832803">
      <w:pPr>
        <w:rPr>
          <w:sz w:val="24"/>
        </w:rPr>
      </w:pPr>
      <w:r>
        <w:br w:type="page"/>
      </w:r>
      <w:r w:rsidR="00B875F1" w:rsidRPr="00B875F1">
        <w:rPr>
          <w:sz w:val="24"/>
        </w:rPr>
        <w:lastRenderedPageBreak/>
        <w:t>Metodika</w:t>
      </w:r>
    </w:p>
    <w:p w:rsidR="00B875F1" w:rsidRPr="00B875F1" w:rsidRDefault="00B875F1" w:rsidP="00832803">
      <w:pPr>
        <w:rPr>
          <w:sz w:val="24"/>
        </w:rPr>
      </w:pPr>
    </w:p>
    <w:p w:rsidR="00B875F1" w:rsidRPr="00B875F1" w:rsidRDefault="00B875F1" w:rsidP="00832803">
      <w:pPr>
        <w:rPr>
          <w:sz w:val="24"/>
        </w:rPr>
      </w:pPr>
      <w:r w:rsidRPr="00B875F1">
        <w:rPr>
          <w:sz w:val="24"/>
        </w:rPr>
        <w:t>Pracovní list slouží jako opakování učiva Živočichů</w:t>
      </w:r>
    </w:p>
    <w:p w:rsidR="00B875F1" w:rsidRPr="00B875F1" w:rsidRDefault="00B875F1" w:rsidP="00832803">
      <w:pPr>
        <w:rPr>
          <w:sz w:val="24"/>
        </w:rPr>
      </w:pPr>
      <w:r w:rsidRPr="00B875F1">
        <w:rPr>
          <w:sz w:val="24"/>
        </w:rPr>
        <w:t>Všechny instrukce jsou na pracovním listě</w:t>
      </w:r>
    </w:p>
    <w:p w:rsidR="00B875F1" w:rsidRPr="00B875F1" w:rsidRDefault="00B875F1" w:rsidP="00832803">
      <w:pPr>
        <w:rPr>
          <w:sz w:val="24"/>
        </w:rPr>
      </w:pPr>
      <w:r w:rsidRPr="00B875F1">
        <w:rPr>
          <w:sz w:val="24"/>
        </w:rPr>
        <w:t>Žáci pracují samostatně.</w:t>
      </w:r>
    </w:p>
    <w:p w:rsidR="00B875F1" w:rsidRDefault="00B875F1" w:rsidP="00832803"/>
    <w:p w:rsidR="00B875F1" w:rsidRDefault="00B875F1" w:rsidP="00832803"/>
    <w:p w:rsidR="00B875F1" w:rsidRDefault="00B875F1">
      <w:r>
        <w:br w:type="page"/>
      </w:r>
    </w:p>
    <w:p w:rsidR="00B875F1" w:rsidRPr="00B875F1" w:rsidRDefault="00B875F1" w:rsidP="00B875F1">
      <w:pPr>
        <w:jc w:val="center"/>
        <w:rPr>
          <w:b/>
          <w:sz w:val="28"/>
        </w:rPr>
      </w:pPr>
      <w:r w:rsidRPr="00B875F1">
        <w:rPr>
          <w:b/>
          <w:sz w:val="28"/>
        </w:rPr>
        <w:lastRenderedPageBreak/>
        <w:t>Co už znáš z živočišné říše</w:t>
      </w:r>
    </w:p>
    <w:p w:rsidR="00B875F1" w:rsidRPr="006F32B7" w:rsidRDefault="00B875F1" w:rsidP="00B875F1">
      <w:pPr>
        <w:rPr>
          <w:b/>
        </w:rPr>
      </w:pPr>
      <w:r w:rsidRPr="006F32B7">
        <w:rPr>
          <w:b/>
        </w:rPr>
        <w:t>Dobře si přečti zadání!</w:t>
      </w:r>
    </w:p>
    <w:p w:rsidR="00B875F1" w:rsidRPr="00B875F1" w:rsidRDefault="00B875F1" w:rsidP="00B875F1">
      <w:pPr>
        <w:rPr>
          <w:b/>
        </w:rPr>
      </w:pPr>
      <w:r w:rsidRPr="006F32B7">
        <w:rPr>
          <w:b/>
        </w:rPr>
        <w:t>Když nevíš, jdi na další úkol.</w:t>
      </w:r>
    </w:p>
    <w:p w:rsidR="00B875F1" w:rsidRDefault="00B875F1" w:rsidP="00B875F1"/>
    <w:p w:rsidR="00B875F1" w:rsidRDefault="00B875F1" w:rsidP="00B875F1">
      <w:r>
        <w:t>1. Na jaké dvě velké skupiny dělíme živočichy?</w:t>
      </w:r>
    </w:p>
    <w:p w:rsidR="00B875F1" w:rsidRPr="006F32B7" w:rsidRDefault="00B875F1" w:rsidP="00B875F1">
      <w:pPr>
        <w:rPr>
          <w:sz w:val="36"/>
        </w:rPr>
      </w:pPr>
      <w:r w:rsidRPr="00D130AE">
        <w:rPr>
          <w:sz w:val="40"/>
        </w:rPr>
        <w:t xml:space="preserve">_________________________ </w:t>
      </w:r>
      <w:r w:rsidRPr="006F32B7">
        <w:t xml:space="preserve">a </w:t>
      </w:r>
      <w:r w:rsidRPr="00D130AE">
        <w:rPr>
          <w:sz w:val="40"/>
        </w:rPr>
        <w:t>_____________________</w:t>
      </w:r>
    </w:p>
    <w:p w:rsidR="00B875F1" w:rsidRDefault="00B875F1" w:rsidP="00B875F1"/>
    <w:p w:rsidR="00B875F1" w:rsidRDefault="00B875F1" w:rsidP="00B875F1"/>
    <w:p w:rsidR="00B875F1" w:rsidRDefault="00B875F1" w:rsidP="00B875F1">
      <w:r>
        <w:t>2. Napiš vždy jednoho zástupce ke každé skupině živočichů.</w:t>
      </w:r>
    </w:p>
    <w:p w:rsidR="00B875F1" w:rsidRPr="00D130AE" w:rsidRDefault="00B875F1" w:rsidP="00B875F1">
      <w:pPr>
        <w:rPr>
          <w:sz w:val="32"/>
        </w:rPr>
      </w:pPr>
    </w:p>
    <w:p w:rsidR="00B875F1" w:rsidRDefault="00B875F1" w:rsidP="00B875F1">
      <w:r>
        <w:t>Plazy</w:t>
      </w:r>
      <w:r>
        <w:tab/>
        <w:t>_____________Ptáci</w:t>
      </w:r>
      <w:r>
        <w:tab/>
        <w:t>_____________Obojživelníci_________Savci_____________</w:t>
      </w:r>
    </w:p>
    <w:p w:rsidR="00B875F1" w:rsidRDefault="00B875F1" w:rsidP="00B875F1"/>
    <w:p w:rsidR="00B875F1" w:rsidRDefault="00B875F1" w:rsidP="00B875F1"/>
    <w:p w:rsidR="00B875F1" w:rsidRDefault="00B875F1" w:rsidP="00B875F1">
      <w:r>
        <w:t xml:space="preserve">3. Urči, do jaké </w:t>
      </w:r>
      <w:r w:rsidRPr="00FB7465">
        <w:rPr>
          <w:b/>
        </w:rPr>
        <w:t>skupiny</w:t>
      </w:r>
      <w:r>
        <w:t xml:space="preserve"> patří tito živočichové.</w:t>
      </w:r>
    </w:p>
    <w:p w:rsidR="00B875F1" w:rsidRDefault="00B875F1" w:rsidP="00B875F1"/>
    <w:p w:rsidR="00B875F1" w:rsidRDefault="00B875F1" w:rsidP="00B875F1">
      <w:r>
        <w:t>Netopýr___________Moucha____________Kapr____________zmije_____________</w:t>
      </w:r>
    </w:p>
    <w:p w:rsidR="00B875F1" w:rsidRDefault="00B875F1" w:rsidP="00B875F1"/>
    <w:p w:rsidR="00B875F1" w:rsidRDefault="00B875F1" w:rsidP="00B875F1"/>
    <w:p w:rsidR="00B875F1" w:rsidRDefault="00B875F1" w:rsidP="00B875F1">
      <w:r>
        <w:t>4. Napiš 4 zástupce hmyzu</w:t>
      </w:r>
    </w:p>
    <w:p w:rsidR="00B875F1" w:rsidRDefault="00B875F1" w:rsidP="00B875F1"/>
    <w:p w:rsidR="00B875F1" w:rsidRDefault="007E14B2" w:rsidP="00B875F1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4105275</wp:posOffset>
            </wp:positionH>
            <wp:positionV relativeFrom="page">
              <wp:posOffset>4672330</wp:posOffset>
            </wp:positionV>
            <wp:extent cx="2371725" cy="2371725"/>
            <wp:effectExtent l="19050" t="0" r="9525" b="0"/>
            <wp:wrapSquare wrapText="bothSides"/>
            <wp:docPr id="7" name="obrázek 2" descr="E:\DUM\medvě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UM\medvě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75F1">
        <w:t>_______________</w:t>
      </w:r>
      <w:r w:rsidR="00B875F1">
        <w:tab/>
        <w:t>_________________</w:t>
      </w:r>
      <w:r w:rsidR="00B875F1">
        <w:tab/>
        <w:t>_______________</w:t>
      </w:r>
      <w:r w:rsidR="00B875F1">
        <w:tab/>
        <w:t>_______________</w:t>
      </w:r>
    </w:p>
    <w:p w:rsidR="00B875F1" w:rsidRDefault="00B875F1" w:rsidP="00B875F1"/>
    <w:p w:rsidR="00B875F1" w:rsidRDefault="00B875F1" w:rsidP="00B875F1"/>
    <w:p w:rsidR="00B875F1" w:rsidRDefault="00B875F1" w:rsidP="00B875F1">
      <w:pPr>
        <w:rPr>
          <w:noProof/>
        </w:rPr>
      </w:pPr>
      <w:r>
        <w:t>5. Podle obrázku urči roční období a svůj výběr zdůvodni.</w:t>
      </w:r>
      <w:r w:rsidRPr="00FB7465">
        <w:rPr>
          <w:noProof/>
        </w:rPr>
        <w:t xml:space="preserve"> </w:t>
      </w:r>
    </w:p>
    <w:p w:rsidR="00B875F1" w:rsidRDefault="00B875F1" w:rsidP="00B875F1">
      <w:pPr>
        <w:rPr>
          <w:noProof/>
        </w:rPr>
      </w:pPr>
    </w:p>
    <w:p w:rsidR="00B875F1" w:rsidRDefault="00B875F1" w:rsidP="00B875F1">
      <w:pPr>
        <w:rPr>
          <w:noProof/>
        </w:rPr>
      </w:pPr>
      <w:r>
        <w:rPr>
          <w:noProof/>
        </w:rPr>
        <w:t>___________________________</w:t>
      </w:r>
    </w:p>
    <w:p w:rsidR="00B875F1" w:rsidRDefault="00B875F1" w:rsidP="00B875F1">
      <w:pPr>
        <w:rPr>
          <w:noProof/>
        </w:rPr>
      </w:pPr>
    </w:p>
    <w:p w:rsidR="00B875F1" w:rsidRDefault="00B875F1" w:rsidP="00B875F1">
      <w:pPr>
        <w:rPr>
          <w:noProof/>
        </w:rPr>
      </w:pPr>
      <w:r>
        <w:rPr>
          <w:noProof/>
        </w:rPr>
        <w:t>___________________________</w:t>
      </w:r>
    </w:p>
    <w:p w:rsidR="00B875F1" w:rsidRDefault="00B875F1" w:rsidP="00B875F1">
      <w:pPr>
        <w:rPr>
          <w:noProof/>
        </w:rPr>
      </w:pPr>
    </w:p>
    <w:p w:rsidR="00B875F1" w:rsidRDefault="00B875F1" w:rsidP="00B875F1">
      <w:pPr>
        <w:rPr>
          <w:noProof/>
        </w:rPr>
      </w:pPr>
      <w:r>
        <w:rPr>
          <w:noProof/>
        </w:rPr>
        <w:t>___________________________</w:t>
      </w:r>
    </w:p>
    <w:p w:rsidR="00B875F1" w:rsidRDefault="00B875F1" w:rsidP="00B875F1">
      <w:pPr>
        <w:rPr>
          <w:noProof/>
        </w:rPr>
      </w:pPr>
    </w:p>
    <w:p w:rsidR="00B875F1" w:rsidRDefault="00B875F1" w:rsidP="00B875F1">
      <w:pPr>
        <w:rPr>
          <w:noProof/>
        </w:rPr>
      </w:pPr>
      <w:r>
        <w:rPr>
          <w:noProof/>
        </w:rPr>
        <w:t>___________________________</w:t>
      </w:r>
    </w:p>
    <w:p w:rsidR="00B875F1" w:rsidRDefault="00B875F1" w:rsidP="00B875F1">
      <w:pPr>
        <w:rPr>
          <w:noProof/>
        </w:rPr>
      </w:pPr>
    </w:p>
    <w:p w:rsidR="00B875F1" w:rsidRDefault="00B875F1" w:rsidP="00B875F1">
      <w:pPr>
        <w:rPr>
          <w:noProof/>
        </w:rPr>
      </w:pPr>
      <w:r>
        <w:rPr>
          <w:noProof/>
        </w:rPr>
        <w:t>___________________________</w:t>
      </w:r>
    </w:p>
    <w:p w:rsidR="00B875F1" w:rsidRDefault="00B875F1" w:rsidP="00B875F1">
      <w:pPr>
        <w:rPr>
          <w:noProof/>
        </w:rPr>
      </w:pPr>
    </w:p>
    <w:p w:rsidR="00B875F1" w:rsidRDefault="00CF4B6A" w:rsidP="00B875F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9pt;margin-top:153.8pt;width:79.55pt;height:21.75pt;z-index:251664384;mso-height-percent:200;mso-height-percent:200;mso-width-relative:margin;mso-height-relative:margin">
            <v:textbox style="mso-fit-shape-to-text:t">
              <w:txbxContent>
                <w:p w:rsidR="00B875F1" w:rsidRDefault="00B875F1" w:rsidP="00B875F1">
                  <w:pPr>
                    <w:jc w:val="center"/>
                  </w:pPr>
                  <w:r>
                    <w:t>Masožravci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82.45pt;margin-top:153.8pt;width:79.55pt;height:21.75pt;z-index:251666432;mso-height-percent:200;mso-height-percent:200;mso-width-relative:margin;mso-height-relative:margin">
            <v:textbox style="mso-fit-shape-to-text:t">
              <w:txbxContent>
                <w:p w:rsidR="00B875F1" w:rsidRDefault="00B875F1" w:rsidP="00B875F1">
                  <w:pPr>
                    <w:jc w:val="center"/>
                  </w:pPr>
                  <w:r>
                    <w:t>Všežravci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80.4pt;margin-top:153.8pt;width:79.55pt;height:21.75pt;z-index:251665408;mso-height-percent:200;mso-height-percent:200;mso-width-relative:margin;mso-height-relative:margin">
            <v:textbox style="mso-fit-shape-to-text:t">
              <w:txbxContent>
                <w:p w:rsidR="00B875F1" w:rsidRDefault="00B875F1" w:rsidP="00B875F1">
                  <w:pPr>
                    <w:jc w:val="center"/>
                  </w:pPr>
                  <w:r>
                    <w:t>Býložravci</w:t>
                  </w:r>
                </w:p>
              </w:txbxContent>
            </v:textbox>
          </v:shape>
        </w:pict>
      </w:r>
      <w:r w:rsidR="00B875F1">
        <w:rPr>
          <w:noProof/>
        </w:rPr>
        <w:t>6. Spoj obrázek zvířete se správnou skupinou, do které patří.</w:t>
      </w:r>
    </w:p>
    <w:p w:rsidR="006C1E65" w:rsidRDefault="006C1E65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posOffset>4524375</wp:posOffset>
            </wp:positionH>
            <wp:positionV relativeFrom="page">
              <wp:posOffset>7286625</wp:posOffset>
            </wp:positionV>
            <wp:extent cx="800100" cy="800100"/>
            <wp:effectExtent l="19050" t="0" r="0" b="0"/>
            <wp:wrapSquare wrapText="bothSides"/>
            <wp:docPr id="9" name="obrázek 4" descr="E:\DUM\pr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UM\pras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1866900</wp:posOffset>
            </wp:positionH>
            <wp:positionV relativeFrom="page">
              <wp:posOffset>7286625</wp:posOffset>
            </wp:positionV>
            <wp:extent cx="990600" cy="990600"/>
            <wp:effectExtent l="19050" t="0" r="0" b="0"/>
            <wp:wrapSquare wrapText="bothSides"/>
            <wp:docPr id="8" name="obrázek 3" descr="E:\DUM\král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UM\králík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3219450</wp:posOffset>
            </wp:positionH>
            <wp:positionV relativeFrom="page">
              <wp:posOffset>7115175</wp:posOffset>
            </wp:positionV>
            <wp:extent cx="990600" cy="990600"/>
            <wp:effectExtent l="19050" t="0" r="0" b="0"/>
            <wp:wrapSquare wrapText="bothSides"/>
            <wp:docPr id="1" name="obrázek 1" descr="E:\DUM\v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\vlk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4443B6" w:rsidRPr="00B875F1" w:rsidRDefault="004443B6" w:rsidP="004443B6">
      <w:pPr>
        <w:jc w:val="center"/>
        <w:rPr>
          <w:b/>
          <w:sz w:val="28"/>
        </w:rPr>
      </w:pPr>
      <w:r w:rsidRPr="00B875F1">
        <w:rPr>
          <w:b/>
          <w:sz w:val="28"/>
        </w:rPr>
        <w:lastRenderedPageBreak/>
        <w:t>Co už znáš z živočišné říše</w:t>
      </w:r>
    </w:p>
    <w:p w:rsidR="004443B6" w:rsidRPr="006F32B7" w:rsidRDefault="004443B6" w:rsidP="004443B6">
      <w:pPr>
        <w:rPr>
          <w:b/>
        </w:rPr>
      </w:pPr>
      <w:r w:rsidRPr="006F32B7">
        <w:rPr>
          <w:b/>
        </w:rPr>
        <w:t>Dobře si přečti zadání!</w:t>
      </w:r>
    </w:p>
    <w:p w:rsidR="004443B6" w:rsidRPr="00B875F1" w:rsidRDefault="004443B6" w:rsidP="004443B6">
      <w:pPr>
        <w:rPr>
          <w:b/>
        </w:rPr>
      </w:pPr>
      <w:r w:rsidRPr="006F32B7">
        <w:rPr>
          <w:b/>
        </w:rPr>
        <w:t>Když nevíš, jdi na další úkol.</w:t>
      </w:r>
    </w:p>
    <w:p w:rsidR="004443B6" w:rsidRDefault="004443B6" w:rsidP="004443B6"/>
    <w:p w:rsidR="004443B6" w:rsidRDefault="004443B6" w:rsidP="004443B6">
      <w:r>
        <w:t>1. Na jaké dvě velké skupiny dělíme živočichy?</w:t>
      </w:r>
    </w:p>
    <w:p w:rsidR="004443B6" w:rsidRPr="006F32B7" w:rsidRDefault="004443B6" w:rsidP="004443B6">
      <w:pPr>
        <w:rPr>
          <w:sz w:val="36"/>
        </w:rPr>
      </w:pPr>
      <w:r w:rsidRPr="00D130AE">
        <w:rPr>
          <w:sz w:val="40"/>
        </w:rPr>
        <w:t>___________</w:t>
      </w:r>
      <w:r>
        <w:rPr>
          <w:sz w:val="40"/>
        </w:rPr>
        <w:t>_obratlovci</w:t>
      </w:r>
      <w:r w:rsidRPr="00D130AE">
        <w:rPr>
          <w:sz w:val="40"/>
        </w:rPr>
        <w:t xml:space="preserve">_ </w:t>
      </w:r>
      <w:r w:rsidRPr="006F32B7">
        <w:t xml:space="preserve">a </w:t>
      </w:r>
      <w:r>
        <w:rPr>
          <w:sz w:val="40"/>
        </w:rPr>
        <w:t>__________bezobratlí</w:t>
      </w:r>
      <w:r w:rsidRPr="00D130AE">
        <w:rPr>
          <w:sz w:val="40"/>
        </w:rPr>
        <w:t>_</w:t>
      </w:r>
    </w:p>
    <w:p w:rsidR="004443B6" w:rsidRDefault="004443B6" w:rsidP="004443B6"/>
    <w:p w:rsidR="004443B6" w:rsidRDefault="004443B6" w:rsidP="004443B6"/>
    <w:p w:rsidR="004443B6" w:rsidRDefault="004443B6" w:rsidP="004443B6">
      <w:r>
        <w:t>2. Napiš vždy jednoho zástupce ke každé skupině živočichů.</w:t>
      </w:r>
    </w:p>
    <w:p w:rsidR="004443B6" w:rsidRPr="00D130AE" w:rsidRDefault="004443B6" w:rsidP="004443B6">
      <w:pPr>
        <w:rPr>
          <w:sz w:val="32"/>
        </w:rPr>
      </w:pPr>
    </w:p>
    <w:p w:rsidR="004443B6" w:rsidRDefault="004443B6" w:rsidP="004443B6">
      <w:r>
        <w:t>Plazy</w:t>
      </w:r>
      <w:r>
        <w:tab/>
        <w:t>______</w:t>
      </w:r>
      <w:r w:rsidRPr="004443B6">
        <w:rPr>
          <w:u w:val="single"/>
        </w:rPr>
        <w:t>želva</w:t>
      </w:r>
      <w:r>
        <w:t>__Ptáci</w:t>
      </w:r>
      <w:r>
        <w:tab/>
        <w:t>_____</w:t>
      </w:r>
      <w:r w:rsidRPr="004443B6">
        <w:rPr>
          <w:u w:val="single"/>
        </w:rPr>
        <w:t>kos</w:t>
      </w:r>
      <w:r>
        <w:t>___Obojživelníci___</w:t>
      </w:r>
      <w:r w:rsidRPr="004443B6">
        <w:rPr>
          <w:u w:val="single"/>
        </w:rPr>
        <w:t>čolek</w:t>
      </w:r>
      <w:r>
        <w:t>__Savci______</w:t>
      </w:r>
      <w:r>
        <w:rPr>
          <w:u w:val="single"/>
        </w:rPr>
        <w:t>opice</w:t>
      </w:r>
      <w:r>
        <w:t>__</w:t>
      </w:r>
    </w:p>
    <w:p w:rsidR="004443B6" w:rsidRDefault="004443B6" w:rsidP="004443B6"/>
    <w:p w:rsidR="004443B6" w:rsidRDefault="004443B6" w:rsidP="004443B6"/>
    <w:p w:rsidR="004443B6" w:rsidRDefault="004443B6" w:rsidP="004443B6">
      <w:r>
        <w:t xml:space="preserve">3. Urči, do jaké </w:t>
      </w:r>
      <w:r w:rsidRPr="00FB7465">
        <w:rPr>
          <w:b/>
        </w:rPr>
        <w:t>skupiny</w:t>
      </w:r>
      <w:r>
        <w:t xml:space="preserve"> patří tito živočichové.</w:t>
      </w:r>
    </w:p>
    <w:p w:rsidR="004443B6" w:rsidRDefault="004443B6" w:rsidP="004443B6"/>
    <w:p w:rsidR="004443B6" w:rsidRDefault="004443B6" w:rsidP="004443B6">
      <w:r>
        <w:t>Netopýr___</w:t>
      </w:r>
      <w:r>
        <w:rPr>
          <w:u w:val="single"/>
        </w:rPr>
        <w:t>savci</w:t>
      </w:r>
      <w:r>
        <w:t>___Moucha___</w:t>
      </w:r>
      <w:r>
        <w:rPr>
          <w:u w:val="single"/>
        </w:rPr>
        <w:t>hmyz</w:t>
      </w:r>
      <w:r>
        <w:t>___Kapr____</w:t>
      </w:r>
      <w:r>
        <w:rPr>
          <w:u w:val="single"/>
        </w:rPr>
        <w:t>ryby</w:t>
      </w:r>
      <w:r>
        <w:t>___zmije____</w:t>
      </w:r>
      <w:r>
        <w:rPr>
          <w:u w:val="single"/>
        </w:rPr>
        <w:t>plazy</w:t>
      </w:r>
      <w:r>
        <w:t>____</w:t>
      </w:r>
    </w:p>
    <w:p w:rsidR="004443B6" w:rsidRDefault="004443B6" w:rsidP="004443B6"/>
    <w:p w:rsidR="004443B6" w:rsidRDefault="004443B6" w:rsidP="004443B6"/>
    <w:p w:rsidR="004443B6" w:rsidRDefault="004443B6" w:rsidP="004443B6">
      <w:r>
        <w:t>4. Napiš 4 zástupce hmyzu</w:t>
      </w:r>
    </w:p>
    <w:p w:rsidR="004443B6" w:rsidRDefault="004443B6" w:rsidP="004443B6"/>
    <w:p w:rsidR="004443B6" w:rsidRDefault="004443B6" w:rsidP="004443B6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4105275</wp:posOffset>
            </wp:positionH>
            <wp:positionV relativeFrom="page">
              <wp:posOffset>4672330</wp:posOffset>
            </wp:positionV>
            <wp:extent cx="2371725" cy="2371725"/>
            <wp:effectExtent l="19050" t="0" r="9525" b="0"/>
            <wp:wrapSquare wrapText="bothSides"/>
            <wp:docPr id="5" name="obrázek 2" descr="E:\DUM\medvě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UM\medvě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___</w:t>
      </w:r>
      <w:r>
        <w:rPr>
          <w:u w:val="single"/>
        </w:rPr>
        <w:t>moucha</w:t>
      </w:r>
      <w:r>
        <w:t>______</w:t>
      </w:r>
      <w:r>
        <w:tab/>
        <w:t>_____</w:t>
      </w:r>
      <w:r>
        <w:rPr>
          <w:u w:val="single"/>
        </w:rPr>
        <w:t>vosa</w:t>
      </w:r>
      <w:r>
        <w:t>____</w:t>
      </w:r>
      <w:r>
        <w:tab/>
        <w:t>__</w:t>
      </w:r>
      <w:r>
        <w:rPr>
          <w:u w:val="single"/>
        </w:rPr>
        <w:t>včela</w:t>
      </w:r>
      <w:r>
        <w:t>_____</w:t>
      </w:r>
      <w:r>
        <w:tab/>
        <w:t>___</w:t>
      </w:r>
      <w:r>
        <w:rPr>
          <w:u w:val="single"/>
        </w:rPr>
        <w:t>motýl</w:t>
      </w:r>
      <w:r>
        <w:t>____</w:t>
      </w:r>
    </w:p>
    <w:p w:rsidR="004443B6" w:rsidRDefault="004443B6" w:rsidP="004443B6"/>
    <w:p w:rsidR="004443B6" w:rsidRDefault="004443B6" w:rsidP="004443B6"/>
    <w:p w:rsidR="004443B6" w:rsidRDefault="004443B6" w:rsidP="004443B6">
      <w:pPr>
        <w:rPr>
          <w:noProof/>
        </w:rPr>
      </w:pPr>
      <w:r>
        <w:t>5. Podle obrázku urči roční období a svůj výběr zdůvodni.</w:t>
      </w:r>
      <w:r w:rsidRPr="00FB7465">
        <w:rPr>
          <w:noProof/>
        </w:rPr>
        <w:t xml:space="preserve"> </w:t>
      </w:r>
    </w:p>
    <w:p w:rsidR="004443B6" w:rsidRDefault="004443B6" w:rsidP="004443B6">
      <w:pPr>
        <w:rPr>
          <w:noProof/>
        </w:rPr>
      </w:pPr>
    </w:p>
    <w:p w:rsidR="004443B6" w:rsidRDefault="004443B6" w:rsidP="004443B6">
      <w:pPr>
        <w:rPr>
          <w:noProof/>
          <w:u w:val="single"/>
        </w:rPr>
      </w:pPr>
      <w:r>
        <w:rPr>
          <w:noProof/>
        </w:rPr>
        <w:t>_________</w:t>
      </w:r>
      <w:r>
        <w:rPr>
          <w:noProof/>
          <w:u w:val="single"/>
        </w:rPr>
        <w:t>jaro, protože mědvědice putuje</w:t>
      </w:r>
    </w:p>
    <w:p w:rsidR="004443B6" w:rsidRPr="004443B6" w:rsidRDefault="004443B6" w:rsidP="004443B6">
      <w:pPr>
        <w:rPr>
          <w:noProof/>
          <w:u w:val="single"/>
        </w:rPr>
      </w:pPr>
      <w:r>
        <w:rPr>
          <w:noProof/>
          <w:u w:val="single"/>
        </w:rPr>
        <w:t>se svými mláďaty</w:t>
      </w:r>
    </w:p>
    <w:p w:rsidR="004443B6" w:rsidRDefault="004443B6" w:rsidP="004443B6">
      <w:pPr>
        <w:rPr>
          <w:noProof/>
        </w:rPr>
      </w:pPr>
    </w:p>
    <w:p w:rsidR="004443B6" w:rsidRDefault="004443B6" w:rsidP="004443B6">
      <w:r>
        <w:rPr>
          <w:noProof/>
        </w:rPr>
        <w:t>6. Spoj obrázek zvířete se správnou skupinou, do které patří.</w:t>
      </w:r>
    </w:p>
    <w:p w:rsidR="004443B6" w:rsidRDefault="00CF4B6A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205.9pt;margin-top:664.9pt;width:81pt;height:28.6pt;z-index:251684864;mso-position-horizontal-relative:page;mso-position-vertical-relative:page" o:connectortype="straight" strokecolor="black [3213]" strokeweight="3pt">
            <v:shadow type="perspective" color="#7f7f7f [1601]" opacity=".5" offset="1pt" offset2="-1pt"/>
            <w10:wrap type="square" anchorx="page" anchory="page"/>
          </v:shape>
        </w:pict>
      </w:r>
      <w:r>
        <w:rPr>
          <w:noProof/>
          <w:lang w:eastAsia="cs-CZ"/>
        </w:rPr>
        <w:pict>
          <v:shape id="_x0000_s1043" type="#_x0000_t32" style="position:absolute;margin-left:234.3pt;margin-top:664.9pt;width:142.6pt;height:36.8pt;flip:y;z-index:251683840;mso-position-horizontal-relative:page;mso-position-vertical-relative:page" o:connectortype="straight" strokecolor="black [3213]" strokeweight="3pt">
            <v:shadow type="perspective" color="#7f7f7f [1601]" opacity=".5" offset="1pt" offset2="-1pt"/>
            <w10:wrap type="square" anchorx="page" anchory="page"/>
          </v:shape>
        </w:pict>
      </w:r>
      <w:r>
        <w:rPr>
          <w:noProof/>
          <w:lang w:eastAsia="cs-CZ"/>
        </w:rPr>
        <w:pict>
          <v:shape id="_x0000_s1042" type="#_x0000_t32" style="position:absolute;margin-left:322.9pt;margin-top:655.9pt;width:1in;height:35.2pt;z-index:251682816;mso-position-horizontal-relative:page;mso-position-vertical-relative:page" o:connectortype="straight" strokecolor="black [3213]" strokeweight="3pt">
            <v:shadow type="perspective" color="#7f7f7f [1601]" opacity=".5" offset="1pt" offset2="-1pt"/>
            <w10:wrap type="square" anchorx="page" anchory="page"/>
          </v:shape>
        </w:pict>
      </w:r>
      <w:r w:rsidR="004443B6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1929130</wp:posOffset>
            </wp:positionH>
            <wp:positionV relativeFrom="page">
              <wp:posOffset>7572375</wp:posOffset>
            </wp:positionV>
            <wp:extent cx="990600" cy="990600"/>
            <wp:effectExtent l="19050" t="0" r="0" b="0"/>
            <wp:wrapSquare wrapText="bothSides"/>
            <wp:docPr id="6" name="obrázek 3" descr="E:\DUM\král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UM\králík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43B6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page">
              <wp:posOffset>3257550</wp:posOffset>
            </wp:positionH>
            <wp:positionV relativeFrom="page">
              <wp:posOffset>7439025</wp:posOffset>
            </wp:positionV>
            <wp:extent cx="990600" cy="990600"/>
            <wp:effectExtent l="19050" t="0" r="0" b="0"/>
            <wp:wrapSquare wrapText="bothSides"/>
            <wp:docPr id="10" name="obrázek 1" descr="E:\DUM\v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\vlk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43B6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posOffset>4786630</wp:posOffset>
            </wp:positionH>
            <wp:positionV relativeFrom="page">
              <wp:posOffset>7758430</wp:posOffset>
            </wp:positionV>
            <wp:extent cx="800100" cy="800100"/>
            <wp:effectExtent l="19050" t="0" r="0" b="0"/>
            <wp:wrapSquare wrapText="bothSides"/>
            <wp:docPr id="11" name="obrázek 4" descr="E:\DUM\pr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UM\pras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9" type="#_x0000_t202" style="position:absolute;margin-left:4in;margin-top:219.35pt;width:79.55pt;height:19.45pt;z-index:251672576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4443B6" w:rsidRDefault="004443B6" w:rsidP="004443B6">
                  <w:pPr>
                    <w:jc w:val="center"/>
                  </w:pPr>
                  <w:r>
                    <w:t>Masožravci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189pt;margin-top:219.35pt;width:79.55pt;height:19.45pt;z-index:251673600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4443B6" w:rsidRDefault="004443B6" w:rsidP="004443B6">
                  <w:pPr>
                    <w:jc w:val="center"/>
                  </w:pPr>
                  <w:r>
                    <w:t>Býložravci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83.15pt;margin-top:218.55pt;width:79.55pt;height:19.45pt;z-index:251674624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4443B6" w:rsidRDefault="004443B6" w:rsidP="004443B6">
                  <w:pPr>
                    <w:jc w:val="center"/>
                  </w:pPr>
                  <w:r>
                    <w:t>Všežravci</w:t>
                  </w:r>
                </w:p>
              </w:txbxContent>
            </v:textbox>
          </v:shape>
        </w:pict>
      </w:r>
      <w:r w:rsidR="004443B6">
        <w:br w:type="page"/>
      </w:r>
    </w:p>
    <w:p w:rsidR="00B22694" w:rsidRDefault="003B104D" w:rsidP="00832803">
      <w:r>
        <w:lastRenderedPageBreak/>
        <w:t>Zdroje</w:t>
      </w:r>
    </w:p>
    <w:p w:rsidR="00D130AE" w:rsidRDefault="00D130AE" w:rsidP="00832803">
      <w:pPr>
        <w:rPr>
          <w:color w:val="000000"/>
          <w:sz w:val="22"/>
          <w:szCs w:val="27"/>
        </w:rPr>
      </w:pPr>
    </w:p>
    <w:p w:rsidR="003B104D" w:rsidRPr="003B104D" w:rsidRDefault="003B104D" w:rsidP="00832803">
      <w:pPr>
        <w:rPr>
          <w:sz w:val="16"/>
        </w:rPr>
      </w:pPr>
      <w:r w:rsidRPr="003B104D">
        <w:rPr>
          <w:color w:val="000000"/>
          <w:sz w:val="22"/>
          <w:szCs w:val="27"/>
        </w:rPr>
        <w:t xml:space="preserve">Ilustrace </w:t>
      </w:r>
      <w:proofErr w:type="gramStart"/>
      <w:r w:rsidRPr="003B104D">
        <w:rPr>
          <w:color w:val="000000"/>
          <w:sz w:val="22"/>
          <w:szCs w:val="27"/>
        </w:rPr>
        <w:t>www</w:t>
      </w:r>
      <w:proofErr w:type="gramEnd"/>
      <w:r w:rsidRPr="003B104D">
        <w:rPr>
          <w:color w:val="000000"/>
          <w:sz w:val="22"/>
          <w:szCs w:val="27"/>
        </w:rPr>
        <w:t>.</w:t>
      </w:r>
      <w:proofErr w:type="gramStart"/>
      <w:r w:rsidRPr="003B104D">
        <w:rPr>
          <w:color w:val="000000"/>
          <w:sz w:val="22"/>
          <w:szCs w:val="27"/>
        </w:rPr>
        <w:t>office</w:t>
      </w:r>
      <w:proofErr w:type="gramEnd"/>
      <w:r w:rsidRPr="003B104D">
        <w:rPr>
          <w:color w:val="000000"/>
          <w:sz w:val="22"/>
          <w:szCs w:val="27"/>
        </w:rPr>
        <w:t>.microsoft.com</w:t>
      </w:r>
    </w:p>
    <w:sectPr w:rsidR="003B104D" w:rsidRPr="003B104D" w:rsidSect="00832803">
      <w:headerReference w:type="default" r:id="rId11"/>
      <w:head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893" w:rsidRDefault="00310893" w:rsidP="006A0033">
      <w:r>
        <w:separator/>
      </w:r>
    </w:p>
  </w:endnote>
  <w:endnote w:type="continuationSeparator" w:id="1">
    <w:p w:rsidR="00310893" w:rsidRDefault="00310893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893" w:rsidRDefault="00310893" w:rsidP="006A0033">
      <w:r>
        <w:separator/>
      </w:r>
    </w:p>
  </w:footnote>
  <w:footnote w:type="continuationSeparator" w:id="1">
    <w:p w:rsidR="00310893" w:rsidRDefault="00310893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8433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CE1F3E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550C7"/>
    <w:rsid w:val="00260E1C"/>
    <w:rsid w:val="00261352"/>
    <w:rsid w:val="0027149B"/>
    <w:rsid w:val="002E3264"/>
    <w:rsid w:val="00310893"/>
    <w:rsid w:val="003245A3"/>
    <w:rsid w:val="00326812"/>
    <w:rsid w:val="00340506"/>
    <w:rsid w:val="003562D0"/>
    <w:rsid w:val="00362017"/>
    <w:rsid w:val="00362AE7"/>
    <w:rsid w:val="003A6134"/>
    <w:rsid w:val="003B104D"/>
    <w:rsid w:val="003F2236"/>
    <w:rsid w:val="0043089E"/>
    <w:rsid w:val="004443B6"/>
    <w:rsid w:val="0045733A"/>
    <w:rsid w:val="004740E4"/>
    <w:rsid w:val="004876B5"/>
    <w:rsid w:val="004B59C3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0C4B"/>
    <w:rsid w:val="005F4018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1E65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E14B2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6C71"/>
    <w:rsid w:val="00930656"/>
    <w:rsid w:val="00932B92"/>
    <w:rsid w:val="00934ED9"/>
    <w:rsid w:val="009519AE"/>
    <w:rsid w:val="009541BE"/>
    <w:rsid w:val="009612F7"/>
    <w:rsid w:val="009763DF"/>
    <w:rsid w:val="009E1A89"/>
    <w:rsid w:val="009F07E8"/>
    <w:rsid w:val="009F090C"/>
    <w:rsid w:val="00A0092C"/>
    <w:rsid w:val="00A507CC"/>
    <w:rsid w:val="00A7644D"/>
    <w:rsid w:val="00AD2FF9"/>
    <w:rsid w:val="00AE61C9"/>
    <w:rsid w:val="00B04C60"/>
    <w:rsid w:val="00B22694"/>
    <w:rsid w:val="00B26D85"/>
    <w:rsid w:val="00B52423"/>
    <w:rsid w:val="00B7409B"/>
    <w:rsid w:val="00B875F1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F4B6A"/>
    <w:rsid w:val="00CF7C5B"/>
    <w:rsid w:val="00D03363"/>
    <w:rsid w:val="00D07EEB"/>
    <w:rsid w:val="00D130AE"/>
    <w:rsid w:val="00D30E25"/>
    <w:rsid w:val="00D5315A"/>
    <w:rsid w:val="00D63631"/>
    <w:rsid w:val="00D6488A"/>
    <w:rsid w:val="00D811D9"/>
    <w:rsid w:val="00D84753"/>
    <w:rsid w:val="00DB0F40"/>
    <w:rsid w:val="00DB5108"/>
    <w:rsid w:val="00DF3391"/>
    <w:rsid w:val="00E128A9"/>
    <w:rsid w:val="00E141C4"/>
    <w:rsid w:val="00E22C27"/>
    <w:rsid w:val="00E2477E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54C4C"/>
    <w:rsid w:val="00F65FA4"/>
    <w:rsid w:val="00F66639"/>
    <w:rsid w:val="00F76FCD"/>
    <w:rsid w:val="00F819AF"/>
    <w:rsid w:val="00F93EE1"/>
    <w:rsid w:val="00FA285A"/>
    <w:rsid w:val="00FC0013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13]"/>
    </o:shapedefaults>
    <o:shapelayout v:ext="edit">
      <o:idmap v:ext="edit" data="1"/>
      <o:rules v:ext="edit">
        <o:r id="V:Rule4" type="connector" idref="#_x0000_s1043"/>
        <o:r id="V:Rule5" type="connector" idref="#_x0000_s1042"/>
        <o:r id="V:Rule6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24</TotalTime>
  <Pages>5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Krat</cp:lastModifiedBy>
  <cp:revision>11</cp:revision>
  <cp:lastPrinted>2011-05-17T22:28:00Z</cp:lastPrinted>
  <dcterms:created xsi:type="dcterms:W3CDTF">2013-06-17T17:45:00Z</dcterms:created>
  <dcterms:modified xsi:type="dcterms:W3CDTF">2013-10-20T18:09:00Z</dcterms:modified>
</cp:coreProperties>
</file>