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 w:rsidR="00963A7E">
        <w:t xml:space="preserve">     VY_32_INOVACE_130_ČJLM7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 w:rsidR="009F6803">
        <w:tab/>
        <w:t>Český jazyk a literatura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 w:rsidR="009F6803">
        <w:tab/>
        <w:t>7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9F6803">
        <w:t>Druhy vět vedlejších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 w:rsidR="00380C0E">
        <w:rPr>
          <w:b/>
        </w:rPr>
        <w:t xml:space="preserve">           </w:t>
      </w:r>
      <w:r w:rsidR="00380C0E" w:rsidRPr="009F6803">
        <w:t>Vedlejší věta doplňková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 w:rsidR="009F6803">
        <w:tab/>
        <w:t>PaedDr Stanislava Pajrová</w:t>
      </w:r>
    </w:p>
    <w:p w:rsidR="006F6BBC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9F6803">
        <w:t xml:space="preserve">Pracovní list (určený pro žáky 7. třídy, lze využít i ve vyšších ročnících </w:t>
      </w:r>
    </w:p>
    <w:p w:rsidR="009F6803" w:rsidRPr="00832803" w:rsidRDefault="009F6803" w:rsidP="006F6BBC">
      <w:pPr>
        <w:pStyle w:val="Informace"/>
      </w:pPr>
      <w:r>
        <w:t xml:space="preserve">                      2. stupně</w:t>
      </w:r>
      <w:r w:rsidR="00116AFC">
        <w:t>, slouží k procvičení znalostí o vedlejší</w:t>
      </w:r>
      <w:r w:rsidR="00916B64">
        <w:t xml:space="preserve"> větě doplňkové</w:t>
      </w:r>
      <w:r>
        <w:t>)</w:t>
      </w:r>
      <w:r w:rsidR="00116AFC">
        <w:t>.</w:t>
      </w:r>
    </w:p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Default="001B4AA8" w:rsidP="00832803"/>
    <w:p w:rsidR="001B4AA8" w:rsidRPr="004D051B" w:rsidRDefault="001B4AA8" w:rsidP="001B4AA8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B22694" w:rsidRDefault="00B22694" w:rsidP="00832803">
      <w:pPr>
        <w:rPr>
          <w:b/>
          <w:sz w:val="28"/>
          <w:szCs w:val="28"/>
        </w:rPr>
      </w:pPr>
      <w:r>
        <w:br w:type="page"/>
      </w:r>
      <w:r w:rsidR="002D46F5" w:rsidRPr="002D46F5">
        <w:rPr>
          <w:b/>
          <w:sz w:val="28"/>
          <w:szCs w:val="28"/>
        </w:rPr>
        <w:lastRenderedPageBreak/>
        <w:t>Metodický postup</w:t>
      </w:r>
    </w:p>
    <w:p w:rsidR="002D46F5" w:rsidRDefault="002D46F5" w:rsidP="00832803">
      <w:pPr>
        <w:rPr>
          <w:b/>
          <w:sz w:val="28"/>
          <w:szCs w:val="28"/>
        </w:rPr>
      </w:pPr>
    </w:p>
    <w:p w:rsidR="00015210" w:rsidRPr="00015210" w:rsidRDefault="00015210" w:rsidP="00832803">
      <w:pPr>
        <w:rPr>
          <w:sz w:val="28"/>
          <w:szCs w:val="28"/>
        </w:rPr>
      </w:pPr>
      <w:r w:rsidRPr="00015210">
        <w:rPr>
          <w:sz w:val="28"/>
          <w:szCs w:val="28"/>
        </w:rPr>
        <w:t>Pracovní</w:t>
      </w:r>
      <w:r>
        <w:rPr>
          <w:sz w:val="28"/>
          <w:szCs w:val="28"/>
        </w:rPr>
        <w:t xml:space="preserve"> list je vytvořen jednak k procvičování znalostí o vedlejší větě doplňkové, jednak k praktickým cvičením. V prvním cvičení žáci přeměňují větu jednoduchou s doplňkem v souvětí s vedlejší větou doplňkovou. V druhém cvičení vyhledávají vedlejší věty a určují jejich druhy. Další cvičení slouží k samostatnému tvoření souvětí s vedlejší větou doplňkovou.</w:t>
      </w: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</w:p>
    <w:p w:rsidR="00916B64" w:rsidRPr="004D051B" w:rsidRDefault="00916B64" w:rsidP="00916B64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2D46F5" w:rsidRPr="00015210" w:rsidRDefault="002D46F5" w:rsidP="00832803">
      <w:pPr>
        <w:rPr>
          <w:sz w:val="28"/>
          <w:szCs w:val="28"/>
        </w:rPr>
      </w:pPr>
      <w:r w:rsidRPr="00015210">
        <w:rPr>
          <w:sz w:val="28"/>
          <w:szCs w:val="28"/>
        </w:rPr>
        <w:lastRenderedPageBreak/>
        <w:t>Odpovězte na otázky.</w:t>
      </w:r>
    </w:p>
    <w:p w:rsidR="002D46F5" w:rsidRDefault="002D46F5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D46F5" w:rsidRDefault="002D46F5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Co vyjadřuje vedlejší věta doplňková?</w:t>
      </w: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…………………………………………………………………………………….</w:t>
      </w: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Jak bývá často uvozena?</w:t>
      </w: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…………………………………………………………………………………….</w:t>
      </w: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Po jakém typu sloves bývá vedlejší věta doplňková nejčastěji?</w:t>
      </w: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…………………………………………………………………………………….</w:t>
      </w:r>
    </w:p>
    <w:p w:rsidR="002D46F5" w:rsidRDefault="002D46F5" w:rsidP="00832803">
      <w:pPr>
        <w:rPr>
          <w:b/>
          <w:sz w:val="28"/>
          <w:szCs w:val="28"/>
        </w:rPr>
      </w:pPr>
    </w:p>
    <w:p w:rsidR="002D46F5" w:rsidRDefault="002D46F5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E1436F">
        <w:rPr>
          <w:b/>
          <w:sz w:val="28"/>
          <w:szCs w:val="28"/>
        </w:rPr>
        <w:t xml:space="preserve"> Podtrhni ve větách doplněk a přeměň větu jednoduchou v souvětí s vedlejší větou doplňkovou.</w:t>
      </w:r>
    </w:p>
    <w:p w:rsidR="00E1436F" w:rsidRDefault="00E1436F" w:rsidP="00832803">
      <w:pPr>
        <w:rPr>
          <w:b/>
          <w:sz w:val="28"/>
          <w:szCs w:val="28"/>
        </w:rPr>
      </w:pPr>
    </w:p>
    <w:p w:rsidR="002D46F5" w:rsidRPr="00E1436F" w:rsidRDefault="00E1436F" w:rsidP="00832803">
      <w:pPr>
        <w:rPr>
          <w:sz w:val="28"/>
          <w:szCs w:val="28"/>
        </w:rPr>
      </w:pPr>
      <w:r w:rsidRPr="00E1436F">
        <w:rPr>
          <w:sz w:val="28"/>
          <w:szCs w:val="28"/>
        </w:rPr>
        <w:t>Vi</w:t>
      </w:r>
      <w:r>
        <w:rPr>
          <w:sz w:val="28"/>
          <w:szCs w:val="28"/>
        </w:rPr>
        <w:t>děl jsem ho vcházet do budovy.   …………………………………………</w:t>
      </w:r>
    </w:p>
    <w:p w:rsidR="002D46F5" w:rsidRDefault="00E1436F" w:rsidP="00832803">
      <w:pPr>
        <w:rPr>
          <w:sz w:val="28"/>
          <w:szCs w:val="28"/>
        </w:rPr>
      </w:pPr>
      <w:r>
        <w:rPr>
          <w:sz w:val="28"/>
          <w:szCs w:val="28"/>
        </w:rPr>
        <w:t>Slyšel jsem kocoura škrábat na dveře.  …………………………………….</w:t>
      </w:r>
    </w:p>
    <w:p w:rsidR="00E1436F" w:rsidRDefault="00186D41" w:rsidP="00832803">
      <w:pPr>
        <w:rPr>
          <w:sz w:val="28"/>
          <w:szCs w:val="28"/>
        </w:rPr>
      </w:pPr>
      <w:r>
        <w:rPr>
          <w:sz w:val="28"/>
          <w:szCs w:val="28"/>
        </w:rPr>
        <w:t xml:space="preserve">Zvěčnil mě skákajícího šipku </w:t>
      </w:r>
      <w:r w:rsidR="00E1436F">
        <w:rPr>
          <w:sz w:val="28"/>
          <w:szCs w:val="28"/>
        </w:rPr>
        <w:t>.</w:t>
      </w:r>
      <w:r>
        <w:rPr>
          <w:sz w:val="28"/>
          <w:szCs w:val="28"/>
        </w:rPr>
        <w:t xml:space="preserve">         </w:t>
      </w:r>
      <w:r w:rsidR="00E1436F">
        <w:rPr>
          <w:sz w:val="28"/>
          <w:szCs w:val="28"/>
        </w:rPr>
        <w:t>……………………………………</w:t>
      </w:r>
      <w:r>
        <w:rPr>
          <w:sz w:val="28"/>
          <w:szCs w:val="28"/>
        </w:rPr>
        <w:t>……</w:t>
      </w:r>
    </w:p>
    <w:p w:rsidR="00E1436F" w:rsidRDefault="00E1436F" w:rsidP="00832803">
      <w:pPr>
        <w:rPr>
          <w:sz w:val="28"/>
          <w:szCs w:val="28"/>
        </w:rPr>
      </w:pPr>
      <w:r>
        <w:rPr>
          <w:sz w:val="28"/>
          <w:szCs w:val="28"/>
        </w:rPr>
        <w:t xml:space="preserve">Sledoval housata pasoucí se na trávníku.  ………………………………… </w:t>
      </w:r>
    </w:p>
    <w:p w:rsidR="00E1436F" w:rsidRDefault="00E1436F" w:rsidP="0083280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</w:t>
      </w:r>
    </w:p>
    <w:p w:rsidR="00E1436F" w:rsidRDefault="00E1436F" w:rsidP="00832803">
      <w:pPr>
        <w:rPr>
          <w:b/>
          <w:sz w:val="28"/>
          <w:szCs w:val="28"/>
        </w:rPr>
      </w:pPr>
      <w:r w:rsidRPr="00E1436F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E1436F">
        <w:rPr>
          <w:b/>
          <w:sz w:val="28"/>
          <w:szCs w:val="28"/>
        </w:rPr>
        <w:t>Podtrhni větu vedlejší a urči její druh.</w:t>
      </w:r>
    </w:p>
    <w:p w:rsidR="00E1436F" w:rsidRDefault="00E1436F" w:rsidP="00832803">
      <w:pPr>
        <w:rPr>
          <w:b/>
          <w:sz w:val="28"/>
          <w:szCs w:val="28"/>
        </w:rPr>
      </w:pPr>
    </w:p>
    <w:p w:rsidR="00E1436F" w:rsidRDefault="00E1436F" w:rsidP="00832803">
      <w:pPr>
        <w:rPr>
          <w:sz w:val="28"/>
          <w:szCs w:val="28"/>
        </w:rPr>
      </w:pPr>
      <w:r w:rsidRPr="00E1436F">
        <w:rPr>
          <w:sz w:val="28"/>
          <w:szCs w:val="28"/>
        </w:rPr>
        <w:t>O</w:t>
      </w:r>
      <w:r>
        <w:rPr>
          <w:sz w:val="28"/>
          <w:szCs w:val="28"/>
        </w:rPr>
        <w:t>chranáři zahlédli škodnou, jak zmizela v hluboké noře.  ………………..</w:t>
      </w:r>
    </w:p>
    <w:p w:rsidR="00E1436F" w:rsidRDefault="00E1436F" w:rsidP="00832803">
      <w:pPr>
        <w:rPr>
          <w:sz w:val="28"/>
          <w:szCs w:val="28"/>
        </w:rPr>
      </w:pPr>
      <w:r>
        <w:rPr>
          <w:sz w:val="28"/>
          <w:szCs w:val="28"/>
        </w:rPr>
        <w:t>Přírodovědci pozorovali, jak mladé stromky raší.  …………………………</w:t>
      </w:r>
    </w:p>
    <w:p w:rsidR="00E1436F" w:rsidRDefault="00C70AC1" w:rsidP="00832803">
      <w:pPr>
        <w:rPr>
          <w:sz w:val="28"/>
          <w:szCs w:val="28"/>
        </w:rPr>
      </w:pPr>
      <w:r>
        <w:rPr>
          <w:sz w:val="28"/>
          <w:szCs w:val="28"/>
        </w:rPr>
        <w:t>Měla pocit, jako by to už někdy předtím zažila.  ……………………………</w:t>
      </w:r>
    </w:p>
    <w:p w:rsidR="00C70AC1" w:rsidRDefault="00C70AC1" w:rsidP="00832803">
      <w:pPr>
        <w:rPr>
          <w:sz w:val="28"/>
          <w:szCs w:val="28"/>
        </w:rPr>
      </w:pPr>
      <w:r>
        <w:rPr>
          <w:sz w:val="28"/>
          <w:szCs w:val="28"/>
        </w:rPr>
        <w:t>Zaslechli je, kterak se vracejí domů až téměř nad ránem.  ……………….</w:t>
      </w:r>
    </w:p>
    <w:p w:rsidR="00C70AC1" w:rsidRDefault="00C70AC1" w:rsidP="00832803">
      <w:pPr>
        <w:rPr>
          <w:sz w:val="28"/>
          <w:szCs w:val="28"/>
        </w:rPr>
      </w:pPr>
      <w:r>
        <w:rPr>
          <w:sz w:val="28"/>
          <w:szCs w:val="28"/>
        </w:rPr>
        <w:t>Neviděl jsem, že by se někdy rozzlobila.  …………………………………..</w:t>
      </w:r>
    </w:p>
    <w:p w:rsidR="00C70AC1" w:rsidRDefault="00C70AC1" w:rsidP="00832803">
      <w:pPr>
        <w:rPr>
          <w:sz w:val="28"/>
          <w:szCs w:val="28"/>
        </w:rPr>
      </w:pPr>
      <w:r>
        <w:rPr>
          <w:sz w:val="28"/>
          <w:szCs w:val="28"/>
        </w:rPr>
        <w:t>Neviděl jsem ji, že by byla někdy rozzlobena. ……………………………..</w:t>
      </w:r>
    </w:p>
    <w:p w:rsidR="00C70AC1" w:rsidRDefault="00C70AC1" w:rsidP="00832803">
      <w:pPr>
        <w:rPr>
          <w:sz w:val="28"/>
          <w:szCs w:val="28"/>
        </w:rPr>
      </w:pPr>
      <w:r>
        <w:rPr>
          <w:sz w:val="28"/>
          <w:szCs w:val="28"/>
        </w:rPr>
        <w:t>Byl tak vzdělaný, že rozuměl i řeči domorodců.  ………………………….</w:t>
      </w:r>
    </w:p>
    <w:p w:rsidR="00C70AC1" w:rsidRDefault="00C70AC1" w:rsidP="00832803">
      <w:pPr>
        <w:rPr>
          <w:sz w:val="28"/>
          <w:szCs w:val="28"/>
        </w:rPr>
      </w:pPr>
      <w:r>
        <w:rPr>
          <w:sz w:val="28"/>
          <w:szCs w:val="28"/>
        </w:rPr>
        <w:t>Soustřeď se na práci, kterou právě děláš.  …………………………………</w:t>
      </w:r>
    </w:p>
    <w:p w:rsidR="00C70AC1" w:rsidRDefault="00C70AC1" w:rsidP="00832803">
      <w:pPr>
        <w:rPr>
          <w:sz w:val="28"/>
          <w:szCs w:val="28"/>
        </w:rPr>
      </w:pPr>
      <w:r>
        <w:rPr>
          <w:sz w:val="28"/>
          <w:szCs w:val="28"/>
        </w:rPr>
        <w:t>Je nutné, abys zodpověděl všechny otázky.  ……………………………….</w:t>
      </w:r>
    </w:p>
    <w:p w:rsidR="00C70AC1" w:rsidRDefault="00C70AC1" w:rsidP="00832803">
      <w:pPr>
        <w:rPr>
          <w:sz w:val="28"/>
          <w:szCs w:val="28"/>
        </w:rPr>
      </w:pPr>
      <w:r>
        <w:rPr>
          <w:sz w:val="28"/>
          <w:szCs w:val="28"/>
        </w:rPr>
        <w:t>Obrátila se na nás s prosbou, abychom jí pomohli.  ………………………..</w:t>
      </w:r>
    </w:p>
    <w:p w:rsidR="00C70AC1" w:rsidRDefault="00C70AC1" w:rsidP="00832803">
      <w:pPr>
        <w:rPr>
          <w:sz w:val="28"/>
          <w:szCs w:val="28"/>
        </w:rPr>
      </w:pPr>
      <w:r>
        <w:rPr>
          <w:sz w:val="28"/>
          <w:szCs w:val="28"/>
        </w:rPr>
        <w:t>Koupili si nový stan, aby měli kde strávit dovolenou.  ……………………..</w:t>
      </w:r>
    </w:p>
    <w:p w:rsidR="00C70AC1" w:rsidRDefault="00C70AC1" w:rsidP="00832803">
      <w:pPr>
        <w:rPr>
          <w:sz w:val="28"/>
          <w:szCs w:val="28"/>
        </w:rPr>
      </w:pPr>
      <w:r>
        <w:rPr>
          <w:sz w:val="28"/>
          <w:szCs w:val="28"/>
        </w:rPr>
        <w:t>Malá koťata bedlivě pozorovala kočku, jak se hraje s myší.  ……………..</w:t>
      </w:r>
    </w:p>
    <w:p w:rsidR="00C70AC1" w:rsidRDefault="00C70AC1" w:rsidP="00832803">
      <w:pPr>
        <w:rPr>
          <w:sz w:val="28"/>
          <w:szCs w:val="28"/>
        </w:rPr>
      </w:pPr>
    </w:p>
    <w:p w:rsidR="00C70AC1" w:rsidRDefault="00C70AC1" w:rsidP="00832803">
      <w:pPr>
        <w:rPr>
          <w:b/>
          <w:sz w:val="28"/>
          <w:szCs w:val="28"/>
        </w:rPr>
      </w:pPr>
      <w:r w:rsidRPr="00C70AC1">
        <w:rPr>
          <w:b/>
          <w:sz w:val="28"/>
          <w:szCs w:val="28"/>
        </w:rPr>
        <w:t>3. Doplň souvětí tak, aby vedlejší věta byla doplňková</w:t>
      </w:r>
    </w:p>
    <w:p w:rsidR="00C70AC1" w:rsidRDefault="00C70AC1" w:rsidP="00832803">
      <w:pPr>
        <w:rPr>
          <w:b/>
          <w:sz w:val="28"/>
          <w:szCs w:val="28"/>
        </w:rPr>
      </w:pPr>
    </w:p>
    <w:p w:rsidR="00C70AC1" w:rsidRDefault="00C70AC1" w:rsidP="00832803">
      <w:pPr>
        <w:rPr>
          <w:sz w:val="28"/>
          <w:szCs w:val="28"/>
        </w:rPr>
      </w:pPr>
      <w:r w:rsidRPr="00C70AC1">
        <w:rPr>
          <w:sz w:val="28"/>
          <w:szCs w:val="28"/>
        </w:rPr>
        <w:t>S</w:t>
      </w:r>
      <w:r>
        <w:rPr>
          <w:sz w:val="28"/>
          <w:szCs w:val="28"/>
        </w:rPr>
        <w:t>patřil jsem ji, ……………………………………………….</w:t>
      </w:r>
    </w:p>
    <w:p w:rsidR="00C70AC1" w:rsidRDefault="00C70AC1" w:rsidP="00832803">
      <w:pPr>
        <w:rPr>
          <w:sz w:val="28"/>
          <w:szCs w:val="28"/>
        </w:rPr>
      </w:pPr>
      <w:r>
        <w:rPr>
          <w:sz w:val="28"/>
          <w:szCs w:val="28"/>
        </w:rPr>
        <w:t>Slyšel ho, …………………………………………………..</w:t>
      </w:r>
    </w:p>
    <w:p w:rsidR="00C70AC1" w:rsidRDefault="00C70AC1" w:rsidP="00832803">
      <w:pPr>
        <w:rPr>
          <w:sz w:val="28"/>
          <w:szCs w:val="28"/>
        </w:rPr>
      </w:pPr>
      <w:r>
        <w:rPr>
          <w:sz w:val="28"/>
          <w:szCs w:val="28"/>
        </w:rPr>
        <w:t>Vyfotografoval ji, …………………………………………..</w:t>
      </w:r>
    </w:p>
    <w:p w:rsidR="00C70AC1" w:rsidRPr="00C70AC1" w:rsidRDefault="00C70AC1" w:rsidP="00832803">
      <w:pPr>
        <w:rPr>
          <w:sz w:val="28"/>
          <w:szCs w:val="28"/>
        </w:rPr>
      </w:pPr>
      <w:r>
        <w:rPr>
          <w:sz w:val="28"/>
          <w:szCs w:val="28"/>
        </w:rPr>
        <w:t>Po chvíli jsem si jich všiml, ………………………………...</w:t>
      </w:r>
    </w:p>
    <w:p w:rsidR="00D5675B" w:rsidRDefault="00D5675B" w:rsidP="0097240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</w:t>
      </w:r>
    </w:p>
    <w:p w:rsidR="00D5675B" w:rsidRDefault="00D5675B" w:rsidP="00972404">
      <w:pPr>
        <w:rPr>
          <w:b/>
          <w:sz w:val="28"/>
          <w:szCs w:val="28"/>
        </w:rPr>
      </w:pPr>
    </w:p>
    <w:p w:rsidR="00972404" w:rsidRDefault="00972404" w:rsidP="00972404">
      <w:pPr>
        <w:rPr>
          <w:b/>
          <w:sz w:val="28"/>
          <w:szCs w:val="28"/>
        </w:rPr>
      </w:pPr>
    </w:p>
    <w:p w:rsidR="00972404" w:rsidRDefault="00972404" w:rsidP="00972404">
      <w:pPr>
        <w:rPr>
          <w:b/>
          <w:sz w:val="28"/>
          <w:szCs w:val="28"/>
        </w:rPr>
      </w:pPr>
      <w:r>
        <w:rPr>
          <w:b/>
          <w:sz w:val="28"/>
          <w:szCs w:val="28"/>
        </w:rPr>
        <w:t>Co vyjadřuje vedlejší věta doplňková?</w:t>
      </w:r>
    </w:p>
    <w:p w:rsidR="00972404" w:rsidRDefault="00972404" w:rsidP="00972404">
      <w:pPr>
        <w:rPr>
          <w:b/>
          <w:sz w:val="28"/>
          <w:szCs w:val="28"/>
        </w:rPr>
      </w:pPr>
    </w:p>
    <w:p w:rsidR="00972404" w:rsidRDefault="00D5675B" w:rsidP="00972404">
      <w:pPr>
        <w:rPr>
          <w:b/>
          <w:sz w:val="28"/>
          <w:szCs w:val="28"/>
        </w:rPr>
      </w:pPr>
      <w:r w:rsidRPr="00D5675B">
        <w:rPr>
          <w:sz w:val="28"/>
          <w:szCs w:val="28"/>
        </w:rPr>
        <w:t>Vyjadřuje doplněk věty řídící</w:t>
      </w:r>
      <w:r>
        <w:rPr>
          <w:b/>
          <w:sz w:val="28"/>
          <w:szCs w:val="28"/>
        </w:rPr>
        <w:t xml:space="preserve">. </w:t>
      </w:r>
    </w:p>
    <w:p w:rsidR="00972404" w:rsidRDefault="00972404" w:rsidP="00972404">
      <w:pPr>
        <w:rPr>
          <w:b/>
          <w:sz w:val="28"/>
          <w:szCs w:val="28"/>
        </w:rPr>
      </w:pPr>
    </w:p>
    <w:p w:rsidR="00972404" w:rsidRDefault="00972404" w:rsidP="00972404">
      <w:pPr>
        <w:rPr>
          <w:b/>
          <w:sz w:val="28"/>
          <w:szCs w:val="28"/>
        </w:rPr>
      </w:pPr>
      <w:r>
        <w:rPr>
          <w:b/>
          <w:sz w:val="28"/>
          <w:szCs w:val="28"/>
        </w:rPr>
        <w:t>Jak bývá často uvozena?</w:t>
      </w:r>
    </w:p>
    <w:p w:rsidR="00972404" w:rsidRDefault="00972404" w:rsidP="00972404">
      <w:pPr>
        <w:rPr>
          <w:b/>
          <w:sz w:val="28"/>
          <w:szCs w:val="28"/>
        </w:rPr>
      </w:pPr>
    </w:p>
    <w:p w:rsidR="00972404" w:rsidRDefault="00D5675B" w:rsidP="00972404">
      <w:pPr>
        <w:rPr>
          <w:b/>
          <w:sz w:val="28"/>
          <w:szCs w:val="28"/>
        </w:rPr>
      </w:pPr>
      <w:r w:rsidRPr="00D5675B">
        <w:rPr>
          <w:sz w:val="28"/>
          <w:szCs w:val="28"/>
        </w:rPr>
        <w:t>Často bývá uvozena spojovacím výrazem jak.</w:t>
      </w:r>
      <w:r>
        <w:rPr>
          <w:b/>
          <w:sz w:val="28"/>
          <w:szCs w:val="28"/>
        </w:rPr>
        <w:t xml:space="preserve">           </w:t>
      </w:r>
    </w:p>
    <w:p w:rsidR="00972404" w:rsidRDefault="00972404" w:rsidP="00972404">
      <w:pPr>
        <w:rPr>
          <w:b/>
          <w:sz w:val="28"/>
          <w:szCs w:val="28"/>
        </w:rPr>
      </w:pPr>
    </w:p>
    <w:p w:rsidR="00972404" w:rsidRDefault="00972404" w:rsidP="00972404">
      <w:pPr>
        <w:rPr>
          <w:b/>
          <w:sz w:val="28"/>
          <w:szCs w:val="28"/>
        </w:rPr>
      </w:pPr>
      <w:r>
        <w:rPr>
          <w:b/>
          <w:sz w:val="28"/>
          <w:szCs w:val="28"/>
        </w:rPr>
        <w:t>Po jakém typu sloves bývá vedlejší věta doplňková nejčastěji?</w:t>
      </w:r>
    </w:p>
    <w:p w:rsidR="00972404" w:rsidRDefault="00972404" w:rsidP="00972404">
      <w:pPr>
        <w:rPr>
          <w:b/>
          <w:sz w:val="28"/>
          <w:szCs w:val="28"/>
        </w:rPr>
      </w:pPr>
    </w:p>
    <w:p w:rsidR="00972404" w:rsidRDefault="00D5675B" w:rsidP="00972404">
      <w:pPr>
        <w:rPr>
          <w:b/>
          <w:sz w:val="28"/>
          <w:szCs w:val="28"/>
        </w:rPr>
      </w:pPr>
      <w:r w:rsidRPr="00D5675B">
        <w:rPr>
          <w:sz w:val="28"/>
          <w:szCs w:val="28"/>
        </w:rPr>
        <w:t>Po slovesech smyslového vnímání</w:t>
      </w:r>
      <w:r>
        <w:rPr>
          <w:b/>
          <w:sz w:val="28"/>
          <w:szCs w:val="28"/>
        </w:rPr>
        <w:t xml:space="preserve">.  </w:t>
      </w:r>
    </w:p>
    <w:p w:rsidR="00972404" w:rsidRDefault="00972404" w:rsidP="00972404">
      <w:pPr>
        <w:rPr>
          <w:b/>
          <w:sz w:val="28"/>
          <w:szCs w:val="28"/>
        </w:rPr>
      </w:pPr>
    </w:p>
    <w:p w:rsidR="00972404" w:rsidRDefault="00972404" w:rsidP="00972404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Podtrhni ve větách doplněk a přeměň větu jednoduchou v souvětí s vedlejší větou doplňkovou.</w:t>
      </w:r>
    </w:p>
    <w:p w:rsidR="00972404" w:rsidRDefault="00972404" w:rsidP="00972404">
      <w:pPr>
        <w:rPr>
          <w:b/>
          <w:sz w:val="28"/>
          <w:szCs w:val="28"/>
        </w:rPr>
      </w:pPr>
    </w:p>
    <w:p w:rsidR="00972404" w:rsidRPr="00E1436F" w:rsidRDefault="00972404" w:rsidP="00972404">
      <w:pPr>
        <w:rPr>
          <w:sz w:val="28"/>
          <w:szCs w:val="28"/>
        </w:rPr>
      </w:pPr>
      <w:r w:rsidRPr="00E1436F">
        <w:rPr>
          <w:sz w:val="28"/>
          <w:szCs w:val="28"/>
        </w:rPr>
        <w:t>Vi</w:t>
      </w:r>
      <w:r>
        <w:rPr>
          <w:sz w:val="28"/>
          <w:szCs w:val="28"/>
        </w:rPr>
        <w:t xml:space="preserve">děl jsem ho </w:t>
      </w:r>
      <w:r w:rsidRPr="00D5675B">
        <w:rPr>
          <w:sz w:val="28"/>
          <w:szCs w:val="28"/>
          <w:u w:val="single"/>
        </w:rPr>
        <w:t>vcházet</w:t>
      </w:r>
      <w:r>
        <w:rPr>
          <w:sz w:val="28"/>
          <w:szCs w:val="28"/>
        </w:rPr>
        <w:t xml:space="preserve"> do budovy.   </w:t>
      </w:r>
      <w:r w:rsidR="00D5675B" w:rsidRPr="00186D41">
        <w:rPr>
          <w:sz w:val="24"/>
          <w:szCs w:val="24"/>
        </w:rPr>
        <w:t>Viděl jsem ho, jak vchází do budovy.</w:t>
      </w:r>
    </w:p>
    <w:p w:rsidR="00D5675B" w:rsidRPr="00186D41" w:rsidRDefault="00972404" w:rsidP="00972404">
      <w:pPr>
        <w:rPr>
          <w:sz w:val="24"/>
          <w:szCs w:val="24"/>
        </w:rPr>
      </w:pPr>
      <w:r>
        <w:rPr>
          <w:sz w:val="28"/>
          <w:szCs w:val="28"/>
        </w:rPr>
        <w:t xml:space="preserve">Slyšel jsem kocoura </w:t>
      </w:r>
      <w:r w:rsidRPr="00D5675B">
        <w:rPr>
          <w:sz w:val="28"/>
          <w:szCs w:val="28"/>
          <w:u w:val="single"/>
        </w:rPr>
        <w:t>škrábat</w:t>
      </w:r>
      <w:r w:rsidR="00D5675B">
        <w:rPr>
          <w:sz w:val="28"/>
          <w:szCs w:val="28"/>
        </w:rPr>
        <w:t xml:space="preserve"> na dveře. </w:t>
      </w:r>
      <w:r w:rsidR="00D5675B" w:rsidRPr="00186D41">
        <w:rPr>
          <w:sz w:val="24"/>
          <w:szCs w:val="24"/>
        </w:rPr>
        <w:t xml:space="preserve">Slyšel jsem kocoura, jak škrábe  </w:t>
      </w:r>
    </w:p>
    <w:p w:rsidR="00972404" w:rsidRPr="00186D41" w:rsidRDefault="00D5675B" w:rsidP="00972404">
      <w:pPr>
        <w:rPr>
          <w:sz w:val="24"/>
          <w:szCs w:val="24"/>
        </w:rPr>
      </w:pPr>
      <w:r w:rsidRPr="00186D41">
        <w:rPr>
          <w:sz w:val="24"/>
          <w:szCs w:val="24"/>
        </w:rPr>
        <w:t xml:space="preserve">                                                             </w:t>
      </w:r>
      <w:r w:rsidR="00186D41">
        <w:rPr>
          <w:sz w:val="24"/>
          <w:szCs w:val="24"/>
        </w:rPr>
        <w:t xml:space="preserve">           </w:t>
      </w:r>
      <w:r w:rsidRPr="00186D41">
        <w:rPr>
          <w:sz w:val="24"/>
          <w:szCs w:val="24"/>
        </w:rPr>
        <w:t xml:space="preserve">na dveře </w:t>
      </w:r>
    </w:p>
    <w:p w:rsidR="00972404" w:rsidRDefault="00972404" w:rsidP="00972404">
      <w:pPr>
        <w:rPr>
          <w:sz w:val="28"/>
          <w:szCs w:val="28"/>
        </w:rPr>
      </w:pPr>
      <w:r>
        <w:rPr>
          <w:sz w:val="28"/>
          <w:szCs w:val="28"/>
        </w:rPr>
        <w:t xml:space="preserve">Zvěčnil mě </w:t>
      </w:r>
      <w:r w:rsidRPr="00D5675B">
        <w:rPr>
          <w:sz w:val="28"/>
          <w:szCs w:val="28"/>
          <w:u w:val="single"/>
        </w:rPr>
        <w:t>skákajícího</w:t>
      </w:r>
      <w:r>
        <w:rPr>
          <w:sz w:val="28"/>
          <w:szCs w:val="28"/>
        </w:rPr>
        <w:t xml:space="preserve"> šipku</w:t>
      </w:r>
      <w:r w:rsidR="00D5675B" w:rsidRPr="00186D41">
        <w:rPr>
          <w:sz w:val="24"/>
          <w:szCs w:val="24"/>
        </w:rPr>
        <w:t>.</w:t>
      </w:r>
      <w:r w:rsidRPr="00186D41">
        <w:rPr>
          <w:sz w:val="24"/>
          <w:szCs w:val="24"/>
        </w:rPr>
        <w:t xml:space="preserve">.  </w:t>
      </w:r>
      <w:r w:rsidR="00D5675B" w:rsidRPr="00186D41">
        <w:rPr>
          <w:sz w:val="24"/>
          <w:szCs w:val="24"/>
        </w:rPr>
        <w:t>Zvěčnil mě, jak skáču šipku</w:t>
      </w:r>
      <w:r w:rsidR="00186D41">
        <w:rPr>
          <w:sz w:val="24"/>
          <w:szCs w:val="24"/>
        </w:rPr>
        <w:t>.</w:t>
      </w:r>
    </w:p>
    <w:p w:rsidR="00972404" w:rsidRPr="00186D41" w:rsidRDefault="00972404" w:rsidP="00972404">
      <w:pPr>
        <w:rPr>
          <w:sz w:val="24"/>
          <w:szCs w:val="24"/>
        </w:rPr>
      </w:pPr>
      <w:r>
        <w:rPr>
          <w:sz w:val="28"/>
          <w:szCs w:val="28"/>
        </w:rPr>
        <w:t xml:space="preserve">Sledoval housata </w:t>
      </w:r>
      <w:r w:rsidRPr="00D5675B">
        <w:rPr>
          <w:sz w:val="28"/>
          <w:szCs w:val="28"/>
          <w:u w:val="single"/>
        </w:rPr>
        <w:t>pasoucí se</w:t>
      </w:r>
      <w:r w:rsidR="00186D41">
        <w:rPr>
          <w:sz w:val="28"/>
          <w:szCs w:val="28"/>
        </w:rPr>
        <w:t xml:space="preserve"> na trávníku. </w:t>
      </w:r>
      <w:r w:rsidR="00186D41" w:rsidRPr="00186D41">
        <w:rPr>
          <w:sz w:val="24"/>
          <w:szCs w:val="24"/>
        </w:rPr>
        <w:t xml:space="preserve">Sledoval housata, jak se </w:t>
      </w:r>
      <w:r w:rsidR="00186D41">
        <w:rPr>
          <w:sz w:val="24"/>
          <w:szCs w:val="24"/>
        </w:rPr>
        <w:t>pasou</w:t>
      </w:r>
    </w:p>
    <w:p w:rsidR="00186D41" w:rsidRDefault="00972404" w:rsidP="00972404">
      <w:pPr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186D41">
        <w:rPr>
          <w:sz w:val="24"/>
          <w:szCs w:val="24"/>
        </w:rPr>
        <w:t>n</w:t>
      </w:r>
      <w:r w:rsidR="00186D41" w:rsidRPr="00186D41">
        <w:rPr>
          <w:sz w:val="24"/>
          <w:szCs w:val="24"/>
        </w:rPr>
        <w:t>a</w:t>
      </w:r>
      <w:r w:rsidR="00186D41">
        <w:rPr>
          <w:sz w:val="24"/>
          <w:szCs w:val="24"/>
        </w:rPr>
        <w:t xml:space="preserve"> </w:t>
      </w:r>
      <w:r w:rsidRPr="00186D41">
        <w:rPr>
          <w:sz w:val="24"/>
          <w:szCs w:val="24"/>
        </w:rPr>
        <w:t xml:space="preserve"> </w:t>
      </w:r>
      <w:r w:rsidR="00186D41">
        <w:rPr>
          <w:sz w:val="24"/>
          <w:szCs w:val="24"/>
        </w:rPr>
        <w:t>trávníku.</w:t>
      </w:r>
    </w:p>
    <w:p w:rsidR="00972404" w:rsidRPr="00186D41" w:rsidRDefault="00972404" w:rsidP="00972404">
      <w:pPr>
        <w:rPr>
          <w:sz w:val="24"/>
          <w:szCs w:val="24"/>
        </w:rPr>
      </w:pPr>
      <w:r w:rsidRPr="00186D41">
        <w:rPr>
          <w:sz w:val="24"/>
          <w:szCs w:val="24"/>
        </w:rPr>
        <w:t xml:space="preserve">                                           </w:t>
      </w:r>
    </w:p>
    <w:p w:rsidR="00972404" w:rsidRDefault="00972404" w:rsidP="00972404">
      <w:pPr>
        <w:rPr>
          <w:b/>
          <w:sz w:val="28"/>
          <w:szCs w:val="28"/>
        </w:rPr>
      </w:pPr>
      <w:r w:rsidRPr="00E1436F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E1436F">
        <w:rPr>
          <w:b/>
          <w:sz w:val="28"/>
          <w:szCs w:val="28"/>
        </w:rPr>
        <w:t>Podtrhni větu vedlejší a urči její druh.</w:t>
      </w:r>
    </w:p>
    <w:p w:rsidR="00972404" w:rsidRDefault="00972404" w:rsidP="00972404">
      <w:pPr>
        <w:rPr>
          <w:b/>
          <w:sz w:val="28"/>
          <w:szCs w:val="28"/>
        </w:rPr>
      </w:pPr>
    </w:p>
    <w:p w:rsidR="00972404" w:rsidRPr="00262318" w:rsidRDefault="00972404" w:rsidP="00972404">
      <w:pPr>
        <w:rPr>
          <w:sz w:val="24"/>
          <w:szCs w:val="24"/>
        </w:rPr>
      </w:pPr>
      <w:r w:rsidRPr="00E1436F">
        <w:rPr>
          <w:sz w:val="28"/>
          <w:szCs w:val="28"/>
        </w:rPr>
        <w:t>O</w:t>
      </w:r>
      <w:r>
        <w:rPr>
          <w:sz w:val="28"/>
          <w:szCs w:val="28"/>
        </w:rPr>
        <w:t xml:space="preserve">chranáři zahlédli škodnou, </w:t>
      </w:r>
      <w:r w:rsidRPr="00186D41">
        <w:rPr>
          <w:sz w:val="28"/>
          <w:szCs w:val="28"/>
          <w:u w:val="single"/>
        </w:rPr>
        <w:t>jak zmizela v hluboké noře.</w:t>
      </w:r>
      <w:r w:rsidR="00186D41">
        <w:rPr>
          <w:sz w:val="28"/>
          <w:szCs w:val="28"/>
        </w:rPr>
        <w:t xml:space="preserve">  </w:t>
      </w:r>
      <w:r w:rsidR="00262318" w:rsidRPr="00262318">
        <w:rPr>
          <w:sz w:val="24"/>
          <w:szCs w:val="24"/>
        </w:rPr>
        <w:t>doplňková</w:t>
      </w:r>
    </w:p>
    <w:p w:rsidR="00972404" w:rsidRDefault="00972404" w:rsidP="00972404">
      <w:pPr>
        <w:rPr>
          <w:sz w:val="28"/>
          <w:szCs w:val="28"/>
        </w:rPr>
      </w:pPr>
      <w:r>
        <w:rPr>
          <w:sz w:val="28"/>
          <w:szCs w:val="28"/>
        </w:rPr>
        <w:t xml:space="preserve">Přírodovědci pozorovali, </w:t>
      </w:r>
      <w:r w:rsidRPr="00186D41">
        <w:rPr>
          <w:sz w:val="28"/>
          <w:szCs w:val="28"/>
          <w:u w:val="single"/>
        </w:rPr>
        <w:t>jak mladé stromky raší.</w:t>
      </w:r>
      <w:r w:rsidR="00186D41">
        <w:rPr>
          <w:sz w:val="28"/>
          <w:szCs w:val="28"/>
        </w:rPr>
        <w:t xml:space="preserve">  </w:t>
      </w:r>
      <w:r w:rsidR="00262318" w:rsidRPr="00262318">
        <w:rPr>
          <w:sz w:val="24"/>
          <w:szCs w:val="24"/>
        </w:rPr>
        <w:t>předmětná</w:t>
      </w:r>
    </w:p>
    <w:p w:rsidR="00972404" w:rsidRDefault="00972404" w:rsidP="00972404">
      <w:pPr>
        <w:rPr>
          <w:sz w:val="28"/>
          <w:szCs w:val="28"/>
        </w:rPr>
      </w:pPr>
      <w:r>
        <w:rPr>
          <w:sz w:val="28"/>
          <w:szCs w:val="28"/>
        </w:rPr>
        <w:t xml:space="preserve">Měla pocit, </w:t>
      </w:r>
      <w:r w:rsidRPr="00186D41">
        <w:rPr>
          <w:sz w:val="28"/>
          <w:szCs w:val="28"/>
          <w:u w:val="single"/>
        </w:rPr>
        <w:t>jako by to už někdy předtím zažila.</w:t>
      </w:r>
      <w:r>
        <w:rPr>
          <w:sz w:val="28"/>
          <w:szCs w:val="28"/>
        </w:rPr>
        <w:t xml:space="preserve">  </w:t>
      </w:r>
      <w:r w:rsidR="00262318" w:rsidRPr="00262318">
        <w:rPr>
          <w:sz w:val="24"/>
          <w:szCs w:val="24"/>
        </w:rPr>
        <w:t>přívlastková</w:t>
      </w:r>
    </w:p>
    <w:p w:rsidR="00972404" w:rsidRPr="00262318" w:rsidRDefault="00972404" w:rsidP="00972404">
      <w:pPr>
        <w:rPr>
          <w:sz w:val="24"/>
          <w:szCs w:val="24"/>
        </w:rPr>
      </w:pPr>
      <w:r>
        <w:rPr>
          <w:sz w:val="28"/>
          <w:szCs w:val="28"/>
        </w:rPr>
        <w:t xml:space="preserve">Zaslechli je, </w:t>
      </w:r>
      <w:r w:rsidRPr="00186D41">
        <w:rPr>
          <w:sz w:val="28"/>
          <w:szCs w:val="28"/>
          <w:u w:val="single"/>
        </w:rPr>
        <w:t>kterak se vracejí domů až téměř nad rá</w:t>
      </w:r>
      <w:r w:rsidR="00186D41" w:rsidRPr="00186D41">
        <w:rPr>
          <w:sz w:val="28"/>
          <w:szCs w:val="28"/>
          <w:u w:val="single"/>
        </w:rPr>
        <w:t>nem.</w:t>
      </w:r>
      <w:r w:rsidR="00186D41">
        <w:rPr>
          <w:sz w:val="28"/>
          <w:szCs w:val="28"/>
        </w:rPr>
        <w:t xml:space="preserve"> </w:t>
      </w:r>
      <w:r w:rsidR="00262318">
        <w:rPr>
          <w:sz w:val="28"/>
          <w:szCs w:val="28"/>
        </w:rPr>
        <w:t xml:space="preserve"> </w:t>
      </w:r>
      <w:r w:rsidR="00262318" w:rsidRPr="00262318">
        <w:rPr>
          <w:sz w:val="24"/>
          <w:szCs w:val="24"/>
        </w:rPr>
        <w:t>doplňková</w:t>
      </w:r>
    </w:p>
    <w:p w:rsidR="00972404" w:rsidRPr="00262318" w:rsidRDefault="00972404" w:rsidP="00972404">
      <w:pPr>
        <w:rPr>
          <w:sz w:val="24"/>
          <w:szCs w:val="24"/>
        </w:rPr>
      </w:pPr>
      <w:r>
        <w:rPr>
          <w:sz w:val="28"/>
          <w:szCs w:val="28"/>
        </w:rPr>
        <w:t xml:space="preserve">Neviděl jsem, </w:t>
      </w:r>
      <w:r w:rsidRPr="00262318">
        <w:rPr>
          <w:sz w:val="28"/>
          <w:szCs w:val="28"/>
          <w:u w:val="single"/>
        </w:rPr>
        <w:t>že by se někdy rozzlobila.</w:t>
      </w:r>
      <w:r>
        <w:rPr>
          <w:sz w:val="28"/>
          <w:szCs w:val="28"/>
        </w:rPr>
        <w:t xml:space="preserve">  </w:t>
      </w:r>
      <w:r w:rsidR="00262318" w:rsidRPr="00262318">
        <w:rPr>
          <w:sz w:val="24"/>
          <w:szCs w:val="24"/>
        </w:rPr>
        <w:t>předmětná</w:t>
      </w:r>
    </w:p>
    <w:p w:rsidR="00972404" w:rsidRDefault="00972404" w:rsidP="00972404">
      <w:pPr>
        <w:rPr>
          <w:sz w:val="28"/>
          <w:szCs w:val="28"/>
        </w:rPr>
      </w:pPr>
      <w:r>
        <w:rPr>
          <w:sz w:val="28"/>
          <w:szCs w:val="28"/>
        </w:rPr>
        <w:t xml:space="preserve">Neviděl jsem ji, </w:t>
      </w:r>
      <w:r w:rsidRPr="00262318">
        <w:rPr>
          <w:sz w:val="28"/>
          <w:szCs w:val="28"/>
          <w:u w:val="single"/>
        </w:rPr>
        <w:t>že by byla někdy rozzlobena.</w:t>
      </w:r>
      <w:r>
        <w:rPr>
          <w:sz w:val="28"/>
          <w:szCs w:val="28"/>
        </w:rPr>
        <w:t xml:space="preserve"> </w:t>
      </w:r>
      <w:r w:rsidR="00262318" w:rsidRPr="00262318">
        <w:rPr>
          <w:sz w:val="24"/>
          <w:szCs w:val="24"/>
        </w:rPr>
        <w:t>doplňková</w:t>
      </w:r>
    </w:p>
    <w:p w:rsidR="00972404" w:rsidRPr="00262318" w:rsidRDefault="00972404" w:rsidP="00972404">
      <w:pPr>
        <w:rPr>
          <w:sz w:val="24"/>
          <w:szCs w:val="24"/>
        </w:rPr>
      </w:pPr>
      <w:r>
        <w:rPr>
          <w:sz w:val="28"/>
          <w:szCs w:val="28"/>
        </w:rPr>
        <w:t>Byl tak vzdělaný</w:t>
      </w:r>
      <w:r w:rsidR="00262318">
        <w:rPr>
          <w:sz w:val="28"/>
          <w:szCs w:val="28"/>
          <w:u w:val="single"/>
        </w:rPr>
        <w:t xml:space="preserve">, že rozuměl i řeči domorodců. </w:t>
      </w:r>
      <w:r w:rsidRPr="00262318">
        <w:rPr>
          <w:sz w:val="28"/>
          <w:szCs w:val="28"/>
          <w:u w:val="single"/>
        </w:rPr>
        <w:t xml:space="preserve"> </w:t>
      </w:r>
      <w:r w:rsidR="00262318">
        <w:rPr>
          <w:sz w:val="24"/>
          <w:szCs w:val="24"/>
        </w:rPr>
        <w:t>p</w:t>
      </w:r>
      <w:r w:rsidR="00262318" w:rsidRPr="00262318">
        <w:rPr>
          <w:sz w:val="24"/>
          <w:szCs w:val="24"/>
        </w:rPr>
        <w:t>říslovečná měrová</w:t>
      </w:r>
    </w:p>
    <w:p w:rsidR="00972404" w:rsidRPr="00262318" w:rsidRDefault="00972404" w:rsidP="00972404">
      <w:pPr>
        <w:rPr>
          <w:sz w:val="24"/>
          <w:szCs w:val="24"/>
        </w:rPr>
      </w:pPr>
      <w:r>
        <w:rPr>
          <w:sz w:val="28"/>
          <w:szCs w:val="28"/>
        </w:rPr>
        <w:t xml:space="preserve">Soustřeď se na práci, </w:t>
      </w:r>
      <w:r w:rsidRPr="00262318">
        <w:rPr>
          <w:sz w:val="28"/>
          <w:szCs w:val="28"/>
          <w:u w:val="single"/>
        </w:rPr>
        <w:t>kterou právě děláš.</w:t>
      </w:r>
      <w:r>
        <w:rPr>
          <w:sz w:val="28"/>
          <w:szCs w:val="28"/>
        </w:rPr>
        <w:t xml:space="preserve">  </w:t>
      </w:r>
      <w:r w:rsidR="00262318" w:rsidRPr="00262318">
        <w:rPr>
          <w:sz w:val="24"/>
          <w:szCs w:val="24"/>
        </w:rPr>
        <w:t>přívlastková</w:t>
      </w:r>
    </w:p>
    <w:p w:rsidR="00972404" w:rsidRDefault="00972404" w:rsidP="00972404">
      <w:pPr>
        <w:rPr>
          <w:sz w:val="28"/>
          <w:szCs w:val="28"/>
        </w:rPr>
      </w:pPr>
      <w:r>
        <w:rPr>
          <w:sz w:val="28"/>
          <w:szCs w:val="28"/>
        </w:rPr>
        <w:t>Je nutné,</w:t>
      </w:r>
      <w:r w:rsidR="00262318">
        <w:rPr>
          <w:sz w:val="28"/>
          <w:szCs w:val="28"/>
        </w:rPr>
        <w:t xml:space="preserve"> </w:t>
      </w:r>
      <w:r w:rsidR="00262318" w:rsidRPr="00262318">
        <w:rPr>
          <w:sz w:val="28"/>
          <w:szCs w:val="28"/>
          <w:u w:val="single"/>
        </w:rPr>
        <w:t>abys zodpověděl všechny otázky.</w:t>
      </w:r>
      <w:r>
        <w:rPr>
          <w:sz w:val="28"/>
          <w:szCs w:val="28"/>
        </w:rPr>
        <w:t xml:space="preserve">  </w:t>
      </w:r>
      <w:r w:rsidR="00262318" w:rsidRPr="00262318">
        <w:rPr>
          <w:sz w:val="24"/>
          <w:szCs w:val="24"/>
        </w:rPr>
        <w:t>podmětná</w:t>
      </w:r>
    </w:p>
    <w:p w:rsidR="00972404" w:rsidRPr="00262318" w:rsidRDefault="00972404" w:rsidP="00972404">
      <w:pPr>
        <w:rPr>
          <w:sz w:val="24"/>
          <w:szCs w:val="24"/>
        </w:rPr>
      </w:pPr>
      <w:r>
        <w:rPr>
          <w:sz w:val="28"/>
          <w:szCs w:val="28"/>
        </w:rPr>
        <w:t xml:space="preserve">Obrátila se na nás s prosbou, </w:t>
      </w:r>
      <w:r w:rsidRPr="00262318">
        <w:rPr>
          <w:sz w:val="28"/>
          <w:szCs w:val="28"/>
          <w:u w:val="single"/>
        </w:rPr>
        <w:t>abychom jí pomohli</w:t>
      </w:r>
      <w:r>
        <w:rPr>
          <w:sz w:val="28"/>
          <w:szCs w:val="28"/>
        </w:rPr>
        <w:t xml:space="preserve">.  </w:t>
      </w:r>
      <w:r w:rsidR="00262318" w:rsidRPr="00262318">
        <w:rPr>
          <w:sz w:val="24"/>
          <w:szCs w:val="24"/>
        </w:rPr>
        <w:t>přívlastková</w:t>
      </w:r>
    </w:p>
    <w:p w:rsidR="00972404" w:rsidRDefault="00972404" w:rsidP="00972404">
      <w:pPr>
        <w:rPr>
          <w:sz w:val="28"/>
          <w:szCs w:val="28"/>
        </w:rPr>
      </w:pPr>
      <w:r>
        <w:rPr>
          <w:sz w:val="28"/>
          <w:szCs w:val="28"/>
        </w:rPr>
        <w:t xml:space="preserve">Koupili si nový stan, </w:t>
      </w:r>
      <w:r w:rsidRPr="00262318">
        <w:rPr>
          <w:sz w:val="28"/>
          <w:szCs w:val="28"/>
          <w:u w:val="single"/>
        </w:rPr>
        <w:t>aby měli kde strávit dovolenou.</w:t>
      </w:r>
      <w:r>
        <w:rPr>
          <w:sz w:val="28"/>
          <w:szCs w:val="28"/>
        </w:rPr>
        <w:t xml:space="preserve">  </w:t>
      </w:r>
      <w:r w:rsidR="00262318">
        <w:rPr>
          <w:sz w:val="24"/>
          <w:szCs w:val="24"/>
        </w:rPr>
        <w:t>p</w:t>
      </w:r>
      <w:r w:rsidR="00262318" w:rsidRPr="00262318">
        <w:rPr>
          <w:sz w:val="24"/>
          <w:szCs w:val="24"/>
        </w:rPr>
        <w:t>říslovečná účelová</w:t>
      </w:r>
    </w:p>
    <w:p w:rsidR="00972404" w:rsidRPr="00262318" w:rsidRDefault="00972404" w:rsidP="00972404">
      <w:pPr>
        <w:rPr>
          <w:sz w:val="24"/>
          <w:szCs w:val="24"/>
          <w:u w:val="single"/>
        </w:rPr>
      </w:pPr>
      <w:r>
        <w:rPr>
          <w:sz w:val="28"/>
          <w:szCs w:val="28"/>
        </w:rPr>
        <w:t xml:space="preserve">Malá koťata bedlivě pozorovala kočku, </w:t>
      </w:r>
      <w:r w:rsidRPr="00262318">
        <w:rPr>
          <w:sz w:val="28"/>
          <w:szCs w:val="28"/>
          <w:u w:val="single"/>
        </w:rPr>
        <w:t xml:space="preserve">jak se hraje s myší.  </w:t>
      </w:r>
      <w:r w:rsidR="00262318" w:rsidRPr="00262318">
        <w:rPr>
          <w:sz w:val="24"/>
          <w:szCs w:val="24"/>
          <w:u w:val="single"/>
        </w:rPr>
        <w:t>doplňková</w:t>
      </w:r>
    </w:p>
    <w:p w:rsidR="00262318" w:rsidRPr="00262318" w:rsidRDefault="00262318" w:rsidP="00972404">
      <w:pPr>
        <w:rPr>
          <w:sz w:val="24"/>
          <w:szCs w:val="24"/>
          <w:u w:val="single"/>
        </w:rPr>
      </w:pPr>
    </w:p>
    <w:p w:rsidR="00972404" w:rsidRPr="00262318" w:rsidRDefault="00972404" w:rsidP="00972404">
      <w:pPr>
        <w:rPr>
          <w:sz w:val="28"/>
          <w:szCs w:val="28"/>
          <w:u w:val="single"/>
        </w:rPr>
      </w:pPr>
    </w:p>
    <w:p w:rsidR="00262318" w:rsidRDefault="00262318" w:rsidP="00972404">
      <w:pPr>
        <w:rPr>
          <w:b/>
          <w:sz w:val="28"/>
          <w:szCs w:val="28"/>
        </w:rPr>
      </w:pPr>
    </w:p>
    <w:p w:rsidR="00262318" w:rsidRDefault="00262318" w:rsidP="00972404">
      <w:pPr>
        <w:rPr>
          <w:b/>
          <w:sz w:val="28"/>
          <w:szCs w:val="28"/>
        </w:rPr>
      </w:pPr>
    </w:p>
    <w:p w:rsidR="00972404" w:rsidRDefault="00972404" w:rsidP="00972404">
      <w:pPr>
        <w:rPr>
          <w:b/>
          <w:sz w:val="28"/>
          <w:szCs w:val="28"/>
        </w:rPr>
      </w:pPr>
      <w:r w:rsidRPr="00C70AC1">
        <w:rPr>
          <w:b/>
          <w:sz w:val="28"/>
          <w:szCs w:val="28"/>
        </w:rPr>
        <w:t>3. Doplň souvětí tak, aby vedlejší věta byla doplňková</w:t>
      </w:r>
    </w:p>
    <w:p w:rsidR="00972404" w:rsidRDefault="00262318" w:rsidP="00972404">
      <w:pPr>
        <w:rPr>
          <w:sz w:val="28"/>
          <w:szCs w:val="28"/>
        </w:rPr>
      </w:pPr>
      <w:r w:rsidRPr="00262318">
        <w:rPr>
          <w:sz w:val="28"/>
          <w:szCs w:val="28"/>
        </w:rPr>
        <w:lastRenderedPageBreak/>
        <w:t xml:space="preserve">  /Možné řešení/</w:t>
      </w:r>
    </w:p>
    <w:p w:rsidR="00262318" w:rsidRPr="00262318" w:rsidRDefault="00262318" w:rsidP="00972404">
      <w:pPr>
        <w:rPr>
          <w:sz w:val="28"/>
          <w:szCs w:val="28"/>
        </w:rPr>
      </w:pPr>
    </w:p>
    <w:p w:rsidR="00972404" w:rsidRDefault="00972404" w:rsidP="00972404">
      <w:pPr>
        <w:rPr>
          <w:sz w:val="28"/>
          <w:szCs w:val="28"/>
        </w:rPr>
      </w:pPr>
      <w:r w:rsidRPr="00C70AC1">
        <w:rPr>
          <w:sz w:val="28"/>
          <w:szCs w:val="28"/>
        </w:rPr>
        <w:t>S</w:t>
      </w:r>
      <w:r w:rsidR="00262318">
        <w:rPr>
          <w:sz w:val="28"/>
          <w:szCs w:val="28"/>
        </w:rPr>
        <w:t>patřil jsem ji, jak přecházela silnici.</w:t>
      </w:r>
    </w:p>
    <w:p w:rsidR="00972404" w:rsidRDefault="00972404" w:rsidP="00972404">
      <w:pPr>
        <w:rPr>
          <w:sz w:val="28"/>
          <w:szCs w:val="28"/>
        </w:rPr>
      </w:pPr>
      <w:r>
        <w:rPr>
          <w:sz w:val="28"/>
          <w:szCs w:val="28"/>
        </w:rPr>
        <w:t xml:space="preserve">Slyšel ho, </w:t>
      </w:r>
      <w:r w:rsidR="00262318">
        <w:rPr>
          <w:sz w:val="28"/>
          <w:szCs w:val="28"/>
        </w:rPr>
        <w:t>kterak pravdivě zodpověděl všechny položené otázky.</w:t>
      </w:r>
    </w:p>
    <w:p w:rsidR="00262318" w:rsidRDefault="00972404" w:rsidP="00972404">
      <w:pPr>
        <w:rPr>
          <w:sz w:val="28"/>
          <w:szCs w:val="28"/>
        </w:rPr>
      </w:pPr>
      <w:r>
        <w:rPr>
          <w:sz w:val="28"/>
          <w:szCs w:val="28"/>
        </w:rPr>
        <w:t xml:space="preserve">Vyfotografoval ji, </w:t>
      </w:r>
      <w:r w:rsidR="00262318">
        <w:rPr>
          <w:sz w:val="28"/>
          <w:szCs w:val="28"/>
        </w:rPr>
        <w:t>jak tančila před zraky kolemjdoucích.</w:t>
      </w:r>
    </w:p>
    <w:p w:rsidR="00972404" w:rsidRPr="00C70AC1" w:rsidRDefault="00972404" w:rsidP="00972404">
      <w:pPr>
        <w:rPr>
          <w:sz w:val="28"/>
          <w:szCs w:val="28"/>
        </w:rPr>
      </w:pPr>
      <w:r>
        <w:rPr>
          <w:sz w:val="28"/>
          <w:szCs w:val="28"/>
        </w:rPr>
        <w:t xml:space="preserve">Po chvíli jsem si jich všiml, </w:t>
      </w:r>
      <w:r w:rsidR="00262318">
        <w:rPr>
          <w:sz w:val="28"/>
          <w:szCs w:val="28"/>
        </w:rPr>
        <w:t>jak hovořili s průvodcem.</w:t>
      </w:r>
    </w:p>
    <w:p w:rsidR="00C70AC1" w:rsidRDefault="00C70AC1" w:rsidP="00832803">
      <w:pPr>
        <w:rPr>
          <w:sz w:val="28"/>
          <w:szCs w:val="28"/>
        </w:rPr>
      </w:pPr>
    </w:p>
    <w:p w:rsidR="00C70AC1" w:rsidRDefault="00C70AC1" w:rsidP="00832803">
      <w:pPr>
        <w:rPr>
          <w:sz w:val="28"/>
          <w:szCs w:val="28"/>
        </w:rPr>
      </w:pPr>
    </w:p>
    <w:p w:rsidR="00C70AC1" w:rsidRDefault="00C70AC1" w:rsidP="00832803">
      <w:pPr>
        <w:rPr>
          <w:sz w:val="28"/>
          <w:szCs w:val="28"/>
        </w:rPr>
      </w:pPr>
    </w:p>
    <w:p w:rsidR="00C70AC1" w:rsidRDefault="00C70AC1" w:rsidP="00832803">
      <w:pPr>
        <w:rPr>
          <w:sz w:val="28"/>
          <w:szCs w:val="28"/>
        </w:rPr>
      </w:pPr>
    </w:p>
    <w:p w:rsidR="00E1436F" w:rsidRDefault="00E1436F" w:rsidP="00832803">
      <w:pPr>
        <w:rPr>
          <w:sz w:val="28"/>
          <w:szCs w:val="28"/>
        </w:rPr>
      </w:pPr>
    </w:p>
    <w:p w:rsidR="00E1436F" w:rsidRDefault="00E1436F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916B64" w:rsidRPr="004D051B" w:rsidRDefault="00916B64" w:rsidP="00916B64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8A0854" w:rsidRDefault="00916B64" w:rsidP="00916B64">
      <w:pPr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lastRenderedPageBreak/>
        <w:t>Po</w:t>
      </w:r>
      <w:r w:rsidR="00015210">
        <w:rPr>
          <w:sz w:val="28"/>
          <w:szCs w:val="28"/>
        </w:rPr>
        <w:t>u</w:t>
      </w:r>
      <w:r>
        <w:rPr>
          <w:sz w:val="28"/>
          <w:szCs w:val="28"/>
        </w:rPr>
        <w:t>žité zdroje</w:t>
      </w:r>
    </w:p>
    <w:p w:rsidR="00916B64" w:rsidRDefault="00916B64" w:rsidP="00916B64">
      <w:pPr>
        <w:rPr>
          <w:sz w:val="28"/>
          <w:szCs w:val="28"/>
        </w:rPr>
      </w:pPr>
    </w:p>
    <w:p w:rsidR="00916B64" w:rsidRDefault="00916B64" w:rsidP="00916B64">
      <w:pPr>
        <w:rPr>
          <w:sz w:val="28"/>
          <w:szCs w:val="28"/>
        </w:rPr>
      </w:pPr>
      <w:r>
        <w:t xml:space="preserve">HOŠNOVÁ, Eva a kol. </w:t>
      </w:r>
      <w:r>
        <w:rPr>
          <w:i/>
          <w:iCs/>
        </w:rPr>
        <w:t>Český jazyk pro 7. ročník</w:t>
      </w:r>
      <w:r>
        <w:t>. Praha: SPN, 2008, ISBN 978-80-7235-391-0.</w:t>
      </w:r>
    </w:p>
    <w:p w:rsidR="008A0854" w:rsidRDefault="008A0854" w:rsidP="00832803">
      <w:pPr>
        <w:rPr>
          <w:sz w:val="28"/>
          <w:szCs w:val="28"/>
        </w:rPr>
      </w:pPr>
    </w:p>
    <w:p w:rsidR="008A0854" w:rsidRDefault="008A0854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Default="00015210" w:rsidP="00832803">
      <w:pPr>
        <w:rPr>
          <w:sz w:val="28"/>
          <w:szCs w:val="28"/>
        </w:rPr>
      </w:pPr>
    </w:p>
    <w:p w:rsidR="00015210" w:rsidRPr="004D051B" w:rsidRDefault="00015210" w:rsidP="00015210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8A0854" w:rsidRPr="00E1436F" w:rsidRDefault="008A0854" w:rsidP="00832803">
      <w:pPr>
        <w:rPr>
          <w:sz w:val="28"/>
          <w:szCs w:val="28"/>
        </w:rPr>
      </w:pPr>
    </w:p>
    <w:sectPr w:rsidR="008A0854" w:rsidRPr="00E1436F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3FD" w:rsidRDefault="005743FD" w:rsidP="006A0033">
      <w:r>
        <w:separator/>
      </w:r>
    </w:p>
  </w:endnote>
  <w:endnote w:type="continuationSeparator" w:id="1">
    <w:p w:rsidR="005743FD" w:rsidRDefault="005743FD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3FD" w:rsidRDefault="005743FD" w:rsidP="006A0033">
      <w:r>
        <w:separator/>
      </w:r>
    </w:p>
  </w:footnote>
  <w:footnote w:type="continuationSeparator" w:id="1">
    <w:p w:rsidR="005743FD" w:rsidRDefault="005743FD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AE637BC"/>
    <w:multiLevelType w:val="hybridMultilevel"/>
    <w:tmpl w:val="8A5C52AE"/>
    <w:lvl w:ilvl="0" w:tplc="80CEFFB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F08"/>
  <w:defaultTabStop w:val="709"/>
  <w:hyphenationZone w:val="425"/>
  <w:characterSpacingControl w:val="doNotCompress"/>
  <w:hdrShapeDefaults>
    <o:shapedefaults v:ext="edit" spidmax="2867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BF5858"/>
    <w:rsid w:val="00015210"/>
    <w:rsid w:val="0004313B"/>
    <w:rsid w:val="00043C08"/>
    <w:rsid w:val="00083091"/>
    <w:rsid w:val="000B3F64"/>
    <w:rsid w:val="000C19B5"/>
    <w:rsid w:val="000C6ED6"/>
    <w:rsid w:val="000E1782"/>
    <w:rsid w:val="00107676"/>
    <w:rsid w:val="00116AFC"/>
    <w:rsid w:val="0012244A"/>
    <w:rsid w:val="001247F1"/>
    <w:rsid w:val="00130B4A"/>
    <w:rsid w:val="00141695"/>
    <w:rsid w:val="00176D86"/>
    <w:rsid w:val="00186D41"/>
    <w:rsid w:val="00191D42"/>
    <w:rsid w:val="001B4AA8"/>
    <w:rsid w:val="001C0251"/>
    <w:rsid w:val="001C368B"/>
    <w:rsid w:val="0025526A"/>
    <w:rsid w:val="00260E1C"/>
    <w:rsid w:val="00261352"/>
    <w:rsid w:val="00262318"/>
    <w:rsid w:val="002A1951"/>
    <w:rsid w:val="002D46F5"/>
    <w:rsid w:val="002E3264"/>
    <w:rsid w:val="003245A3"/>
    <w:rsid w:val="00326812"/>
    <w:rsid w:val="003562D0"/>
    <w:rsid w:val="00362017"/>
    <w:rsid w:val="00362AE7"/>
    <w:rsid w:val="00380C0E"/>
    <w:rsid w:val="003A6134"/>
    <w:rsid w:val="003D4F80"/>
    <w:rsid w:val="003F2236"/>
    <w:rsid w:val="0043089E"/>
    <w:rsid w:val="0045733A"/>
    <w:rsid w:val="004876B5"/>
    <w:rsid w:val="004D0397"/>
    <w:rsid w:val="005012DB"/>
    <w:rsid w:val="0050682E"/>
    <w:rsid w:val="00520471"/>
    <w:rsid w:val="005213C8"/>
    <w:rsid w:val="005272B5"/>
    <w:rsid w:val="00571079"/>
    <w:rsid w:val="005743FD"/>
    <w:rsid w:val="005905EB"/>
    <w:rsid w:val="00590D7C"/>
    <w:rsid w:val="005A5B53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E62D6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96A84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A0854"/>
    <w:rsid w:val="008B78BF"/>
    <w:rsid w:val="008D6A2E"/>
    <w:rsid w:val="008E2189"/>
    <w:rsid w:val="009027A1"/>
    <w:rsid w:val="00916B64"/>
    <w:rsid w:val="00930656"/>
    <w:rsid w:val="00932B92"/>
    <w:rsid w:val="00934ED9"/>
    <w:rsid w:val="009519AE"/>
    <w:rsid w:val="009541BE"/>
    <w:rsid w:val="009612F7"/>
    <w:rsid w:val="00963A7E"/>
    <w:rsid w:val="00972404"/>
    <w:rsid w:val="009763DF"/>
    <w:rsid w:val="009A109F"/>
    <w:rsid w:val="009E1A89"/>
    <w:rsid w:val="009F090C"/>
    <w:rsid w:val="009F6803"/>
    <w:rsid w:val="00A0092C"/>
    <w:rsid w:val="00A507CC"/>
    <w:rsid w:val="00A7644D"/>
    <w:rsid w:val="00AD2FF9"/>
    <w:rsid w:val="00AE61C9"/>
    <w:rsid w:val="00B22694"/>
    <w:rsid w:val="00B26D85"/>
    <w:rsid w:val="00B52423"/>
    <w:rsid w:val="00BA3E2D"/>
    <w:rsid w:val="00BB48CD"/>
    <w:rsid w:val="00BF1C0E"/>
    <w:rsid w:val="00BF5858"/>
    <w:rsid w:val="00C03825"/>
    <w:rsid w:val="00C10A96"/>
    <w:rsid w:val="00C14BB9"/>
    <w:rsid w:val="00C172FC"/>
    <w:rsid w:val="00C23036"/>
    <w:rsid w:val="00C27294"/>
    <w:rsid w:val="00C3719C"/>
    <w:rsid w:val="00C70AC1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5675B"/>
    <w:rsid w:val="00D6488A"/>
    <w:rsid w:val="00D6488D"/>
    <w:rsid w:val="00D811D9"/>
    <w:rsid w:val="00DB0F40"/>
    <w:rsid w:val="00DB5108"/>
    <w:rsid w:val="00DF3391"/>
    <w:rsid w:val="00E128A9"/>
    <w:rsid w:val="00E141C4"/>
    <w:rsid w:val="00E1436F"/>
    <w:rsid w:val="00E22C27"/>
    <w:rsid w:val="00E2628F"/>
    <w:rsid w:val="00E27601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EF1F2D"/>
    <w:rsid w:val="00F3330E"/>
    <w:rsid w:val="00F65FA4"/>
    <w:rsid w:val="00F66639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2D46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196</TotalTime>
  <Pages>7</Pages>
  <Words>867</Words>
  <Characters>5122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5978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2011-05-17T22:28:00Z</cp:lastPrinted>
  <dcterms:created xsi:type="dcterms:W3CDTF">2013-05-27T16:50:00Z</dcterms:created>
  <dcterms:modified xsi:type="dcterms:W3CDTF">2013-07-28T21:32:00Z</dcterms:modified>
</cp:coreProperties>
</file>