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E9213E">
        <w:t xml:space="preserve">    VY_32_INOVACE_136_ČJLM7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175218">
        <w:t xml:space="preserve">      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E9213E">
        <w:t>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175218">
        <w:t>Stavba větná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E9213E">
        <w:t>Souvětí podřadné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175218"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175218">
        <w:t xml:space="preserve">           Pracovní list</w:t>
      </w:r>
      <w:r w:rsidR="00274225">
        <w:t xml:space="preserve"> je zaměřený na procvičování souvětí podřadného,</w:t>
      </w:r>
    </w:p>
    <w:p w:rsidR="00274225" w:rsidRDefault="00274225" w:rsidP="006F6BBC">
      <w:pPr>
        <w:pStyle w:val="Informace"/>
      </w:pPr>
      <w:r>
        <w:t xml:space="preserve">                      žáci si připomenou i větu jednoduchou, transformaci vět jednoduchých   </w:t>
      </w:r>
    </w:p>
    <w:p w:rsidR="00274225" w:rsidRDefault="00274225" w:rsidP="006F6BBC">
      <w:pPr>
        <w:pStyle w:val="Informace"/>
      </w:pPr>
      <w:r>
        <w:t xml:space="preserve">                      v souvětí, druhy vět vedlejších a různé možnosti vyjádření.</w:t>
      </w:r>
    </w:p>
    <w:p w:rsidR="00274225" w:rsidRPr="00832803" w:rsidRDefault="00274225" w:rsidP="006F6BBC">
      <w:pPr>
        <w:pStyle w:val="Informace"/>
      </w:pPr>
    </w:p>
    <w:p w:rsidR="0004313B" w:rsidRDefault="0004313B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Default="00175218" w:rsidP="00832803"/>
    <w:p w:rsidR="00175218" w:rsidRPr="004D051B" w:rsidRDefault="00175218" w:rsidP="00175218">
      <w:pPr>
        <w:pStyle w:val="Normlnweb"/>
        <w:ind w:left="720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175218" w:rsidRPr="00175218" w:rsidRDefault="00175218" w:rsidP="00832803">
      <w:pPr>
        <w:rPr>
          <w:b/>
          <w:sz w:val="28"/>
          <w:szCs w:val="28"/>
        </w:rPr>
      </w:pPr>
    </w:p>
    <w:p w:rsidR="00274225" w:rsidRDefault="00175218" w:rsidP="00274225">
      <w:pPr>
        <w:rPr>
          <w:b/>
          <w:sz w:val="28"/>
          <w:szCs w:val="28"/>
        </w:rPr>
      </w:pPr>
      <w:r w:rsidRPr="00175218">
        <w:rPr>
          <w:b/>
          <w:sz w:val="28"/>
          <w:szCs w:val="28"/>
        </w:rPr>
        <w:t>Metodické pokyny</w:t>
      </w:r>
    </w:p>
    <w:p w:rsidR="00274225" w:rsidRDefault="00274225" w:rsidP="00274225">
      <w:pPr>
        <w:rPr>
          <w:b/>
          <w:sz w:val="28"/>
          <w:szCs w:val="28"/>
        </w:rPr>
      </w:pPr>
    </w:p>
    <w:p w:rsidR="00175218" w:rsidRPr="00274225" w:rsidRDefault="00274225" w:rsidP="00274225">
      <w:pPr>
        <w:rPr>
          <w:b/>
          <w:sz w:val="28"/>
          <w:szCs w:val="28"/>
        </w:rPr>
      </w:pPr>
      <w:r w:rsidRPr="00274225">
        <w:rPr>
          <w:sz w:val="28"/>
          <w:szCs w:val="28"/>
        </w:rPr>
        <w:t>V pracovním listu si žáci procvičí souvětí podřadné, větu jednoduchou, transformaci vět jednoduchých v souvětí, druhy vět vedlejších a různé možnosti vyjádře</w:t>
      </w:r>
      <w:r>
        <w:rPr>
          <w:sz w:val="28"/>
          <w:szCs w:val="28"/>
        </w:rPr>
        <w:t>ní (vedlejší větou, větným členem).</w:t>
      </w:r>
    </w:p>
    <w:p w:rsidR="00175218" w:rsidRPr="00274225" w:rsidRDefault="00175218" w:rsidP="00832803">
      <w:pPr>
        <w:rPr>
          <w:b/>
          <w:sz w:val="28"/>
          <w:szCs w:val="28"/>
        </w:rPr>
      </w:pPr>
    </w:p>
    <w:p w:rsidR="00175218" w:rsidRPr="00274225" w:rsidRDefault="00175218" w:rsidP="00832803">
      <w:pPr>
        <w:rPr>
          <w:b/>
          <w:sz w:val="28"/>
          <w:szCs w:val="28"/>
        </w:rPr>
      </w:pPr>
    </w:p>
    <w:p w:rsidR="00175218" w:rsidRPr="00274225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</w:p>
    <w:p w:rsidR="00175218" w:rsidRPr="004D051B" w:rsidRDefault="00175218" w:rsidP="00175218">
      <w:pPr>
        <w:pStyle w:val="Normlnweb"/>
        <w:ind w:left="720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175218" w:rsidRDefault="00175218" w:rsidP="00832803">
      <w:pPr>
        <w:rPr>
          <w:b/>
          <w:sz w:val="28"/>
          <w:szCs w:val="28"/>
        </w:rPr>
      </w:pPr>
      <w:r w:rsidRPr="00175218">
        <w:rPr>
          <w:b/>
          <w:sz w:val="28"/>
          <w:szCs w:val="28"/>
        </w:rPr>
        <w:lastRenderedPageBreak/>
        <w:t>Co je souvětí?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Čím se liší souvětí od věty jednoduché?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Podle čeho poznáme počet vět v souvětí?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Kolik vět hlavních je v souvětí podřadném?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je věta hlavní?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…………………………………………………………………………………...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je věta vedlejší?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kterou větu se můžeme zeptat  jinou větou?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Může být věta vedlejší zároveň větou řídící?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…................................................................................................................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se nazývá věta, která závisí na jiné větě?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určíme druh věty vedlejší?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Vypiš druhy vět vedlejších.</w:t>
      </w:r>
    </w:p>
    <w:p w:rsidR="00175218" w:rsidRDefault="00175218" w:rsidP="00832803">
      <w:pPr>
        <w:rPr>
          <w:b/>
          <w:sz w:val="28"/>
          <w:szCs w:val="28"/>
        </w:rPr>
      </w:pPr>
    </w:p>
    <w:p w:rsidR="00B22694" w:rsidRDefault="00175218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</w:t>
      </w:r>
      <w:r w:rsidR="00B22694">
        <w:br w:type="page"/>
      </w:r>
      <w:r w:rsidRPr="00175218">
        <w:rPr>
          <w:b/>
          <w:sz w:val="28"/>
          <w:szCs w:val="28"/>
        </w:rPr>
        <w:lastRenderedPageBreak/>
        <w:t>1.</w:t>
      </w:r>
      <w:r>
        <w:rPr>
          <w:b/>
          <w:sz w:val="28"/>
          <w:szCs w:val="28"/>
        </w:rPr>
        <w:t xml:space="preserve"> Nahraďte vyznačený větný člen větou vedlejší a vzniklé souvětí  napište. U věty vedlejší napište její druh.</w:t>
      </w:r>
    </w:p>
    <w:p w:rsidR="00175218" w:rsidRDefault="00175218" w:rsidP="00832803">
      <w:pPr>
        <w:rPr>
          <w:b/>
          <w:sz w:val="28"/>
          <w:szCs w:val="28"/>
        </w:rPr>
      </w:pPr>
    </w:p>
    <w:p w:rsidR="00175218" w:rsidRDefault="00175218" w:rsidP="00832803">
      <w:pPr>
        <w:rPr>
          <w:i/>
          <w:sz w:val="28"/>
          <w:szCs w:val="28"/>
        </w:rPr>
      </w:pPr>
      <w:r w:rsidRPr="00175218">
        <w:rPr>
          <w:sz w:val="28"/>
          <w:szCs w:val="28"/>
        </w:rPr>
        <w:t xml:space="preserve">Věří </w:t>
      </w:r>
      <w:r w:rsidRPr="00175218">
        <w:rPr>
          <w:i/>
          <w:sz w:val="28"/>
          <w:szCs w:val="28"/>
        </w:rPr>
        <w:t>v brzké uzdravení.</w:t>
      </w:r>
      <w:r>
        <w:rPr>
          <w:i/>
          <w:sz w:val="28"/>
          <w:szCs w:val="28"/>
        </w:rPr>
        <w:t xml:space="preserve">  ……………………………………………………..</w:t>
      </w:r>
    </w:p>
    <w:p w:rsidR="00175218" w:rsidRDefault="0035099F" w:rsidP="00832803">
      <w:pPr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…………………………………………………………………………………..</w:t>
      </w:r>
    </w:p>
    <w:p w:rsidR="0035099F" w:rsidRDefault="0035099F" w:rsidP="00832803">
      <w:pPr>
        <w:rPr>
          <w:i/>
          <w:sz w:val="28"/>
          <w:szCs w:val="28"/>
        </w:rPr>
      </w:pPr>
    </w:p>
    <w:p w:rsidR="00175218" w:rsidRDefault="00175218" w:rsidP="00832803">
      <w:pPr>
        <w:rPr>
          <w:sz w:val="28"/>
          <w:szCs w:val="28"/>
        </w:rPr>
      </w:pPr>
      <w:r w:rsidRPr="00175218">
        <w:rPr>
          <w:sz w:val="28"/>
          <w:szCs w:val="28"/>
        </w:rPr>
        <w:t>B</w:t>
      </w:r>
      <w:r>
        <w:rPr>
          <w:sz w:val="28"/>
          <w:szCs w:val="28"/>
        </w:rPr>
        <w:t>yla</w:t>
      </w:r>
      <w:r w:rsidR="0035099F">
        <w:rPr>
          <w:sz w:val="28"/>
          <w:szCs w:val="28"/>
        </w:rPr>
        <w:t xml:space="preserve"> mu doporučena </w:t>
      </w:r>
      <w:r w:rsidR="0035099F" w:rsidRPr="0035099F">
        <w:rPr>
          <w:i/>
          <w:sz w:val="28"/>
          <w:szCs w:val="28"/>
        </w:rPr>
        <w:t>zdravá životospráva</w:t>
      </w:r>
      <w:r w:rsidR="0035099F">
        <w:rPr>
          <w:sz w:val="28"/>
          <w:szCs w:val="28"/>
        </w:rPr>
        <w:t>.  ………………………………..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 w:rsidRPr="0035099F">
        <w:rPr>
          <w:i/>
          <w:sz w:val="28"/>
          <w:szCs w:val="28"/>
        </w:rPr>
        <w:t>Při narození</w:t>
      </w:r>
      <w:r>
        <w:rPr>
          <w:sz w:val="28"/>
          <w:szCs w:val="28"/>
        </w:rPr>
        <w:t xml:space="preserve"> měřil 50 centimetrů.  ……………………………………………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Je stejně hezká </w:t>
      </w:r>
      <w:r w:rsidRPr="0035099F">
        <w:rPr>
          <w:i/>
          <w:sz w:val="28"/>
          <w:szCs w:val="28"/>
        </w:rPr>
        <w:t>jako její sestra.</w:t>
      </w:r>
      <w:r>
        <w:rPr>
          <w:i/>
          <w:sz w:val="28"/>
          <w:szCs w:val="28"/>
        </w:rPr>
        <w:t xml:space="preserve">  </w:t>
      </w:r>
      <w:r w:rsidRPr="0035099F">
        <w:rPr>
          <w:sz w:val="28"/>
          <w:szCs w:val="28"/>
        </w:rPr>
        <w:t>.</w:t>
      </w:r>
      <w:r>
        <w:rPr>
          <w:sz w:val="28"/>
          <w:szCs w:val="28"/>
        </w:rPr>
        <w:t>...............................................................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 w:rsidRPr="0035099F">
        <w:rPr>
          <w:i/>
          <w:sz w:val="28"/>
          <w:szCs w:val="28"/>
        </w:rPr>
        <w:t xml:space="preserve">Kvůli </w:t>
      </w:r>
      <w:r>
        <w:rPr>
          <w:i/>
          <w:sz w:val="28"/>
          <w:szCs w:val="28"/>
        </w:rPr>
        <w:t xml:space="preserve">častým </w:t>
      </w:r>
      <w:r w:rsidRPr="0035099F">
        <w:rPr>
          <w:i/>
          <w:sz w:val="28"/>
          <w:szCs w:val="28"/>
        </w:rPr>
        <w:t>povodním</w:t>
      </w:r>
      <w:r>
        <w:rPr>
          <w:sz w:val="28"/>
          <w:szCs w:val="28"/>
        </w:rPr>
        <w:t xml:space="preserve">  je  zde třeba změnit plán zástavby.  ……………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 w:rsidRPr="0035099F">
        <w:rPr>
          <w:i/>
          <w:sz w:val="28"/>
          <w:szCs w:val="28"/>
        </w:rPr>
        <w:t>Přes její špatný zdravotní stav</w:t>
      </w:r>
      <w:r>
        <w:rPr>
          <w:sz w:val="28"/>
          <w:szCs w:val="28"/>
        </w:rPr>
        <w:t xml:space="preserve"> se exkurze stejně zúčastnila.  ……………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Obdivovali jsme </w:t>
      </w:r>
      <w:r w:rsidRPr="0035099F">
        <w:rPr>
          <w:i/>
          <w:sz w:val="28"/>
          <w:szCs w:val="28"/>
        </w:rPr>
        <w:t>sousedovo</w:t>
      </w:r>
      <w:r w:rsidR="00274225">
        <w:rPr>
          <w:sz w:val="28"/>
          <w:szCs w:val="28"/>
        </w:rPr>
        <w:t xml:space="preserve"> auto. </w:t>
      </w:r>
      <w:r>
        <w:rPr>
          <w:sz w:val="28"/>
          <w:szCs w:val="28"/>
        </w:rPr>
        <w:t>…………………………………………..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Zaslechl jsem je </w:t>
      </w:r>
      <w:r w:rsidRPr="0035099F">
        <w:rPr>
          <w:i/>
          <w:sz w:val="28"/>
          <w:szCs w:val="28"/>
        </w:rPr>
        <w:t>odcházet.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35099F" w:rsidRPr="00412A27" w:rsidRDefault="0035099F" w:rsidP="00832803">
      <w:pPr>
        <w:rPr>
          <w:b/>
          <w:sz w:val="28"/>
          <w:szCs w:val="28"/>
        </w:rPr>
      </w:pPr>
    </w:p>
    <w:p w:rsidR="0035099F" w:rsidRPr="00412A27" w:rsidRDefault="0035099F" w:rsidP="00832803">
      <w:pPr>
        <w:rPr>
          <w:b/>
          <w:sz w:val="28"/>
          <w:szCs w:val="28"/>
        </w:rPr>
      </w:pPr>
      <w:r w:rsidRPr="00412A27">
        <w:rPr>
          <w:b/>
          <w:sz w:val="28"/>
          <w:szCs w:val="28"/>
        </w:rPr>
        <w:t>2. Zkuste sami dokončit věty různými způsoby.</w:t>
      </w:r>
    </w:p>
    <w:p w:rsidR="00412A27" w:rsidRDefault="00412A27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Pavla čte ……………………………………………………………………….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,…………………………………………………………………………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35099F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Mladí lidé chtějí 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,……………………………………………………………….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>Cyklisté jeli …………………………………………………………………</w:t>
      </w:r>
    </w:p>
    <w:p w:rsidR="0035099F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412A27" w:rsidRDefault="0035099F" w:rsidP="008328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,……………………………………………………………………</w:t>
      </w:r>
    </w:p>
    <w:p w:rsidR="0035099F" w:rsidRPr="00412A27" w:rsidRDefault="00412A27" w:rsidP="00832803">
      <w:pPr>
        <w:rPr>
          <w:b/>
          <w:sz w:val="28"/>
          <w:szCs w:val="28"/>
          <w:u w:val="single"/>
        </w:rPr>
      </w:pPr>
      <w:r w:rsidRPr="00412A27">
        <w:rPr>
          <w:b/>
          <w:sz w:val="28"/>
          <w:szCs w:val="28"/>
          <w:u w:val="single"/>
        </w:rPr>
        <w:lastRenderedPageBreak/>
        <w:t>Řešení</w:t>
      </w:r>
      <w:r w:rsidR="0035099F" w:rsidRPr="00412A27">
        <w:rPr>
          <w:b/>
          <w:sz w:val="28"/>
          <w:szCs w:val="28"/>
          <w:u w:val="single"/>
        </w:rPr>
        <w:t xml:space="preserve">      </w:t>
      </w:r>
    </w:p>
    <w:p w:rsidR="0035099F" w:rsidRDefault="0035099F" w:rsidP="00832803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 w:rsidRPr="00175218">
        <w:rPr>
          <w:b/>
          <w:sz w:val="28"/>
          <w:szCs w:val="28"/>
        </w:rPr>
        <w:t>Co je souvětí?</w:t>
      </w:r>
    </w:p>
    <w:p w:rsidR="00412A27" w:rsidRPr="00A437FF" w:rsidRDefault="00A437FF" w:rsidP="00412A27">
      <w:pPr>
        <w:rPr>
          <w:sz w:val="28"/>
          <w:szCs w:val="28"/>
        </w:rPr>
      </w:pPr>
      <w:r w:rsidRPr="00A437FF">
        <w:rPr>
          <w:sz w:val="28"/>
          <w:szCs w:val="28"/>
        </w:rPr>
        <w:t>Je to větný celek,</w:t>
      </w:r>
      <w:r>
        <w:rPr>
          <w:b/>
          <w:sz w:val="28"/>
          <w:szCs w:val="28"/>
        </w:rPr>
        <w:t xml:space="preserve"> </w:t>
      </w:r>
      <w:r w:rsidRPr="00A437FF">
        <w:rPr>
          <w:sz w:val="28"/>
          <w:szCs w:val="28"/>
        </w:rPr>
        <w:t>k</w:t>
      </w:r>
      <w:r>
        <w:rPr>
          <w:sz w:val="28"/>
          <w:szCs w:val="28"/>
        </w:rPr>
        <w:t>terý se skládá z</w:t>
      </w:r>
      <w:r w:rsidRPr="00A437FF">
        <w:rPr>
          <w:sz w:val="28"/>
          <w:szCs w:val="28"/>
        </w:rPr>
        <w:t xml:space="preserve"> 2 nebo více vět jednoduchých</w:t>
      </w:r>
      <w:r>
        <w:rPr>
          <w:sz w:val="28"/>
          <w:szCs w:val="28"/>
        </w:rPr>
        <w:t>.</w:t>
      </w:r>
    </w:p>
    <w:p w:rsidR="00412A27" w:rsidRPr="00A437FF" w:rsidRDefault="00412A27" w:rsidP="00412A27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Čím se liší souvětí od věty jednoduché?</w:t>
      </w:r>
    </w:p>
    <w:p w:rsidR="00412A27" w:rsidRDefault="00A437FF" w:rsidP="00412A27">
      <w:pPr>
        <w:rPr>
          <w:sz w:val="28"/>
          <w:szCs w:val="28"/>
        </w:rPr>
      </w:pPr>
      <w:r w:rsidRPr="00A437FF">
        <w:rPr>
          <w:sz w:val="28"/>
          <w:szCs w:val="28"/>
        </w:rPr>
        <w:t>Věta jednoduchá má jednu základ</w:t>
      </w:r>
      <w:r>
        <w:rPr>
          <w:sz w:val="28"/>
          <w:szCs w:val="28"/>
        </w:rPr>
        <w:t>ní skladební dvojici (ZSD). Podle počtu ZSD.</w:t>
      </w:r>
    </w:p>
    <w:p w:rsidR="00A437FF" w:rsidRPr="00A437FF" w:rsidRDefault="00A437FF" w:rsidP="00412A27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Podle čeho poznáme počet vět v souvětí?</w:t>
      </w:r>
    </w:p>
    <w:p w:rsidR="00A437FF" w:rsidRDefault="00A437FF" w:rsidP="00A437FF">
      <w:pPr>
        <w:rPr>
          <w:sz w:val="28"/>
          <w:szCs w:val="28"/>
        </w:rPr>
      </w:pPr>
      <w:r>
        <w:rPr>
          <w:sz w:val="28"/>
          <w:szCs w:val="28"/>
        </w:rPr>
        <w:t>Podle počtu ZSD.</w:t>
      </w:r>
    </w:p>
    <w:p w:rsidR="00A437FF" w:rsidRPr="00A437FF" w:rsidRDefault="00A437FF" w:rsidP="00A437FF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Kolik vět hlavních je v souvětí podřadném?</w:t>
      </w:r>
    </w:p>
    <w:p w:rsidR="00412A27" w:rsidRPr="00A437FF" w:rsidRDefault="00A437FF" w:rsidP="00412A27">
      <w:pPr>
        <w:rPr>
          <w:sz w:val="28"/>
          <w:szCs w:val="28"/>
        </w:rPr>
      </w:pPr>
      <w:r w:rsidRPr="00A437FF">
        <w:rPr>
          <w:sz w:val="28"/>
          <w:szCs w:val="28"/>
        </w:rPr>
        <w:t>Pouze 1 věta hlavní a libovolný počet vět vedlejších.</w:t>
      </w:r>
    </w:p>
    <w:p w:rsidR="00412A27" w:rsidRDefault="00412A27" w:rsidP="00412A27">
      <w:pPr>
        <w:rPr>
          <w:b/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je věta hlavní?</w:t>
      </w:r>
    </w:p>
    <w:p w:rsidR="00412A27" w:rsidRDefault="00A437FF" w:rsidP="00412A27">
      <w:pPr>
        <w:rPr>
          <w:sz w:val="28"/>
          <w:szCs w:val="28"/>
        </w:rPr>
      </w:pPr>
      <w:r w:rsidRPr="00A437FF">
        <w:rPr>
          <w:sz w:val="28"/>
          <w:szCs w:val="28"/>
        </w:rPr>
        <w:t>Je to věta, která na jiné větě v souvětí mluvnicky nezávisí. Není uvozena podřadicí</w:t>
      </w:r>
      <w:r>
        <w:rPr>
          <w:sz w:val="28"/>
          <w:szCs w:val="28"/>
        </w:rPr>
        <w:t xml:space="preserve"> spojkou, vztažným zájmenem či </w:t>
      </w:r>
      <w:r w:rsidRPr="00A437FF">
        <w:rPr>
          <w:sz w:val="28"/>
          <w:szCs w:val="28"/>
        </w:rPr>
        <w:t>vztažným příslovcem.</w:t>
      </w:r>
    </w:p>
    <w:p w:rsidR="00A437FF" w:rsidRPr="00A437FF" w:rsidRDefault="00A437FF" w:rsidP="00412A27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je věta vedlejší?</w:t>
      </w:r>
    </w:p>
    <w:p w:rsidR="00A437FF" w:rsidRDefault="00A437FF" w:rsidP="00A437FF">
      <w:pPr>
        <w:rPr>
          <w:sz w:val="28"/>
          <w:szCs w:val="28"/>
        </w:rPr>
      </w:pPr>
      <w:r w:rsidRPr="00FC16E6">
        <w:rPr>
          <w:sz w:val="28"/>
          <w:szCs w:val="28"/>
        </w:rPr>
        <w:t>Je to věta, která mluvnicky závisí na jiné větě v souvětí.</w:t>
      </w:r>
      <w:r>
        <w:rPr>
          <w:b/>
          <w:sz w:val="28"/>
          <w:szCs w:val="28"/>
        </w:rPr>
        <w:t xml:space="preserve"> </w:t>
      </w:r>
      <w:r w:rsidR="00FC16E6" w:rsidRPr="00FC16E6">
        <w:rPr>
          <w:sz w:val="28"/>
          <w:szCs w:val="28"/>
        </w:rPr>
        <w:t xml:space="preserve">Vyjadřuje některý její člen. </w:t>
      </w:r>
      <w:r>
        <w:rPr>
          <w:sz w:val="28"/>
          <w:szCs w:val="28"/>
        </w:rPr>
        <w:t xml:space="preserve">Je </w:t>
      </w:r>
      <w:r w:rsidRPr="00A437FF">
        <w:rPr>
          <w:sz w:val="28"/>
          <w:szCs w:val="28"/>
        </w:rPr>
        <w:t>uvozena podřadicí</w:t>
      </w:r>
      <w:r>
        <w:rPr>
          <w:sz w:val="28"/>
          <w:szCs w:val="28"/>
        </w:rPr>
        <w:t xml:space="preserve"> spojkou, vztažným zájmenem či </w:t>
      </w:r>
      <w:r w:rsidRPr="00A437FF">
        <w:rPr>
          <w:sz w:val="28"/>
          <w:szCs w:val="28"/>
        </w:rPr>
        <w:t>vztažným příslovcem.</w:t>
      </w:r>
    </w:p>
    <w:p w:rsidR="00A437FF" w:rsidRPr="00A437FF" w:rsidRDefault="00A437FF" w:rsidP="00A437FF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A437FF">
        <w:rPr>
          <w:b/>
          <w:sz w:val="28"/>
          <w:szCs w:val="28"/>
        </w:rPr>
        <w:t xml:space="preserve">a kterou větu se můžeme zeptat </w:t>
      </w:r>
      <w:r>
        <w:rPr>
          <w:b/>
          <w:sz w:val="28"/>
          <w:szCs w:val="28"/>
        </w:rPr>
        <w:t>jinou větou?</w:t>
      </w:r>
    </w:p>
    <w:p w:rsidR="00412A27" w:rsidRPr="00FC16E6" w:rsidRDefault="00FC16E6" w:rsidP="00412A27">
      <w:pPr>
        <w:rPr>
          <w:sz w:val="28"/>
          <w:szCs w:val="28"/>
        </w:rPr>
      </w:pPr>
      <w:r w:rsidRPr="00FC16E6">
        <w:rPr>
          <w:sz w:val="28"/>
          <w:szCs w:val="28"/>
        </w:rPr>
        <w:t>Na vedlejší větu se můžeme zeptat.</w:t>
      </w:r>
    </w:p>
    <w:p w:rsidR="00412A27" w:rsidRDefault="00412A27" w:rsidP="00412A27">
      <w:pPr>
        <w:rPr>
          <w:b/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Může být věta vedlejší zároveň větou řídící?</w:t>
      </w:r>
    </w:p>
    <w:p w:rsidR="00412A27" w:rsidRPr="00FC16E6" w:rsidRDefault="00FC16E6" w:rsidP="00412A27">
      <w:pPr>
        <w:rPr>
          <w:sz w:val="28"/>
          <w:szCs w:val="28"/>
        </w:rPr>
      </w:pPr>
      <w:r>
        <w:rPr>
          <w:sz w:val="28"/>
          <w:szCs w:val="28"/>
        </w:rPr>
        <w:t>Může být větou řídící pro jinou vedlejší větu.</w:t>
      </w:r>
    </w:p>
    <w:p w:rsidR="00412A27" w:rsidRDefault="00412A27" w:rsidP="00412A27">
      <w:pPr>
        <w:rPr>
          <w:b/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se nazývá věta, která závisí na jiné větě?</w:t>
      </w:r>
    </w:p>
    <w:p w:rsidR="00412A27" w:rsidRPr="00FC16E6" w:rsidRDefault="00FC16E6" w:rsidP="00412A27">
      <w:pPr>
        <w:rPr>
          <w:sz w:val="28"/>
          <w:szCs w:val="28"/>
        </w:rPr>
      </w:pPr>
      <w:r w:rsidRPr="00FC16E6">
        <w:rPr>
          <w:sz w:val="28"/>
          <w:szCs w:val="28"/>
        </w:rPr>
        <w:t>Věta závislá.</w:t>
      </w:r>
    </w:p>
    <w:p w:rsidR="00412A27" w:rsidRDefault="00412A27" w:rsidP="00412A27">
      <w:pPr>
        <w:rPr>
          <w:b/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určíme druh věty vedlejší?</w:t>
      </w:r>
    </w:p>
    <w:p w:rsidR="00412A27" w:rsidRDefault="00FC16E6" w:rsidP="00412A27">
      <w:pPr>
        <w:rPr>
          <w:sz w:val="28"/>
          <w:szCs w:val="28"/>
        </w:rPr>
      </w:pPr>
      <w:r w:rsidRPr="00FC16E6">
        <w:rPr>
          <w:sz w:val="28"/>
          <w:szCs w:val="28"/>
        </w:rPr>
        <w:t>Druh vedlejší věty určíme tak, že se větou řídící zeptáme a větou závislou /vedlejší/ si odpovíme.</w:t>
      </w:r>
    </w:p>
    <w:p w:rsidR="00FC16E6" w:rsidRPr="00FC16E6" w:rsidRDefault="00FC16E6" w:rsidP="00412A27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Vypiš druhy vět vedlejších.</w:t>
      </w:r>
    </w:p>
    <w:p w:rsidR="0035099F" w:rsidRPr="00FC16E6" w:rsidRDefault="00FC16E6" w:rsidP="00832803">
      <w:pPr>
        <w:rPr>
          <w:sz w:val="28"/>
          <w:szCs w:val="28"/>
        </w:rPr>
      </w:pPr>
      <w:r w:rsidRPr="00FC16E6">
        <w:rPr>
          <w:sz w:val="28"/>
          <w:szCs w:val="28"/>
        </w:rPr>
        <w:t>Přísudková, podmětná, předmětná, přívlastková, příslovečná /místní, časová, způsobová, měrová, zřetelová, příčinná, účelová,</w:t>
      </w:r>
    </w:p>
    <w:p w:rsidR="00FC16E6" w:rsidRPr="00FC16E6" w:rsidRDefault="00FC16E6" w:rsidP="00832803">
      <w:pPr>
        <w:rPr>
          <w:sz w:val="28"/>
          <w:szCs w:val="28"/>
        </w:rPr>
      </w:pPr>
      <w:r w:rsidRPr="00FC16E6">
        <w:rPr>
          <w:sz w:val="28"/>
          <w:szCs w:val="28"/>
        </w:rPr>
        <w:t>podmínková, přípustková/, doplňková</w:t>
      </w:r>
      <w:r>
        <w:rPr>
          <w:sz w:val="28"/>
          <w:szCs w:val="28"/>
        </w:rPr>
        <w:t>.</w:t>
      </w:r>
    </w:p>
    <w:p w:rsidR="0035099F" w:rsidRPr="00FC16E6" w:rsidRDefault="0035099F" w:rsidP="00832803">
      <w:pPr>
        <w:rPr>
          <w:sz w:val="28"/>
          <w:szCs w:val="28"/>
        </w:rPr>
      </w:pPr>
    </w:p>
    <w:p w:rsidR="0035099F" w:rsidRDefault="0035099F" w:rsidP="00832803">
      <w:pPr>
        <w:rPr>
          <w:sz w:val="28"/>
          <w:szCs w:val="28"/>
        </w:rPr>
      </w:pPr>
    </w:p>
    <w:p w:rsidR="00412A27" w:rsidRDefault="00412A27" w:rsidP="00412A27">
      <w:pPr>
        <w:rPr>
          <w:b/>
          <w:sz w:val="28"/>
          <w:szCs w:val="28"/>
        </w:rPr>
      </w:pPr>
      <w:r w:rsidRPr="00175218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Nahraďte vyznačený větný člen větou vedlejší a vzniklé souvětí  napište. U věty vedlejší napište její druh.</w:t>
      </w:r>
      <w:r w:rsidR="00FC16E6">
        <w:rPr>
          <w:b/>
          <w:sz w:val="28"/>
          <w:szCs w:val="28"/>
        </w:rPr>
        <w:t xml:space="preserve"> </w:t>
      </w:r>
      <w:r w:rsidR="00FC16E6" w:rsidRPr="00FC16E6">
        <w:rPr>
          <w:i/>
          <w:sz w:val="28"/>
          <w:szCs w:val="28"/>
        </w:rPr>
        <w:t>/možné řešení/</w:t>
      </w:r>
    </w:p>
    <w:p w:rsidR="00412A27" w:rsidRDefault="00412A27" w:rsidP="00412A27">
      <w:pPr>
        <w:rPr>
          <w:b/>
          <w:sz w:val="28"/>
          <w:szCs w:val="28"/>
        </w:rPr>
      </w:pPr>
    </w:p>
    <w:p w:rsidR="00412A27" w:rsidRDefault="00412A27" w:rsidP="00FC16E6">
      <w:pPr>
        <w:rPr>
          <w:i/>
          <w:sz w:val="28"/>
          <w:szCs w:val="28"/>
        </w:rPr>
      </w:pPr>
      <w:r w:rsidRPr="00175218">
        <w:rPr>
          <w:sz w:val="28"/>
          <w:szCs w:val="28"/>
        </w:rPr>
        <w:t xml:space="preserve">Věří </w:t>
      </w:r>
      <w:r w:rsidRPr="00175218">
        <w:rPr>
          <w:i/>
          <w:sz w:val="28"/>
          <w:szCs w:val="28"/>
        </w:rPr>
        <w:t>v brzké uzdravení</w:t>
      </w:r>
      <w:r w:rsidRPr="00FC16E6">
        <w:rPr>
          <w:b/>
          <w:i/>
          <w:sz w:val="28"/>
          <w:szCs w:val="28"/>
        </w:rPr>
        <w:t xml:space="preserve">.  </w:t>
      </w:r>
      <w:r w:rsidR="00FC16E6" w:rsidRPr="00FC16E6">
        <w:rPr>
          <w:b/>
          <w:i/>
          <w:sz w:val="28"/>
          <w:szCs w:val="28"/>
        </w:rPr>
        <w:t xml:space="preserve">Věří, že se brzo uzdraví. </w:t>
      </w:r>
      <w:r w:rsidR="00FC16E6" w:rsidRPr="00FC16E6">
        <w:rPr>
          <w:i/>
          <w:sz w:val="28"/>
          <w:szCs w:val="28"/>
        </w:rPr>
        <w:t>/předmětná/</w:t>
      </w:r>
    </w:p>
    <w:p w:rsidR="00412A27" w:rsidRDefault="00412A27" w:rsidP="00412A27">
      <w:pPr>
        <w:rPr>
          <w:i/>
          <w:sz w:val="28"/>
          <w:szCs w:val="28"/>
        </w:rPr>
      </w:pPr>
    </w:p>
    <w:p w:rsidR="00412A27" w:rsidRPr="00FC16E6" w:rsidRDefault="00412A27" w:rsidP="00FC16E6">
      <w:pPr>
        <w:rPr>
          <w:b/>
          <w:sz w:val="28"/>
          <w:szCs w:val="28"/>
        </w:rPr>
      </w:pPr>
      <w:r w:rsidRPr="00175218">
        <w:rPr>
          <w:sz w:val="28"/>
          <w:szCs w:val="28"/>
        </w:rPr>
        <w:t>B</w:t>
      </w:r>
      <w:r>
        <w:rPr>
          <w:sz w:val="28"/>
          <w:szCs w:val="28"/>
        </w:rPr>
        <w:t xml:space="preserve">yla mu doporučena </w:t>
      </w:r>
      <w:r w:rsidRPr="0035099F">
        <w:rPr>
          <w:i/>
          <w:sz w:val="28"/>
          <w:szCs w:val="28"/>
        </w:rPr>
        <w:t>zdravá životospráva</w:t>
      </w:r>
      <w:r>
        <w:rPr>
          <w:sz w:val="28"/>
          <w:szCs w:val="28"/>
        </w:rPr>
        <w:t xml:space="preserve">.  </w:t>
      </w:r>
      <w:r w:rsidR="00FC16E6" w:rsidRPr="00FC16E6">
        <w:rPr>
          <w:b/>
          <w:sz w:val="28"/>
          <w:szCs w:val="28"/>
        </w:rPr>
        <w:t xml:space="preserve">Bylo mu doporučeno, aby dodržoval zdravou životosprávu. </w:t>
      </w:r>
      <w:r w:rsidR="00FC16E6" w:rsidRPr="00FC16E6">
        <w:rPr>
          <w:sz w:val="28"/>
          <w:szCs w:val="28"/>
        </w:rPr>
        <w:t>/podmětná/</w:t>
      </w:r>
    </w:p>
    <w:p w:rsidR="00412A27" w:rsidRPr="00FC16E6" w:rsidRDefault="00412A27" w:rsidP="00412A27">
      <w:pPr>
        <w:rPr>
          <w:b/>
          <w:sz w:val="28"/>
          <w:szCs w:val="28"/>
        </w:rPr>
      </w:pPr>
    </w:p>
    <w:p w:rsidR="00412A27" w:rsidRPr="00FC16E6" w:rsidRDefault="00412A27" w:rsidP="00FC16E6">
      <w:pPr>
        <w:rPr>
          <w:b/>
          <w:sz w:val="28"/>
          <w:szCs w:val="28"/>
        </w:rPr>
      </w:pPr>
      <w:r w:rsidRPr="0035099F">
        <w:rPr>
          <w:i/>
          <w:sz w:val="28"/>
          <w:szCs w:val="28"/>
        </w:rPr>
        <w:t>Při narození</w:t>
      </w:r>
      <w:r>
        <w:rPr>
          <w:sz w:val="28"/>
          <w:szCs w:val="28"/>
        </w:rPr>
        <w:t xml:space="preserve"> měřil 50 centimetrů.  </w:t>
      </w:r>
      <w:r w:rsidR="00FC16E6" w:rsidRPr="00FC16E6">
        <w:rPr>
          <w:b/>
          <w:sz w:val="28"/>
          <w:szCs w:val="28"/>
        </w:rPr>
        <w:t>Když se narodil, měřil 50 centimetrů</w:t>
      </w:r>
      <w:r w:rsidR="00FC16E6" w:rsidRPr="00FC16E6">
        <w:rPr>
          <w:sz w:val="28"/>
          <w:szCs w:val="28"/>
        </w:rPr>
        <w:t>. /příslovečná časová/</w:t>
      </w:r>
    </w:p>
    <w:p w:rsidR="00412A27" w:rsidRDefault="00412A27" w:rsidP="00412A27">
      <w:pPr>
        <w:rPr>
          <w:sz w:val="28"/>
          <w:szCs w:val="28"/>
        </w:rPr>
      </w:pPr>
    </w:p>
    <w:p w:rsidR="00412A27" w:rsidRPr="00FC16E6" w:rsidRDefault="00412A27" w:rsidP="00FC16E6">
      <w:pPr>
        <w:rPr>
          <w:sz w:val="28"/>
          <w:szCs w:val="28"/>
        </w:rPr>
      </w:pPr>
      <w:r>
        <w:rPr>
          <w:sz w:val="28"/>
          <w:szCs w:val="28"/>
        </w:rPr>
        <w:t xml:space="preserve">Je stejně hezká </w:t>
      </w:r>
      <w:r w:rsidRPr="0035099F">
        <w:rPr>
          <w:i/>
          <w:sz w:val="28"/>
          <w:szCs w:val="28"/>
        </w:rPr>
        <w:t>jako její sestra.</w:t>
      </w:r>
      <w:r>
        <w:rPr>
          <w:i/>
          <w:sz w:val="28"/>
          <w:szCs w:val="28"/>
        </w:rPr>
        <w:t xml:space="preserve"> </w:t>
      </w:r>
      <w:r w:rsidR="00FC16E6" w:rsidRPr="00FC16E6">
        <w:rPr>
          <w:b/>
          <w:i/>
          <w:sz w:val="28"/>
          <w:szCs w:val="28"/>
        </w:rPr>
        <w:t xml:space="preserve">Je stejně hezká, jako je její sestra. </w:t>
      </w:r>
      <w:r w:rsidR="00FC16E6" w:rsidRPr="00FC16E6">
        <w:rPr>
          <w:i/>
          <w:sz w:val="28"/>
          <w:szCs w:val="28"/>
        </w:rPr>
        <w:t>/příslovečná způsobová/</w:t>
      </w:r>
    </w:p>
    <w:p w:rsidR="00412A27" w:rsidRDefault="00412A27" w:rsidP="00412A27">
      <w:pPr>
        <w:rPr>
          <w:sz w:val="28"/>
          <w:szCs w:val="28"/>
        </w:rPr>
      </w:pPr>
    </w:p>
    <w:p w:rsidR="00412A27" w:rsidRDefault="00412A27" w:rsidP="00412A27">
      <w:pPr>
        <w:rPr>
          <w:sz w:val="28"/>
          <w:szCs w:val="28"/>
        </w:rPr>
      </w:pPr>
      <w:r w:rsidRPr="0035099F">
        <w:rPr>
          <w:i/>
          <w:sz w:val="28"/>
          <w:szCs w:val="28"/>
        </w:rPr>
        <w:t xml:space="preserve">Kvůli </w:t>
      </w:r>
      <w:r>
        <w:rPr>
          <w:i/>
          <w:sz w:val="28"/>
          <w:szCs w:val="28"/>
        </w:rPr>
        <w:t xml:space="preserve">častým </w:t>
      </w:r>
      <w:r w:rsidRPr="0035099F">
        <w:rPr>
          <w:i/>
          <w:sz w:val="28"/>
          <w:szCs w:val="28"/>
        </w:rPr>
        <w:t>povodním</w:t>
      </w:r>
      <w:r>
        <w:rPr>
          <w:sz w:val="28"/>
          <w:szCs w:val="28"/>
        </w:rPr>
        <w:t xml:space="preserve">  je  zde třeba změnit plán zástavby</w:t>
      </w:r>
      <w:r w:rsidRPr="00FC16E6">
        <w:rPr>
          <w:b/>
          <w:sz w:val="28"/>
          <w:szCs w:val="28"/>
        </w:rPr>
        <w:t xml:space="preserve">.  </w:t>
      </w:r>
      <w:r w:rsidR="00FC16E6" w:rsidRPr="00FC16E6">
        <w:rPr>
          <w:b/>
          <w:sz w:val="28"/>
          <w:szCs w:val="28"/>
        </w:rPr>
        <w:t>Protože povodně jsou časté, je zde třeba změnit plán zástavby.</w:t>
      </w:r>
      <w:r w:rsidR="00FC16E6">
        <w:rPr>
          <w:sz w:val="28"/>
          <w:szCs w:val="28"/>
        </w:rPr>
        <w:t xml:space="preserve"> /příslovečná příčinná/</w:t>
      </w:r>
    </w:p>
    <w:p w:rsidR="00412A27" w:rsidRDefault="00412A27" w:rsidP="00412A27">
      <w:pPr>
        <w:rPr>
          <w:sz w:val="28"/>
          <w:szCs w:val="28"/>
        </w:rPr>
      </w:pPr>
    </w:p>
    <w:p w:rsidR="00412A27" w:rsidRPr="00FC16E6" w:rsidRDefault="00412A27" w:rsidP="00412A27">
      <w:pPr>
        <w:rPr>
          <w:sz w:val="28"/>
          <w:szCs w:val="28"/>
        </w:rPr>
      </w:pPr>
      <w:r w:rsidRPr="0035099F">
        <w:rPr>
          <w:i/>
          <w:sz w:val="28"/>
          <w:szCs w:val="28"/>
        </w:rPr>
        <w:t>Přes její špatný zdravotní stav</w:t>
      </w:r>
      <w:r>
        <w:rPr>
          <w:sz w:val="28"/>
          <w:szCs w:val="28"/>
        </w:rPr>
        <w:t xml:space="preserve"> se exkurze stejně zúčastnila</w:t>
      </w:r>
      <w:r w:rsidR="00FC16E6">
        <w:rPr>
          <w:sz w:val="28"/>
          <w:szCs w:val="28"/>
        </w:rPr>
        <w:t xml:space="preserve">. </w:t>
      </w:r>
      <w:r w:rsidR="00FC16E6" w:rsidRPr="00FC16E6">
        <w:rPr>
          <w:b/>
          <w:sz w:val="28"/>
          <w:szCs w:val="28"/>
        </w:rPr>
        <w:t>I když nebyla   zdravá, exkurze se stejně zúčastnila</w:t>
      </w:r>
      <w:r w:rsidR="00FC16E6" w:rsidRPr="00FC16E6">
        <w:rPr>
          <w:sz w:val="28"/>
          <w:szCs w:val="28"/>
        </w:rPr>
        <w:t>. /příslovečná přípustková/</w:t>
      </w:r>
    </w:p>
    <w:p w:rsidR="00412A27" w:rsidRDefault="00412A27" w:rsidP="00412A27">
      <w:pPr>
        <w:rPr>
          <w:sz w:val="28"/>
          <w:szCs w:val="28"/>
        </w:rPr>
      </w:pPr>
    </w:p>
    <w:p w:rsidR="00412A27" w:rsidRPr="00FC16E6" w:rsidRDefault="00412A27" w:rsidP="00412A2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Obdivovali jsme </w:t>
      </w:r>
      <w:r w:rsidRPr="0035099F">
        <w:rPr>
          <w:i/>
          <w:sz w:val="28"/>
          <w:szCs w:val="28"/>
        </w:rPr>
        <w:t>sousedovo</w:t>
      </w:r>
      <w:r>
        <w:rPr>
          <w:sz w:val="28"/>
          <w:szCs w:val="28"/>
        </w:rPr>
        <w:t xml:space="preserve"> auto</w:t>
      </w:r>
      <w:r w:rsidRPr="00FC16E6">
        <w:rPr>
          <w:b/>
          <w:sz w:val="28"/>
          <w:szCs w:val="28"/>
        </w:rPr>
        <w:t xml:space="preserve">.  </w:t>
      </w:r>
      <w:r w:rsidR="00FC16E6" w:rsidRPr="00FC16E6">
        <w:rPr>
          <w:b/>
          <w:sz w:val="28"/>
          <w:szCs w:val="28"/>
        </w:rPr>
        <w:t xml:space="preserve">Obdivovali jsme auto, které patří sousedovi. </w:t>
      </w:r>
      <w:r w:rsidR="00FC16E6" w:rsidRPr="00FC16E6">
        <w:rPr>
          <w:sz w:val="28"/>
          <w:szCs w:val="28"/>
        </w:rPr>
        <w:t>/přívlastková/</w:t>
      </w:r>
    </w:p>
    <w:p w:rsidR="00412A27" w:rsidRDefault="00412A27" w:rsidP="00412A27">
      <w:pPr>
        <w:rPr>
          <w:sz w:val="28"/>
          <w:szCs w:val="28"/>
        </w:rPr>
      </w:pPr>
    </w:p>
    <w:p w:rsidR="00412A27" w:rsidRDefault="00412A27" w:rsidP="00FC16E6">
      <w:pPr>
        <w:rPr>
          <w:sz w:val="28"/>
          <w:szCs w:val="28"/>
        </w:rPr>
      </w:pPr>
      <w:r>
        <w:rPr>
          <w:sz w:val="28"/>
          <w:szCs w:val="28"/>
        </w:rPr>
        <w:t xml:space="preserve">Zaslechl jsem je </w:t>
      </w:r>
      <w:r w:rsidRPr="0035099F">
        <w:rPr>
          <w:i/>
          <w:sz w:val="28"/>
          <w:szCs w:val="28"/>
        </w:rPr>
        <w:t>odcházet.</w:t>
      </w:r>
      <w:r w:rsidR="00FC16E6">
        <w:rPr>
          <w:i/>
          <w:sz w:val="28"/>
          <w:szCs w:val="28"/>
        </w:rPr>
        <w:t xml:space="preserve"> </w:t>
      </w:r>
      <w:r w:rsidR="00FC16E6" w:rsidRPr="00FC16E6">
        <w:rPr>
          <w:b/>
          <w:i/>
          <w:sz w:val="28"/>
          <w:szCs w:val="28"/>
        </w:rPr>
        <w:t>Zaslechl jsem je, jak odcházejí.</w:t>
      </w:r>
      <w:r w:rsidR="00FC16E6">
        <w:rPr>
          <w:i/>
          <w:sz w:val="28"/>
          <w:szCs w:val="28"/>
        </w:rPr>
        <w:t xml:space="preserve"> /doplňková/</w:t>
      </w:r>
    </w:p>
    <w:p w:rsidR="00412A27" w:rsidRPr="00412A27" w:rsidRDefault="00412A27" w:rsidP="00412A27">
      <w:pPr>
        <w:rPr>
          <w:b/>
          <w:sz w:val="28"/>
          <w:szCs w:val="28"/>
        </w:rPr>
      </w:pPr>
    </w:p>
    <w:p w:rsidR="00FC16E6" w:rsidRDefault="00412A27" w:rsidP="00FC16E6">
      <w:pPr>
        <w:rPr>
          <w:b/>
          <w:sz w:val="28"/>
          <w:szCs w:val="28"/>
        </w:rPr>
      </w:pPr>
      <w:r w:rsidRPr="00412A27">
        <w:rPr>
          <w:b/>
          <w:sz w:val="28"/>
          <w:szCs w:val="28"/>
        </w:rPr>
        <w:t>2. Zkuste sami dokončit věty různými způsoby.</w:t>
      </w:r>
      <w:r w:rsidR="00FC16E6">
        <w:rPr>
          <w:b/>
          <w:sz w:val="28"/>
          <w:szCs w:val="28"/>
        </w:rPr>
        <w:t xml:space="preserve"> </w:t>
      </w:r>
      <w:r w:rsidR="00FC16E6" w:rsidRPr="00FC16E6">
        <w:rPr>
          <w:i/>
          <w:sz w:val="28"/>
          <w:szCs w:val="28"/>
        </w:rPr>
        <w:t>/možné řešení/</w:t>
      </w:r>
    </w:p>
    <w:p w:rsidR="00412A27" w:rsidRPr="00412A27" w:rsidRDefault="00412A27" w:rsidP="00412A27">
      <w:pPr>
        <w:rPr>
          <w:b/>
          <w:sz w:val="28"/>
          <w:szCs w:val="28"/>
        </w:rPr>
      </w:pPr>
    </w:p>
    <w:p w:rsidR="00412A27" w:rsidRPr="00FC16E6" w:rsidRDefault="00412A27" w:rsidP="00412A2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Pavla čte </w:t>
      </w:r>
      <w:r w:rsidR="00FC16E6" w:rsidRPr="00FC16E6">
        <w:rPr>
          <w:b/>
          <w:sz w:val="28"/>
          <w:szCs w:val="28"/>
        </w:rPr>
        <w:t>zajímavou knihu o zvířatech.</w:t>
      </w:r>
    </w:p>
    <w:p w:rsidR="00FC16E6" w:rsidRPr="00FC16E6" w:rsidRDefault="00FC16E6" w:rsidP="00412A27">
      <w:pPr>
        <w:rPr>
          <w:b/>
          <w:sz w:val="28"/>
          <w:szCs w:val="28"/>
        </w:rPr>
      </w:pPr>
    </w:p>
    <w:p w:rsidR="00412A27" w:rsidRDefault="00412A27" w:rsidP="00412A27">
      <w:pPr>
        <w:rPr>
          <w:sz w:val="28"/>
          <w:szCs w:val="28"/>
        </w:rPr>
      </w:pPr>
      <w:r w:rsidRPr="00FC16E6">
        <w:rPr>
          <w:b/>
          <w:sz w:val="28"/>
          <w:szCs w:val="28"/>
        </w:rPr>
        <w:t xml:space="preserve">              ,</w:t>
      </w:r>
      <w:r w:rsidR="00FC16E6" w:rsidRPr="00FC16E6">
        <w:rPr>
          <w:b/>
          <w:sz w:val="28"/>
          <w:szCs w:val="28"/>
        </w:rPr>
        <w:t>aby se něco nového dozvěděla</w:t>
      </w:r>
      <w:r w:rsidR="00FC16E6">
        <w:rPr>
          <w:sz w:val="28"/>
          <w:szCs w:val="28"/>
        </w:rPr>
        <w:t>.</w:t>
      </w:r>
    </w:p>
    <w:p w:rsidR="00412A27" w:rsidRDefault="00412A27" w:rsidP="00412A27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412A27" w:rsidRDefault="00412A27" w:rsidP="00412A27">
      <w:pPr>
        <w:rPr>
          <w:sz w:val="28"/>
          <w:szCs w:val="28"/>
        </w:rPr>
      </w:pPr>
    </w:p>
    <w:p w:rsidR="00412A27" w:rsidRPr="00FC16E6" w:rsidRDefault="00412A27" w:rsidP="00412A2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Mladí lidé chtějí </w:t>
      </w:r>
      <w:r w:rsidR="00FC16E6" w:rsidRPr="00FC16E6">
        <w:rPr>
          <w:b/>
          <w:sz w:val="28"/>
          <w:szCs w:val="28"/>
        </w:rPr>
        <w:t>co nejvíce cestovat.</w:t>
      </w:r>
    </w:p>
    <w:p w:rsidR="00412A27" w:rsidRPr="00FC16E6" w:rsidRDefault="00412A27" w:rsidP="00412A27">
      <w:pPr>
        <w:rPr>
          <w:b/>
          <w:sz w:val="28"/>
          <w:szCs w:val="28"/>
        </w:rPr>
      </w:pPr>
      <w:r w:rsidRPr="00FC16E6">
        <w:rPr>
          <w:b/>
          <w:sz w:val="28"/>
          <w:szCs w:val="28"/>
        </w:rPr>
        <w:t xml:space="preserve">                </w:t>
      </w:r>
    </w:p>
    <w:p w:rsidR="00412A27" w:rsidRPr="00FC16E6" w:rsidRDefault="00FC16E6" w:rsidP="00412A27">
      <w:pPr>
        <w:rPr>
          <w:b/>
          <w:sz w:val="28"/>
          <w:szCs w:val="28"/>
        </w:rPr>
      </w:pPr>
      <w:r w:rsidRPr="00FC16E6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        </w:t>
      </w:r>
      <w:r w:rsidRPr="00FC16E6">
        <w:rPr>
          <w:b/>
          <w:sz w:val="28"/>
          <w:szCs w:val="28"/>
        </w:rPr>
        <w:t>,aby měli rovné startovací podmínky.</w:t>
      </w:r>
      <w:r w:rsidR="00412A27" w:rsidRPr="00FC16E6">
        <w:rPr>
          <w:b/>
          <w:sz w:val="28"/>
          <w:szCs w:val="28"/>
        </w:rPr>
        <w:t xml:space="preserve">                      </w:t>
      </w:r>
    </w:p>
    <w:p w:rsidR="00412A27" w:rsidRPr="00FC16E6" w:rsidRDefault="00412A27" w:rsidP="00412A27">
      <w:pPr>
        <w:rPr>
          <w:b/>
          <w:sz w:val="28"/>
          <w:szCs w:val="28"/>
        </w:rPr>
      </w:pPr>
      <w:r w:rsidRPr="00FC16E6">
        <w:rPr>
          <w:b/>
          <w:sz w:val="28"/>
          <w:szCs w:val="28"/>
        </w:rPr>
        <w:t xml:space="preserve">  </w:t>
      </w:r>
    </w:p>
    <w:p w:rsidR="00412A27" w:rsidRPr="00FC16E6" w:rsidRDefault="00412A27" w:rsidP="00412A27">
      <w:pPr>
        <w:rPr>
          <w:b/>
          <w:sz w:val="28"/>
          <w:szCs w:val="28"/>
        </w:rPr>
      </w:pPr>
      <w:r>
        <w:rPr>
          <w:sz w:val="28"/>
          <w:szCs w:val="28"/>
        </w:rPr>
        <w:t>Cyklisté</w:t>
      </w:r>
      <w:r w:rsidR="00FC16E6">
        <w:rPr>
          <w:sz w:val="28"/>
          <w:szCs w:val="28"/>
        </w:rPr>
        <w:t xml:space="preserve"> </w:t>
      </w:r>
      <w:r w:rsidR="00FC16E6" w:rsidRPr="00FC16E6">
        <w:rPr>
          <w:sz w:val="28"/>
          <w:szCs w:val="28"/>
        </w:rPr>
        <w:t>jeli</w:t>
      </w:r>
      <w:r w:rsidR="00FC16E6" w:rsidRPr="00FC16E6">
        <w:rPr>
          <w:b/>
          <w:sz w:val="28"/>
          <w:szCs w:val="28"/>
        </w:rPr>
        <w:t xml:space="preserve"> pohromadě až do konce etapy.</w:t>
      </w:r>
      <w:r w:rsidRPr="00FC16E6">
        <w:rPr>
          <w:b/>
          <w:sz w:val="28"/>
          <w:szCs w:val="28"/>
        </w:rPr>
        <w:t xml:space="preserve"> </w:t>
      </w:r>
    </w:p>
    <w:p w:rsidR="00412A27" w:rsidRPr="00FC16E6" w:rsidRDefault="00412A27" w:rsidP="00412A27">
      <w:pPr>
        <w:rPr>
          <w:b/>
          <w:sz w:val="28"/>
          <w:szCs w:val="28"/>
        </w:rPr>
      </w:pPr>
      <w:r w:rsidRPr="00FC16E6">
        <w:rPr>
          <w:b/>
          <w:sz w:val="28"/>
          <w:szCs w:val="28"/>
        </w:rPr>
        <w:t xml:space="preserve">           </w:t>
      </w:r>
    </w:p>
    <w:p w:rsidR="00412A27" w:rsidRPr="00FC16E6" w:rsidRDefault="00412A27" w:rsidP="00412A27">
      <w:pPr>
        <w:rPr>
          <w:b/>
          <w:sz w:val="28"/>
          <w:szCs w:val="28"/>
        </w:rPr>
      </w:pPr>
      <w:r w:rsidRPr="00FC16E6">
        <w:rPr>
          <w:b/>
          <w:sz w:val="28"/>
          <w:szCs w:val="28"/>
        </w:rPr>
        <w:t xml:space="preserve">                     </w:t>
      </w:r>
      <w:r w:rsidR="00FC16E6" w:rsidRPr="00FC16E6">
        <w:rPr>
          <w:b/>
          <w:sz w:val="28"/>
          <w:szCs w:val="28"/>
        </w:rPr>
        <w:t>,protože se již začalo smrákat.</w:t>
      </w:r>
    </w:p>
    <w:p w:rsidR="0035099F" w:rsidRDefault="0035099F" w:rsidP="00832803">
      <w:pPr>
        <w:rPr>
          <w:b/>
          <w:sz w:val="28"/>
          <w:szCs w:val="28"/>
        </w:rPr>
      </w:pPr>
    </w:p>
    <w:p w:rsidR="003761AF" w:rsidRPr="00FC16E6" w:rsidRDefault="003761AF" w:rsidP="0083280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</w:t>
      </w:r>
    </w:p>
    <w:p w:rsidR="0035099F" w:rsidRDefault="0035099F" w:rsidP="00832803">
      <w:pPr>
        <w:rPr>
          <w:sz w:val="28"/>
          <w:szCs w:val="28"/>
        </w:rPr>
      </w:pPr>
    </w:p>
    <w:p w:rsidR="0035099F" w:rsidRPr="00274225" w:rsidRDefault="0035099F" w:rsidP="00274225">
      <w:pPr>
        <w:ind w:left="-142"/>
        <w:rPr>
          <w:sz w:val="24"/>
          <w:szCs w:val="24"/>
        </w:rPr>
      </w:pPr>
    </w:p>
    <w:p w:rsidR="00E446FA" w:rsidRPr="00274225" w:rsidRDefault="00E446FA" w:rsidP="00274225">
      <w:pPr>
        <w:pStyle w:val="Odstavecseseznamem"/>
        <w:ind w:left="-142"/>
        <w:rPr>
          <w:sz w:val="24"/>
          <w:szCs w:val="24"/>
        </w:rPr>
      </w:pPr>
      <w:r w:rsidRPr="00274225">
        <w:rPr>
          <w:sz w:val="24"/>
          <w:szCs w:val="24"/>
        </w:rPr>
        <w:t xml:space="preserve">HOŠNOVÁ, Eva a kol. </w:t>
      </w:r>
      <w:r w:rsidRPr="00274225">
        <w:rPr>
          <w:i/>
          <w:iCs/>
          <w:sz w:val="24"/>
          <w:szCs w:val="24"/>
        </w:rPr>
        <w:t>Český jazyk pro 7. ročník</w:t>
      </w:r>
      <w:r w:rsidRPr="00274225">
        <w:rPr>
          <w:sz w:val="24"/>
          <w:szCs w:val="24"/>
        </w:rPr>
        <w:t>. Praha: SPN, 2008, ISBN 978-80-7235-391-0.</w:t>
      </w:r>
    </w:p>
    <w:p w:rsidR="00E446FA" w:rsidRDefault="00E446FA" w:rsidP="00274225">
      <w:pPr>
        <w:pStyle w:val="Odstavecseseznamem"/>
        <w:ind w:left="-142"/>
      </w:pPr>
    </w:p>
    <w:p w:rsidR="00274225" w:rsidRPr="0086467D" w:rsidRDefault="00274225" w:rsidP="00274225">
      <w:pPr>
        <w:pStyle w:val="Normlnweb"/>
        <w:ind w:left="-142"/>
        <w:rPr>
          <w:rFonts w:ascii="Arial" w:hAnsi="Arial" w:cs="Arial"/>
        </w:rPr>
      </w:pPr>
      <w:r w:rsidRPr="0086467D">
        <w:rPr>
          <w:rFonts w:ascii="Arial" w:hAnsi="Arial" w:cs="Arial"/>
        </w:rPr>
        <w:t xml:space="preserve">HOŠNOVÁ, Eva a kol. </w:t>
      </w:r>
      <w:r w:rsidRPr="0086467D">
        <w:rPr>
          <w:rFonts w:ascii="Arial" w:hAnsi="Arial" w:cs="Arial"/>
          <w:i/>
          <w:iCs/>
        </w:rPr>
        <w:t>Český jazyk pro 8. ročník</w:t>
      </w:r>
      <w:r w:rsidRPr="0086467D">
        <w:rPr>
          <w:rFonts w:ascii="Arial" w:hAnsi="Arial" w:cs="Arial"/>
        </w:rPr>
        <w:t>. Praha: SPN, 2009, ISBN 978-80-7235-425-2.</w:t>
      </w:r>
    </w:p>
    <w:p w:rsidR="0035099F" w:rsidRDefault="0035099F" w:rsidP="00832803">
      <w:pPr>
        <w:rPr>
          <w:sz w:val="28"/>
          <w:szCs w:val="28"/>
        </w:rPr>
      </w:pPr>
    </w:p>
    <w:p w:rsidR="0035099F" w:rsidRPr="0035099F" w:rsidRDefault="0035099F" w:rsidP="00832803">
      <w:pPr>
        <w:rPr>
          <w:i/>
          <w:sz w:val="28"/>
          <w:szCs w:val="28"/>
        </w:rPr>
      </w:pPr>
    </w:p>
    <w:p w:rsidR="0035099F" w:rsidRPr="0035099F" w:rsidRDefault="0035099F" w:rsidP="00832803">
      <w:pPr>
        <w:rPr>
          <w:i/>
          <w:sz w:val="28"/>
          <w:szCs w:val="28"/>
        </w:rPr>
      </w:pPr>
    </w:p>
    <w:p w:rsidR="0035099F" w:rsidRPr="0035099F" w:rsidRDefault="0035099F" w:rsidP="00832803">
      <w:pPr>
        <w:rPr>
          <w:sz w:val="28"/>
          <w:szCs w:val="28"/>
        </w:rPr>
      </w:pPr>
    </w:p>
    <w:sectPr w:rsidR="0035099F" w:rsidRPr="0035099F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605" w:rsidRDefault="00107605" w:rsidP="006A0033">
      <w:r>
        <w:separator/>
      </w:r>
    </w:p>
  </w:endnote>
  <w:endnote w:type="continuationSeparator" w:id="1">
    <w:p w:rsidR="00107605" w:rsidRDefault="00107605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605" w:rsidRDefault="00107605" w:rsidP="006A0033">
      <w:r>
        <w:separator/>
      </w:r>
    </w:p>
  </w:footnote>
  <w:footnote w:type="continuationSeparator" w:id="1">
    <w:p w:rsidR="00107605" w:rsidRDefault="00107605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1638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F542EB"/>
    <w:rsid w:val="0004313B"/>
    <w:rsid w:val="00043C08"/>
    <w:rsid w:val="00083091"/>
    <w:rsid w:val="000B3F64"/>
    <w:rsid w:val="000C19B5"/>
    <w:rsid w:val="000C6ED6"/>
    <w:rsid w:val="000E1782"/>
    <w:rsid w:val="00107605"/>
    <w:rsid w:val="00107676"/>
    <w:rsid w:val="0012244A"/>
    <w:rsid w:val="001247F1"/>
    <w:rsid w:val="00130B4A"/>
    <w:rsid w:val="00141695"/>
    <w:rsid w:val="00175218"/>
    <w:rsid w:val="00191D42"/>
    <w:rsid w:val="001C368B"/>
    <w:rsid w:val="00260E1C"/>
    <w:rsid w:val="00261352"/>
    <w:rsid w:val="00274225"/>
    <w:rsid w:val="002C1A55"/>
    <w:rsid w:val="002E3264"/>
    <w:rsid w:val="003245A3"/>
    <w:rsid w:val="00326812"/>
    <w:rsid w:val="0035099F"/>
    <w:rsid w:val="003562D0"/>
    <w:rsid w:val="00362017"/>
    <w:rsid w:val="00362AE7"/>
    <w:rsid w:val="003761AF"/>
    <w:rsid w:val="003A6134"/>
    <w:rsid w:val="003F2236"/>
    <w:rsid w:val="00412A27"/>
    <w:rsid w:val="0043089E"/>
    <w:rsid w:val="00434BA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9F3E09"/>
    <w:rsid w:val="00A0092C"/>
    <w:rsid w:val="00A437FF"/>
    <w:rsid w:val="00A507CC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309F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446FA"/>
    <w:rsid w:val="00E66547"/>
    <w:rsid w:val="00E70B21"/>
    <w:rsid w:val="00E8088B"/>
    <w:rsid w:val="00E90C70"/>
    <w:rsid w:val="00E9213E"/>
    <w:rsid w:val="00EA0E9E"/>
    <w:rsid w:val="00EB1036"/>
    <w:rsid w:val="00EB15EA"/>
    <w:rsid w:val="00EB4C53"/>
    <w:rsid w:val="00EC3BA0"/>
    <w:rsid w:val="00EC7FE7"/>
    <w:rsid w:val="00F3330E"/>
    <w:rsid w:val="00F542EB"/>
    <w:rsid w:val="00F65FA4"/>
    <w:rsid w:val="00F66639"/>
    <w:rsid w:val="00F76FCD"/>
    <w:rsid w:val="00F819AF"/>
    <w:rsid w:val="00FA285A"/>
    <w:rsid w:val="00FC16E6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E446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214</TotalTime>
  <Pages>7</Pages>
  <Words>926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2011-05-17T22:28:00Z</cp:lastPrinted>
  <dcterms:created xsi:type="dcterms:W3CDTF">2013-06-06T17:59:00Z</dcterms:created>
  <dcterms:modified xsi:type="dcterms:W3CDTF">2013-07-28T23:58:00Z</dcterms:modified>
</cp:coreProperties>
</file>