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CC7DA0">
        <w:tab/>
        <w:t>VY_</w:t>
      </w:r>
      <w:r w:rsidR="00D36F57">
        <w:t>32_</w:t>
      </w:r>
      <w:r w:rsidR="00CC7DA0">
        <w:t>INOVACE_26_ReaAj7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7A571A">
        <w:tab/>
      </w:r>
      <w:proofErr w:type="spellStart"/>
      <w:r w:rsidR="007A571A">
        <w:t>Anglický</w:t>
      </w:r>
      <w:proofErr w:type="spellEnd"/>
      <w:r w:rsidR="007A571A">
        <w:t xml:space="preserve"> </w:t>
      </w:r>
      <w:proofErr w:type="spellStart"/>
      <w:r w:rsidR="007A571A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997E2F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997E2F">
        <w:tab/>
      </w:r>
      <w:proofErr w:type="spellStart"/>
      <w:r w:rsidR="00203C4E">
        <w:rPr>
          <w:rFonts w:cs="Arial"/>
        </w:rPr>
        <w:t>Reálie</w:t>
      </w:r>
      <w:proofErr w:type="spellEnd"/>
      <w:r w:rsidR="00203C4E">
        <w:rPr>
          <w:rFonts w:cs="Arial"/>
        </w:rPr>
        <w:t xml:space="preserve"> </w:t>
      </w:r>
      <w:proofErr w:type="spellStart"/>
      <w:r w:rsidR="00203C4E">
        <w:rPr>
          <w:rFonts w:cs="Arial"/>
        </w:rPr>
        <w:t>anglicky</w:t>
      </w:r>
      <w:proofErr w:type="spellEnd"/>
      <w:r w:rsidR="00203C4E">
        <w:rPr>
          <w:rFonts w:cs="Arial"/>
        </w:rPr>
        <w:t xml:space="preserve"> </w:t>
      </w:r>
      <w:proofErr w:type="spellStart"/>
      <w:r w:rsidR="00203C4E">
        <w:rPr>
          <w:rFonts w:cs="Arial"/>
        </w:rPr>
        <w:t>mluvících</w:t>
      </w:r>
      <w:proofErr w:type="spellEnd"/>
      <w:r w:rsidR="00203C4E">
        <w:rPr>
          <w:rFonts w:cs="Arial"/>
        </w:rPr>
        <w:t xml:space="preserve"> zemí</w:t>
      </w:r>
      <w:bookmarkStart w:id="0" w:name="_GoBack"/>
      <w:bookmarkEnd w:id="0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C45ED4">
        <w:tab/>
        <w:t>Royal Family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7A571A">
        <w:tab/>
      </w:r>
      <w:r w:rsidR="00F93531">
        <w:t xml:space="preserve">Mgr. </w:t>
      </w:r>
      <w:proofErr w:type="spellStart"/>
      <w:r w:rsidR="00F93531">
        <w:t>Vlasta</w:t>
      </w:r>
      <w:proofErr w:type="spellEnd"/>
      <w:r w:rsidR="00F93531">
        <w:t xml:space="preserve"> </w:t>
      </w:r>
      <w:proofErr w:type="spellStart"/>
      <w:r w:rsidR="00F93531">
        <w:t>Kouříková</w:t>
      </w:r>
      <w:proofErr w:type="spellEnd"/>
    </w:p>
    <w:p w:rsidR="00997E2F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997E2F">
        <w:tab/>
      </w:r>
      <w:proofErr w:type="spellStart"/>
      <w:r w:rsidR="00997E2F">
        <w:t>Rodokmen</w:t>
      </w:r>
      <w:proofErr w:type="spellEnd"/>
      <w:r w:rsidR="00997E2F">
        <w:t xml:space="preserve"> </w:t>
      </w:r>
      <w:proofErr w:type="spellStart"/>
      <w:r w:rsidR="00997E2F">
        <w:t>královské</w:t>
      </w:r>
      <w:proofErr w:type="spellEnd"/>
      <w:r w:rsidR="00997E2F">
        <w:t xml:space="preserve"> </w:t>
      </w:r>
      <w:proofErr w:type="spellStart"/>
      <w:r w:rsidR="00997E2F">
        <w:t>rodiny</w:t>
      </w:r>
      <w:proofErr w:type="spellEnd"/>
      <w:r w:rsidR="00997E2F">
        <w:t xml:space="preserve"> se </w:t>
      </w:r>
      <w:proofErr w:type="spellStart"/>
      <w:r w:rsidR="00997E2F">
        <w:t>cvičením</w:t>
      </w:r>
      <w:proofErr w:type="spellEnd"/>
      <w:r w:rsidR="00997E2F">
        <w:t xml:space="preserve"> </w:t>
      </w:r>
      <w:proofErr w:type="spellStart"/>
      <w:proofErr w:type="gramStart"/>
      <w:r w:rsidR="00997E2F">
        <w:t>na</w:t>
      </w:r>
      <w:proofErr w:type="spellEnd"/>
      <w:proofErr w:type="gramEnd"/>
      <w:r w:rsidR="00997E2F">
        <w:t xml:space="preserve"> </w:t>
      </w:r>
      <w:proofErr w:type="spellStart"/>
      <w:r w:rsidR="00997E2F">
        <w:t>doplnění</w:t>
      </w:r>
      <w:proofErr w:type="spellEnd"/>
      <w:r w:rsidR="00997E2F">
        <w:t xml:space="preserve"> </w:t>
      </w:r>
      <w:proofErr w:type="spellStart"/>
      <w:r w:rsidR="00997E2F">
        <w:t>slovní</w:t>
      </w:r>
      <w:proofErr w:type="spellEnd"/>
      <w:r w:rsidR="00997E2F">
        <w:t xml:space="preserve"> </w:t>
      </w:r>
      <w:proofErr w:type="spellStart"/>
      <w:r w:rsidR="00997E2F">
        <w:t>zásoby</w:t>
      </w:r>
      <w:proofErr w:type="spellEnd"/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6F6BBC">
      <w:pPr>
        <w:pStyle w:val="Informace"/>
      </w:pPr>
    </w:p>
    <w:p w:rsidR="00997E2F" w:rsidRDefault="00997E2F" w:rsidP="00997E2F">
      <w:pPr>
        <w:spacing w:before="100" w:beforeAutospacing="1" w:after="100" w:afterAutospacing="1"/>
        <w:outlineLvl w:val="2"/>
        <w:rPr>
          <w:rFonts w:ascii="Calibri" w:hAnsi="Calibri" w:cs="Calibri"/>
          <w:b/>
          <w:lang w:val="cs-CZ"/>
        </w:rPr>
      </w:pPr>
      <w:r>
        <w:rPr>
          <w:rFonts w:ascii="Calibri" w:hAnsi="Calibri" w:cs="Calibri"/>
          <w:b/>
          <w:lang w:val="cs-CZ"/>
        </w:rPr>
        <w:lastRenderedPageBreak/>
        <w:t>Metodika k materiálu:</w:t>
      </w:r>
    </w:p>
    <w:p w:rsidR="00997E2F" w:rsidRPr="00997E2F" w:rsidRDefault="00997E2F" w:rsidP="00997E2F">
      <w:pPr>
        <w:spacing w:before="100" w:beforeAutospacing="1" w:after="100" w:afterAutospacing="1"/>
        <w:outlineLvl w:val="2"/>
      </w:pPr>
      <w:r w:rsidRPr="00997E2F">
        <w:rPr>
          <w:rFonts w:ascii="Calibri" w:hAnsi="Calibri" w:cs="Calibri"/>
          <w:lang w:val="cs-CZ"/>
        </w:rPr>
        <w:t>Žáci si prostudují rodokmen královské rodiny a na jeho základě doplňují slova z dané nabídky.</w:t>
      </w:r>
      <w:r>
        <w:rPr>
          <w:rFonts w:ascii="Calibri" w:hAnsi="Calibri" w:cs="Calibri"/>
          <w:lang w:val="cs-CZ"/>
        </w:rPr>
        <w:t xml:space="preserve"> Dále mohou utvořit podobné věty, popřípadě utvořit text s vynechanými výrazy</w:t>
      </w:r>
      <w:r w:rsidR="00796041">
        <w:rPr>
          <w:rFonts w:ascii="Calibri" w:hAnsi="Calibri" w:cs="Calibri"/>
          <w:lang w:val="cs-CZ"/>
        </w:rPr>
        <w:t xml:space="preserve"> na doplnění</w:t>
      </w:r>
      <w:r>
        <w:rPr>
          <w:rFonts w:ascii="Calibri" w:hAnsi="Calibri" w:cs="Calibri"/>
          <w:lang w:val="cs-CZ"/>
        </w:rPr>
        <w:t xml:space="preserve"> pro spolužáky.</w:t>
      </w:r>
    </w:p>
    <w:p w:rsidR="006F6BBC" w:rsidRPr="00832803" w:rsidRDefault="00997E2F" w:rsidP="006F6BBC">
      <w:pPr>
        <w:pStyle w:val="Informace"/>
      </w:pPr>
      <w:r>
        <w:t xml:space="preserve"> </w:t>
      </w:r>
    </w:p>
    <w:p w:rsidR="0004313B" w:rsidRDefault="0004313B" w:rsidP="00832803"/>
    <w:p w:rsidR="0027285B" w:rsidRDefault="0027285B" w:rsidP="00832803"/>
    <w:p w:rsidR="0027285B" w:rsidRDefault="0027285B" w:rsidP="00832803"/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306181" w:rsidP="0027285B">
      <w:pPr>
        <w:jc w:val="center"/>
        <w:rPr>
          <w:b/>
          <w:sz w:val="32"/>
          <w:szCs w:val="32"/>
        </w:rPr>
      </w:pPr>
      <w:r>
        <w:rPr>
          <w:noProof/>
        </w:rPr>
        <w:pict>
          <v:line id="_x0000_s1311" style="position:absolute;left:0;text-align:lef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25pt,449pt" to="150.75pt,4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" strokecolor="black [3040]"/>
        </w:pict>
      </w: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27285B" w:rsidRDefault="0027285B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27285B">
      <w:pPr>
        <w:jc w:val="center"/>
        <w:rPr>
          <w:b/>
          <w:sz w:val="32"/>
          <w:szCs w:val="32"/>
        </w:rPr>
      </w:pPr>
    </w:p>
    <w:p w:rsidR="00997E2F" w:rsidRDefault="00997E2F" w:rsidP="00997E2F">
      <w:pPr>
        <w:rPr>
          <w:b/>
          <w:sz w:val="32"/>
          <w:szCs w:val="32"/>
        </w:rPr>
      </w:pPr>
    </w:p>
    <w:p w:rsidR="0027285B" w:rsidRDefault="0027285B" w:rsidP="00997E2F">
      <w:pPr>
        <w:jc w:val="center"/>
        <w:rPr>
          <w:b/>
          <w:sz w:val="32"/>
          <w:szCs w:val="32"/>
        </w:rPr>
      </w:pPr>
      <w:r w:rsidRPr="0027285B">
        <w:rPr>
          <w:b/>
          <w:sz w:val="32"/>
          <w:szCs w:val="32"/>
        </w:rPr>
        <w:lastRenderedPageBreak/>
        <w:t>The British Royal F</w:t>
      </w:r>
      <w:r>
        <w:rPr>
          <w:b/>
          <w:sz w:val="32"/>
          <w:szCs w:val="32"/>
        </w:rPr>
        <w:t>a</w:t>
      </w:r>
      <w:r w:rsidRPr="0027285B">
        <w:rPr>
          <w:b/>
          <w:sz w:val="32"/>
          <w:szCs w:val="32"/>
        </w:rPr>
        <w:t>mily</w:t>
      </w:r>
    </w:p>
    <w:p w:rsidR="0027285B" w:rsidRDefault="0027285B" w:rsidP="00367DF2">
      <w:pPr>
        <w:rPr>
          <w:b/>
          <w:sz w:val="32"/>
          <w:szCs w:val="32"/>
        </w:rPr>
        <w:sectPr w:rsidR="0027285B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27285B" w:rsidRDefault="0027285B" w:rsidP="00367DF2">
      <w:pPr>
        <w:rPr>
          <w:b/>
          <w:sz w:val="32"/>
          <w:szCs w:val="32"/>
        </w:rPr>
      </w:pPr>
    </w:p>
    <w:p w:rsidR="008A5D3E" w:rsidRPr="008A5D3E" w:rsidRDefault="008A5D3E" w:rsidP="008A5D3E">
      <w:pPr>
        <w:rPr>
          <w:sz w:val="22"/>
        </w:rPr>
      </w:pPr>
    </w:p>
    <w:p w:rsidR="008A5D3E" w:rsidRPr="008A5D3E" w:rsidRDefault="008A5D3E" w:rsidP="008A5D3E">
      <w:pPr>
        <w:rPr>
          <w:sz w:val="22"/>
        </w:rPr>
      </w:pPr>
    </w:p>
    <w:p w:rsidR="008A5D3E" w:rsidRPr="008A5D3E" w:rsidRDefault="00306181" w:rsidP="008A5D3E">
      <w:pPr>
        <w:rPr>
          <w:sz w:val="22"/>
        </w:rPr>
      </w:pPr>
      <w:r>
        <w:rPr>
          <w:noProof/>
        </w:rPr>
        <w:pict>
          <v:group id="Skupina 320" o:spid="_x0000_s1266" style="position:absolute;margin-left:-48pt;margin-top:5.3pt;width:559.5pt;height:417pt;z-index:251659264" coordsize="71056,5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">
            <v:line id="Přímá spojnice 321" o:spid="_x0000_s1267" style="position:absolute;visibility:visible;mso-wrap-style:square" from="43624,28194" to="51339,2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vU1sMAAADcAAAADwAAAGRycy9kb3ducmV2LnhtbESPT2sCMRTE7wW/Q3iCt5pdpaKrUUQq&#10;lvbkv/tj89xd3LysSarx2zeFQo/DzPyGWayiacWdnG8sK8iHGQji0uqGKwWn4/Z1CsIHZI2tZVLw&#10;JA+rZe9lgYW2D97T/RAqkSDsC1RQh9AVUvqyJoN+aDvi5F2sMxiSdJXUDh8Jblo5yrKJNNhwWqix&#10;o01N5fXwbRIlP9+M3F1neP50X+59PIlv8abUoB/XcxCBYvgP/7U/tILxKIffM+kIy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r1NbDAAAA3AAAAA8AAAAAAAAAAAAA&#10;AAAAoQIAAGRycy9kb3ducmV2LnhtbFBLBQYAAAAABAAEAPkAAACRAwAAAAA=&#10;" strokecolor="black [3040]"/>
            <v:line id="Přímá spojnice 322" o:spid="_x0000_s1268" style="position:absolute;visibility:visible;mso-wrap-style:square" from="22669,28194" to="22669,29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lKocIAAADcAAAADwAAAGRycy9kb3ducmV2LnhtbESPQWsCMRSE70L/Q3iF3mrWlYpdjSJi&#10;sbQntd4fm+fu4uZlTaLGf98IgsdhZr5hpvNoWnEh5xvLCgb9DARxaXXDlYK/3df7GIQPyBpby6Tg&#10;Rh7ms5feFAttr7yhyzZUIkHYF6igDqErpPRlTQZ933bEyTtYZzAk6SqpHV4T3LQyz7KRNNhwWqix&#10;o2VN5XF7Noky2J+MXB8/cf/jft1qOIof8aTU22tcTEAEiuEZfrS/tYJhnsP9TDoC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nlKocIAAADcAAAADwAAAAAAAAAAAAAA&#10;AAChAgAAZHJzL2Rvd25yZXYueG1sUEsFBgAAAAAEAAQA+QAAAJADAAAAAA==&#10;" strokecolor="black [3040]"/>
            <v:line id="Přímá spojnice 323" o:spid="_x0000_s1269" style="position:absolute;visibility:visible;mso-wrap-style:square" from="31337,28194" to="31337,29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XvOsIAAADcAAAADwAAAGRycy9kb3ducmV2LnhtbESPQWsCMRSE70L/Q3iF3mpWl4pdjSLS&#10;YrEntd4fm+fu4uZlTVKN/94IgsdhZr5hpvNoWnEm5xvLCgb9DARxaXXDlYK/3ff7GIQPyBpby6Tg&#10;Sh7ms5feFAttL7yh8zZUIkHYF6igDqErpPRlTQZ933bEyTtYZzAk6SqpHV4S3LRymGUjabDhtFBj&#10;R8uayuP23yTKYH8ycnX8xP3a/bqvfBQ/4kmpt9e4mIAIFMMz/Gj/aAX5MIf7mXQE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TXvOsIAAADcAAAADwAAAAAAAAAAAAAA&#10;AAChAgAAZHJzL2Rvd25yZXYueG1sUEsFBgAAAAAEAAQA+QAAAJADAAAAAA==&#10;" strokecolor="black [3040]"/>
            <v:line id="Přímá spojnice 324" o:spid="_x0000_s1270" style="position:absolute;visibility:visible;mso-wrap-style:square" from="17335,45529" to="53340,45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x3TsIAAADcAAAADwAAAGRycy9kb3ducmV2LnhtbESPQWsCMRSE74L/ITzBm2bVVuzWKCJK&#10;Sz2p9f7YvO4ubl7WJGr675uC4HGYmW+Y+TKaRtzI+dqygtEwA0FcWF1zqeD7uB3MQPiArLGxTAp+&#10;ycNy0e3MMdf2znu6HUIpEoR9jgqqENpcSl9UZNAPbUucvB/rDIYkXSm1w3uCm0aOs2wqDdacFips&#10;aV1RcT5cTaKMThcjP85vePpyO7eZTONrvCjV78XVO4hAMTzDj/anVjAZv8D/mXQE5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x3TsIAAADcAAAADwAAAAAAAAAAAAAA&#10;AAChAgAAZHJzL2Rvd25yZXYueG1sUEsFBgAAAAAEAAQA+QAAAJADAAAAAA==&#10;" strokecolor="black [3040]"/>
            <v:line id="Přímá spojnice 325" o:spid="_x0000_s1271" style="position:absolute;flip:x;visibility:visible;mso-wrap-style:square" from="5619,17430" to="21050,17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IIQ8QAAADcAAAADwAAAGRycy9kb3ducmV2LnhtbESPS4sCMRCE7wv+h9CCtzWjsiqjUUQQ&#10;ZBfF58FbM+l54KQzTKIz+++NsLDHoqq+oubL1pTiSbUrLCsY9CMQxInVBWcKLufN5xSE88gaS8uk&#10;4JccLBedjznG2jZ8pOfJZyJA2MWoIPe+iqV0SU4GXd9WxMFLbW3QB1lnUtfYBLgp5TCKxtJgwWEh&#10;x4rWOSX308MoSN2jWt+u2qeT791xl/5ke2wOSvW67WoGwlPr/8N/7a1WMBp+wf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kghDxAAAANwAAAAPAAAAAAAAAAAA&#10;AAAAAKECAABkcnMvZG93bnJldi54bWxQSwUGAAAAAAQABAD5AAAAkgMAAAAA&#10;" strokecolor="black [3040]"/>
            <v:line id="Přímá spojnice 326" o:spid="_x0000_s1272" style="position:absolute;visibility:visible;mso-wrap-style:square" from="66198,17430" to="66198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JMosIAAADcAAAADwAAAGRycy9kb3ducmV2LnhtbESPQWsCMRSE74X+h/AKvWlWxcWuRhGx&#10;VOpJrffH5rm7uHlZk6jpv28EocdhZr5hZotoWnEj5xvLCgb9DARxaXXDlYKfw2dvAsIHZI2tZVLw&#10;Sx4W89eXGRba3nlHt32oRIKwL1BBHUJXSOnLmgz6vu2Ik3eyzmBI0lVSO7wnuGnlMMtyabDhtFBj&#10;R6uayvP+ahJlcLwY+XX+wOO327r1KI/jeFHq/S0upyACxfAffrY3WsFomMPjTDoC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UJMosIAAADcAAAADwAAAAAAAAAAAAAA&#10;AAChAgAAZHJzL2Rvd25yZXYueG1sUEsFBgAAAAAEAAQA+QAAAJADAAAAAA==&#10;" strokecolor="black [3040]"/>
            <v:line id="Přímá spojnice 327" o:spid="_x0000_s1273" style="position:absolute;visibility:visible;mso-wrap-style:square" from="26955,17526" to="26955,20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7pOcMAAADcAAAADwAAAGRycy9kb3ducmV2LnhtbESPQWsCMRSE74L/ITyht5pVqbZbsyKl&#10;pVJPar0/Ns/dZTcva5Jq+u9NoeBxmJlvmOUqmk5cyPnGsoLJOANBXFrdcKXg+/Dx+AzCB2SNnWVS&#10;8EseVsVwsMRc2yvv6LIPlUgQ9jkqqEPocyl9WZNBP7Y9cfJO1hkMSbpKaofXBDednGbZXBpsOC3U&#10;2NNbTWW7/zGJMjmejfxsX/D45bbufTaPT/Gs1MMorl9BBIrhHv5vb7SC2XQBf2fSEZDF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O6TnDAAAA3AAAAA8AAAAAAAAAAAAA&#10;AAAAoQIAAGRycy9kb3ducmV2LnhtbFBLBQYAAAAABAAEAPkAAACRAwAAAAA=&#10;" strokecolor="black [3040]"/>
            <v:line id="Přímá spojnice 328" o:spid="_x0000_s1274" style="position:absolute;visibility:visible;mso-wrap-style:square" from="47529,17430" to="47529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F9S8MAAADcAAAADwAAAGRycy9kb3ducmV2LnhtbESPTW/CMAyG75P2HyIj7TZSQENQCGia&#10;Nm1iJ77uVmPaisYpSQbZv58PSDtar9/Hfpbr7Dp1pRBbzwZGwwIUceVty7WBw/7jeQYqJmSLnWcy&#10;8EsR1qvHhyWW1t94S9ddqpVAOJZooEmpL7WOVUMO49D3xJKdfHCYZAy1tgFvAnedHhfFVDtsWS40&#10;2NNbQ9V59+OEMjpenP48z/G4Cd/hfTLNL/lizNMgvy5AJcrpf/ne/rIGJmP5VmREB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RfUvDAAAA3AAAAA8AAAAAAAAAAAAA&#10;AAAAoQIAAGRycy9kb3ducmV2LnhtbFBLBQYAAAAABAAEAPkAAACRAwAAAAA=&#10;" strokecolor="black [3040]"/>
            <v:line id="Přímá spojnice 329" o:spid="_x0000_s1275" style="position:absolute;visibility:visible;mso-wrap-style:square" from="26955,26289" to="26955,2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3Y0MMAAADcAAAADwAAAGRycy9kb3ducmV2LnhtbESPT2sCMRTE7wW/Q3iCt5pVqdTVrIhU&#10;LO2p/rk/Ns/dZTcva5Jq/PZNodDjMDO/YVbraDpxI+cbywom4wwEcWl1w5WC03H3/ArCB2SNnWVS&#10;8CAP62LwtMJc2zt/0e0QKpEg7HNUUIfQ51L6siaDfmx74uRdrDMYknSV1A7vCW46Oc2yuTTYcFqo&#10;sadtTWV7+DaJMjlfjdy3Czx/uE/3NpvHl3hVajSMmyWIQDH8h//a71rBbLqA3zPpCMji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d2NDDAAAA3AAAAA8AAAAAAAAAAAAA&#10;AAAAoQIAAGRycy9kb3ducmV2LnhtbFBLBQYAAAAABAAEAPkAAACRAwAAAAA=&#10;" strokecolor="black [3040]"/>
            <v:line id="Přímá spojnice 330" o:spid="_x0000_s1276" style="position:absolute;visibility:visible;mso-wrap-style:square" from="47529,26289" to="47529,2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7nkMQAAADcAAAADwAAAGRycy9kb3ducmV2LnhtbESPwU7DMAyG70i8Q2Qkbizdqk1Qlk0I&#10;DYHYaYXdrca01RqnS8IW3n4+IO1o/f4/+1uusxvUiULsPRuYTgpQxI23PbcGvr/eHh5BxYRscfBM&#10;Bv4ownp1e7PEyvoz7+hUp1YJhGOFBrqUxkrr2HTkME78SCzZjw8Ok4yh1TbgWeBu0LOiWGiHPcuF&#10;Dkd67ag51L9OKNP90en3wxPuP8M2bMpFnuejMfd3+eUZVKKcrsv/7Q9roCzlfZEREdCr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PueQxAAAANwAAAAPAAAAAAAAAAAA&#10;AAAAAKECAABkcnMvZG93bnJldi54bWxQSwUGAAAAAAQABAD5AAAAkgMAAAAA&#10;" strokecolor="black [3040]"/>
            <v:line id="Přímá spojnice 331" o:spid="_x0000_s1277" style="position:absolute;visibility:visible;mso-wrap-style:square" from="22669,28194" to="31337,2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JCC8MAAADcAAAADwAAAGRycy9kb3ducmV2LnhtbESPQWsCMRSE74L/IbyCt5pdl0pdjSJS&#10;sbSn2np/bF53Fzcva5Jq/PeNIHgcZuYbZrGKphNncr61rCAfZyCIK6tbrhX8fG+fX0H4gKyxs0wK&#10;ruRhtRwOFlhqe+EvOu9DLRKEfYkKmhD6UkpfNWTQj21PnLxf6wyGJF0ttcNLgptOTrJsKg22nBYa&#10;7GnTUHXc/5lEyQ8nI3fHGR4+3Kd7K6bxJZ6UGj3F9RxEoBge4Xv7XSsoihxuZ9IR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yQgvDAAAA3AAAAA8AAAAAAAAAAAAA&#10;AAAAoQIAAGRycy9kb3ducmV2LnhtbFBLBQYAAAAABAAEAPkAAACRAwAAAAA=&#10;" strokecolor="black [3040]"/>
            <v:line id="Přímá spojnice 332" o:spid="_x0000_s1278" style="position:absolute;visibility:visible;mso-wrap-style:square" from="43624,28194" to="43624,29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DcfMIAAADcAAAADwAAAGRycy9kb3ducmV2LnhtbESPQWsCMRSE70L/Q3iF3mpWl4pdjSLS&#10;YrEntd4fm+fu4uZlTVKN/94IgsdhZr5hpvNoWnEm5xvLCgb9DARxaXXDlYK/3ff7GIQPyBpby6Tg&#10;Sh7ms5feFAttL7yh8zZUIkHYF6igDqErpPRlTQZ933bEyTtYZzAk6SqpHV4S3LRymGUjabDhtFBj&#10;R8uayuP23yTKYH8ycnX8xP3a/bqvfBQ/4kmpt9e4mIAIFMMz/Gj/aAV5PoT7mXQE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6DcfMIAAADcAAAADwAAAAAAAAAAAAAA&#10;AAChAgAAZHJzL2Rvd25yZXYueG1sUEsFBgAAAAAEAAQA+QAAAJADAAAAAA==&#10;" strokecolor="black [3040]"/>
            <v:line id="Přímá spojnice 333" o:spid="_x0000_s1279" style="position:absolute;visibility:visible;mso-wrap-style:square" from="51339,28194" to="51339,29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x558QAAADc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c5/J1JR0CW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7HnnxAAAANwAAAAPAAAAAAAAAAAA&#10;AAAAAKECAABkcnMvZG93bnJldi54bWxQSwUGAAAAAAQABAD5AAAAkgMAAAAA&#10;" strokecolor="black [3040]"/>
            <v:line id="Přímá spojnice 334" o:spid="_x0000_s1280" style="position:absolute;visibility:visible;mso-wrap-style:square" from="5619,6762" to="64484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Xhk8MAAADcAAAADwAAAGRycy9kb3ducmV2LnhtbESPT2sCMRTE7wW/Q3iCN83abUVXo0ix&#10;tNST/+6PzXN3cfOyJqmm374pCD0OM/MbZrGKphU3cr6xrGA8ykAQl1Y3XCk4Ht6HUxA+IGtsLZOC&#10;H/KwWvaeFlhoe+cd3fahEgnCvkAFdQhdIaUvazLoR7YjTt7ZOoMhSVdJ7fCe4KaVz1k2kQYbTgs1&#10;dvRWU3nZf5tEGZ+uRn5cZnj6clu3ySfxNV6VGvTjeg4iUAz/4Uf7UyvI8xf4O5OO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8F4ZPDAAAA3AAAAA8AAAAAAAAAAAAA&#10;AAAAoQIAAGRycy9kb3ducmV2LnhtbFBLBQYAAAAABAAEAPkAAACRAwAAAAA=&#10;" strokecolor="black [3040]"/>
            <v:line id="Přímá spojnice 335" o:spid="_x0000_s1281" style="position:absolute;visibility:visible;mso-wrap-style:square" from="19240,4191" to="19240,6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lECMMAAADcAAAADwAAAGRycy9kb3ducmV2LnhtbESPT2sCMRTE7wW/Q3hCbzWri6KrUUSU&#10;lvbkv/tj89xd3LysSdT02zeFQo/DzPyGWayiacWDnG8sKxgOMhDEpdUNVwpOx93bFIQPyBpby6Tg&#10;mzyslr2XBRbaPnlPj0OoRIKwL1BBHUJXSOnLmgz6ge2Ik3exzmBI0lVSO3wmuGnlKMsm0mDDaaHG&#10;jjY1ldfD3STK8Hwz8v06w/On+3LbfBLH8abUaz+u5yACxfAf/mt/aAV5PobfM+kIy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JRAjDAAAA3AAAAA8AAAAAAAAAAAAA&#10;AAAAoQIAAGRycy9kb3ducmV2LnhtbFBLBQYAAAAABAAEAPkAAACRAwAAAAA=&#10;" strokecolor="black [3040]"/>
            <v:line id="Přímá spojnice 336" o:spid="_x0000_s1282" style="position:absolute;visibility:visible;mso-wrap-style:square" from="21050,13430" to="21050,17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vaf8MAAADcAAAADwAAAGRycy9kb3ducmV2LnhtbESPT2sCMRTE7wW/Q3hCbzWrS5e6GkWk&#10;pcWe6p/7Y/PcXdy8rEmq6bc3gtDjMDO/YebLaDpxIedbywrGowwEcWV1y7WC/e7j5Q2ED8gaO8uk&#10;4I88LBeDpzmW2l75hy7bUIsEYV+igiaEvpTSVw0Z9CPbEyfvaJ3BkKSrpXZ4TXDTyUmWFdJgy2mh&#10;wZ7WDVWn7a9JlPHhbOTnaYqHjft273kRX+NZqedhXM1ABIrhP/xof2kFeV7A/Uw6An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b2n/DAAAA3AAAAA8AAAAAAAAAAAAA&#10;AAAAoQIAAGRycy9kb3ducmV2LnhtbFBLBQYAAAAABAAEAPkAAACRAwAAAAA=&#10;" strokecolor="black [3040]"/>
            <v:line id="Přímá spojnice 337" o:spid="_x0000_s1283" style="position:absolute;visibility:visible;mso-wrap-style:square" from="21050,17430" to="66198,17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d/5MMAAADcAAAADwAAAGRycy9kb3ducmV2LnhtbESPW2sCMRSE3wv9D+EUfKtZu3hbjVJK&#10;S6U+eXs/bI67i5uTNYka/70pFPo4zMw3zHwZTSuu5HxjWcGgn4EgLq1uuFKw3329TkD4gKyxtUwK&#10;7uRhuXh+mmOh7Y03dN2GSiQI+wIV1CF0hZS+rMmg79uOOHlH6wyGJF0ltcNbgptWvmXZSBpsOC3U&#10;2NFHTeVpezGJMjicjfw+TfHw49buMx/FYTwr1XuJ7zMQgWL4D/+1V1pBno/h90w6An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Xf+TDAAAA3AAAAA8AAAAAAAAAAAAA&#10;AAAAoQIAAGRycy9kb3ducmV2LnhtbFBLBQYAAAAABAAEAPkAAACRAwAAAAA=&#10;" strokecolor="black [3040]"/>
            <v:line id="Přímá spojnice 338" o:spid="_x0000_s1284" style="position:absolute;visibility:visible;mso-wrap-style:square" from="5619,17430" to="5619,37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jrlsQAAADcAAAADwAAAGRycy9kb3ducmV2LnhtbESPwU7DMAyG70i8Q2Qkbizdqk1Qlk0I&#10;DYHYaYXdrca01RqnS8IW3n4+IO1o/f4/+1uusxvUiULsPRuYTgpQxI23PbcGvr/eHh5BxYRscfBM&#10;Bv4ownp1e7PEyvoz7+hUp1YJhGOFBrqUxkrr2HTkME78SCzZjw8Ok4yh1TbgWeBu0LOiWGiHPcuF&#10;Dkd67ag51L9OKNP90en3wxPuP8M2bMpFnuejMfd3+eUZVKKcrsv/7Q9roCzlW5EREdCr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SOuWxAAAANwAAAAPAAAAAAAAAAAA&#10;AAAAAKECAABkcnMvZG93bnJldi54bWxQSwUGAAAAAAQABAD5AAAAkgMAAAAA&#10;" strokecolor="black [3040]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285" type="#_x0000_t202" style="position:absolute;left:39338;top:20859;width:14097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Ix58YA&#10;AADcAAAADwAAAGRycy9kb3ducmV2LnhtbESPT2vCQBTE74V+h+UVvBTd1BT/pK5SBEVv1oq9PrLP&#10;JDT7Nt1dY/z2rlDwOMzMb5jZojO1aMn5yrKCt0ECgji3uuJCweF71Z+A8AFZY22ZFFzJw2L+/DTD&#10;TNsLf1G7D4WIEPYZKihDaDIpfV6SQT+wDXH0TtYZDFG6QmqHlwg3tRwmyUgarDgulNjQsqT8d382&#10;Cibvm/bHb9PdMR+d6ml4HbfrP6dU76X7/AARqAuP8H97oxWk6RTu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0Ix58YAAADcAAAADwAAAAAAAAAAAAAAAACYAgAAZHJz&#10;L2Rvd25yZXYueG1sUEsFBgAAAAAEAAQA9QAAAIsDAAAAAA==&#10;">
              <v:textbox>
                <w:txbxContent>
                  <w:p w:rsidR="00F430C2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A</w:t>
                    </w:r>
                    <w:r w:rsidR="00F430C2">
                      <w:rPr>
                        <w:lang w:val="cs-CZ"/>
                      </w:rPr>
                      <w:t>ndrew</w:t>
                    </w:r>
                  </w:p>
                  <w:p w:rsidR="004E0ABA" w:rsidRPr="009D52D0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Duke</w:t>
                    </w:r>
                    <w:proofErr w:type="spellEnd"/>
                    <w:r>
                      <w:rPr>
                        <w:lang w:val="cs-CZ"/>
                      </w:rPr>
                      <w:t xml:space="preserve"> </w:t>
                    </w:r>
                    <w:proofErr w:type="spellStart"/>
                    <w:r>
                      <w:rPr>
                        <w:lang w:val="cs-CZ"/>
                      </w:rPr>
                      <w:t>of</w:t>
                    </w:r>
                    <w:proofErr w:type="spellEnd"/>
                    <w:r>
                      <w:rPr>
                        <w:lang w:val="cs-CZ"/>
                      </w:rPr>
                      <w:t xml:space="preserve"> York</w:t>
                    </w:r>
                  </w:p>
                </w:txbxContent>
              </v:textbox>
            </v:shape>
            <v:shape id="Textové pole 2" o:spid="_x0000_s1286" type="#_x0000_t202" style="position:absolute;left:571;width:11906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7rB8IA&#10;AADcAAAADwAAAGRycy9kb3ducmV2LnhtbERPy4rCMBTdC/5DuIKbYUx94DjVKMPAiO584WwvzbUt&#10;Njc1ydT692Yx4PJw3otVayrRkPOlZQXDQQKCOLO65FzB6fjzPgPhA7LGyjIpeJCH1bLbWWCq7Z33&#10;1BxCLmII+xQVFCHUqZQ+K8igH9iaOHIX6wyGCF0utcN7DDeVHCXJVBosOTYUWNN3Qdn18GcUzCab&#10;5tdvx7tzNr1Un+Hto1nfnFL9Xvs1BxGoDS/xv3ujFYwncX48E4+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fusHwgAAANwAAAAPAAAAAAAAAAAAAAAAAJgCAABkcnMvZG93&#10;bnJldi54bWxQSwUGAAAAAAQABAD1AAAAhwMAAAAA&#10;">
              <v:textbox>
                <w:txbxContent>
                  <w:p w:rsidR="004E0ABA" w:rsidRPr="009D52D0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 xml:space="preserve">King </w:t>
                    </w:r>
                    <w:proofErr w:type="gramStart"/>
                    <w:r>
                      <w:rPr>
                        <w:lang w:val="cs-CZ"/>
                      </w:rPr>
                      <w:t xml:space="preserve">George  </w:t>
                    </w:r>
                    <w:proofErr w:type="spellStart"/>
                    <w:r>
                      <w:rPr>
                        <w:lang w:val="cs-CZ"/>
                      </w:rPr>
                      <w:t>Vl</w:t>
                    </w:r>
                    <w:proofErr w:type="spellEnd"/>
                    <w:proofErr w:type="gramEnd"/>
                    <w:r>
                      <w:rPr>
                        <w:lang w:val="cs-CZ"/>
                      </w:rPr>
                      <w:t>.</w:t>
                    </w:r>
                  </w:p>
                </w:txbxContent>
              </v:textbox>
            </v:shape>
            <v:shape id="Textové pole 2" o:spid="_x0000_s1287" type="#_x0000_t202" style="position:absolute;left:25717;top:285;width:20003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JOnMYA&#10;AADcAAAADwAAAGRycy9kb3ducmV2LnhtbESPW2sCMRSE3wv9D+EIvpRu1gtqt0YpBYu+WS3t62Fz&#10;9oKbk20S1+2/N4LQx2FmvmGW6940oiPna8sKRkkKgji3uuZSwddx87wA4QOyxsYyKfgjD+vV48MS&#10;M20v/EndIZQiQthnqKAKoc2k9HlFBn1iW+LoFdYZDFG6UmqHlwg3jRyn6UwarDkuVNjSe0X56XA2&#10;ChbTbffjd5P9dz4rmpfwNO8+fp1Sw0H/9goiUB/+w/f2ViuYTEdwOxOP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TJOnMYAAADcAAAADwAAAAAAAAAAAAAAAACYAgAAZHJz&#10;L2Rvd25yZXYueG1sUEsFBgAAAAAEAAQA9QAAAIsDAAAAAA==&#10;">
              <v:textbox>
                <w:txbxContent>
                  <w:p w:rsidR="004E0ABA" w:rsidRPr="009D52D0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E</w:t>
                    </w:r>
                    <w:r w:rsidR="002F4C89">
                      <w:rPr>
                        <w:lang w:val="cs-CZ"/>
                      </w:rPr>
                      <w:t>lizabeth</w:t>
                    </w:r>
                    <w:r>
                      <w:rPr>
                        <w:lang w:val="cs-CZ"/>
                      </w:rPr>
                      <w:t xml:space="preserve"> </w:t>
                    </w:r>
                    <w:proofErr w:type="spellStart"/>
                    <w:r>
                      <w:rPr>
                        <w:lang w:val="cs-CZ"/>
                      </w:rPr>
                      <w:t>Queen</w:t>
                    </w:r>
                    <w:proofErr w:type="spellEnd"/>
                    <w:r>
                      <w:rPr>
                        <w:lang w:val="cs-CZ"/>
                      </w:rPr>
                      <w:t xml:space="preserve"> </w:t>
                    </w:r>
                    <w:proofErr w:type="spellStart"/>
                    <w:r>
                      <w:rPr>
                        <w:lang w:val="cs-CZ"/>
                      </w:rPr>
                      <w:t>Mother</w:t>
                    </w:r>
                    <w:proofErr w:type="spellEnd"/>
                  </w:p>
                </w:txbxContent>
              </v:textbox>
            </v:shape>
            <v:shape id="Textové pole 2" o:spid="_x0000_s1288" type="#_x0000_t202" style="position:absolute;left:857;top:10191;width:14192;height: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DhdMYA&#10;AADcAAAADwAAAGRycy9kb3ducmV2LnhtbESPT2sCMRTE7wW/Q3iF3jRbW6VsjSIVwVv9Uyi9vSbP&#10;zeLmZbuJ6+qnN4LQ4zAzv2Ems85VoqUmlJ4VPA8yEMTam5ILBV+7Zf8NRIjIBivPpOBMAWbT3sME&#10;c+NPvKF2GwuRIBxyVGBjrHMpg7bkMAx8TZy8vW8cxiSbQpoGTwnuKjnMsrF0WHJasFjThyV92B6d&#10;grBY/9V6v/49WHO+fC7akf5e/ij19NjN30FE6uJ/+N5eGQUvr0O4nU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mDhdMYAAADcAAAADwAAAAAAAAAAAAAAAACYAgAAZHJz&#10;L2Rvd25yZXYueG1sUEsFBgAAAAAEAAQA9QAAAIsDAAAAAA==&#10;">
              <v:textbox style="mso-fit-shape-to-text:t">
                <w:txbxContent>
                  <w:p w:rsidR="004E0ABA" w:rsidRPr="006E7C76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Queen</w:t>
                    </w:r>
                    <w:proofErr w:type="spellEnd"/>
                    <w:r>
                      <w:rPr>
                        <w:lang w:val="cs-CZ"/>
                      </w:rPr>
                      <w:t xml:space="preserve"> Elizabeth </w:t>
                    </w:r>
                    <w:proofErr w:type="spellStart"/>
                    <w:r>
                      <w:rPr>
                        <w:lang w:val="cs-CZ"/>
                      </w:rPr>
                      <w:t>ll</w:t>
                    </w:r>
                    <w:proofErr w:type="spellEnd"/>
                    <w:r>
                      <w:rPr>
                        <w:lang w:val="cs-CZ"/>
                      </w:rPr>
                      <w:t>.</w:t>
                    </w:r>
                  </w:p>
                </w:txbxContent>
              </v:textbox>
            </v:shape>
            <v:shape id="Textové pole 2" o:spid="_x0000_s1289" type="#_x0000_t202" style="position:absolute;left:25717;top:10191;width:13621;height:5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x1cMUA&#10;AADcAAAADwAAAGRycy9kb3ducmV2LnhtbESPQWvCQBSE74L/YXlCL1I3bcRqdBURLHprbanXR/aZ&#10;BLNv0901pv/eFYQeh5n5hlmsOlOLlpyvLCt4GSUgiHOrKy4UfH9tn6cgfEDWWFsmBX/kYbXs9xaY&#10;aXvlT2oPoRARwj5DBWUITSalz0sy6Ee2IY7eyTqDIUpXSO3wGuGmlq9JMpEGK44LJTa0KSk/Hy5G&#10;wXS8a49+n3785JNTPQvDt/b91yn1NOjWcxCBuvAffrR3WkE6TuF+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rHVwxQAAANwAAAAPAAAAAAAAAAAAAAAAAJgCAABkcnMv&#10;ZG93bnJldi54bWxQSwUGAAAAAAQABAD1AAAAigMAAAAA&#10;">
              <v:textbox>
                <w:txbxContent>
                  <w:p w:rsidR="00F430C2" w:rsidRDefault="00F430C2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Philip</w:t>
                    </w:r>
                  </w:p>
                  <w:p w:rsidR="004E0ABA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Duke</w:t>
                    </w:r>
                    <w:proofErr w:type="spellEnd"/>
                    <w:r>
                      <w:rPr>
                        <w:lang w:val="cs-CZ"/>
                      </w:rPr>
                      <w:t xml:space="preserve"> </w:t>
                    </w:r>
                    <w:proofErr w:type="spellStart"/>
                    <w:r>
                      <w:rPr>
                        <w:lang w:val="cs-CZ"/>
                      </w:rPr>
                      <w:t>of</w:t>
                    </w:r>
                    <w:proofErr w:type="spellEnd"/>
                    <w:r>
                      <w:rPr>
                        <w:lang w:val="cs-CZ"/>
                      </w:rPr>
                      <w:t xml:space="preserve"> Edinburgh</w:t>
                    </w:r>
                  </w:p>
                  <w:p w:rsidR="004E0ABA" w:rsidRDefault="004E0ABA" w:rsidP="004E0ABA">
                    <w:pPr>
                      <w:rPr>
                        <w:lang w:val="cs-CZ"/>
                      </w:rPr>
                    </w:pPr>
                  </w:p>
                  <w:p w:rsidR="004E0ABA" w:rsidRPr="009D52D0" w:rsidRDefault="004E0ABA" w:rsidP="004E0ABA">
                    <w:pPr>
                      <w:rPr>
                        <w:lang w:val="cs-CZ"/>
                      </w:rPr>
                    </w:pPr>
                  </w:p>
                </w:txbxContent>
              </v:textbox>
            </v:shape>
            <v:shape id="Textové pole 2" o:spid="_x0000_s1290" type="#_x0000_t202" style="position:absolute;left:57531;top:10382;width:13525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XtBMUA&#10;AADcAAAADwAAAGRycy9kb3ducmV2LnhtbESPQWvCQBSE7wX/w/KEXkrdtAar0VVEsOjN2lKvj+wz&#10;CWbfprtrTP+9Kwgeh5n5hpktOlOLlpyvLCt4GyQgiHOrKy4U/HyvX8cgfEDWWFsmBf/kYTHvPc0w&#10;0/bCX9TuQyEihH2GCsoQmkxKn5dk0A9sQxy9o3UGQ5SukNrhJcJNLd+TZCQNVhwXSmxoVVJ+2p+N&#10;gnG6aQ9+O9z95qNjPQkvH+3nn1Pqud8tpyACdeERvrc3WsEwTeF2Jh4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Re0ExQAAANwAAAAPAAAAAAAAAAAAAAAAAJgCAABkcnMv&#10;ZG93bnJldi54bWxQSwUGAAAAAAQABAD1AAAAigMAAAAA&#10;">
              <v:textbox>
                <w:txbxContent>
                  <w:p w:rsidR="004E0ABA" w:rsidRPr="009D52D0" w:rsidRDefault="004E0ABA" w:rsidP="004E0ABA">
                    <w:pPr>
                      <w:jc w:val="center"/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Princess</w:t>
                    </w:r>
                    <w:proofErr w:type="spellEnd"/>
                    <w:r>
                      <w:rPr>
                        <w:lang w:val="cs-CZ"/>
                      </w:rPr>
                      <w:t xml:space="preserve"> Margaret</w:t>
                    </w:r>
                  </w:p>
                </w:txbxContent>
              </v:textbox>
            </v:shape>
            <v:shape id="Textové pole 2" o:spid="_x0000_s1291" type="#_x0000_t202" style="position:absolute;top:37528;width:11906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In8YA&#10;AADcAAAADwAAAGRycy9kb3ducmV2LnhtbESPT2sCMRTE74LfIbxCL6VmrX+qW6OUgqI3a0u9PjbP&#10;3cXNy5rEdf32Rih4HGbmN8xs0ZpKNOR8aVlBv5eAIM6sLjlX8PuzfJ2A8AFZY2WZFFzJw2Le7cww&#10;1fbC39TsQi4ihH2KCooQ6lRKnxVk0PdsTRy9g3UGQ5Qul9rhJcJNJd+SZCwNlhwXCqzpq6DsuDsb&#10;BZPhutn7zWD7l40P1TS8vDerk1Pq+an9/AARqA2P8H97rRUMhiO4n4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lIn8YAAADcAAAADwAAAAAAAAAAAAAAAACYAgAAZHJz&#10;L2Rvd25yZXYueG1sUEsFBgAAAAAEAAQA9QAAAIsDAAAAAA==&#10;">
              <v:textbox>
                <w:txbxContent>
                  <w:p w:rsidR="00F430C2" w:rsidRDefault="00F430C2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Charles</w:t>
                    </w:r>
                  </w:p>
                  <w:p w:rsidR="004E0ABA" w:rsidRPr="009D52D0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 xml:space="preserve">Prince </w:t>
                    </w:r>
                    <w:proofErr w:type="spellStart"/>
                    <w:r>
                      <w:rPr>
                        <w:lang w:val="cs-CZ"/>
                      </w:rPr>
                      <w:t>of</w:t>
                    </w:r>
                    <w:proofErr w:type="spellEnd"/>
                    <w:r>
                      <w:rPr>
                        <w:lang w:val="cs-CZ"/>
                      </w:rPr>
                      <w:t xml:space="preserve"> Wales</w:t>
                    </w:r>
                  </w:p>
                </w:txbxContent>
              </v:textbox>
            </v:shape>
            <v:shape id="Textové pole 2" o:spid="_x0000_s1292" type="#_x0000_t202" style="position:absolute;left:19240;top:20859;width:14859;height: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vW6MUA&#10;AADcAAAADwAAAGRycy9kb3ducmV2LnhtbESPQWvCQBSE70L/w/IKvYhuWiVqdJVSaNFbjaLXR/aZ&#10;BLNv091tTP99tyD0OMzMN8xq05tGdOR8bVnB8zgBQVxYXXOp4Hh4H81B+ICssbFMCn7Iw2b9MFhh&#10;pu2N99TloRQRwj5DBVUIbSalLyoy6Me2JY7exTqDIUpXSu3wFuGmkS9JkkqDNceFClt6q6i45t9G&#10;wXy67c5+N/k8FemlWYThrPv4cko9PfavSxCB+vAfvre3WsFkmsLf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29boxQAAANwAAAAPAAAAAAAAAAAAAAAAAJgCAABkcnMv&#10;ZG93bnJldi54bWxQSwUGAAAAAAQABAD1AAAAigMAAAAA&#10;">
              <v:textbox>
                <w:txbxContent>
                  <w:p w:rsidR="004E0ABA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 xml:space="preserve">Anne                 </w:t>
                    </w:r>
                    <w:proofErr w:type="spellStart"/>
                    <w:r>
                      <w:rPr>
                        <w:lang w:val="cs-CZ"/>
                      </w:rPr>
                      <w:t>Princess</w:t>
                    </w:r>
                    <w:proofErr w:type="spellEnd"/>
                    <w:r>
                      <w:rPr>
                        <w:lang w:val="cs-CZ"/>
                      </w:rPr>
                      <w:t xml:space="preserve"> </w:t>
                    </w:r>
                    <w:proofErr w:type="spellStart"/>
                    <w:r>
                      <w:rPr>
                        <w:lang w:val="cs-CZ"/>
                      </w:rPr>
                      <w:t>Royal</w:t>
                    </w:r>
                    <w:proofErr w:type="spellEnd"/>
                  </w:p>
                  <w:p w:rsidR="004E0ABA" w:rsidRPr="009D52D0" w:rsidRDefault="004E0ABA" w:rsidP="004E0ABA">
                    <w:pPr>
                      <w:rPr>
                        <w:lang w:val="cs-CZ"/>
                      </w:rPr>
                    </w:pPr>
                  </w:p>
                </w:txbxContent>
              </v:textbox>
            </v:shape>
            <v:shape id="Textové pole 2" o:spid="_x0000_s1293" type="#_x0000_t202" style="position:absolute;left:58959;top:20764;width:11907;height:5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dzc8UA&#10;AADcAAAADwAAAGRycy9kb3ducmV2LnhtbESPT2sCMRTE70K/Q3iFXkSzVlG7GqUULPbmP+z1sXnu&#10;Lm5e1iSu229vhILHYWZ+w8yXralEQ86XlhUM+gkI4szqknMFh/2qNwXhA7LGyjIp+CMPy8VLZ46p&#10;tjfeUrMLuYgQ9ikqKEKoUyl9VpBB37c1cfRO1hkMUbpcaoe3CDeVfE+SsTRYclwosKavgrLz7moU&#10;TEfr5tf/DDfHbHyqPkJ30nxfnFJvr+3nDESgNjzD/+21VjAcTeBx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l3NzxQAAANwAAAAPAAAAAAAAAAAAAAAAAJgCAABkcnMv&#10;ZG93bnJldi54bWxQSwUGAAAAAAQABAD1AAAAigMAAAAA&#10;">
              <v:textbox>
                <w:txbxContent>
                  <w:p w:rsidR="00F430C2" w:rsidRDefault="00F430C2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Edward</w:t>
                    </w:r>
                  </w:p>
                  <w:p w:rsidR="004E0ABA" w:rsidRPr="009D52D0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Prince</w:t>
                    </w:r>
                  </w:p>
                </w:txbxContent>
              </v:textbox>
            </v:shape>
            <v:shape id="Textové pole 2" o:spid="_x0000_s1294" type="#_x0000_t202" style="position:absolute;left:24384;top:37814;width:11906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jnAcIA&#10;AADcAAAADwAAAGRycy9kb3ducmV2LnhtbERPy4rCMBTdC/5DuIKbYUx94DjVKMPAiO584WwvzbUt&#10;Njc1ydT692Yx4PJw3otVayrRkPOlZQXDQQKCOLO65FzB6fjzPgPhA7LGyjIpeJCH1bLbWWCq7Z33&#10;1BxCLmII+xQVFCHUqZQ+K8igH9iaOHIX6wyGCF0utcN7DDeVHCXJVBosOTYUWNN3Qdn18GcUzCab&#10;5tdvx7tzNr1Un+Hto1nfnFL9Xvs1BxGoDS/xv3ujFYwncW08E4+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COcBwgAAANwAAAAPAAAAAAAAAAAAAAAAAJgCAABkcnMvZG93&#10;bnJldi54bWxQSwUGAAAAAAQABAD1AAAAhwMAAAAA&#10;">
              <v:textbox>
                <w:txbxContent>
                  <w:p w:rsidR="004E0ABA" w:rsidRDefault="00893480" w:rsidP="00F430C2">
                    <w:pPr>
                      <w:jc w:val="center"/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Princess</w:t>
                    </w:r>
                    <w:proofErr w:type="spellEnd"/>
                    <w:r>
                      <w:rPr>
                        <w:lang w:val="cs-CZ"/>
                      </w:rPr>
                      <w:t xml:space="preserve"> </w:t>
                    </w:r>
                    <w:r w:rsidR="004E0ABA">
                      <w:rPr>
                        <w:lang w:val="cs-CZ"/>
                      </w:rPr>
                      <w:t>Diana</w:t>
                    </w:r>
                  </w:p>
                </w:txbxContent>
              </v:textbox>
            </v:shape>
            <v:shape id="Textové pole 2" o:spid="_x0000_s1295" type="#_x0000_t202" style="position:absolute;left:36861;top:29813;width:8382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RCmsUA&#10;AADcAAAADwAAAGRycy9kb3ducmV2LnhtbESPQWsCMRSE74L/ITzBi2i2Kla3RhGhYm/Wil4fm+fu&#10;0s3LNknX9d8bodDjMDPfMMt1ayrRkPOlZQUvowQEcWZ1ybmC09f7cA7CB2SNlWVScCcP61W3s8RU&#10;2xt/UnMMuYgQ9ikqKEKoUyl9VpBBP7I1cfSu1hkMUbpcaoe3CDeVHCfJTBosOS4UWNO2oOz7+GsU&#10;zKf75uI/JodzNrtWizB4bXY/Tql+r928gQjUhv/wX3uvFUymC3iei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REKaxQAAANwAAAAPAAAAAAAAAAAAAAAAAJgCAABkcnMv&#10;ZG93bnJldi54bWxQSwUGAAAAAAQABAD1AAAAigMAAAAA&#10;">
              <v:textbox>
                <w:txbxContent>
                  <w:p w:rsidR="004E0ABA" w:rsidRPr="005B0D26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Beatrice</w:t>
                    </w:r>
                  </w:p>
                </w:txbxContent>
              </v:textbox>
            </v:shape>
            <v:shape id="Textové pole 2" o:spid="_x0000_s1296" type="#_x0000_t202" style="position:absolute;left:45720;top:29813;width:8382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d92sMA&#10;AADcAAAADwAAAGRycy9kb3ducmV2LnhtbERPy2rCQBTdC/2H4Ra6EZ1YW7Wpk1AKFd3VB3Z7yVyT&#10;0MydODON8e87C8Hl4byXeW8a0ZHztWUFk3ECgriwuuZSwWH/NVqA8AFZY2OZFFzJQ549DJaYanvh&#10;LXW7UIoYwj5FBVUIbSqlLyoy6Me2JY7cyTqDIUJXSu3wEsNNI5+TZCYN1hwbKmzps6Lid/dnFCxe&#10;1t2P30y/j8Xs1LyF4bxbnZ1ST4/9xzuIQH24i2/utVYwfY3z45l4BG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d92sMAAADcAAAADwAAAAAAAAAAAAAAAACYAgAAZHJzL2Rv&#10;d25yZXYueG1sUEsFBgAAAAAEAAQA9QAAAIgDAAAAAA==&#10;">
              <v:textbox>
                <w:txbxContent>
                  <w:p w:rsidR="004E0ABA" w:rsidRPr="005B0D26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Eugenie</w:t>
                    </w:r>
                  </w:p>
                </w:txbxContent>
              </v:textbox>
            </v:shape>
            <v:shape id="Textové pole 2" o:spid="_x0000_s1297" type="#_x0000_t202" style="position:absolute;left:26384;top:29813;width:8382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vYQcYA&#10;AADcAAAADwAAAGRycy9kb3ducmV2LnhtbESPT2sCMRTE70K/Q3gFL6JZtVq7NUoRWvTmP9rrY/Pc&#10;Xbp52SZxXb+9KQgeh5n5DTNftqYSDTlfWlYwHCQgiDOrS84VHA+f/RkIH5A1VpZJwZU8LBdPnTmm&#10;2l54R80+5CJC2KeooAihTqX0WUEG/cDWxNE7WWcwROlyqR1eItxUcpQkU2mw5LhQYE2rgrLf/dko&#10;mL2smx+/GW+/s+mpegu91+brzynVfW4/3kEEasMjfG+vtYLxZAj/Z+IRkI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vYQcYAAADcAAAADwAAAAAAAAAAAAAAAACYAgAAZHJz&#10;L2Rvd25yZXYueG1sUEsFBgAAAAAEAAQA9QAAAIsDAAAAAA==&#10;">
              <v:textbox>
                <w:txbxContent>
                  <w:p w:rsidR="004E0ABA" w:rsidRPr="005B0D26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Zara</w:t>
                    </w:r>
                    <w:r w:rsidR="002A611E">
                      <w:rPr>
                        <w:lang w:val="cs-CZ"/>
                      </w:rPr>
                      <w:t xml:space="preserve"> </w:t>
                    </w:r>
                  </w:p>
                </w:txbxContent>
              </v:textbox>
            </v:shape>
            <v:shape id="Textové pole 2" o:spid="_x0000_s1298" type="#_x0000_t202" style="position:absolute;left:17335;top:29813;width:8382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GNsYA&#10;AADcAAAADwAAAGRycy9kb3ducmV2LnhtbESPT2sCMRTE70K/Q3hCL6LZaqt2NUoRWvRW/2Cvj81z&#10;d+nmZZvEdf32piB4HGbmN8x82ZpKNOR8aVnByyABQZxZXXKu4LD/7E9B+ICssbJMCq7kYbl46swx&#10;1fbCW2p2IRcRwj5FBUUIdSqlzwoy6Ae2Jo7eyTqDIUqXS+3wEuGmksMkGUuDJceFAmtaFZT97s5G&#10;wfR13fz4zej7mI1P1XvoTZqvP6fUc7f9mIEI1IZH+N5eawWjtyH8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lGNsYAAADcAAAADwAAAAAAAAAAAAAAAACYAgAAZHJz&#10;L2Rvd25yZXYueG1sUEsFBgAAAAAEAAQA9QAAAIsDAAAAAA==&#10;">
              <v:textbox>
                <w:txbxContent>
                  <w:p w:rsidR="004E0ABA" w:rsidRPr="005B0D26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Peter</w:t>
                    </w:r>
                  </w:p>
                </w:txbxContent>
              </v:textbox>
            </v:shape>
            <v:shape id="Textové pole 2" o:spid="_x0000_s1299" type="#_x0000_t202" style="position:absolute;left:47625;top:48768;width:11906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XjrcYA&#10;AADcAAAADwAAAGRycy9kb3ducmV2LnhtbESPQWvCQBSE7wX/w/KEXqRu2qjV6CpFaNGb2qLXR/aZ&#10;hGbfprtrTP99VxB6HGbmG2ax6kwtWnK+sqzgeZiAIM6trrhQ8PX5/jQF4QOyxtoyKfglD6tl72GB&#10;mbZX3lN7CIWIEPYZKihDaDIpfV6SQT+0DXH0ztYZDFG6QmqH1wg3tXxJkok0WHFcKLGhdUn59+Fi&#10;FExHm/bkt+numE/O9SwMXtuPH6fUY797m4MI1IX/8L290QrScQq3M/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3XjrcYAAADcAAAADwAAAAAAAAAAAAAAAACYAgAAZHJz&#10;L2Rvd25yZXYueG1sUEsFBgAAAAAEAAQA9QAAAIsDAAAAAA==&#10;">
              <v:textbox>
                <w:txbxContent>
                  <w:p w:rsidR="004E0ABA" w:rsidRDefault="002B6EA5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 xml:space="preserve">Prince </w:t>
                    </w:r>
                    <w:r w:rsidR="004E0ABA">
                      <w:rPr>
                        <w:lang w:val="cs-CZ"/>
                      </w:rPr>
                      <w:t>Henry</w:t>
                    </w:r>
                  </w:p>
                </w:txbxContent>
              </v:textbox>
            </v:shape>
            <v:shape id="Textové pole 2" o:spid="_x0000_s1300" type="#_x0000_t202" style="position:absolute;left:3714;top:48768;width:11907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x72cYA&#10;AADcAAAADwAAAGRycy9kb3ducmV2LnhtbESPT2sCMRTE74LfIbxCL6VmrX+qW6OUgqI3a0u9PjbP&#10;3cXNy5rEdf32Rih4HGbmN8xs0ZpKNOR8aVlBv5eAIM6sLjlX8PuzfJ2A8AFZY2WZFFzJw2Le7cww&#10;1fbC39TsQi4ihH2KCooQ6lRKnxVk0PdsTRy9g3UGQ5Qul9rhJcJNJd+SZCwNlhwXCqzpq6DsuDsb&#10;BZPhutn7zWD7l40P1TS8vDerk1Pq+an9/AARqA2P8H97rRUMRkO4n4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x72cYAAADcAAAADwAAAAAAAAAAAAAAAACYAgAAZHJz&#10;L2Rvd25yZXYueG1sUEsFBgAAAAAEAAQA9QAAAIsDAAAAAA==&#10;">
              <v:textbox>
                <w:txbxContent>
                  <w:p w:rsidR="004E0ABA" w:rsidRDefault="002B6EA5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 xml:space="preserve">Prince </w:t>
                    </w:r>
                    <w:r w:rsidR="004E0ABA">
                      <w:rPr>
                        <w:lang w:val="cs-CZ"/>
                      </w:rPr>
                      <w:t>William</w:t>
                    </w:r>
                  </w:p>
                  <w:p w:rsidR="004E0ABA" w:rsidRPr="009D52D0" w:rsidRDefault="004E0ABA" w:rsidP="004E0ABA">
                    <w:pPr>
                      <w:rPr>
                        <w:lang w:val="cs-CZ"/>
                      </w:rPr>
                    </w:pPr>
                  </w:p>
                </w:txbxContent>
              </v:textbox>
            </v:shape>
            <v:shape id="Textové pole 2" o:spid="_x0000_s1301" type="#_x0000_t202" style="position:absolute;left:24384;top:48768;width:11906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DeQsUA&#10;AADcAAAADwAAAGRycy9kb3ducmV2LnhtbESPQWsCMRSE74L/IbxCL1Kz1mp1a5RSUPRmbanXx+a5&#10;u7h5WZO4rv/eCAWPw8x8w8wWralEQ86XlhUM+gkI4szqknMFvz/LlwkIH5A1VpZJwZU8LObdzgxT&#10;bS/8Tc0u5CJC2KeooAihTqX0WUEGfd/WxNE7WGcwROlyqR1eItxU8jVJxtJgyXGhwJq+CsqOu7NR&#10;MHlbN3u/GW7/svGhmobee7M6OaWen9rPDxCB2vAI/7fXWsFwNIL7mXgE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0N5CxQAAANwAAAAPAAAAAAAAAAAAAAAAAJgCAABkcnMv&#10;ZG93bnJldi54bWxQSwUGAAAAAAQABAD1AAAAigMAAAAA&#10;">
              <v:textbox>
                <w:txbxContent>
                  <w:p w:rsidR="004E0ABA" w:rsidRDefault="004E0ABA" w:rsidP="00F430C2">
                    <w:pPr>
                      <w:jc w:val="center"/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Kate</w:t>
                    </w:r>
                    <w:r w:rsidR="002B6EA5">
                      <w:rPr>
                        <w:lang w:val="cs-CZ"/>
                      </w:rPr>
                      <w:t xml:space="preserve"> </w:t>
                    </w:r>
                    <w:proofErr w:type="spellStart"/>
                    <w:r w:rsidR="002B6EA5">
                      <w:rPr>
                        <w:lang w:val="cs-CZ"/>
                      </w:rPr>
                      <w:t>Middleton</w:t>
                    </w:r>
                    <w:proofErr w:type="spellEnd"/>
                  </w:p>
                </w:txbxContent>
              </v:textbox>
            </v:shape>
            <v:line id="Přímá spojnice 356" o:spid="_x0000_s1302" style="position:absolute;visibility:visible;mso-wrap-style:square" from="17335,42672" to="17335,45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/38MAAADcAAAADwAAAGRycy9kb3ducmV2LnhtbESPT2sCMRTE7wW/Q3hCbzVrxUVXo4hU&#10;Ku3Jf/fH5rm7uHlZk6jx2zeFQo/DzPyGmS+jacWdnG8sKxgOMhDEpdUNVwqOh83bBIQPyBpby6Tg&#10;SR6Wi97LHAttH7yj+z5UIkHYF6igDqErpPRlTQb9wHbEyTtbZzAk6SqpHT4S3LTyPctyabDhtFBj&#10;R+uaysv+ZhJleLoa+XmZ4unLfbuPUR7H8arUaz+uZiACxfAf/mtvtYLROIffM+kIy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1EP9/DAAAA3AAAAA8AAAAAAAAAAAAA&#10;AAAAoQIAAGRycy9kb3ducmV2LnhtbFBLBQYAAAAABAAEAPkAAACRAwAAAAA=&#10;" strokecolor="black [3040]"/>
            <v:line id="Přímá spojnice 357" o:spid="_x0000_s1303" style="position:absolute;visibility:visible;mso-wrap-style:square" from="10287,45529" to="10287,48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iaRMMAAADcAAAADwAAAGRycy9kb3ducmV2LnhtbESPQWsCMRSE74X+h/AK3jRrRaurWSlF&#10;aaknrd4fm9fdZTcvaxI1/fdNQehxmJlvmNU6mk5cyfnGsoLxKANBXFrdcKXg+LUdzkH4gKyxs0wK&#10;fsjDunh8WGGu7Y33dD2ESiQI+xwV1CH0uZS+rMmgH9meOHnf1hkMSbpKaoe3BDedfM6ymTTYcFqo&#10;sae3msr2cDGJMj6djXxvF3j6dDu3mcziNJ6VGjzF1yWIQDH8h+/tD61gMn2BvzPpCMj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ImkTDAAAA3AAAAA8AAAAAAAAAAAAA&#10;AAAAoQIAAGRycy9kb3ducmV2LnhtbFBLBQYAAAAABAAEAPkAAACRAwAAAAA=&#10;" strokecolor="black [3040]"/>
            <v:line id="Přímá spojnice 358" o:spid="_x0000_s1304" style="position:absolute;visibility:visible;mso-wrap-style:square" from="53340,45529" to="53340,48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cONsMAAADcAAAADwAAAGRycy9kb3ducmV2LnhtbESPTW/CMAyG70j7D5GRdoOUIRAUApqm&#10;TZu2E193qzFtReOUJIPs38+HSTtar9/Hftbb7Dp1oxBbzwYm4wIUceVty7WB4+FttAAVE7LFzjMZ&#10;+KEI283DYI2l9Xfe0W2faiUQjiUaaFLqS61j1ZDDOPY9sWRnHxwmGUOtbcC7wF2nn4pirh22LBca&#10;7Omloeqy/3ZCmZyuTr9flnj6DF/hdTrPs3w15nGYn1egEuX0v/zX/rAGpjP5VmREBP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XDjbDAAAA3AAAAA8AAAAAAAAAAAAA&#10;AAAAoQIAAGRycy9kb3ducmV2LnhtbFBLBQYAAAAABAAEAPkAAACRAwAAAAA=&#10;" strokecolor="black [3040]"/>
          </v:group>
        </w:pict>
      </w:r>
    </w:p>
    <w:p w:rsidR="008A5D3E" w:rsidRPr="008A5D3E" w:rsidRDefault="004E0ABA" w:rsidP="004E0ABA">
      <w:pPr>
        <w:tabs>
          <w:tab w:val="left" w:pos="1935"/>
        </w:tabs>
        <w:rPr>
          <w:sz w:val="22"/>
        </w:rPr>
      </w:pPr>
      <w:r>
        <w:rPr>
          <w:sz w:val="22"/>
        </w:rPr>
        <w:tab/>
        <w:t xml:space="preserve"> +</w:t>
      </w:r>
    </w:p>
    <w:p w:rsidR="008A5D3E" w:rsidRPr="008A5D3E" w:rsidRDefault="008A5D3E" w:rsidP="008A5D3E">
      <w:pPr>
        <w:rPr>
          <w:sz w:val="22"/>
        </w:rPr>
      </w:pPr>
    </w:p>
    <w:p w:rsidR="008A5D3E" w:rsidRPr="008A5D3E" w:rsidRDefault="008A5D3E" w:rsidP="008A5D3E">
      <w:pPr>
        <w:rPr>
          <w:sz w:val="22"/>
        </w:rPr>
      </w:pPr>
    </w:p>
    <w:p w:rsidR="008A5D3E" w:rsidRPr="008A5D3E" w:rsidRDefault="00306181" w:rsidP="008A5D3E">
      <w:pPr>
        <w:rPr>
          <w:sz w:val="22"/>
        </w:rPr>
      </w:pPr>
      <w:r>
        <w:rPr>
          <w:noProof/>
        </w:rPr>
        <w:pict>
          <v:line id="Přímá spojnice 8" o:spid="_x0000_s1305" style="position:absolute;z-index:251662336;visibility:visible;mso-wrap-style:square;mso-wrap-distance-left:9pt;mso-wrap-distance-top:0;mso-wrap-distance-right:9pt;mso-wrap-distance-bottom:0;mso-position-horizontal-relative:text;mso-position-vertical-relative:text" from="459.75pt,7.95pt" to="459.7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" strokecolor="black [3040]"/>
        </w:pict>
      </w:r>
      <w:r>
        <w:rPr>
          <w:noProof/>
        </w:rPr>
        <w:pict>
          <v:line id="Přímá spojnice 7" o:spid="_x0000_s1306" style="position:absolute;z-index:251661312;visibility:visible;mso-wrap-style:square;mso-wrap-distance-left:9pt;mso-wrap-distance-top:0;mso-wrap-distance-right:9pt;mso-wrap-distance-bottom:0;mso-position-horizontal-relative:text;mso-position-vertical-relative:text" from="-3.75pt,7.95pt" to="-3.7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" strokecolor="black [3040]"/>
        </w:pict>
      </w:r>
    </w:p>
    <w:p w:rsidR="008A5D3E" w:rsidRPr="008A5D3E" w:rsidRDefault="008A5D3E" w:rsidP="008A5D3E">
      <w:pPr>
        <w:rPr>
          <w:sz w:val="22"/>
        </w:rPr>
      </w:pPr>
    </w:p>
    <w:p w:rsidR="008A5D3E" w:rsidRPr="008A5D3E" w:rsidRDefault="008A5D3E" w:rsidP="008A5D3E">
      <w:pPr>
        <w:rPr>
          <w:sz w:val="22"/>
        </w:rPr>
      </w:pPr>
    </w:p>
    <w:p w:rsidR="004E0ABA" w:rsidRDefault="004E0ABA" w:rsidP="004E0ABA">
      <w:pPr>
        <w:tabs>
          <w:tab w:val="left" w:pos="2340"/>
        </w:tabs>
        <w:rPr>
          <w:sz w:val="22"/>
        </w:rPr>
      </w:pPr>
      <w:r>
        <w:rPr>
          <w:sz w:val="22"/>
        </w:rPr>
        <w:t xml:space="preserve">                                     +</w:t>
      </w: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Default="004E0ABA" w:rsidP="004E0ABA">
      <w:pPr>
        <w:rPr>
          <w:sz w:val="22"/>
        </w:rPr>
      </w:pPr>
    </w:p>
    <w:p w:rsidR="004E0ABA" w:rsidRDefault="004E0ABA" w:rsidP="004E0ABA">
      <w:pPr>
        <w:tabs>
          <w:tab w:val="left" w:pos="1770"/>
        </w:tabs>
        <w:rPr>
          <w:sz w:val="22"/>
        </w:rPr>
      </w:pPr>
      <w:r>
        <w:rPr>
          <w:sz w:val="22"/>
        </w:rPr>
        <w:t xml:space="preserve">                            +</w:t>
      </w: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306181" w:rsidP="004E0ABA">
      <w:pPr>
        <w:rPr>
          <w:sz w:val="22"/>
        </w:rPr>
      </w:pPr>
      <w:r>
        <w:rPr>
          <w:noProof/>
          <w:lang w:val="cs-CZ" w:eastAsia="cs-CZ"/>
        </w:rPr>
        <w:pict>
          <v:line id="_x0000_s1312" style="position:absolute;flip:x y;z-index:251671552;visibility:visible;mso-wrap-style:square;mso-wrap-distance-left:9pt;mso-wrap-distance-top:0;mso-wrap-distance-right:9pt;mso-wrap-distance-bottom:0;mso-position-horizontal-relative:text;mso-position-vertical-relative:text" from="33pt,9.65pt" to="97.8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" strokecolor="black [3040]"/>
        </w:pict>
      </w:r>
    </w:p>
    <w:p w:rsidR="004E0ABA" w:rsidRPr="004E0ABA" w:rsidRDefault="00306181" w:rsidP="004E0ABA">
      <w:pPr>
        <w:rPr>
          <w:sz w:val="22"/>
        </w:rPr>
      </w:pPr>
      <w:r>
        <w:rPr>
          <w:noProof/>
        </w:rPr>
        <w:pict>
          <v:line id="Přímá spojnice 280" o:spid="_x0000_s1307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25pt,449pt" to="150.75pt,4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" strokecolor="black [3040]"/>
        </w:pict>
      </w:r>
    </w:p>
    <w:p w:rsidR="004E0ABA" w:rsidRPr="004E0ABA" w:rsidRDefault="004E0ABA" w:rsidP="004E0ABA">
      <w:pPr>
        <w:rPr>
          <w:sz w:val="22"/>
        </w:rPr>
      </w:pPr>
    </w:p>
    <w:p w:rsidR="004E0ABA" w:rsidRDefault="004E0ABA" w:rsidP="004E0ABA">
      <w:pPr>
        <w:rPr>
          <w:sz w:val="22"/>
        </w:rPr>
      </w:pPr>
    </w:p>
    <w:p w:rsidR="004E0ABA" w:rsidRDefault="004E0ABA" w:rsidP="004E0ABA">
      <w:pPr>
        <w:tabs>
          <w:tab w:val="left" w:pos="2115"/>
        </w:tabs>
        <w:rPr>
          <w:sz w:val="22"/>
        </w:rPr>
      </w:pPr>
      <w:r>
        <w:rPr>
          <w:sz w:val="22"/>
        </w:rPr>
        <w:tab/>
        <w:t>+</w:t>
      </w: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4E0ABA" w:rsidRDefault="004E0ABA" w:rsidP="004E0ABA">
      <w:pPr>
        <w:rPr>
          <w:sz w:val="22"/>
        </w:rPr>
      </w:pPr>
    </w:p>
    <w:p w:rsidR="004E0ABA" w:rsidRPr="00796041" w:rsidRDefault="00796041" w:rsidP="004E0ABA">
      <w:pPr>
        <w:rPr>
          <w:b/>
          <w:sz w:val="22"/>
        </w:rPr>
      </w:pPr>
      <w:r w:rsidRPr="00796041">
        <w:rPr>
          <w:b/>
          <w:sz w:val="22"/>
        </w:rPr>
        <w:t>Fil</w:t>
      </w:r>
      <w:r>
        <w:rPr>
          <w:b/>
          <w:sz w:val="22"/>
        </w:rPr>
        <w:t>l in the text. U</w:t>
      </w:r>
      <w:r w:rsidRPr="00796041">
        <w:rPr>
          <w:b/>
          <w:sz w:val="22"/>
        </w:rPr>
        <w:t>se the words bellow.</w:t>
      </w:r>
    </w:p>
    <w:p w:rsidR="00796041" w:rsidRDefault="00796041" w:rsidP="004E0ABA">
      <w:pPr>
        <w:tabs>
          <w:tab w:val="left" w:pos="2100"/>
        </w:tabs>
        <w:rPr>
          <w:sz w:val="22"/>
        </w:rPr>
      </w:pPr>
    </w:p>
    <w:p w:rsidR="008A5D3E" w:rsidRPr="00EC0857" w:rsidRDefault="00997E2F" w:rsidP="004E0ABA">
      <w:pPr>
        <w:tabs>
          <w:tab w:val="left" w:pos="2100"/>
        </w:tabs>
        <w:rPr>
          <w:sz w:val="22"/>
          <w:lang w:val="cs-CZ"/>
        </w:rPr>
      </w:pPr>
      <w:r w:rsidRPr="002F4C89">
        <w:rPr>
          <w:sz w:val="22"/>
        </w:rPr>
        <w:t>William is Henry</w:t>
      </w:r>
      <w:r w:rsidR="00306181">
        <w:rPr>
          <w:noProof/>
        </w:rPr>
        <w:pict>
          <v:line id="_x0000_s1308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25pt,449pt" to="150.75pt,4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" strokecolor="black [3040]"/>
        </w:pict>
      </w:r>
      <w:r w:rsidR="00306181">
        <w:rPr>
          <w:noProof/>
        </w:rPr>
        <w:pict>
          <v:line id="_x0000_s1309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25pt,449pt" to="150.75pt,4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" strokecolor="black [3040]"/>
        </w:pict>
      </w:r>
      <w:r w:rsidRPr="002F4C89">
        <w:rPr>
          <w:sz w:val="22"/>
        </w:rPr>
        <w:t>’s __________.</w:t>
      </w:r>
      <w:r w:rsidR="00706613" w:rsidRPr="002F4C89">
        <w:rPr>
          <w:sz w:val="22"/>
        </w:rPr>
        <w:t xml:space="preserve"> Peter’s __________ is Anne</w:t>
      </w:r>
      <w:r w:rsidR="00C82738">
        <w:rPr>
          <w:sz w:val="22"/>
        </w:rPr>
        <w:t>,</w:t>
      </w:r>
      <w:r w:rsidR="00706613" w:rsidRPr="002F4C89">
        <w:rPr>
          <w:sz w:val="22"/>
        </w:rPr>
        <w:t xml:space="preserve"> Princess Royal. </w:t>
      </w:r>
      <w:r w:rsidR="005B73A8">
        <w:rPr>
          <w:sz w:val="22"/>
        </w:rPr>
        <w:t>Eugenie is Edward</w:t>
      </w:r>
      <w:r w:rsidR="005B73A8">
        <w:rPr>
          <w:sz w:val="22"/>
          <w:lang w:val="en-US"/>
        </w:rPr>
        <w:t xml:space="preserve">’s </w:t>
      </w:r>
      <w:r w:rsidR="005B73A8">
        <w:rPr>
          <w:sz w:val="22"/>
          <w:lang w:val="cs-CZ"/>
        </w:rPr>
        <w:t>__________.</w:t>
      </w:r>
      <w:r w:rsidR="00DD0B00">
        <w:rPr>
          <w:sz w:val="22"/>
          <w:lang w:val="cs-CZ"/>
        </w:rPr>
        <w:t xml:space="preserve"> Henry </w:t>
      </w:r>
      <w:proofErr w:type="spellStart"/>
      <w:r w:rsidR="00DD0B00">
        <w:rPr>
          <w:sz w:val="22"/>
          <w:lang w:val="cs-CZ"/>
        </w:rPr>
        <w:t>is</w:t>
      </w:r>
      <w:proofErr w:type="spellEnd"/>
      <w:r w:rsidR="00DD0B00">
        <w:rPr>
          <w:sz w:val="22"/>
          <w:lang w:val="cs-CZ"/>
        </w:rPr>
        <w:t xml:space="preserve"> __________ </w:t>
      </w:r>
      <w:proofErr w:type="spellStart"/>
      <w:r w:rsidR="00DD0B00">
        <w:rPr>
          <w:sz w:val="22"/>
          <w:lang w:val="cs-CZ"/>
        </w:rPr>
        <w:t>cousin</w:t>
      </w:r>
      <w:proofErr w:type="spellEnd"/>
      <w:r w:rsidR="00DD0B00">
        <w:rPr>
          <w:sz w:val="22"/>
          <w:lang w:val="cs-CZ"/>
        </w:rPr>
        <w:t>.</w:t>
      </w:r>
      <w:r w:rsidR="005B73A8">
        <w:rPr>
          <w:sz w:val="22"/>
          <w:lang w:val="cs-CZ"/>
        </w:rPr>
        <w:t xml:space="preserve"> </w:t>
      </w:r>
      <w:r w:rsidR="00CB4E91">
        <w:rPr>
          <w:sz w:val="22"/>
          <w:lang w:val="cs-CZ"/>
        </w:rPr>
        <w:t xml:space="preserve">Beatrice </w:t>
      </w:r>
      <w:proofErr w:type="spellStart"/>
      <w:r w:rsidR="00CB4E91">
        <w:rPr>
          <w:sz w:val="22"/>
          <w:lang w:val="cs-CZ"/>
        </w:rPr>
        <w:t>is</w:t>
      </w:r>
      <w:proofErr w:type="spellEnd"/>
      <w:r w:rsidR="00CB4E91">
        <w:rPr>
          <w:sz w:val="22"/>
          <w:lang w:val="cs-CZ"/>
        </w:rPr>
        <w:t xml:space="preserve"> </w:t>
      </w:r>
      <w:r w:rsidR="00DD0B00">
        <w:rPr>
          <w:sz w:val="22"/>
          <w:lang w:val="cs-CZ"/>
        </w:rPr>
        <w:t>Anne</w:t>
      </w:r>
      <w:r w:rsidR="00DD0B00">
        <w:rPr>
          <w:sz w:val="22"/>
          <w:lang w:val="en-US"/>
        </w:rPr>
        <w:t xml:space="preserve">’s </w:t>
      </w:r>
      <w:r w:rsidR="00CB4E91">
        <w:rPr>
          <w:sz w:val="22"/>
          <w:lang w:val="cs-CZ"/>
        </w:rPr>
        <w:t xml:space="preserve">__________. </w:t>
      </w:r>
      <w:r w:rsidR="00706613" w:rsidRPr="002F4C89">
        <w:rPr>
          <w:sz w:val="22"/>
        </w:rPr>
        <w:t xml:space="preserve">King George </w:t>
      </w:r>
      <w:proofErr w:type="spellStart"/>
      <w:r w:rsidR="00706613" w:rsidRPr="002F4C89">
        <w:rPr>
          <w:sz w:val="22"/>
        </w:rPr>
        <w:t>Vl</w:t>
      </w:r>
      <w:proofErr w:type="spellEnd"/>
      <w:r w:rsidR="00706613" w:rsidRPr="002F4C89">
        <w:rPr>
          <w:sz w:val="22"/>
        </w:rPr>
        <w:t>. and Elizabet</w:t>
      </w:r>
      <w:r w:rsidR="002F4C89">
        <w:rPr>
          <w:sz w:val="22"/>
        </w:rPr>
        <w:t>h</w:t>
      </w:r>
      <w:r w:rsidR="00796041">
        <w:rPr>
          <w:sz w:val="22"/>
        </w:rPr>
        <w:t xml:space="preserve"> Queen Mother are</w:t>
      </w:r>
      <w:r w:rsidR="005B73A8">
        <w:rPr>
          <w:sz w:val="22"/>
          <w:lang w:val="en-US"/>
        </w:rPr>
        <w:t xml:space="preserve"> </w:t>
      </w:r>
      <w:r w:rsidR="002F4C89" w:rsidRPr="002F4C89">
        <w:rPr>
          <w:sz w:val="22"/>
        </w:rPr>
        <w:t>Margaret's ___________. William’s wife is __________.</w:t>
      </w:r>
      <w:r w:rsidR="00EC0857">
        <w:rPr>
          <w:sz w:val="22"/>
        </w:rPr>
        <w:t xml:space="preserve"> </w:t>
      </w:r>
      <w:r w:rsidR="00CB4E91">
        <w:rPr>
          <w:sz w:val="22"/>
        </w:rPr>
        <w:t xml:space="preserve">He is her __________. </w:t>
      </w:r>
      <w:r w:rsidR="00EC0857">
        <w:rPr>
          <w:sz w:val="22"/>
        </w:rPr>
        <w:t>Beatrice is Zara</w:t>
      </w:r>
      <w:r w:rsidR="00EC0857">
        <w:rPr>
          <w:sz w:val="22"/>
          <w:lang w:val="en-US"/>
        </w:rPr>
        <w:t xml:space="preserve">’s </w:t>
      </w:r>
      <w:r w:rsidR="00EC0857">
        <w:rPr>
          <w:sz w:val="22"/>
          <w:lang w:val="cs-CZ"/>
        </w:rPr>
        <w:t>___________.</w:t>
      </w:r>
      <w:r w:rsidR="005B73A8">
        <w:rPr>
          <w:sz w:val="22"/>
          <w:lang w:val="cs-CZ"/>
        </w:rPr>
        <w:t xml:space="preserve"> William </w:t>
      </w:r>
      <w:proofErr w:type="spellStart"/>
      <w:r w:rsidR="005B73A8">
        <w:rPr>
          <w:sz w:val="22"/>
          <w:lang w:val="cs-CZ"/>
        </w:rPr>
        <w:t>is</w:t>
      </w:r>
      <w:proofErr w:type="spellEnd"/>
      <w:r w:rsidR="005B73A8">
        <w:rPr>
          <w:sz w:val="22"/>
          <w:lang w:val="cs-CZ"/>
        </w:rPr>
        <w:t xml:space="preserve"> </w:t>
      </w:r>
      <w:proofErr w:type="spellStart"/>
      <w:r w:rsidR="005B73A8">
        <w:rPr>
          <w:sz w:val="22"/>
          <w:lang w:val="cs-CZ"/>
        </w:rPr>
        <w:t>Edward’s</w:t>
      </w:r>
      <w:proofErr w:type="spellEnd"/>
      <w:r w:rsidR="005B73A8">
        <w:rPr>
          <w:sz w:val="22"/>
          <w:lang w:val="cs-CZ"/>
        </w:rPr>
        <w:t xml:space="preserve"> __________. </w:t>
      </w:r>
    </w:p>
    <w:p w:rsidR="00706613" w:rsidRPr="002F4C89" w:rsidRDefault="00706613" w:rsidP="004E0ABA">
      <w:pPr>
        <w:tabs>
          <w:tab w:val="left" w:pos="2100"/>
        </w:tabs>
        <w:rPr>
          <w:sz w:val="22"/>
        </w:rPr>
      </w:pPr>
    </w:p>
    <w:p w:rsidR="00706613" w:rsidRDefault="00706613" w:rsidP="004E0ABA">
      <w:pPr>
        <w:tabs>
          <w:tab w:val="left" w:pos="2100"/>
        </w:tabs>
        <w:rPr>
          <w:sz w:val="22"/>
          <w:lang w:val="cs-CZ"/>
        </w:rPr>
      </w:pPr>
    </w:p>
    <w:p w:rsidR="00706613" w:rsidRDefault="00706613" w:rsidP="004E0ABA">
      <w:pPr>
        <w:tabs>
          <w:tab w:val="left" w:pos="2100"/>
        </w:tabs>
        <w:rPr>
          <w:sz w:val="22"/>
          <w:lang w:val="cs-CZ"/>
        </w:rPr>
      </w:pPr>
    </w:p>
    <w:p w:rsidR="00706613" w:rsidRDefault="00706613" w:rsidP="004E0ABA">
      <w:pPr>
        <w:tabs>
          <w:tab w:val="left" w:pos="2100"/>
        </w:tabs>
        <w:rPr>
          <w:sz w:val="22"/>
        </w:rPr>
      </w:pPr>
      <w:r w:rsidRPr="005B73A8">
        <w:rPr>
          <w:sz w:val="22"/>
        </w:rPr>
        <w:t>brother</w:t>
      </w:r>
      <w:r w:rsidR="002F4C89" w:rsidRPr="005B73A8">
        <w:rPr>
          <w:sz w:val="22"/>
        </w:rPr>
        <w:t xml:space="preserve">  parents</w:t>
      </w:r>
      <w:r w:rsidR="00EC0857" w:rsidRPr="005B73A8">
        <w:rPr>
          <w:sz w:val="22"/>
        </w:rPr>
        <w:t xml:space="preserve"> </w:t>
      </w:r>
      <w:r w:rsidR="00CB4E91">
        <w:rPr>
          <w:sz w:val="22"/>
        </w:rPr>
        <w:t xml:space="preserve"> </w:t>
      </w:r>
      <w:r w:rsidR="00EC0857" w:rsidRPr="005B73A8">
        <w:rPr>
          <w:sz w:val="22"/>
        </w:rPr>
        <w:t>Kate</w:t>
      </w:r>
      <w:r w:rsidR="00CB4E91">
        <w:rPr>
          <w:sz w:val="22"/>
        </w:rPr>
        <w:t xml:space="preserve"> </w:t>
      </w:r>
      <w:r w:rsidR="00EC0857" w:rsidRPr="005B73A8">
        <w:rPr>
          <w:sz w:val="22"/>
        </w:rPr>
        <w:t xml:space="preserve"> cousin</w:t>
      </w:r>
      <w:r w:rsidR="00CB4E91">
        <w:rPr>
          <w:sz w:val="22"/>
        </w:rPr>
        <w:t xml:space="preserve"> </w:t>
      </w:r>
      <w:r w:rsidR="005B73A8" w:rsidRPr="005B73A8">
        <w:rPr>
          <w:sz w:val="22"/>
        </w:rPr>
        <w:t xml:space="preserve"> nephew</w:t>
      </w:r>
      <w:r w:rsidR="00CB4E91">
        <w:rPr>
          <w:sz w:val="22"/>
        </w:rPr>
        <w:t xml:space="preserve"> </w:t>
      </w:r>
      <w:r w:rsidR="005B73A8">
        <w:rPr>
          <w:sz w:val="22"/>
        </w:rPr>
        <w:t xml:space="preserve"> husband</w:t>
      </w:r>
      <w:r w:rsidR="00CB4E91">
        <w:rPr>
          <w:sz w:val="22"/>
        </w:rPr>
        <w:t xml:space="preserve">  his  her  </w:t>
      </w:r>
      <w:r w:rsidR="00CB4E91" w:rsidRPr="005B73A8">
        <w:rPr>
          <w:sz w:val="22"/>
        </w:rPr>
        <w:t>mother</w:t>
      </w:r>
      <w:r w:rsidR="00CB4E91">
        <w:rPr>
          <w:sz w:val="22"/>
        </w:rPr>
        <w:t xml:space="preserve">  </w:t>
      </w:r>
      <w:r w:rsidR="00796041" w:rsidRPr="005B73A8">
        <w:rPr>
          <w:sz w:val="22"/>
        </w:rPr>
        <w:t>niece</w:t>
      </w:r>
    </w:p>
    <w:p w:rsidR="00CB4E91" w:rsidRDefault="00CB4E91" w:rsidP="004E0ABA">
      <w:pPr>
        <w:tabs>
          <w:tab w:val="left" w:pos="2100"/>
        </w:tabs>
        <w:rPr>
          <w:sz w:val="22"/>
        </w:rPr>
      </w:pPr>
    </w:p>
    <w:p w:rsidR="00CB4E91" w:rsidRDefault="00CB4E91" w:rsidP="004E0ABA">
      <w:pPr>
        <w:tabs>
          <w:tab w:val="left" w:pos="2100"/>
        </w:tabs>
        <w:rPr>
          <w:sz w:val="22"/>
        </w:rPr>
      </w:pPr>
    </w:p>
    <w:p w:rsidR="00CB4E91" w:rsidRDefault="00CB4E91" w:rsidP="004E0ABA">
      <w:pPr>
        <w:tabs>
          <w:tab w:val="left" w:pos="2100"/>
        </w:tabs>
        <w:rPr>
          <w:sz w:val="22"/>
        </w:rPr>
      </w:pPr>
    </w:p>
    <w:p w:rsidR="001A4596" w:rsidRDefault="00CB4E91">
      <w:pPr>
        <w:tabs>
          <w:tab w:val="left" w:pos="2100"/>
        </w:tabs>
        <w:rPr>
          <w:sz w:val="22"/>
        </w:rPr>
      </w:pPr>
      <w:r w:rsidRPr="00DD0B00">
        <w:rPr>
          <w:sz w:val="22"/>
        </w:rPr>
        <w:lastRenderedPageBreak/>
        <w:t xml:space="preserve">William is Henry’s brother. Peter’s mother is Anne Princess Royal. Eugenie is Edward’s niece. </w:t>
      </w:r>
      <w:r w:rsidR="00DD0B00" w:rsidRPr="00DD0B00">
        <w:rPr>
          <w:sz w:val="22"/>
        </w:rPr>
        <w:t xml:space="preserve">Henry is her cousin. </w:t>
      </w:r>
      <w:r w:rsidRPr="00DD0B00">
        <w:rPr>
          <w:sz w:val="22"/>
        </w:rPr>
        <w:t xml:space="preserve">Beatrice is </w:t>
      </w:r>
      <w:r w:rsidR="00DD0B00" w:rsidRPr="00DD0B00">
        <w:rPr>
          <w:sz w:val="22"/>
        </w:rPr>
        <w:t>Anne’s niece</w:t>
      </w:r>
      <w:r w:rsidRPr="00DD0B00">
        <w:rPr>
          <w:sz w:val="22"/>
        </w:rPr>
        <w:t xml:space="preserve">. King George </w:t>
      </w:r>
      <w:proofErr w:type="spellStart"/>
      <w:r w:rsidRPr="00DD0B00">
        <w:rPr>
          <w:sz w:val="22"/>
        </w:rPr>
        <w:t>Vl</w:t>
      </w:r>
      <w:proofErr w:type="spellEnd"/>
      <w:r w:rsidRPr="00DD0B00">
        <w:rPr>
          <w:sz w:val="22"/>
        </w:rPr>
        <w:t>. and Elizabeth</w:t>
      </w:r>
      <w:r w:rsidR="00796041">
        <w:rPr>
          <w:sz w:val="22"/>
        </w:rPr>
        <w:t xml:space="preserve"> Queen Mother are</w:t>
      </w:r>
      <w:r w:rsidRPr="00DD0B00">
        <w:rPr>
          <w:sz w:val="22"/>
        </w:rPr>
        <w:t xml:space="preserve"> Margaret's parents. William’s wife is </w:t>
      </w:r>
      <w:r w:rsidR="00DD0B00" w:rsidRPr="00DD0B00">
        <w:rPr>
          <w:sz w:val="22"/>
        </w:rPr>
        <w:t>Kate</w:t>
      </w:r>
      <w:r w:rsidRPr="00DD0B00">
        <w:rPr>
          <w:sz w:val="22"/>
        </w:rPr>
        <w:t xml:space="preserve">. </w:t>
      </w:r>
      <w:r w:rsidR="00DD0B00" w:rsidRPr="00DD0B00">
        <w:rPr>
          <w:sz w:val="22"/>
        </w:rPr>
        <w:t>He is her husband</w:t>
      </w:r>
      <w:r w:rsidRPr="00DD0B00">
        <w:rPr>
          <w:sz w:val="22"/>
        </w:rPr>
        <w:t xml:space="preserve">. Beatrice is Zara’s </w:t>
      </w:r>
      <w:r w:rsidR="00DD0B00" w:rsidRPr="00DD0B00">
        <w:rPr>
          <w:sz w:val="22"/>
        </w:rPr>
        <w:t>cousin</w:t>
      </w:r>
      <w:r w:rsidRPr="00DD0B00">
        <w:rPr>
          <w:sz w:val="22"/>
        </w:rPr>
        <w:t xml:space="preserve">. William is Edward’s </w:t>
      </w:r>
      <w:r w:rsidR="00DD0B00" w:rsidRPr="00DD0B00">
        <w:rPr>
          <w:sz w:val="22"/>
        </w:rPr>
        <w:t>nephew</w:t>
      </w:r>
      <w:r w:rsidRPr="00DD0B00">
        <w:rPr>
          <w:sz w:val="22"/>
        </w:rPr>
        <w:t>.</w:t>
      </w:r>
    </w:p>
    <w:p w:rsidR="006F6FCB" w:rsidRDefault="001A4596" w:rsidP="001A4596">
      <w:r>
        <w:br w:type="page"/>
      </w:r>
    </w:p>
    <w:p w:rsidR="001A4596" w:rsidRDefault="001A4596" w:rsidP="001A4596">
      <w:pPr>
        <w:rPr>
          <w:sz w:val="22"/>
        </w:rPr>
      </w:pPr>
    </w:p>
    <w:p w:rsidR="001A4596" w:rsidRPr="00F74CDA" w:rsidRDefault="001A4596" w:rsidP="001A4596">
      <w:pPr>
        <w:tabs>
          <w:tab w:val="left" w:pos="2100"/>
        </w:tabs>
        <w:rPr>
          <w:b/>
          <w:sz w:val="22"/>
          <w:lang w:val="cs-CZ"/>
        </w:rPr>
      </w:pPr>
      <w:proofErr w:type="spellStart"/>
      <w:r w:rsidRPr="00F74CDA">
        <w:rPr>
          <w:b/>
          <w:sz w:val="22"/>
        </w:rPr>
        <w:t>Zdroje</w:t>
      </w:r>
      <w:proofErr w:type="spellEnd"/>
      <w:r w:rsidRPr="00F74CDA">
        <w:rPr>
          <w:b/>
          <w:sz w:val="22"/>
        </w:rPr>
        <w:t>:</w:t>
      </w:r>
    </w:p>
    <w:p w:rsidR="001A4596" w:rsidRDefault="001A4596" w:rsidP="001A4596">
      <w:pPr>
        <w:tabs>
          <w:tab w:val="left" w:pos="2100"/>
        </w:tabs>
        <w:rPr>
          <w:sz w:val="22"/>
        </w:rPr>
      </w:pPr>
    </w:p>
    <w:p w:rsidR="001A4596" w:rsidRPr="00DD0B00" w:rsidRDefault="001A4596" w:rsidP="001A4596">
      <w:pPr>
        <w:tabs>
          <w:tab w:val="left" w:pos="2100"/>
        </w:tabs>
        <w:rPr>
          <w:sz w:val="22"/>
        </w:rPr>
      </w:pPr>
      <w:r>
        <w:rPr>
          <w:rFonts w:cs="Arial"/>
          <w:color w:val="000000"/>
          <w:szCs w:val="20"/>
          <w:shd w:val="clear" w:color="auto" w:fill="FFFFFF"/>
        </w:rPr>
        <w:t>ZAHÁLKOVÁ, Marie.</w:t>
      </w: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proofErr w:type="spellStart"/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Anglická</w:t>
      </w:r>
      <w:proofErr w:type="spell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i/>
          <w:iCs/>
          <w:color w:val="000000"/>
          <w:szCs w:val="20"/>
          <w:shd w:val="clear" w:color="auto" w:fill="FFFFFF"/>
        </w:rPr>
        <w:t>konverzace</w:t>
      </w:r>
      <w:proofErr w:type="spell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pro 2.</w:t>
      </w:r>
      <w:proofErr w:type="gram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</w:t>
      </w:r>
      <w:proofErr w:type="spellStart"/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stupeň</w:t>
      </w:r>
      <w:proofErr w:type="spellEnd"/>
      <w:proofErr w:type="gram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i/>
          <w:iCs/>
          <w:color w:val="000000"/>
          <w:szCs w:val="20"/>
          <w:shd w:val="clear" w:color="auto" w:fill="FFFFFF"/>
        </w:rPr>
        <w:t>základní</w:t>
      </w:r>
      <w:proofErr w:type="spell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i/>
          <w:iCs/>
          <w:color w:val="000000"/>
          <w:szCs w:val="20"/>
          <w:shd w:val="clear" w:color="auto" w:fill="FFFFFF"/>
        </w:rPr>
        <w:t>školy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. 1. </w:t>
      </w:r>
      <w:proofErr w:type="spellStart"/>
      <w:proofErr w:type="gramStart"/>
      <w:r>
        <w:rPr>
          <w:rFonts w:cs="Arial"/>
          <w:color w:val="000000"/>
          <w:szCs w:val="20"/>
          <w:shd w:val="clear" w:color="auto" w:fill="FFFFFF"/>
        </w:rPr>
        <w:t>vyd</w:t>
      </w:r>
      <w:proofErr w:type="spellEnd"/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Praha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: SPN -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pedagogické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nakladatelství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>, 1998, 79 s. ISBN 80-723-5020-X.</w:t>
      </w:r>
    </w:p>
    <w:p w:rsidR="00D03596" w:rsidRPr="00DD0B00" w:rsidRDefault="00D03596">
      <w:pPr>
        <w:tabs>
          <w:tab w:val="left" w:pos="2100"/>
        </w:tabs>
        <w:rPr>
          <w:sz w:val="22"/>
        </w:rPr>
      </w:pPr>
    </w:p>
    <w:sectPr w:rsidR="00D03596" w:rsidRPr="00DD0B00" w:rsidSect="00BD326C">
      <w:type w:val="continuous"/>
      <w:pgSz w:w="11906" w:h="16838" w:code="9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181" w:rsidRDefault="00306181" w:rsidP="006A0033">
      <w:r>
        <w:separator/>
      </w:r>
    </w:p>
  </w:endnote>
  <w:endnote w:type="continuationSeparator" w:id="0">
    <w:p w:rsidR="00306181" w:rsidRDefault="00306181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D7" w:rsidRDefault="006147D7" w:rsidP="006147D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6147D7" w:rsidRDefault="006147D7" w:rsidP="006147D7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6147D7" w:rsidRDefault="006147D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D7" w:rsidRDefault="006147D7" w:rsidP="006147D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6147D7" w:rsidRDefault="006147D7" w:rsidP="006147D7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6147D7" w:rsidRDefault="006147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181" w:rsidRDefault="00306181" w:rsidP="006A0033">
      <w:r>
        <w:separator/>
      </w:r>
    </w:p>
  </w:footnote>
  <w:footnote w:type="continuationSeparator" w:id="0">
    <w:p w:rsidR="00306181" w:rsidRDefault="00306181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781FF4BF" wp14:editId="7CFD48FB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7DA0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A4596"/>
    <w:rsid w:val="001C368B"/>
    <w:rsid w:val="001D1FE6"/>
    <w:rsid w:val="00203C4E"/>
    <w:rsid w:val="00260E1C"/>
    <w:rsid w:val="00261352"/>
    <w:rsid w:val="0027285B"/>
    <w:rsid w:val="002A611E"/>
    <w:rsid w:val="002B6EA5"/>
    <w:rsid w:val="002E3264"/>
    <w:rsid w:val="002E3867"/>
    <w:rsid w:val="002F4C89"/>
    <w:rsid w:val="00306181"/>
    <w:rsid w:val="00317976"/>
    <w:rsid w:val="003245A3"/>
    <w:rsid w:val="00326812"/>
    <w:rsid w:val="003562D0"/>
    <w:rsid w:val="00362017"/>
    <w:rsid w:val="00362AE7"/>
    <w:rsid w:val="00367DF2"/>
    <w:rsid w:val="003A6134"/>
    <w:rsid w:val="003F2236"/>
    <w:rsid w:val="00416853"/>
    <w:rsid w:val="00425790"/>
    <w:rsid w:val="0043089E"/>
    <w:rsid w:val="0045733A"/>
    <w:rsid w:val="00467CF0"/>
    <w:rsid w:val="004876B5"/>
    <w:rsid w:val="004D0397"/>
    <w:rsid w:val="004E0ABA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B73A8"/>
    <w:rsid w:val="00602356"/>
    <w:rsid w:val="006147D7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6F6FCB"/>
    <w:rsid w:val="0070163C"/>
    <w:rsid w:val="00706613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96041"/>
    <w:rsid w:val="007A571A"/>
    <w:rsid w:val="007B2793"/>
    <w:rsid w:val="007B7004"/>
    <w:rsid w:val="007C07BB"/>
    <w:rsid w:val="007C7A04"/>
    <w:rsid w:val="007F430A"/>
    <w:rsid w:val="00800BF6"/>
    <w:rsid w:val="00812FE1"/>
    <w:rsid w:val="00832803"/>
    <w:rsid w:val="00842323"/>
    <w:rsid w:val="0085657E"/>
    <w:rsid w:val="00871E3D"/>
    <w:rsid w:val="00883CF4"/>
    <w:rsid w:val="00893480"/>
    <w:rsid w:val="00894950"/>
    <w:rsid w:val="008A5D3E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97E2F"/>
    <w:rsid w:val="009E1A89"/>
    <w:rsid w:val="009F090C"/>
    <w:rsid w:val="009F697A"/>
    <w:rsid w:val="00A0092C"/>
    <w:rsid w:val="00A507CC"/>
    <w:rsid w:val="00A7644D"/>
    <w:rsid w:val="00AD2FF9"/>
    <w:rsid w:val="00AE61C9"/>
    <w:rsid w:val="00B22694"/>
    <w:rsid w:val="00B26D85"/>
    <w:rsid w:val="00B52423"/>
    <w:rsid w:val="00BB48CD"/>
    <w:rsid w:val="00BD326C"/>
    <w:rsid w:val="00BF1C0E"/>
    <w:rsid w:val="00C03825"/>
    <w:rsid w:val="00C10A96"/>
    <w:rsid w:val="00C11066"/>
    <w:rsid w:val="00C14BB9"/>
    <w:rsid w:val="00C172FC"/>
    <w:rsid w:val="00C23036"/>
    <w:rsid w:val="00C27294"/>
    <w:rsid w:val="00C36F03"/>
    <w:rsid w:val="00C3719C"/>
    <w:rsid w:val="00C45ED4"/>
    <w:rsid w:val="00C7564E"/>
    <w:rsid w:val="00C82738"/>
    <w:rsid w:val="00C8633E"/>
    <w:rsid w:val="00C94379"/>
    <w:rsid w:val="00CB4E91"/>
    <w:rsid w:val="00CC22D4"/>
    <w:rsid w:val="00CC7DA0"/>
    <w:rsid w:val="00CD39D4"/>
    <w:rsid w:val="00CD6A6F"/>
    <w:rsid w:val="00CE418B"/>
    <w:rsid w:val="00CF7C5B"/>
    <w:rsid w:val="00D03596"/>
    <w:rsid w:val="00D07EEB"/>
    <w:rsid w:val="00D30E25"/>
    <w:rsid w:val="00D36F57"/>
    <w:rsid w:val="00D6488A"/>
    <w:rsid w:val="00D811D9"/>
    <w:rsid w:val="00DB0F40"/>
    <w:rsid w:val="00DB5108"/>
    <w:rsid w:val="00DD0B00"/>
    <w:rsid w:val="00DE71C6"/>
    <w:rsid w:val="00DF3391"/>
    <w:rsid w:val="00E128A9"/>
    <w:rsid w:val="00E141C4"/>
    <w:rsid w:val="00E22C27"/>
    <w:rsid w:val="00E43956"/>
    <w:rsid w:val="00E66547"/>
    <w:rsid w:val="00E8088B"/>
    <w:rsid w:val="00E87CB3"/>
    <w:rsid w:val="00E87E21"/>
    <w:rsid w:val="00E90C70"/>
    <w:rsid w:val="00EA0E9E"/>
    <w:rsid w:val="00EB1036"/>
    <w:rsid w:val="00EB15EA"/>
    <w:rsid w:val="00EB4C53"/>
    <w:rsid w:val="00EC0857"/>
    <w:rsid w:val="00EC3BA0"/>
    <w:rsid w:val="00EC7FE7"/>
    <w:rsid w:val="00F3330E"/>
    <w:rsid w:val="00F430C2"/>
    <w:rsid w:val="00F65FA4"/>
    <w:rsid w:val="00F66639"/>
    <w:rsid w:val="00F74CDA"/>
    <w:rsid w:val="00F76FCD"/>
    <w:rsid w:val="00F819AF"/>
    <w:rsid w:val="00F93531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  <o:rules v:ext="edit">
        <o:r id="V:Rule1" type="connector" idref="#Přímá spojnice 321"/>
        <o:r id="V:Rule2" type="connector" idref="#Přímá spojnice 322"/>
        <o:r id="V:Rule3" type="connector" idref="#Přímá spojnice 323"/>
        <o:r id="V:Rule4" type="connector" idref="#Přímá spojnice 336"/>
        <o:r id="V:Rule5" type="connector" idref="#Přímá spojnice 327"/>
        <o:r id="V:Rule6" type="connector" idref="#Přímá spojnice 326"/>
        <o:r id="V:Rule7" type="connector" idref="#Přímá spojnice 337"/>
        <o:r id="V:Rule8" type="connector" idref="#Přímá spojnice 338"/>
        <o:r id="V:Rule9" type="connector" idref="#Přímá spojnice 324"/>
        <o:r id="V:Rule10" type="connector" idref="#Přímá spojnice 330"/>
        <o:r id="V:Rule11" type="connector" idref="#Přímá spojnice 333"/>
        <o:r id="V:Rule12" type="connector" idref="#Přímá spojnice 335"/>
        <o:r id="V:Rule13" type="connector" idref="#Přímá spojnice 334"/>
        <o:r id="V:Rule14" type="connector" idref="#Přímá spojnice 357"/>
        <o:r id="V:Rule15" type="connector" idref="#Přímá spojnice 358"/>
        <o:r id="V:Rule16" type="connector" idref="#Přímá spojnice 329"/>
        <o:r id="V:Rule17" type="connector" idref="#Přímá spojnice 325"/>
        <o:r id="V:Rule18" type="connector" idref="#Přímá spojnice 356"/>
        <o:r id="V:Rule19" type="connector" idref="#Přímá spojnice 328"/>
        <o:r id="V:Rule20" type="connector" idref="#Přímá spojnice 332"/>
        <o:r id="V:Rule21" type="connector" idref="#Přímá spojnice 3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2728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F74CDA"/>
  </w:style>
  <w:style w:type="paragraph" w:styleId="Zkladntext">
    <w:name w:val="Body Text"/>
    <w:basedOn w:val="Normln"/>
    <w:link w:val="ZkladntextChar"/>
    <w:rsid w:val="006147D7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6147D7"/>
    <w:rPr>
      <w:rFonts w:ascii="Times New Roman" w:eastAsia="Times New Roman" w:hAnsi="Times New Roman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6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EFD1A-9827-44EC-A04A-783F122B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1441</TotalTime>
  <Pages>5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20</cp:revision>
  <cp:lastPrinted>2011-05-17T22:28:00Z</cp:lastPrinted>
  <dcterms:created xsi:type="dcterms:W3CDTF">2013-05-19T19:39:00Z</dcterms:created>
  <dcterms:modified xsi:type="dcterms:W3CDTF">2013-07-26T06:28:00Z</dcterms:modified>
</cp:coreProperties>
</file>