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E57774">
        <w:tab/>
        <w:t>VY_</w:t>
      </w:r>
      <w:r w:rsidR="00FB6DC1">
        <w:t>32_</w:t>
      </w:r>
      <w:r w:rsidR="00E57774">
        <w:t>INOVACE_30</w:t>
      </w:r>
      <w:r w:rsidR="008537AB">
        <w:t>_ReaAj8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E84098">
        <w:tab/>
      </w:r>
      <w:proofErr w:type="spellStart"/>
      <w:r w:rsidR="00E84098">
        <w:t>Anglický</w:t>
      </w:r>
      <w:proofErr w:type="spellEnd"/>
      <w:r w:rsidR="00E84098">
        <w:t xml:space="preserve"> </w:t>
      </w:r>
      <w:proofErr w:type="spellStart"/>
      <w:r w:rsidR="00E84098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E92A63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7F7ECB">
        <w:tab/>
      </w:r>
      <w:proofErr w:type="spellStart"/>
      <w:r w:rsidR="000358B2">
        <w:t>Reálie</w:t>
      </w:r>
      <w:proofErr w:type="spellEnd"/>
      <w:r w:rsidR="000358B2">
        <w:t xml:space="preserve"> </w:t>
      </w:r>
      <w:r w:rsidR="003F46A5">
        <w:t>- Music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0626CB">
        <w:tab/>
        <w:t xml:space="preserve">John Lennon – Jealous Guy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E84098">
        <w:tab/>
      </w:r>
      <w:r w:rsidR="00510208">
        <w:t xml:space="preserve">Mgr. </w:t>
      </w:r>
      <w:proofErr w:type="spellStart"/>
      <w:r w:rsidR="00510208">
        <w:t>Vlasta</w:t>
      </w:r>
      <w:proofErr w:type="spellEnd"/>
      <w:r w:rsidR="00510208">
        <w:t xml:space="preserve"> </w:t>
      </w:r>
      <w:proofErr w:type="spellStart"/>
      <w:r w:rsidR="00510208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E84098">
        <w:tab/>
        <w:t xml:space="preserve">Text </w:t>
      </w:r>
      <w:proofErr w:type="spellStart"/>
      <w:r w:rsidR="00E84098">
        <w:t>písně</w:t>
      </w:r>
      <w:proofErr w:type="spellEnd"/>
      <w:r w:rsidR="00E84098">
        <w:t xml:space="preserve"> s </w:t>
      </w:r>
      <w:proofErr w:type="spellStart"/>
      <w:r w:rsidR="00E84098">
        <w:t>vynechanými</w:t>
      </w:r>
      <w:proofErr w:type="spellEnd"/>
      <w:r w:rsidR="00E84098">
        <w:t xml:space="preserve"> </w:t>
      </w:r>
      <w:proofErr w:type="spellStart"/>
      <w:r w:rsidR="00E84098">
        <w:t>slovy</w:t>
      </w:r>
      <w:proofErr w:type="spellEnd"/>
      <w:r w:rsidR="00E84098">
        <w:t xml:space="preserve"> </w:t>
      </w:r>
      <w:proofErr w:type="spellStart"/>
      <w:proofErr w:type="gramStart"/>
      <w:r w:rsidR="00E84098">
        <w:t>na</w:t>
      </w:r>
      <w:proofErr w:type="spellEnd"/>
      <w:proofErr w:type="gramEnd"/>
      <w:r w:rsidR="00E84098">
        <w:t xml:space="preserve"> </w:t>
      </w:r>
      <w:proofErr w:type="spellStart"/>
      <w:r w:rsidR="00E84098">
        <w:t>doplnění</w:t>
      </w:r>
      <w:proofErr w:type="spellEnd"/>
      <w:r w:rsidR="00E84098">
        <w:t xml:space="preserve"> </w:t>
      </w:r>
      <w:proofErr w:type="spellStart"/>
      <w:r w:rsidR="00E84098">
        <w:t>podle</w:t>
      </w:r>
      <w:proofErr w:type="spellEnd"/>
      <w:r w:rsidR="00E84098">
        <w:t xml:space="preserve"> </w:t>
      </w:r>
      <w:proofErr w:type="spellStart"/>
      <w:r w:rsidR="00E84098">
        <w:t>poslechu</w:t>
      </w:r>
      <w:proofErr w:type="spellEnd"/>
      <w:r w:rsidR="00E84098">
        <w:t xml:space="preserve"> a </w:t>
      </w:r>
      <w:proofErr w:type="spellStart"/>
      <w:r w:rsidR="00E84098">
        <w:t>tabulka</w:t>
      </w:r>
      <w:proofErr w:type="spellEnd"/>
      <w:r w:rsidR="00E84098">
        <w:t xml:space="preserve">    </w:t>
      </w:r>
      <w:proofErr w:type="spellStart"/>
      <w:r w:rsidR="00E84098">
        <w:t>na</w:t>
      </w:r>
      <w:proofErr w:type="spellEnd"/>
      <w:r w:rsidR="00E84098">
        <w:t xml:space="preserve"> </w:t>
      </w:r>
      <w:proofErr w:type="spellStart"/>
      <w:r w:rsidR="00E84098">
        <w:t>procvičení</w:t>
      </w:r>
      <w:proofErr w:type="spellEnd"/>
      <w:r w:rsidR="00E84098">
        <w:t xml:space="preserve"> </w:t>
      </w:r>
      <w:proofErr w:type="spellStart"/>
      <w:r w:rsidR="00E84098">
        <w:t>slovesných</w:t>
      </w:r>
      <w:proofErr w:type="spellEnd"/>
      <w:r w:rsidR="00E84098">
        <w:t xml:space="preserve"> </w:t>
      </w:r>
      <w:proofErr w:type="spellStart"/>
      <w:r w:rsidR="00E84098">
        <w:t>časů</w:t>
      </w:r>
      <w:proofErr w:type="spellEnd"/>
      <w:r w:rsidR="00E92A63">
        <w:t>.</w:t>
      </w:r>
    </w:p>
    <w:p w:rsidR="0004313B" w:rsidRDefault="0004313B" w:rsidP="00832803"/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</w:p>
    <w:p w:rsidR="00B22694" w:rsidRDefault="00B22694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D668ED" w:rsidRDefault="00D668ED" w:rsidP="00832803"/>
    <w:p w:rsidR="003F46A5" w:rsidRDefault="00F041FA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left:0;text-align:left;margin-left:0;margin-top:0;width:430.05pt;height:19.45pt;z-index:251659264;visibility:visible;mso-height-percent:200;mso-wrap-distance-left:9pt;mso-wrap-distance-top:0;mso-wrap-distance-right:9pt;mso-wrap-distance-bottom:0;mso-position-horizontal:center;mso-position-horizontal-relative:text;mso-position-vertical:absolute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strokecolor="white [3212]">
            <v:textbox style="mso-next-textbox:#Textové pole 2;mso-fit-shape-to-text:t">
              <w:txbxContent>
                <w:p w:rsidR="00BC3A57" w:rsidRDefault="003F46A5">
                  <w:pPr>
                    <w:rPr>
                      <w:lang w:val="cs-CZ"/>
                    </w:rPr>
                  </w:pPr>
                  <w:r w:rsidRPr="00BC3A57">
                    <w:rPr>
                      <w:b/>
                      <w:lang w:val="cs-CZ"/>
                    </w:rPr>
                    <w:t>Metodika k materiálu:</w:t>
                  </w:r>
                  <w:r>
                    <w:rPr>
                      <w:lang w:val="cs-CZ"/>
                    </w:rPr>
                    <w:t xml:space="preserve"> </w:t>
                  </w:r>
                </w:p>
                <w:p w:rsidR="00BC3A57" w:rsidRDefault="00BC3A57">
                  <w:pPr>
                    <w:rPr>
                      <w:lang w:val="cs-CZ"/>
                    </w:rPr>
                  </w:pPr>
                </w:p>
                <w:p w:rsidR="003F46A5" w:rsidRPr="003F46A5" w:rsidRDefault="003F46A5">
                  <w:pPr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 xml:space="preserve">Žáci podle poslechu </w:t>
                  </w:r>
                  <w:r w:rsidR="00BC3A57">
                    <w:rPr>
                      <w:lang w:val="cs-CZ"/>
                    </w:rPr>
                    <w:t xml:space="preserve">doplní text. Za textem následuje tabulka na doplnění sloves z dané písně. Zde žáci doplňují tvary probraných </w:t>
                  </w:r>
                  <w:r w:rsidR="00C02581">
                    <w:rPr>
                      <w:lang w:val="cs-CZ"/>
                    </w:rPr>
                    <w:t xml:space="preserve">sloves a </w:t>
                  </w:r>
                  <w:r w:rsidR="00BC3A57">
                    <w:rPr>
                      <w:lang w:val="cs-CZ"/>
                    </w:rPr>
                    <w:t>časů.</w:t>
                  </w:r>
                  <w:r>
                    <w:rPr>
                      <w:lang w:val="cs-CZ"/>
                    </w:rPr>
                    <w:t xml:space="preserve"> </w:t>
                  </w:r>
                  <w:r w:rsidR="00AE73F5">
                    <w:rPr>
                      <w:lang w:val="cs-CZ"/>
                    </w:rPr>
                    <w:t xml:space="preserve">V případě nejasné osoby (např. infinitiv) je nutno připomenout možnost použití ostatních tvarů slovesa to </w:t>
                  </w:r>
                  <w:proofErr w:type="spellStart"/>
                  <w:r w:rsidR="00AE73F5">
                    <w:rPr>
                      <w:lang w:val="cs-CZ"/>
                    </w:rPr>
                    <w:t>be</w:t>
                  </w:r>
                  <w:proofErr w:type="spellEnd"/>
                  <w:r w:rsidR="00AE73F5">
                    <w:rPr>
                      <w:lang w:val="cs-CZ"/>
                    </w:rPr>
                    <w:t xml:space="preserve"> v průběhových časech.</w:t>
                  </w:r>
                </w:p>
              </w:txbxContent>
            </v:textbox>
          </v:shape>
        </w:pict>
      </w: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3F46A5" w:rsidRDefault="003F46A5" w:rsidP="00E92A63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</w:p>
    <w:p w:rsidR="00D668ED" w:rsidRPr="00D668ED" w:rsidRDefault="00E319F2" w:rsidP="00E319F2">
      <w:pPr>
        <w:rPr>
          <w:rFonts w:asciiTheme="minorHAnsi" w:eastAsiaTheme="minorHAnsi" w:hAnsiTheme="minorHAnsi" w:cstheme="minorBidi"/>
          <w:b/>
          <w:sz w:val="32"/>
          <w:szCs w:val="32"/>
        </w:rPr>
      </w:pPr>
      <w:r>
        <w:rPr>
          <w:rFonts w:asciiTheme="minorHAnsi" w:eastAsiaTheme="minorHAnsi" w:hAnsiTheme="minorHAnsi" w:cstheme="minorBidi"/>
          <w:b/>
          <w:sz w:val="32"/>
          <w:szCs w:val="32"/>
        </w:rPr>
        <w:br w:type="page"/>
      </w:r>
      <w:bookmarkStart w:id="0" w:name="_GoBack"/>
      <w:bookmarkEnd w:id="0"/>
      <w:r w:rsidR="00CE7ECE">
        <w:rPr>
          <w:rFonts w:asciiTheme="minorHAnsi" w:eastAsiaTheme="minorHAnsi" w:hAnsiTheme="minorHAnsi" w:cstheme="minorBidi"/>
          <w:b/>
          <w:sz w:val="32"/>
          <w:szCs w:val="32"/>
        </w:rPr>
        <w:lastRenderedPageBreak/>
        <w:t xml:space="preserve">John Lennon – Jealous </w:t>
      </w:r>
      <w:r w:rsidR="00D668ED" w:rsidRPr="00D668ED">
        <w:rPr>
          <w:rFonts w:asciiTheme="minorHAnsi" w:eastAsiaTheme="minorHAnsi" w:hAnsiTheme="minorHAnsi" w:cstheme="minorBidi"/>
          <w:b/>
          <w:sz w:val="32"/>
          <w:szCs w:val="32"/>
        </w:rPr>
        <w:t>Guy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  <w:sectPr w:rsidR="00D668ED" w:rsidRPr="00D668ED" w:rsidSect="00B449A6"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was </w:t>
      </w:r>
      <w:proofErr w:type="spellStart"/>
      <w:r w:rsidRPr="00D668ED">
        <w:rPr>
          <w:rFonts w:asciiTheme="minorHAnsi" w:eastAsiaTheme="minorHAnsi" w:hAnsiTheme="minorHAnsi" w:cstheme="minorBidi"/>
          <w:sz w:val="22"/>
        </w:rPr>
        <w:t>dreamin</w:t>
      </w:r>
      <w:proofErr w:type="spellEnd"/>
      <w:r w:rsidRPr="00D668ED">
        <w:rPr>
          <w:rFonts w:asciiTheme="minorHAnsi" w:eastAsiaTheme="minorHAnsi" w:hAnsiTheme="minorHAnsi" w:cstheme="minorBidi"/>
          <w:sz w:val="22"/>
        </w:rPr>
        <w:t>' of the past</w:t>
      </w:r>
    </w:p>
    <w:p w:rsidR="00D668ED" w:rsidRPr="00D668ED" w:rsidRDefault="001F7864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>
        <w:rPr>
          <w:rFonts w:asciiTheme="minorHAnsi" w:eastAsiaTheme="minorHAnsi" w:hAnsiTheme="minorHAnsi" w:cstheme="minorBidi"/>
          <w:sz w:val="22"/>
        </w:rPr>
        <w:t>And my ___________</w:t>
      </w:r>
      <w:r w:rsidR="00D668ED" w:rsidRPr="00D668ED">
        <w:rPr>
          <w:rFonts w:asciiTheme="minorHAnsi" w:eastAsiaTheme="minorHAnsi" w:hAnsiTheme="minorHAnsi" w:cstheme="minorBidi"/>
          <w:sz w:val="22"/>
        </w:rPr>
        <w:t xml:space="preserve"> was beating fast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began to lose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1F7864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>
        <w:rPr>
          <w:rFonts w:asciiTheme="minorHAnsi" w:eastAsiaTheme="minorHAnsi" w:hAnsiTheme="minorHAnsi" w:cstheme="minorBidi"/>
          <w:sz w:val="22"/>
        </w:rPr>
        <w:t>I began to lose ___________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didn't mean to hurt you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>that I made you cry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just a jealous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was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>insecure</w:t>
      </w:r>
    </w:p>
    <w:p w:rsidR="00D668ED" w:rsidRPr="00D668ED" w:rsidRDefault="001F7864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>
        <w:rPr>
          <w:rFonts w:asciiTheme="minorHAnsi" w:eastAsiaTheme="minorHAnsi" w:hAnsiTheme="minorHAnsi" w:cstheme="minorBidi"/>
          <w:sz w:val="22"/>
        </w:rPr>
        <w:t>You might not ___________</w:t>
      </w:r>
      <w:r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="00D668ED" w:rsidRPr="00D668ED">
        <w:rPr>
          <w:rFonts w:asciiTheme="minorHAnsi" w:eastAsiaTheme="minorHAnsi" w:hAnsiTheme="minorHAnsi" w:cstheme="minorBidi"/>
          <w:sz w:val="22"/>
        </w:rPr>
        <w:t>me anymore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>shivering inside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>shivering inside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Oh, I didn't mean to hurt you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</w:t>
      </w:r>
      <w:r w:rsidR="001F7864">
        <w:rPr>
          <w:rFonts w:asciiTheme="minorHAnsi" w:eastAsiaTheme="minorHAnsi" w:hAnsiTheme="minorHAnsi" w:cstheme="minorBidi"/>
          <w:sz w:val="22"/>
        </w:rPr>
        <w:t>__________</w:t>
      </w:r>
      <w:proofErr w:type="gramStart"/>
      <w:r w:rsidR="001F7864">
        <w:rPr>
          <w:rFonts w:asciiTheme="minorHAnsi" w:eastAsiaTheme="minorHAnsi" w:hAnsiTheme="minorHAnsi" w:cstheme="minorBidi"/>
          <w:sz w:val="22"/>
        </w:rPr>
        <w:t>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 xml:space="preserve"> that</w:t>
      </w:r>
      <w:proofErr w:type="gramEnd"/>
      <w:r w:rsidRPr="00D668ED">
        <w:rPr>
          <w:rFonts w:asciiTheme="minorHAnsi" w:eastAsiaTheme="minorHAnsi" w:hAnsiTheme="minorHAnsi" w:cstheme="minorBidi"/>
          <w:sz w:val="22"/>
        </w:rPr>
        <w:t xml:space="preserve"> I made you cry</w:t>
      </w:r>
    </w:p>
    <w:p w:rsidR="00D668ED" w:rsidRPr="00D668ED" w:rsidRDefault="00D668ED" w:rsidP="00D668ED">
      <w:pPr>
        <w:spacing w:before="100" w:beforeAutospacing="1"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D668ED" w:rsidRDefault="00D668ED" w:rsidP="00B449A6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just a jealous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didn't mean to hurt you</w:t>
      </w:r>
    </w:p>
    <w:p w:rsidR="00D668ED" w:rsidRPr="00D668ED" w:rsidRDefault="00CE7ECE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>
        <w:rPr>
          <w:rFonts w:asciiTheme="minorHAnsi" w:eastAsiaTheme="minorHAnsi" w:hAnsiTheme="minorHAnsi" w:cstheme="minorBidi"/>
          <w:sz w:val="22"/>
        </w:rPr>
        <w:t xml:space="preserve">I'm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="00D668ED" w:rsidRPr="00D668ED">
        <w:rPr>
          <w:rFonts w:asciiTheme="minorHAnsi" w:eastAsiaTheme="minorHAnsi" w:hAnsiTheme="minorHAnsi" w:cstheme="minorBidi"/>
          <w:sz w:val="22"/>
        </w:rPr>
        <w:t>that I made you cry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just a jealous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was trying to catch your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1377C8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>
        <w:rPr>
          <w:rFonts w:asciiTheme="minorHAnsi" w:eastAsiaTheme="minorHAnsi" w:hAnsiTheme="minorHAnsi" w:cstheme="minorBidi"/>
          <w:sz w:val="22"/>
        </w:rPr>
        <w:t>Thought that you were</w:t>
      </w:r>
      <w:r w:rsidR="00D668ED" w:rsidRPr="00D668ED">
        <w:rPr>
          <w:rFonts w:asciiTheme="minorHAnsi" w:eastAsiaTheme="minorHAnsi" w:hAnsiTheme="minorHAnsi" w:cstheme="minorBidi"/>
          <w:sz w:val="22"/>
        </w:rPr>
        <w:t xml:space="preserve"> trying to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was swallowing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Pr="00D668ED">
        <w:rPr>
          <w:rFonts w:asciiTheme="minorHAnsi" w:eastAsiaTheme="minorHAnsi" w:hAnsiTheme="minorHAnsi" w:cstheme="minorBidi"/>
          <w:sz w:val="22"/>
        </w:rPr>
        <w:t xml:space="preserve"> pain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was swallowing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Pr="00D668ED">
        <w:rPr>
          <w:rFonts w:asciiTheme="minorHAnsi" w:eastAsiaTheme="minorHAnsi" w:hAnsiTheme="minorHAnsi" w:cstheme="minorBidi"/>
          <w:sz w:val="22"/>
        </w:rPr>
        <w:t xml:space="preserve"> pain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didn't mean to hurt you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>that I made you cry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just a jealous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Pr="00D668ED">
        <w:rPr>
          <w:rFonts w:asciiTheme="minorHAnsi" w:eastAsiaTheme="minorHAnsi" w:hAnsiTheme="minorHAnsi" w:cstheme="minorBidi"/>
          <w:sz w:val="22"/>
        </w:rPr>
        <w:t>, watch out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just a jealous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Pr="00D668ED">
        <w:rPr>
          <w:rFonts w:asciiTheme="minorHAnsi" w:eastAsiaTheme="minorHAnsi" w:hAnsiTheme="minorHAnsi" w:cstheme="minorBidi"/>
          <w:sz w:val="22"/>
        </w:rPr>
        <w:t xml:space="preserve">,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</w:t>
      </w:r>
      <w:r w:rsidRPr="00D668ED">
        <w:rPr>
          <w:rFonts w:asciiTheme="minorHAnsi" w:eastAsiaTheme="minorHAnsi" w:hAnsiTheme="minorHAnsi" w:cstheme="minorBidi"/>
          <w:sz w:val="22"/>
        </w:rPr>
        <w:t>out, babe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I'm just a jealous </w:t>
      </w:r>
      <w:r w:rsidR="001F7864">
        <w:rPr>
          <w:rFonts w:asciiTheme="minorHAnsi" w:eastAsiaTheme="minorHAnsi" w:hAnsiTheme="minorHAnsi" w:cstheme="minorBidi"/>
          <w:sz w:val="22"/>
        </w:rPr>
        <w:t>___________</w:t>
      </w:r>
    </w:p>
    <w:p w:rsidR="00D668ED" w:rsidRPr="00D668ED" w:rsidRDefault="00D668ED" w:rsidP="00D668ED">
      <w:pPr>
        <w:spacing w:after="200" w:line="276" w:lineRule="auto"/>
        <w:rPr>
          <w:rFonts w:asciiTheme="minorHAnsi" w:eastAsiaTheme="minorHAnsi" w:hAnsiTheme="minorHAnsi" w:cstheme="minorBidi"/>
          <w:sz w:val="22"/>
        </w:rPr>
        <w:sectPr w:rsidR="00D668ED" w:rsidRPr="00D668ED" w:rsidSect="000B12F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668ED" w:rsidRDefault="00D668ED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  <w:sectPr w:rsidR="001F7864" w:rsidRPr="00D668ED" w:rsidSect="00D668E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vertAnchor="page" w:horzAnchor="margin" w:tblpY="2266"/>
        <w:tblW w:w="0" w:type="auto"/>
        <w:tblLook w:val="04A0" w:firstRow="1" w:lastRow="0" w:firstColumn="1" w:lastColumn="0" w:noHBand="0" w:noVBand="1"/>
      </w:tblPr>
      <w:tblGrid>
        <w:gridCol w:w="1845"/>
        <w:gridCol w:w="1845"/>
        <w:gridCol w:w="1845"/>
        <w:gridCol w:w="1846"/>
        <w:gridCol w:w="1846"/>
      </w:tblGrid>
      <w:tr w:rsidR="001F7864" w:rsidTr="00F06351">
        <w:trPr>
          <w:trHeight w:val="661"/>
        </w:trPr>
        <w:tc>
          <w:tcPr>
            <w:tcW w:w="1845" w:type="dxa"/>
          </w:tcPr>
          <w:p w:rsidR="001F7864" w:rsidRPr="00743E67" w:rsidRDefault="001F7864" w:rsidP="00F06351">
            <w:pPr>
              <w:jc w:val="center"/>
              <w:rPr>
                <w:b/>
                <w:sz w:val="24"/>
                <w:szCs w:val="24"/>
              </w:rPr>
            </w:pPr>
            <w:r w:rsidRPr="00743E67">
              <w:rPr>
                <w:b/>
                <w:sz w:val="24"/>
                <w:szCs w:val="24"/>
              </w:rPr>
              <w:t>Infinitive</w:t>
            </w:r>
          </w:p>
        </w:tc>
        <w:tc>
          <w:tcPr>
            <w:tcW w:w="1845" w:type="dxa"/>
          </w:tcPr>
          <w:p w:rsidR="001F7864" w:rsidRPr="00743E67" w:rsidRDefault="00743E67" w:rsidP="00F06351">
            <w:pPr>
              <w:jc w:val="center"/>
              <w:rPr>
                <w:b/>
                <w:sz w:val="24"/>
                <w:szCs w:val="24"/>
              </w:rPr>
            </w:pPr>
            <w:r w:rsidRPr="00743E67">
              <w:rPr>
                <w:b/>
                <w:sz w:val="24"/>
                <w:szCs w:val="24"/>
              </w:rPr>
              <w:t>Present simple</w:t>
            </w:r>
          </w:p>
        </w:tc>
        <w:tc>
          <w:tcPr>
            <w:tcW w:w="1845" w:type="dxa"/>
          </w:tcPr>
          <w:p w:rsidR="001F7864" w:rsidRPr="00743E67" w:rsidRDefault="00743E67" w:rsidP="00F06351">
            <w:pPr>
              <w:jc w:val="center"/>
              <w:rPr>
                <w:b/>
                <w:sz w:val="24"/>
                <w:szCs w:val="24"/>
              </w:rPr>
            </w:pPr>
            <w:r w:rsidRPr="00743E67">
              <w:rPr>
                <w:b/>
                <w:sz w:val="24"/>
                <w:szCs w:val="24"/>
              </w:rPr>
              <w:t>Present continuous</w:t>
            </w:r>
          </w:p>
        </w:tc>
        <w:tc>
          <w:tcPr>
            <w:tcW w:w="1846" w:type="dxa"/>
          </w:tcPr>
          <w:p w:rsidR="001F7864" w:rsidRPr="00743E67" w:rsidRDefault="00743E67" w:rsidP="00F06351">
            <w:pPr>
              <w:jc w:val="center"/>
              <w:rPr>
                <w:b/>
                <w:sz w:val="24"/>
                <w:szCs w:val="24"/>
              </w:rPr>
            </w:pPr>
            <w:r w:rsidRPr="00743E67">
              <w:rPr>
                <w:b/>
                <w:sz w:val="24"/>
                <w:szCs w:val="24"/>
              </w:rPr>
              <w:t>Past simple</w:t>
            </w:r>
          </w:p>
        </w:tc>
        <w:tc>
          <w:tcPr>
            <w:tcW w:w="1846" w:type="dxa"/>
          </w:tcPr>
          <w:p w:rsidR="001F7864" w:rsidRPr="00743E67" w:rsidRDefault="00743E67" w:rsidP="00F06351">
            <w:pPr>
              <w:jc w:val="center"/>
              <w:rPr>
                <w:b/>
                <w:sz w:val="24"/>
                <w:szCs w:val="24"/>
              </w:rPr>
            </w:pPr>
            <w:r w:rsidRPr="00743E67">
              <w:rPr>
                <w:b/>
                <w:sz w:val="24"/>
                <w:szCs w:val="24"/>
              </w:rPr>
              <w:t>Past continuous</w:t>
            </w:r>
          </w:p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  <w:p w:rsidR="00E92A63" w:rsidRDefault="00E92A63" w:rsidP="00F06351">
            <w:r>
              <w:t xml:space="preserve"> </w:t>
            </w:r>
          </w:p>
        </w:tc>
        <w:tc>
          <w:tcPr>
            <w:tcW w:w="1845" w:type="dxa"/>
          </w:tcPr>
          <w:p w:rsidR="001F7864" w:rsidRDefault="001F7864" w:rsidP="00F06351"/>
          <w:p w:rsidR="00E92A63" w:rsidRDefault="00E92A63" w:rsidP="00F06351"/>
        </w:tc>
        <w:tc>
          <w:tcPr>
            <w:tcW w:w="1845" w:type="dxa"/>
          </w:tcPr>
          <w:p w:rsidR="001F7864" w:rsidRDefault="001F7864" w:rsidP="00F06351"/>
          <w:p w:rsidR="00E92A63" w:rsidRDefault="00E92A63" w:rsidP="00F06351"/>
        </w:tc>
        <w:tc>
          <w:tcPr>
            <w:tcW w:w="1846" w:type="dxa"/>
          </w:tcPr>
          <w:p w:rsidR="001F7864" w:rsidRDefault="001F7864" w:rsidP="00F06351"/>
          <w:p w:rsidR="00E92A63" w:rsidRDefault="00E92A63" w:rsidP="00F06351"/>
        </w:tc>
        <w:tc>
          <w:tcPr>
            <w:tcW w:w="1846" w:type="dxa"/>
          </w:tcPr>
          <w:p w:rsidR="00E92A63" w:rsidRDefault="00E92A63" w:rsidP="00F06351"/>
          <w:p w:rsidR="001F7864" w:rsidRDefault="001F7864" w:rsidP="00F06351"/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</w:tr>
      <w:tr w:rsidR="001F7864" w:rsidTr="00F06351">
        <w:trPr>
          <w:trHeight w:val="661"/>
        </w:trPr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5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  <w:tc>
          <w:tcPr>
            <w:tcW w:w="1846" w:type="dxa"/>
          </w:tcPr>
          <w:p w:rsidR="001F7864" w:rsidRDefault="001F7864" w:rsidP="00F06351"/>
        </w:tc>
      </w:tr>
      <w:tr w:rsidR="00743E67" w:rsidTr="00F06351">
        <w:trPr>
          <w:trHeight w:val="661"/>
        </w:trPr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</w:tr>
      <w:tr w:rsidR="00743E67" w:rsidTr="00F06351">
        <w:trPr>
          <w:trHeight w:val="661"/>
        </w:trPr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</w:tr>
      <w:tr w:rsidR="00743E67" w:rsidTr="00F06351">
        <w:trPr>
          <w:trHeight w:val="661"/>
        </w:trPr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</w:tr>
      <w:tr w:rsidR="00743E67" w:rsidTr="00F06351">
        <w:trPr>
          <w:trHeight w:val="661"/>
        </w:trPr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</w:tr>
      <w:tr w:rsidR="00743E67" w:rsidTr="00F06351">
        <w:trPr>
          <w:trHeight w:val="661"/>
        </w:trPr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5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  <w:tc>
          <w:tcPr>
            <w:tcW w:w="1846" w:type="dxa"/>
          </w:tcPr>
          <w:p w:rsidR="00743E67" w:rsidRDefault="00743E67" w:rsidP="00F06351"/>
        </w:tc>
      </w:tr>
      <w:tr w:rsidR="0062767D" w:rsidTr="00F06351">
        <w:trPr>
          <w:trHeight w:val="661"/>
        </w:trPr>
        <w:tc>
          <w:tcPr>
            <w:tcW w:w="1845" w:type="dxa"/>
          </w:tcPr>
          <w:p w:rsidR="0062767D" w:rsidRDefault="0062767D" w:rsidP="00F06351"/>
        </w:tc>
        <w:tc>
          <w:tcPr>
            <w:tcW w:w="1845" w:type="dxa"/>
          </w:tcPr>
          <w:p w:rsidR="0062767D" w:rsidRDefault="0062767D" w:rsidP="00F06351"/>
        </w:tc>
        <w:tc>
          <w:tcPr>
            <w:tcW w:w="1845" w:type="dxa"/>
          </w:tcPr>
          <w:p w:rsidR="0062767D" w:rsidRDefault="0062767D" w:rsidP="00F06351"/>
        </w:tc>
        <w:tc>
          <w:tcPr>
            <w:tcW w:w="1846" w:type="dxa"/>
          </w:tcPr>
          <w:p w:rsidR="0062767D" w:rsidRDefault="0062767D" w:rsidP="00F06351"/>
        </w:tc>
        <w:tc>
          <w:tcPr>
            <w:tcW w:w="1846" w:type="dxa"/>
          </w:tcPr>
          <w:p w:rsidR="0062767D" w:rsidRDefault="0062767D" w:rsidP="00F06351"/>
        </w:tc>
      </w:tr>
      <w:tr w:rsidR="008F60D2" w:rsidTr="00F06351">
        <w:trPr>
          <w:trHeight w:val="661"/>
        </w:trPr>
        <w:tc>
          <w:tcPr>
            <w:tcW w:w="1845" w:type="dxa"/>
          </w:tcPr>
          <w:p w:rsidR="008F60D2" w:rsidRDefault="008F60D2" w:rsidP="00F06351"/>
        </w:tc>
        <w:tc>
          <w:tcPr>
            <w:tcW w:w="1845" w:type="dxa"/>
          </w:tcPr>
          <w:p w:rsidR="008F60D2" w:rsidRDefault="008F60D2" w:rsidP="00F06351"/>
        </w:tc>
        <w:tc>
          <w:tcPr>
            <w:tcW w:w="1845" w:type="dxa"/>
          </w:tcPr>
          <w:p w:rsidR="008F60D2" w:rsidRDefault="008F60D2" w:rsidP="00F06351"/>
        </w:tc>
        <w:tc>
          <w:tcPr>
            <w:tcW w:w="1846" w:type="dxa"/>
          </w:tcPr>
          <w:p w:rsidR="008F60D2" w:rsidRDefault="008F60D2" w:rsidP="00F06351"/>
        </w:tc>
        <w:tc>
          <w:tcPr>
            <w:tcW w:w="1846" w:type="dxa"/>
          </w:tcPr>
          <w:p w:rsidR="008F60D2" w:rsidRDefault="008F60D2" w:rsidP="00F06351"/>
        </w:tc>
      </w:tr>
    </w:tbl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Default="001F7864" w:rsidP="00832803"/>
    <w:p w:rsidR="001F7864" w:rsidRPr="00D668ED" w:rsidRDefault="001F7864" w:rsidP="008F60D2">
      <w:pPr>
        <w:spacing w:before="720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  <w:r w:rsidRPr="00D668ED">
        <w:rPr>
          <w:rFonts w:asciiTheme="minorHAnsi" w:eastAsiaTheme="minorHAnsi" w:hAnsiTheme="minorHAnsi" w:cstheme="minorBidi"/>
          <w:b/>
          <w:sz w:val="32"/>
          <w:szCs w:val="32"/>
        </w:rPr>
        <w:lastRenderedPageBreak/>
        <w:t xml:space="preserve">John Lennon – </w:t>
      </w:r>
      <w:proofErr w:type="gramStart"/>
      <w:r w:rsidRPr="00D668ED">
        <w:rPr>
          <w:rFonts w:asciiTheme="minorHAnsi" w:eastAsiaTheme="minorHAnsi" w:hAnsiTheme="minorHAnsi" w:cstheme="minorBidi"/>
          <w:b/>
          <w:sz w:val="32"/>
          <w:szCs w:val="32"/>
        </w:rPr>
        <w:t>Jealous  Guy</w:t>
      </w:r>
      <w:proofErr w:type="gramEnd"/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  <w:sectPr w:rsidR="001F7864" w:rsidRPr="00D668ED" w:rsidSect="00D668E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F7864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 xml:space="preserve">I was </w:t>
      </w:r>
      <w:proofErr w:type="spellStart"/>
      <w:r w:rsidRPr="00D668ED">
        <w:rPr>
          <w:rFonts w:asciiTheme="minorHAnsi" w:eastAsiaTheme="minorHAnsi" w:hAnsiTheme="minorHAnsi" w:cstheme="minorBidi"/>
          <w:sz w:val="22"/>
        </w:rPr>
        <w:t>dreamin</w:t>
      </w:r>
      <w:proofErr w:type="spellEnd"/>
      <w:r w:rsidRPr="00D668ED">
        <w:rPr>
          <w:rFonts w:asciiTheme="minorHAnsi" w:eastAsiaTheme="minorHAnsi" w:hAnsiTheme="minorHAnsi" w:cstheme="minorBidi"/>
          <w:sz w:val="22"/>
        </w:rPr>
        <w:t>' of the past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And my heart was beating fast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began to lose control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began to lose control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didn't mean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sorry that I made you cry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just a jealous guy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was feeling insecure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You might not love me anymore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was shivering inside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was shivering inside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Oh, I didn't mean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sorry that I made you cry</w:t>
      </w:r>
    </w:p>
    <w:p w:rsidR="001F7864" w:rsidRPr="00D668ED" w:rsidRDefault="001F7864" w:rsidP="001F7864">
      <w:pPr>
        <w:spacing w:before="100" w:beforeAutospacing="1"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1F7864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just a jealous guy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didn't mean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sorry that I made you cry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just a jealous guy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was trying to catch your eyes</w:t>
      </w:r>
    </w:p>
    <w:p w:rsidR="001F7864" w:rsidRPr="00D668ED" w:rsidRDefault="001377C8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>
        <w:rPr>
          <w:rFonts w:asciiTheme="minorHAnsi" w:eastAsiaTheme="minorHAnsi" w:hAnsiTheme="minorHAnsi" w:cstheme="minorBidi"/>
          <w:sz w:val="22"/>
        </w:rPr>
        <w:t>Thought that you were</w:t>
      </w:r>
      <w:r w:rsidR="001F7864" w:rsidRPr="00D668ED">
        <w:rPr>
          <w:rFonts w:asciiTheme="minorHAnsi" w:eastAsiaTheme="minorHAnsi" w:hAnsiTheme="minorHAnsi" w:cstheme="minorBidi"/>
          <w:sz w:val="22"/>
        </w:rPr>
        <w:t xml:space="preserve"> trying to hide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was swallowing my pain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was swallowing my pain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 didn't mean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sorry that I made you cry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Oh no, I didn't want to hurt you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just a jealous guy, watch out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just a jealous guy, look out, babe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</w:pPr>
      <w:r w:rsidRPr="00D668ED">
        <w:rPr>
          <w:rFonts w:asciiTheme="minorHAnsi" w:eastAsiaTheme="minorHAnsi" w:hAnsiTheme="minorHAnsi" w:cstheme="minorBidi"/>
          <w:sz w:val="22"/>
        </w:rPr>
        <w:t>I'm just a jealous guy</w:t>
      </w:r>
    </w:p>
    <w:p w:rsidR="001F7864" w:rsidRPr="00D668ED" w:rsidRDefault="001F7864" w:rsidP="001F7864">
      <w:pPr>
        <w:spacing w:after="200" w:line="276" w:lineRule="auto"/>
        <w:rPr>
          <w:rFonts w:asciiTheme="minorHAnsi" w:eastAsiaTheme="minorHAnsi" w:hAnsiTheme="minorHAnsi" w:cstheme="minorBidi"/>
          <w:sz w:val="22"/>
        </w:rPr>
        <w:sectPr w:rsidR="001F7864" w:rsidRPr="00D668ED" w:rsidSect="000B12F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F7864" w:rsidRDefault="001F7864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p w:rsidR="00FB791B" w:rsidRDefault="00FB791B" w:rsidP="00832803"/>
    <w:tbl>
      <w:tblPr>
        <w:tblStyle w:val="Mkatabulky"/>
        <w:tblpPr w:leftFromText="141" w:rightFromText="141" w:vertAnchor="page" w:horzAnchor="margin" w:tblpY="1156"/>
        <w:tblW w:w="0" w:type="auto"/>
        <w:tblLook w:val="04A0" w:firstRow="1" w:lastRow="0" w:firstColumn="1" w:lastColumn="0" w:noHBand="0" w:noVBand="1"/>
      </w:tblPr>
      <w:tblGrid>
        <w:gridCol w:w="1845"/>
        <w:gridCol w:w="1845"/>
        <w:gridCol w:w="1845"/>
        <w:gridCol w:w="1846"/>
        <w:gridCol w:w="1846"/>
      </w:tblGrid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>
            <w:pPr>
              <w:jc w:val="center"/>
              <w:rPr>
                <w:b/>
                <w:sz w:val="24"/>
                <w:szCs w:val="24"/>
              </w:rPr>
            </w:pPr>
            <w:r w:rsidRPr="009A37F0">
              <w:rPr>
                <w:b/>
                <w:sz w:val="24"/>
                <w:szCs w:val="24"/>
              </w:rPr>
              <w:lastRenderedPageBreak/>
              <w:t>Infinitive</w:t>
            </w:r>
          </w:p>
        </w:tc>
        <w:tc>
          <w:tcPr>
            <w:tcW w:w="1845" w:type="dxa"/>
          </w:tcPr>
          <w:p w:rsidR="00E319F2" w:rsidRPr="009A37F0" w:rsidRDefault="00E319F2" w:rsidP="00E319F2">
            <w:pPr>
              <w:jc w:val="center"/>
              <w:rPr>
                <w:b/>
                <w:sz w:val="24"/>
                <w:szCs w:val="24"/>
              </w:rPr>
            </w:pPr>
            <w:r w:rsidRPr="009A37F0">
              <w:rPr>
                <w:b/>
                <w:sz w:val="24"/>
                <w:szCs w:val="24"/>
              </w:rPr>
              <w:t>Present simple</w:t>
            </w:r>
          </w:p>
        </w:tc>
        <w:tc>
          <w:tcPr>
            <w:tcW w:w="1845" w:type="dxa"/>
          </w:tcPr>
          <w:p w:rsidR="00E319F2" w:rsidRPr="009A37F0" w:rsidRDefault="00E319F2" w:rsidP="00E319F2">
            <w:pPr>
              <w:jc w:val="center"/>
              <w:rPr>
                <w:b/>
                <w:sz w:val="24"/>
                <w:szCs w:val="24"/>
              </w:rPr>
            </w:pPr>
            <w:r w:rsidRPr="009A37F0">
              <w:rPr>
                <w:b/>
                <w:sz w:val="24"/>
                <w:szCs w:val="24"/>
              </w:rPr>
              <w:t>Present continuous</w:t>
            </w:r>
          </w:p>
        </w:tc>
        <w:tc>
          <w:tcPr>
            <w:tcW w:w="1846" w:type="dxa"/>
          </w:tcPr>
          <w:p w:rsidR="00E319F2" w:rsidRPr="009A37F0" w:rsidRDefault="00E319F2" w:rsidP="00E319F2">
            <w:pPr>
              <w:jc w:val="center"/>
              <w:rPr>
                <w:b/>
                <w:sz w:val="24"/>
                <w:szCs w:val="24"/>
              </w:rPr>
            </w:pPr>
            <w:r w:rsidRPr="009A37F0">
              <w:rPr>
                <w:b/>
                <w:sz w:val="24"/>
                <w:szCs w:val="24"/>
              </w:rPr>
              <w:t>Past simple</w:t>
            </w:r>
          </w:p>
        </w:tc>
        <w:tc>
          <w:tcPr>
            <w:tcW w:w="1846" w:type="dxa"/>
          </w:tcPr>
          <w:p w:rsidR="00E319F2" w:rsidRPr="009A37F0" w:rsidRDefault="00E319F2" w:rsidP="00E319F2">
            <w:pPr>
              <w:jc w:val="center"/>
              <w:rPr>
                <w:b/>
                <w:sz w:val="24"/>
                <w:szCs w:val="24"/>
              </w:rPr>
            </w:pPr>
            <w:r w:rsidRPr="009A37F0">
              <w:rPr>
                <w:b/>
                <w:sz w:val="24"/>
                <w:szCs w:val="24"/>
              </w:rPr>
              <w:t>Past continuous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 xml:space="preserve"> to dream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dream</w:t>
            </w:r>
          </w:p>
          <w:p w:rsidR="00E319F2" w:rsidRPr="009A37F0" w:rsidRDefault="00E319F2" w:rsidP="00E319F2"/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dreaming</w:t>
            </w:r>
          </w:p>
          <w:p w:rsidR="00E319F2" w:rsidRPr="009A37F0" w:rsidRDefault="00E319F2" w:rsidP="00E319F2"/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dreamt</w:t>
            </w:r>
          </w:p>
          <w:p w:rsidR="00E319F2" w:rsidRPr="009A37F0" w:rsidRDefault="00E319F2" w:rsidP="00E319F2"/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was dreaming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beat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beat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beating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beat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was beating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begin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begin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beginning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began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beginning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mean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mean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meaning</w:t>
            </w:r>
          </w:p>
        </w:tc>
        <w:tc>
          <w:tcPr>
            <w:tcW w:w="1846" w:type="dxa"/>
          </w:tcPr>
          <w:p w:rsidR="00E319F2" w:rsidRPr="009A37F0" w:rsidRDefault="00E319F2" w:rsidP="00E319F2">
            <w:pPr>
              <w:rPr>
                <w:rFonts w:asciiTheme="minorHAnsi" w:eastAsiaTheme="minorHAnsi" w:hAnsiTheme="minorHAnsi" w:cstheme="minorBidi"/>
                <w:sz w:val="22"/>
              </w:rPr>
            </w:pPr>
            <w:r w:rsidRPr="009A37F0">
              <w:rPr>
                <w:rFonts w:asciiTheme="minorHAnsi" w:eastAsiaTheme="minorHAnsi" w:hAnsiTheme="minorHAnsi" w:cstheme="minorBidi"/>
                <w:sz w:val="22"/>
              </w:rPr>
              <w:t>didn't mean</w:t>
            </w:r>
          </w:p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meant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meaning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to hurt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hurt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hurting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hurt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hurting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be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I’m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I’m being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being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be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being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 xml:space="preserve"> was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being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to love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love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loving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loved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loving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make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make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I’m making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made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making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want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want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wanting</w:t>
            </w:r>
          </w:p>
        </w:tc>
        <w:tc>
          <w:tcPr>
            <w:tcW w:w="1846" w:type="dxa"/>
          </w:tcPr>
          <w:p w:rsidR="00E319F2" w:rsidRPr="009A37F0" w:rsidRDefault="00E319F2" w:rsidP="00E319F2">
            <w:pPr>
              <w:rPr>
                <w:rFonts w:asciiTheme="minorHAnsi" w:eastAsiaTheme="minorHAnsi" w:hAnsiTheme="minorHAnsi" w:cstheme="minorBidi"/>
                <w:sz w:val="22"/>
              </w:rPr>
            </w:pPr>
            <w:r w:rsidRPr="009A37F0">
              <w:rPr>
                <w:rFonts w:asciiTheme="minorHAnsi" w:eastAsiaTheme="minorHAnsi" w:hAnsiTheme="minorHAnsi" w:cstheme="minorBidi"/>
                <w:sz w:val="22"/>
              </w:rPr>
              <w:t>didn't want</w:t>
            </w:r>
          </w:p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wanted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wanting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try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try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I’m trying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tried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was trying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to catch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catch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catching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caught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catching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to hide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hide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hiding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hid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hiding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watch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watch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watching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watched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watching</w:t>
            </w:r>
          </w:p>
        </w:tc>
      </w:tr>
      <w:tr w:rsidR="00E319F2" w:rsidRPr="009A37F0" w:rsidTr="00E319F2">
        <w:trPr>
          <w:trHeight w:val="661"/>
        </w:trPr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to look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rPr>
                <w:rFonts w:asciiTheme="minorHAnsi" w:eastAsiaTheme="minorHAnsi" w:hAnsiTheme="minorHAnsi" w:cstheme="minorBidi"/>
                <w:sz w:val="22"/>
              </w:rPr>
              <w:t>look</w:t>
            </w:r>
          </w:p>
        </w:tc>
        <w:tc>
          <w:tcPr>
            <w:tcW w:w="1845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is looking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looked</w:t>
            </w:r>
          </w:p>
        </w:tc>
        <w:tc>
          <w:tcPr>
            <w:tcW w:w="1846" w:type="dxa"/>
          </w:tcPr>
          <w:p w:rsidR="00E319F2" w:rsidRPr="009A37F0" w:rsidRDefault="00E319F2" w:rsidP="00E319F2"/>
          <w:p w:rsidR="00E319F2" w:rsidRPr="009A37F0" w:rsidRDefault="00E319F2" w:rsidP="00E319F2">
            <w:r w:rsidRPr="009A37F0">
              <w:t>was looking</w:t>
            </w:r>
          </w:p>
        </w:tc>
      </w:tr>
    </w:tbl>
    <w:p w:rsidR="00FB791B" w:rsidRDefault="00FB791B" w:rsidP="00832803"/>
    <w:p w:rsidR="00E92A63" w:rsidRPr="009A37F0" w:rsidRDefault="00E92A63" w:rsidP="00E92A63"/>
    <w:p w:rsidR="00E92A63" w:rsidRPr="009A37F0" w:rsidRDefault="00E92A63" w:rsidP="00E92A63"/>
    <w:p w:rsidR="00E92A63" w:rsidRPr="009A37F0" w:rsidRDefault="00E92A63" w:rsidP="00E92A63"/>
    <w:p w:rsidR="00E92A63" w:rsidRPr="009A37F0" w:rsidRDefault="00E92A63" w:rsidP="00E92A63"/>
    <w:p w:rsidR="00E92A63" w:rsidRDefault="00E92A63" w:rsidP="00E92A63"/>
    <w:p w:rsidR="00E92A63" w:rsidRDefault="00E92A63" w:rsidP="00E92A63"/>
    <w:p w:rsidR="00E92A63" w:rsidRDefault="00E92A63" w:rsidP="00E92A63"/>
    <w:p w:rsidR="00E92A63" w:rsidRDefault="00E92A63" w:rsidP="00E92A63"/>
    <w:p w:rsidR="00E92A63" w:rsidRDefault="00E92A63" w:rsidP="00E92A63"/>
    <w:p w:rsidR="00E92A63" w:rsidRDefault="00E92A63" w:rsidP="00E92A63"/>
    <w:p w:rsidR="00E92A63" w:rsidRDefault="00E92A63" w:rsidP="00E92A63"/>
    <w:p w:rsidR="00E92A63" w:rsidRDefault="00E92A63" w:rsidP="00E92A63"/>
    <w:p w:rsidR="00E92A63" w:rsidRDefault="00E92A63" w:rsidP="00832803"/>
    <w:p w:rsidR="00E319F2" w:rsidRDefault="00E319F2" w:rsidP="00832803"/>
    <w:p w:rsidR="00E84098" w:rsidRPr="00E84098" w:rsidRDefault="00E84098" w:rsidP="00832803">
      <w:pPr>
        <w:rPr>
          <w:b/>
        </w:rPr>
      </w:pPr>
      <w:proofErr w:type="spellStart"/>
      <w:r w:rsidRPr="00E84098">
        <w:rPr>
          <w:b/>
        </w:rPr>
        <w:lastRenderedPageBreak/>
        <w:t>Zdroje</w:t>
      </w:r>
      <w:proofErr w:type="spellEnd"/>
      <w:r w:rsidRPr="00E84098">
        <w:rPr>
          <w:b/>
        </w:rPr>
        <w:t>:</w:t>
      </w:r>
    </w:p>
    <w:p w:rsidR="00E84098" w:rsidRDefault="00E84098" w:rsidP="00832803"/>
    <w:p w:rsidR="00FB791B" w:rsidRDefault="000A2DFB" w:rsidP="00832803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. 2013-05-</w:t>
      </w:r>
      <w:r>
        <w:rPr>
          <w:rFonts w:cs="Arial"/>
          <w:color w:val="000000"/>
          <w:szCs w:val="20"/>
          <w:shd w:val="clear" w:color="auto" w:fill="FFFFFF"/>
          <w:lang w:val="en-US"/>
        </w:rPr>
        <w:t>21</w:t>
      </w:r>
      <w:r w:rsidR="009A37F0">
        <w:rPr>
          <w:rFonts w:cs="Arial"/>
          <w:color w:val="000000"/>
          <w:szCs w:val="20"/>
          <w:shd w:val="clear" w:color="auto" w:fill="FFFFFF"/>
        </w:rPr>
        <w:t xml:space="preserve">]. </w:t>
      </w:r>
      <w:proofErr w:type="spellStart"/>
      <w:r w:rsidR="009A37F0"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 w:rsidR="009A37F0">
        <w:rPr>
          <w:rFonts w:cs="Arial"/>
          <w:color w:val="000000"/>
          <w:szCs w:val="20"/>
          <w:shd w:val="clear" w:color="auto" w:fill="FFFFFF"/>
        </w:rPr>
        <w:t xml:space="preserve"> z: http://www.uloz.to/xcQAx44/john-lennon-jealous-guy-mp3?do=web-registration&amp;_fid=3z5w</w:t>
      </w:r>
    </w:p>
    <w:p w:rsidR="00FB791B" w:rsidRPr="00832803" w:rsidRDefault="000A2DFB" w:rsidP="007C6ABF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. 2013-05-21</w:t>
      </w:r>
      <w:r w:rsidR="007C6ABF">
        <w:rPr>
          <w:rFonts w:cs="Arial"/>
          <w:color w:val="000000"/>
          <w:szCs w:val="20"/>
          <w:shd w:val="clear" w:color="auto" w:fill="FFFFFF"/>
        </w:rPr>
        <w:t xml:space="preserve">]. </w:t>
      </w:r>
      <w:proofErr w:type="spellStart"/>
      <w:r w:rsidR="007C6ABF"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 w:rsidR="007C6ABF">
        <w:rPr>
          <w:rFonts w:cs="Arial"/>
          <w:color w:val="000000"/>
          <w:szCs w:val="20"/>
          <w:shd w:val="clear" w:color="auto" w:fill="FFFFFF"/>
        </w:rPr>
        <w:t xml:space="preserve"> z: http://www.karaoketexty.cz/texty-pisni/lennon-john/jealous-guy-82089</w:t>
      </w:r>
    </w:p>
    <w:sectPr w:rsidR="00FB791B" w:rsidRPr="00832803" w:rsidSect="00832803">
      <w:headerReference w:type="default" r:id="rId12"/>
      <w:headerReference w:type="first" r:id="rId13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1FA" w:rsidRDefault="00F041FA" w:rsidP="006A0033">
      <w:r>
        <w:separator/>
      </w:r>
    </w:p>
  </w:endnote>
  <w:endnote w:type="continuationSeparator" w:id="0">
    <w:p w:rsidR="00F041FA" w:rsidRDefault="00F041FA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9F2" w:rsidRDefault="00E319F2" w:rsidP="00E319F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319F2" w:rsidRDefault="00E319F2" w:rsidP="00E319F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319F2" w:rsidRDefault="00E319F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9F2" w:rsidRDefault="00E319F2" w:rsidP="00E319F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319F2" w:rsidRDefault="00E319F2" w:rsidP="00E319F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319F2" w:rsidRDefault="00E319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1FA" w:rsidRDefault="00F041FA" w:rsidP="006A0033">
      <w:r>
        <w:separator/>
      </w:r>
    </w:p>
  </w:footnote>
  <w:footnote w:type="continuationSeparator" w:id="0">
    <w:p w:rsidR="00F041FA" w:rsidRDefault="00F041FA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9A6" w:rsidRDefault="00B449A6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9776" behindDoc="0" locked="0" layoutInCell="1" allowOverlap="1" wp14:anchorId="5A34F237" wp14:editId="3C3D00C5">
          <wp:simplePos x="0" y="0"/>
          <wp:positionH relativeFrom="page">
            <wp:posOffset>891540</wp:posOffset>
          </wp:positionH>
          <wp:positionV relativeFrom="page">
            <wp:posOffset>514350</wp:posOffset>
          </wp:positionV>
          <wp:extent cx="6091425" cy="1148715"/>
          <wp:effectExtent l="19050" t="0" r="4575" b="0"/>
          <wp:wrapNone/>
          <wp:docPr id="2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16EEFCC7" wp14:editId="696419C9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774"/>
    <w:rsid w:val="000358B2"/>
    <w:rsid w:val="0004313B"/>
    <w:rsid w:val="00043C08"/>
    <w:rsid w:val="000626CB"/>
    <w:rsid w:val="00083091"/>
    <w:rsid w:val="00094481"/>
    <w:rsid w:val="000A2DFB"/>
    <w:rsid w:val="000B3F64"/>
    <w:rsid w:val="000C19B5"/>
    <w:rsid w:val="000C6ED6"/>
    <w:rsid w:val="000E1782"/>
    <w:rsid w:val="00107676"/>
    <w:rsid w:val="0012244A"/>
    <w:rsid w:val="001247F1"/>
    <w:rsid w:val="00130B4A"/>
    <w:rsid w:val="001377C8"/>
    <w:rsid w:val="00141695"/>
    <w:rsid w:val="00191D42"/>
    <w:rsid w:val="001C368B"/>
    <w:rsid w:val="001F7864"/>
    <w:rsid w:val="00252A01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2236"/>
    <w:rsid w:val="003F46A5"/>
    <w:rsid w:val="0043089E"/>
    <w:rsid w:val="0045733A"/>
    <w:rsid w:val="0046369B"/>
    <w:rsid w:val="004876B5"/>
    <w:rsid w:val="004D0397"/>
    <w:rsid w:val="005012DB"/>
    <w:rsid w:val="0050682E"/>
    <w:rsid w:val="00510208"/>
    <w:rsid w:val="00520471"/>
    <w:rsid w:val="005213C8"/>
    <w:rsid w:val="005272B5"/>
    <w:rsid w:val="00571079"/>
    <w:rsid w:val="005905EB"/>
    <w:rsid w:val="00590D7C"/>
    <w:rsid w:val="005A5B53"/>
    <w:rsid w:val="005D49C0"/>
    <w:rsid w:val="005E6592"/>
    <w:rsid w:val="00602356"/>
    <w:rsid w:val="00616561"/>
    <w:rsid w:val="0062767D"/>
    <w:rsid w:val="00634226"/>
    <w:rsid w:val="00641C55"/>
    <w:rsid w:val="00660EC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055E3"/>
    <w:rsid w:val="007422B4"/>
    <w:rsid w:val="00743931"/>
    <w:rsid w:val="00743E67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6ABF"/>
    <w:rsid w:val="007C7A04"/>
    <w:rsid w:val="007F7ECB"/>
    <w:rsid w:val="00800BF6"/>
    <w:rsid w:val="008065F7"/>
    <w:rsid w:val="00812FE1"/>
    <w:rsid w:val="00832803"/>
    <w:rsid w:val="00842323"/>
    <w:rsid w:val="008537AB"/>
    <w:rsid w:val="0085657E"/>
    <w:rsid w:val="00871E3D"/>
    <w:rsid w:val="00883CF4"/>
    <w:rsid w:val="008B78BF"/>
    <w:rsid w:val="008C18F1"/>
    <w:rsid w:val="008D6A2E"/>
    <w:rsid w:val="008E2189"/>
    <w:rsid w:val="008F60D2"/>
    <w:rsid w:val="009027A1"/>
    <w:rsid w:val="00930656"/>
    <w:rsid w:val="00932B92"/>
    <w:rsid w:val="00934ED9"/>
    <w:rsid w:val="009519AE"/>
    <w:rsid w:val="009541BE"/>
    <w:rsid w:val="009612F7"/>
    <w:rsid w:val="009763DF"/>
    <w:rsid w:val="009A37F0"/>
    <w:rsid w:val="009E1A89"/>
    <w:rsid w:val="009F090C"/>
    <w:rsid w:val="00A0092C"/>
    <w:rsid w:val="00A21AFE"/>
    <w:rsid w:val="00A507CC"/>
    <w:rsid w:val="00A7644D"/>
    <w:rsid w:val="00AD2FF9"/>
    <w:rsid w:val="00AE61C9"/>
    <w:rsid w:val="00AE73F5"/>
    <w:rsid w:val="00B22694"/>
    <w:rsid w:val="00B26D85"/>
    <w:rsid w:val="00B449A6"/>
    <w:rsid w:val="00B52423"/>
    <w:rsid w:val="00BB48CD"/>
    <w:rsid w:val="00BC3A57"/>
    <w:rsid w:val="00BF1C0E"/>
    <w:rsid w:val="00C02581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E7ECE"/>
    <w:rsid w:val="00CF7C5B"/>
    <w:rsid w:val="00D07EEB"/>
    <w:rsid w:val="00D30E25"/>
    <w:rsid w:val="00D632D8"/>
    <w:rsid w:val="00D6488A"/>
    <w:rsid w:val="00D668ED"/>
    <w:rsid w:val="00D811D9"/>
    <w:rsid w:val="00D8519D"/>
    <w:rsid w:val="00DB0F40"/>
    <w:rsid w:val="00DB5108"/>
    <w:rsid w:val="00DF3391"/>
    <w:rsid w:val="00DF5B82"/>
    <w:rsid w:val="00E128A9"/>
    <w:rsid w:val="00E141C4"/>
    <w:rsid w:val="00E22C27"/>
    <w:rsid w:val="00E319F2"/>
    <w:rsid w:val="00E43956"/>
    <w:rsid w:val="00E57774"/>
    <w:rsid w:val="00E66547"/>
    <w:rsid w:val="00E8088B"/>
    <w:rsid w:val="00E84098"/>
    <w:rsid w:val="00E90C70"/>
    <w:rsid w:val="00E92A63"/>
    <w:rsid w:val="00EA0E9E"/>
    <w:rsid w:val="00EB1036"/>
    <w:rsid w:val="00EB15EA"/>
    <w:rsid w:val="00EB2D8C"/>
    <w:rsid w:val="00EB4C53"/>
    <w:rsid w:val="00EC3BA0"/>
    <w:rsid w:val="00EC7FE7"/>
    <w:rsid w:val="00F041FA"/>
    <w:rsid w:val="00F06351"/>
    <w:rsid w:val="00F3330E"/>
    <w:rsid w:val="00F65FA4"/>
    <w:rsid w:val="00F66639"/>
    <w:rsid w:val="00F76FCD"/>
    <w:rsid w:val="00F819AF"/>
    <w:rsid w:val="00F93EE1"/>
    <w:rsid w:val="00FA285A"/>
    <w:rsid w:val="00FB6DC1"/>
    <w:rsid w:val="00FB791B"/>
    <w:rsid w:val="00FC2141"/>
    <w:rsid w:val="00FD0E38"/>
    <w:rsid w:val="00FD3F71"/>
    <w:rsid w:val="00FE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1F7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FB791B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unhideWhenUsed/>
    <w:rsid w:val="00E319F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319F2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A67EB-3347-4652-88FB-E1B4CB060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172</TotalTime>
  <Pages>7</Pages>
  <Words>524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24</cp:revision>
  <cp:lastPrinted>2011-05-17T22:28:00Z</cp:lastPrinted>
  <dcterms:created xsi:type="dcterms:W3CDTF">2013-05-21T20:02:00Z</dcterms:created>
  <dcterms:modified xsi:type="dcterms:W3CDTF">2013-07-28T20:37:00Z</dcterms:modified>
</cp:coreProperties>
</file>