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803" w:rsidRDefault="006F6BBC" w:rsidP="006F6BBC">
      <w:pPr>
        <w:pStyle w:val="Nzev"/>
      </w:pPr>
      <w:r w:rsidRPr="006F6BBC">
        <w:t xml:space="preserve">EU </w:t>
      </w:r>
      <w:proofErr w:type="spellStart"/>
      <w:r w:rsidRPr="006F6BBC">
        <w:t>peníze</w:t>
      </w:r>
      <w:proofErr w:type="spellEnd"/>
      <w:r w:rsidRPr="006F6BBC">
        <w:t xml:space="preserve"> </w:t>
      </w:r>
      <w:proofErr w:type="spellStart"/>
      <w:r w:rsidRPr="006F6BBC">
        <w:t>školám</w:t>
      </w:r>
      <w:proofErr w:type="spellEnd"/>
    </w:p>
    <w:p w:rsidR="00832803" w:rsidRPr="00832803" w:rsidRDefault="006F6BBC" w:rsidP="006F6BBC">
      <w:pPr>
        <w:pStyle w:val="Podtitul"/>
      </w:pPr>
      <w:proofErr w:type="spellStart"/>
      <w:r w:rsidRPr="006F6BBC">
        <w:t>Základní</w:t>
      </w:r>
      <w:proofErr w:type="spellEnd"/>
      <w:r w:rsidRPr="006F6BBC">
        <w:t xml:space="preserve"> </w:t>
      </w:r>
      <w:proofErr w:type="spellStart"/>
      <w:r w:rsidRPr="006F6BBC">
        <w:t>škola</w:t>
      </w:r>
      <w:proofErr w:type="spellEnd"/>
      <w:r w:rsidRPr="006F6BBC">
        <w:t xml:space="preserve"> </w:t>
      </w:r>
      <w:proofErr w:type="spellStart"/>
      <w:r w:rsidR="00616561">
        <w:t>Čachovice</w:t>
      </w:r>
      <w:proofErr w:type="spellEnd"/>
      <w:r w:rsidR="00616561">
        <w:t xml:space="preserve"> a </w:t>
      </w:r>
      <w:proofErr w:type="spellStart"/>
      <w:r w:rsidR="00616561">
        <w:t>Mateřská</w:t>
      </w:r>
      <w:proofErr w:type="spellEnd"/>
      <w:r w:rsidR="00616561">
        <w:t xml:space="preserve"> </w:t>
      </w:r>
      <w:proofErr w:type="spellStart"/>
      <w:r w:rsidR="00616561">
        <w:t>škola</w:t>
      </w:r>
      <w:proofErr w:type="spellEnd"/>
      <w:r w:rsidR="00616561">
        <w:t xml:space="preserve"> </w:t>
      </w:r>
      <w:proofErr w:type="spellStart"/>
      <w:r w:rsidR="00616561">
        <w:t>Struhy</w:t>
      </w:r>
      <w:proofErr w:type="spellEnd"/>
      <w:r w:rsidRPr="006F6BBC">
        <w:t xml:space="preserve">, </w:t>
      </w:r>
      <w:proofErr w:type="spellStart"/>
      <w:r w:rsidRPr="006F6BBC">
        <w:t>Komenského</w:t>
      </w:r>
      <w:proofErr w:type="spellEnd"/>
      <w:r w:rsidRPr="006F6BBC">
        <w:t xml:space="preserve"> </w:t>
      </w:r>
      <w:r w:rsidR="00616561">
        <w:t>96</w:t>
      </w:r>
      <w:r w:rsidRPr="006F6BBC">
        <w:t>,</w:t>
      </w:r>
      <w:r>
        <w:t xml:space="preserve"> </w:t>
      </w:r>
      <w:proofErr w:type="spellStart"/>
      <w:r w:rsidRPr="006F6BBC">
        <w:t>příspěvková</w:t>
      </w:r>
      <w:proofErr w:type="spellEnd"/>
      <w:r w:rsidRPr="006F6BBC">
        <w:t xml:space="preserve"> </w:t>
      </w:r>
      <w:proofErr w:type="spellStart"/>
      <w:r w:rsidRPr="006F6BBC">
        <w:t>organizace</w:t>
      </w:r>
      <w:proofErr w:type="spellEnd"/>
    </w:p>
    <w:p w:rsidR="00832803" w:rsidRDefault="006F6BBC" w:rsidP="006F6BBC">
      <w:pPr>
        <w:pStyle w:val="Informace"/>
      </w:pPr>
      <w:proofErr w:type="spellStart"/>
      <w:r w:rsidRPr="0004313B">
        <w:rPr>
          <w:b/>
        </w:rPr>
        <w:t>Označení</w:t>
      </w:r>
      <w:proofErr w:type="spellEnd"/>
      <w:r w:rsidRPr="0004313B">
        <w:rPr>
          <w:b/>
        </w:rPr>
        <w:t>:</w:t>
      </w:r>
      <w:r w:rsidR="00140190">
        <w:tab/>
        <w:t>VY_32_INOVACE_32_ReaAj8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Předmět</w:t>
      </w:r>
      <w:proofErr w:type="spellEnd"/>
      <w:r w:rsidRPr="0004313B">
        <w:rPr>
          <w:b/>
        </w:rPr>
        <w:t>:</w:t>
      </w:r>
      <w:r w:rsidR="007B569A">
        <w:tab/>
      </w:r>
      <w:proofErr w:type="spellStart"/>
      <w:r w:rsidR="007B569A">
        <w:t>Anglický</w:t>
      </w:r>
      <w:proofErr w:type="spellEnd"/>
      <w:r w:rsidR="007B569A">
        <w:t xml:space="preserve"> </w:t>
      </w:r>
      <w:proofErr w:type="spellStart"/>
      <w:r w:rsidR="007B569A">
        <w:t>jazyk</w:t>
      </w:r>
      <w:proofErr w:type="spellEnd"/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Ročník</w:t>
      </w:r>
      <w:proofErr w:type="spellEnd"/>
      <w:r w:rsidRPr="0004313B">
        <w:rPr>
          <w:b/>
        </w:rPr>
        <w:t>:</w:t>
      </w:r>
      <w:r w:rsidR="007B569A">
        <w:tab/>
        <w:t>8.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Téma</w:t>
      </w:r>
      <w:proofErr w:type="spellEnd"/>
      <w:r w:rsidRPr="0004313B">
        <w:rPr>
          <w:b/>
        </w:rPr>
        <w:t>:</w:t>
      </w:r>
      <w:r w:rsidR="00594AE5">
        <w:tab/>
      </w:r>
      <w:r w:rsidR="007B569A">
        <w:t xml:space="preserve"> Music</w:t>
      </w:r>
      <w:r w:rsidR="00594AE5">
        <w:t xml:space="preserve"> in English</w:t>
      </w:r>
      <w:bookmarkStart w:id="0" w:name="_GoBack"/>
      <w:bookmarkEnd w:id="0"/>
    </w:p>
    <w:p w:rsidR="006F6BBC" w:rsidRDefault="006F6BBC" w:rsidP="00F175B1">
      <w:pPr>
        <w:pStyle w:val="Informace"/>
      </w:pPr>
      <w:proofErr w:type="spellStart"/>
      <w:r w:rsidRPr="0004313B">
        <w:rPr>
          <w:b/>
        </w:rPr>
        <w:t>Název</w:t>
      </w:r>
      <w:proofErr w:type="spellEnd"/>
      <w:r w:rsidRPr="0004313B">
        <w:rPr>
          <w:b/>
        </w:rPr>
        <w:t>:</w:t>
      </w:r>
      <w:r w:rsidR="00140190">
        <w:tab/>
      </w:r>
      <w:r w:rsidR="00F175B1">
        <w:t>Rolling Stones –</w:t>
      </w:r>
      <w:r w:rsidR="00140190" w:rsidRPr="00140190">
        <w:t>Satisfaction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Autor</w:t>
      </w:r>
      <w:proofErr w:type="spellEnd"/>
      <w:r w:rsidRPr="0004313B">
        <w:rPr>
          <w:b/>
        </w:rPr>
        <w:t>:</w:t>
      </w:r>
      <w:r w:rsidR="007B569A">
        <w:tab/>
      </w:r>
      <w:r w:rsidR="00373075">
        <w:t xml:space="preserve">Mgr. </w:t>
      </w:r>
      <w:proofErr w:type="spellStart"/>
      <w:r w:rsidR="00373075">
        <w:t>Vlasta</w:t>
      </w:r>
      <w:proofErr w:type="spellEnd"/>
      <w:r w:rsidR="00373075">
        <w:t xml:space="preserve"> </w:t>
      </w:r>
      <w:proofErr w:type="spellStart"/>
      <w:r w:rsidR="00373075">
        <w:t>Kouříková</w:t>
      </w:r>
      <w:proofErr w:type="spellEnd"/>
    </w:p>
    <w:p w:rsidR="006F6BBC" w:rsidRPr="00832803" w:rsidRDefault="006F6BBC" w:rsidP="006F6BBC">
      <w:pPr>
        <w:pStyle w:val="Informace"/>
      </w:pPr>
      <w:proofErr w:type="spellStart"/>
      <w:r w:rsidRPr="0004313B">
        <w:rPr>
          <w:b/>
        </w:rPr>
        <w:t>Popis</w:t>
      </w:r>
      <w:proofErr w:type="spellEnd"/>
      <w:r w:rsidRPr="0004313B">
        <w:rPr>
          <w:b/>
        </w:rPr>
        <w:t>:</w:t>
      </w:r>
      <w:r w:rsidR="007B569A">
        <w:tab/>
      </w:r>
      <w:proofErr w:type="spellStart"/>
      <w:r w:rsidR="007B569A">
        <w:t>Pracovní</w:t>
      </w:r>
      <w:proofErr w:type="spellEnd"/>
      <w:r w:rsidR="007B569A">
        <w:t xml:space="preserve"> list s </w:t>
      </w:r>
      <w:proofErr w:type="spellStart"/>
      <w:r w:rsidR="007B569A">
        <w:t>textem</w:t>
      </w:r>
      <w:proofErr w:type="spellEnd"/>
      <w:r w:rsidR="007B569A">
        <w:t xml:space="preserve"> </w:t>
      </w:r>
      <w:proofErr w:type="spellStart"/>
      <w:r w:rsidR="007B569A">
        <w:t>písně</w:t>
      </w:r>
      <w:proofErr w:type="spellEnd"/>
      <w:r w:rsidR="007B569A">
        <w:t xml:space="preserve"> se </w:t>
      </w:r>
      <w:proofErr w:type="spellStart"/>
      <w:r w:rsidR="007B569A">
        <w:t>záměrnými</w:t>
      </w:r>
      <w:proofErr w:type="spellEnd"/>
      <w:r w:rsidR="007B569A">
        <w:t xml:space="preserve"> </w:t>
      </w:r>
      <w:proofErr w:type="spellStart"/>
      <w:r w:rsidR="007B569A">
        <w:t>chybami</w:t>
      </w:r>
      <w:proofErr w:type="spellEnd"/>
      <w:r w:rsidR="007B569A">
        <w:t xml:space="preserve"> k </w:t>
      </w:r>
      <w:proofErr w:type="spellStart"/>
      <w:r w:rsidR="007B569A">
        <w:t>opravě</w:t>
      </w:r>
      <w:proofErr w:type="spellEnd"/>
      <w:r w:rsidR="007B569A">
        <w:t xml:space="preserve"> </w:t>
      </w:r>
      <w:proofErr w:type="spellStart"/>
      <w:r w:rsidR="007B569A">
        <w:t>podle</w:t>
      </w:r>
      <w:proofErr w:type="spellEnd"/>
      <w:r w:rsidR="007B569A">
        <w:t xml:space="preserve"> </w:t>
      </w:r>
      <w:proofErr w:type="spellStart"/>
      <w:r w:rsidR="007B569A">
        <w:t>poslechu</w:t>
      </w:r>
      <w:proofErr w:type="spellEnd"/>
      <w:r w:rsidR="007B569A">
        <w:t xml:space="preserve"> a </w:t>
      </w:r>
      <w:proofErr w:type="spellStart"/>
      <w:r w:rsidR="007B569A">
        <w:t>jednoduché</w:t>
      </w:r>
      <w:proofErr w:type="spellEnd"/>
      <w:r w:rsidR="007B569A">
        <w:t xml:space="preserve"> </w:t>
      </w:r>
      <w:proofErr w:type="spellStart"/>
      <w:r w:rsidR="007B569A">
        <w:t>cvičení</w:t>
      </w:r>
      <w:proofErr w:type="spellEnd"/>
    </w:p>
    <w:p w:rsidR="0004313B" w:rsidRDefault="0004313B" w:rsidP="00832803"/>
    <w:p w:rsidR="00400687" w:rsidRDefault="00400687" w:rsidP="00400687"/>
    <w:p w:rsidR="00400687" w:rsidRDefault="00400687" w:rsidP="00400687"/>
    <w:p w:rsidR="00400687" w:rsidRDefault="00400687" w:rsidP="00400687"/>
    <w:p w:rsidR="00400687" w:rsidRDefault="00400687" w:rsidP="00400687"/>
    <w:p w:rsidR="00400687" w:rsidRDefault="00400687" w:rsidP="00400687"/>
    <w:p w:rsidR="00400687" w:rsidRDefault="00400687" w:rsidP="00400687"/>
    <w:p w:rsidR="00400687" w:rsidRDefault="00400687" w:rsidP="00400687"/>
    <w:p w:rsidR="00400687" w:rsidRDefault="00400687" w:rsidP="00400687"/>
    <w:p w:rsidR="00400687" w:rsidRDefault="00400687" w:rsidP="00400687"/>
    <w:p w:rsidR="00400687" w:rsidRDefault="00400687" w:rsidP="00400687"/>
    <w:p w:rsidR="00400687" w:rsidRDefault="00400687" w:rsidP="00400687"/>
    <w:p w:rsidR="00400687" w:rsidRDefault="00400687" w:rsidP="00400687"/>
    <w:p w:rsidR="00400687" w:rsidRDefault="00400687" w:rsidP="00400687"/>
    <w:p w:rsidR="00400687" w:rsidRDefault="00400687" w:rsidP="00400687"/>
    <w:p w:rsidR="00400687" w:rsidRDefault="00400687" w:rsidP="00400687"/>
    <w:p w:rsidR="00400687" w:rsidRDefault="00400687" w:rsidP="00400687"/>
    <w:p w:rsidR="00400687" w:rsidRDefault="00400687" w:rsidP="00400687"/>
    <w:p w:rsidR="00400687" w:rsidRDefault="00400687" w:rsidP="00400687"/>
    <w:p w:rsidR="00400687" w:rsidRDefault="00400687" w:rsidP="00400687"/>
    <w:p w:rsidR="00400687" w:rsidRDefault="00400687" w:rsidP="00400687"/>
    <w:p w:rsidR="00400687" w:rsidRDefault="00400687" w:rsidP="00400687"/>
    <w:p w:rsidR="00400687" w:rsidRDefault="00400687" w:rsidP="00400687"/>
    <w:p w:rsidR="00400687" w:rsidRDefault="00400687" w:rsidP="00400687"/>
    <w:p w:rsidR="00400687" w:rsidRDefault="00400687" w:rsidP="00400687"/>
    <w:p w:rsidR="00400687" w:rsidRDefault="00400687" w:rsidP="00400687"/>
    <w:p w:rsidR="00400687" w:rsidRDefault="00400687" w:rsidP="00400687"/>
    <w:p w:rsidR="00400687" w:rsidRDefault="00400687" w:rsidP="00400687"/>
    <w:p w:rsidR="00400687" w:rsidRDefault="00400687" w:rsidP="00400687"/>
    <w:p w:rsidR="00400687" w:rsidRDefault="00400687" w:rsidP="00400687"/>
    <w:p w:rsidR="00400687" w:rsidRDefault="00400687" w:rsidP="00400687"/>
    <w:p w:rsidR="00400687" w:rsidRPr="00400687" w:rsidRDefault="00400687" w:rsidP="00400687">
      <w:r w:rsidRPr="00400687">
        <w:t>1. There are some mistakes in the text. Replace them with the right words. Sometimes they have the similar or the opposite meaning. The refrain is missing, don’t write it.</w:t>
      </w:r>
    </w:p>
    <w:p w:rsidR="00400687" w:rsidRPr="00400687" w:rsidRDefault="00400687" w:rsidP="00400687"/>
    <w:p w:rsidR="00400687" w:rsidRPr="00400687" w:rsidRDefault="00400687" w:rsidP="00400687"/>
    <w:p w:rsidR="00400687" w:rsidRPr="00400687" w:rsidRDefault="00400687" w:rsidP="00400687">
      <w:r w:rsidRPr="00400687">
        <w:t xml:space="preserve">2. Find words in the row of letters and </w:t>
      </w:r>
      <w:r w:rsidR="007B569A">
        <w:t>re</w:t>
      </w:r>
      <w:r w:rsidRPr="00400687">
        <w:t>write the refrain.</w:t>
      </w:r>
    </w:p>
    <w:p w:rsidR="00400687" w:rsidRDefault="00400687" w:rsidP="00400687">
      <w:pPr>
        <w:rPr>
          <w:b/>
        </w:rPr>
      </w:pPr>
    </w:p>
    <w:p w:rsidR="00400687" w:rsidRPr="00400687" w:rsidRDefault="00400687" w:rsidP="00400687">
      <w:pPr>
        <w:rPr>
          <w:b/>
        </w:rPr>
      </w:pPr>
      <w:r w:rsidRPr="00400687">
        <w:rPr>
          <w:b/>
        </w:rPr>
        <w:t xml:space="preserve">    Ican'tgetnosatisfactionIcan'tgetnosatisfaction'CauseItryandItryandItryandItryIcan'tgetnoIcan'tgetno </w:t>
      </w:r>
    </w:p>
    <w:p w:rsidR="00140190" w:rsidRDefault="00140190" w:rsidP="00832803"/>
    <w:p w:rsidR="00140190" w:rsidRDefault="00140190" w:rsidP="00832803"/>
    <w:p w:rsidR="00400687" w:rsidRDefault="00400687" w:rsidP="00140190">
      <w:pPr>
        <w:rPr>
          <w:b/>
          <w:sz w:val="28"/>
          <w:szCs w:val="28"/>
        </w:rPr>
      </w:pPr>
    </w:p>
    <w:p w:rsidR="00140190" w:rsidRPr="00A93F3A" w:rsidRDefault="00A93F3A" w:rsidP="00140190">
      <w:pPr>
        <w:rPr>
          <w:b/>
          <w:sz w:val="28"/>
          <w:szCs w:val="28"/>
        </w:rPr>
      </w:pPr>
      <w:r w:rsidRPr="00A93F3A">
        <w:rPr>
          <w:b/>
          <w:sz w:val="28"/>
          <w:szCs w:val="28"/>
        </w:rPr>
        <w:t xml:space="preserve">Rolling Stones - Satisfaction </w:t>
      </w:r>
    </w:p>
    <w:p w:rsidR="00140190" w:rsidRDefault="00140190" w:rsidP="00140190"/>
    <w:p w:rsidR="00140190" w:rsidRDefault="00140190" w:rsidP="00140190">
      <w:r>
        <w:t xml:space="preserve"> </w:t>
      </w:r>
    </w:p>
    <w:p w:rsidR="00140190" w:rsidRDefault="00140190" w:rsidP="00140190"/>
    <w:p w:rsidR="00140190" w:rsidRDefault="002408E6" w:rsidP="00140190">
      <w:r>
        <w:t xml:space="preserve">When I'm </w:t>
      </w:r>
      <w:proofErr w:type="spellStart"/>
      <w:r>
        <w:t>drivin</w:t>
      </w:r>
      <w:proofErr w:type="spellEnd"/>
      <w:r>
        <w:t xml:space="preserve">' in my </w:t>
      </w:r>
      <w:r w:rsidR="00B82368">
        <w:t>van</w:t>
      </w:r>
    </w:p>
    <w:p w:rsidR="00140190" w:rsidRDefault="00140190" w:rsidP="00140190">
      <w:r>
        <w:t xml:space="preserve">And that man comes on the </w:t>
      </w:r>
      <w:r w:rsidR="00B82368">
        <w:t>TV</w:t>
      </w:r>
    </w:p>
    <w:p w:rsidR="00140190" w:rsidRDefault="00140190" w:rsidP="00140190">
      <w:r>
        <w:t xml:space="preserve">He's </w:t>
      </w:r>
      <w:proofErr w:type="spellStart"/>
      <w:r>
        <w:t>tellin</w:t>
      </w:r>
      <w:proofErr w:type="spellEnd"/>
      <w:r>
        <w:t xml:space="preserve">' me more and more </w:t>
      </w:r>
    </w:p>
    <w:p w:rsidR="00140190" w:rsidRDefault="00140190" w:rsidP="00140190">
      <w:r>
        <w:t xml:space="preserve">About some </w:t>
      </w:r>
      <w:proofErr w:type="spellStart"/>
      <w:r w:rsidR="00323CC6">
        <w:t>fals</w:t>
      </w:r>
      <w:proofErr w:type="spellEnd"/>
      <w:r>
        <w:t xml:space="preserve"> information </w:t>
      </w:r>
    </w:p>
    <w:p w:rsidR="00140190" w:rsidRDefault="00140190" w:rsidP="00140190">
      <w:r>
        <w:t xml:space="preserve">Supposed to fire </w:t>
      </w:r>
      <w:r w:rsidR="00323CC6">
        <w:t xml:space="preserve">your </w:t>
      </w:r>
      <w:r>
        <w:t xml:space="preserve">imagination </w:t>
      </w:r>
    </w:p>
    <w:p w:rsidR="00140190" w:rsidRDefault="00140190" w:rsidP="00140190">
      <w:r>
        <w:t xml:space="preserve">I can't get no, oh no </w:t>
      </w:r>
      <w:proofErr w:type="spellStart"/>
      <w:r>
        <w:t>no</w:t>
      </w:r>
      <w:proofErr w:type="spellEnd"/>
      <w:r>
        <w:t xml:space="preserve"> </w:t>
      </w:r>
      <w:proofErr w:type="spellStart"/>
      <w:r>
        <w:t>no</w:t>
      </w:r>
      <w:proofErr w:type="spellEnd"/>
      <w:r>
        <w:t xml:space="preserve"> </w:t>
      </w:r>
    </w:p>
    <w:p w:rsidR="00140190" w:rsidRDefault="00323CC6" w:rsidP="00140190">
      <w:r>
        <w:t xml:space="preserve">Hey </w:t>
      </w:r>
      <w:proofErr w:type="spellStart"/>
      <w:r>
        <w:t>hey</w:t>
      </w:r>
      <w:proofErr w:type="spellEnd"/>
      <w:r>
        <w:t xml:space="preserve"> </w:t>
      </w:r>
      <w:proofErr w:type="spellStart"/>
      <w:r>
        <w:t>hey</w:t>
      </w:r>
      <w:proofErr w:type="spellEnd"/>
      <w:r>
        <w:t>, that's what I tell</w:t>
      </w:r>
      <w:r w:rsidR="00140190">
        <w:t xml:space="preserve"> </w:t>
      </w:r>
    </w:p>
    <w:p w:rsidR="00140190" w:rsidRDefault="00140190" w:rsidP="00140190"/>
    <w:p w:rsidR="00140190" w:rsidRDefault="00140190" w:rsidP="00140190"/>
    <w:p w:rsidR="00140190" w:rsidRDefault="00725E44" w:rsidP="00140190">
      <w:r>
        <w:t xml:space="preserve">When I'm </w:t>
      </w:r>
      <w:proofErr w:type="spellStart"/>
      <w:r>
        <w:t>watchin</w:t>
      </w:r>
      <w:proofErr w:type="spellEnd"/>
      <w:r>
        <w:t>' my radio</w:t>
      </w:r>
      <w:r w:rsidR="00140190">
        <w:t xml:space="preserve"> </w:t>
      </w:r>
    </w:p>
    <w:p w:rsidR="00140190" w:rsidRDefault="00433B2E" w:rsidP="00140190">
      <w:r>
        <w:t>But</w:t>
      </w:r>
      <w:r w:rsidR="00140190">
        <w:t xml:space="preserve"> that man comes on to tell me </w:t>
      </w:r>
    </w:p>
    <w:p w:rsidR="00140190" w:rsidRDefault="00B642B8" w:rsidP="00140190">
      <w:r>
        <w:t>How black</w:t>
      </w:r>
      <w:r w:rsidR="00140190">
        <w:t xml:space="preserve"> my </w:t>
      </w:r>
      <w:r w:rsidR="00FB4DA1">
        <w:t>socks</w:t>
      </w:r>
      <w:r w:rsidR="00140190">
        <w:t xml:space="preserve"> can be </w:t>
      </w:r>
    </w:p>
    <w:p w:rsidR="00140190" w:rsidRDefault="00140190" w:rsidP="00140190">
      <w:r>
        <w:t xml:space="preserve">But he can't </w:t>
      </w:r>
      <w:r w:rsidR="004B52C8">
        <w:t>be a man 'cause he doesn't drink</w:t>
      </w:r>
      <w:r>
        <w:t xml:space="preserve"> </w:t>
      </w:r>
    </w:p>
    <w:p w:rsidR="00140190" w:rsidRDefault="004B52C8" w:rsidP="00140190">
      <w:r>
        <w:t>The same beer</w:t>
      </w:r>
      <w:r w:rsidR="00140190">
        <w:t xml:space="preserve"> as me </w:t>
      </w:r>
    </w:p>
    <w:p w:rsidR="00140190" w:rsidRDefault="00140190" w:rsidP="00140190">
      <w:r>
        <w:t xml:space="preserve">I can't get no, oh no </w:t>
      </w:r>
      <w:proofErr w:type="spellStart"/>
      <w:r>
        <w:t>no</w:t>
      </w:r>
      <w:proofErr w:type="spellEnd"/>
      <w:r>
        <w:t xml:space="preserve"> </w:t>
      </w:r>
      <w:proofErr w:type="spellStart"/>
      <w:r>
        <w:t>no</w:t>
      </w:r>
      <w:proofErr w:type="spellEnd"/>
      <w:r>
        <w:t xml:space="preserve"> </w:t>
      </w:r>
    </w:p>
    <w:p w:rsidR="00140190" w:rsidRDefault="004B52C8" w:rsidP="00140190">
      <w:r>
        <w:t xml:space="preserve">Hey </w:t>
      </w:r>
      <w:proofErr w:type="spellStart"/>
      <w:r>
        <w:t>hey</w:t>
      </w:r>
      <w:proofErr w:type="spellEnd"/>
      <w:r>
        <w:t xml:space="preserve"> </w:t>
      </w:r>
      <w:proofErr w:type="spellStart"/>
      <w:r>
        <w:t>hey</w:t>
      </w:r>
      <w:proofErr w:type="spellEnd"/>
      <w:r>
        <w:t>, that's why</w:t>
      </w:r>
      <w:r w:rsidR="00140190">
        <w:t xml:space="preserve"> I say </w:t>
      </w:r>
    </w:p>
    <w:p w:rsidR="00140190" w:rsidRDefault="00140190" w:rsidP="00140190"/>
    <w:p w:rsidR="00140190" w:rsidRDefault="00140190" w:rsidP="00140190"/>
    <w:p w:rsidR="00140190" w:rsidRDefault="00140190" w:rsidP="00140190">
      <w:r>
        <w:t xml:space="preserve">When I'm </w:t>
      </w:r>
      <w:proofErr w:type="spellStart"/>
      <w:r>
        <w:t>ridin</w:t>
      </w:r>
      <w:proofErr w:type="spellEnd"/>
      <w:r>
        <w:t xml:space="preserve">' round the </w:t>
      </w:r>
      <w:r w:rsidR="00A6362F">
        <w:t>town</w:t>
      </w:r>
    </w:p>
    <w:p w:rsidR="00140190" w:rsidRDefault="00140190" w:rsidP="00140190">
      <w:r>
        <w:t xml:space="preserve">And I'm </w:t>
      </w:r>
      <w:proofErr w:type="spellStart"/>
      <w:r>
        <w:t>doin</w:t>
      </w:r>
      <w:proofErr w:type="spellEnd"/>
      <w:r>
        <w:t xml:space="preserve">' this and I'm </w:t>
      </w:r>
      <w:r w:rsidR="00A6362F">
        <w:t>saying</w:t>
      </w:r>
      <w:r>
        <w:t xml:space="preserve"> that </w:t>
      </w:r>
    </w:p>
    <w:p w:rsidR="00140190" w:rsidRDefault="00140190" w:rsidP="00140190">
      <w:r>
        <w:t xml:space="preserve">And I'm </w:t>
      </w:r>
      <w:proofErr w:type="spellStart"/>
      <w:r>
        <w:t>tryin</w:t>
      </w:r>
      <w:proofErr w:type="spellEnd"/>
      <w:r>
        <w:t xml:space="preserve">' to make some girl </w:t>
      </w:r>
    </w:p>
    <w:p w:rsidR="00140190" w:rsidRDefault="00A6362F" w:rsidP="00140190">
      <w:r>
        <w:t>Who tells me kid</w:t>
      </w:r>
      <w:r w:rsidR="00140190">
        <w:t xml:space="preserve"> b</w:t>
      </w:r>
      <w:r>
        <w:t>etter come back later next month</w:t>
      </w:r>
    </w:p>
    <w:p w:rsidR="00140190" w:rsidRDefault="00140190" w:rsidP="00140190">
      <w:r>
        <w:t xml:space="preserve">'Cause you </w:t>
      </w:r>
      <w:r w:rsidR="00252F5D">
        <w:t>watch</w:t>
      </w:r>
      <w:r>
        <w:t xml:space="preserve"> I'm on losing streak </w:t>
      </w:r>
    </w:p>
    <w:p w:rsidR="00140190" w:rsidRDefault="00140190" w:rsidP="00140190">
      <w:r>
        <w:t xml:space="preserve">I can't get no, oh no </w:t>
      </w:r>
      <w:proofErr w:type="spellStart"/>
      <w:r>
        <w:t>no</w:t>
      </w:r>
      <w:proofErr w:type="spellEnd"/>
      <w:r>
        <w:t xml:space="preserve"> </w:t>
      </w:r>
      <w:proofErr w:type="spellStart"/>
      <w:r>
        <w:t>no</w:t>
      </w:r>
      <w:proofErr w:type="spellEnd"/>
      <w:r>
        <w:t xml:space="preserve"> </w:t>
      </w:r>
    </w:p>
    <w:p w:rsidR="00140190" w:rsidRDefault="00140190" w:rsidP="00140190">
      <w:r>
        <w:t xml:space="preserve">Hey </w:t>
      </w:r>
      <w:proofErr w:type="spellStart"/>
      <w:r>
        <w:t>hey</w:t>
      </w:r>
      <w:proofErr w:type="spellEnd"/>
      <w:r>
        <w:t xml:space="preserve"> </w:t>
      </w:r>
      <w:proofErr w:type="spellStart"/>
      <w:r>
        <w:t>hey</w:t>
      </w:r>
      <w:proofErr w:type="spellEnd"/>
      <w:r>
        <w:t xml:space="preserve">, that's what I say </w:t>
      </w:r>
    </w:p>
    <w:p w:rsidR="00140190" w:rsidRDefault="00140190" w:rsidP="00140190"/>
    <w:p w:rsidR="008733A0" w:rsidRDefault="008733A0" w:rsidP="00140190"/>
    <w:p w:rsidR="008733A0" w:rsidRDefault="008733A0" w:rsidP="00140190"/>
    <w:p w:rsidR="008733A0" w:rsidRDefault="008733A0" w:rsidP="00140190"/>
    <w:p w:rsidR="008733A0" w:rsidRDefault="008733A0" w:rsidP="00140190"/>
    <w:p w:rsidR="008733A0" w:rsidRDefault="008733A0" w:rsidP="00140190"/>
    <w:p w:rsidR="008733A0" w:rsidRDefault="008733A0" w:rsidP="00140190"/>
    <w:p w:rsidR="008733A0" w:rsidRDefault="008733A0" w:rsidP="00140190"/>
    <w:p w:rsidR="001E285D" w:rsidRDefault="001E285D" w:rsidP="00140190">
      <w:pPr>
        <w:rPr>
          <w:b/>
        </w:rPr>
      </w:pPr>
    </w:p>
    <w:p w:rsidR="001E285D" w:rsidRDefault="001E285D" w:rsidP="00140190">
      <w:pPr>
        <w:rPr>
          <w:b/>
        </w:rPr>
      </w:pPr>
    </w:p>
    <w:p w:rsidR="001E285D" w:rsidRDefault="001E285D" w:rsidP="00140190">
      <w:pPr>
        <w:rPr>
          <w:b/>
        </w:rPr>
      </w:pPr>
    </w:p>
    <w:p w:rsidR="001E285D" w:rsidRDefault="001E285D" w:rsidP="00140190">
      <w:pPr>
        <w:rPr>
          <w:b/>
        </w:rPr>
      </w:pPr>
    </w:p>
    <w:p w:rsidR="001E285D" w:rsidRDefault="001E285D" w:rsidP="00140190">
      <w:pPr>
        <w:rPr>
          <w:b/>
        </w:rPr>
      </w:pPr>
    </w:p>
    <w:p w:rsidR="001E285D" w:rsidRDefault="001E285D" w:rsidP="00140190">
      <w:pPr>
        <w:rPr>
          <w:b/>
        </w:rPr>
      </w:pPr>
    </w:p>
    <w:p w:rsidR="001E285D" w:rsidRDefault="001E285D" w:rsidP="00140190">
      <w:pPr>
        <w:rPr>
          <w:b/>
        </w:rPr>
      </w:pPr>
    </w:p>
    <w:p w:rsidR="001E285D" w:rsidRDefault="001E285D" w:rsidP="00140190">
      <w:pPr>
        <w:rPr>
          <w:b/>
        </w:rPr>
      </w:pPr>
    </w:p>
    <w:p w:rsidR="001E285D" w:rsidRDefault="001E285D" w:rsidP="00140190">
      <w:pPr>
        <w:rPr>
          <w:b/>
        </w:rPr>
      </w:pPr>
    </w:p>
    <w:p w:rsidR="007B569A" w:rsidRDefault="007B569A" w:rsidP="00140190">
      <w:pPr>
        <w:rPr>
          <w:b/>
        </w:rPr>
      </w:pPr>
    </w:p>
    <w:p w:rsidR="007B569A" w:rsidRDefault="007B569A" w:rsidP="00140190">
      <w:pPr>
        <w:rPr>
          <w:b/>
        </w:rPr>
      </w:pPr>
    </w:p>
    <w:p w:rsidR="00A93F3A" w:rsidRDefault="00B82368" w:rsidP="00140190">
      <w:pPr>
        <w:rPr>
          <w:b/>
        </w:rPr>
      </w:pPr>
      <w:proofErr w:type="gramStart"/>
      <w:r>
        <w:rPr>
          <w:b/>
        </w:rPr>
        <w:t>van</w:t>
      </w:r>
      <w:proofErr w:type="gramEnd"/>
      <w:r>
        <w:rPr>
          <w:b/>
        </w:rPr>
        <w:t xml:space="preserve"> – car</w:t>
      </w:r>
    </w:p>
    <w:p w:rsidR="00B82368" w:rsidRDefault="00B82368" w:rsidP="00140190">
      <w:proofErr w:type="gramStart"/>
      <w:r>
        <w:t>radio</w:t>
      </w:r>
      <w:proofErr w:type="gramEnd"/>
      <w:r>
        <w:t xml:space="preserve"> </w:t>
      </w:r>
      <w:r w:rsidR="00323CC6">
        <w:t>–</w:t>
      </w:r>
      <w:r>
        <w:t xml:space="preserve"> TV</w:t>
      </w:r>
    </w:p>
    <w:p w:rsidR="00323CC6" w:rsidRDefault="00323CC6" w:rsidP="00140190">
      <w:proofErr w:type="gramStart"/>
      <w:r>
        <w:t>untrue</w:t>
      </w:r>
      <w:proofErr w:type="gramEnd"/>
      <w:r>
        <w:t xml:space="preserve"> – useless</w:t>
      </w:r>
    </w:p>
    <w:p w:rsidR="00323CC6" w:rsidRDefault="00323CC6" w:rsidP="00140190">
      <w:proofErr w:type="gramStart"/>
      <w:r>
        <w:t>your</w:t>
      </w:r>
      <w:proofErr w:type="gramEnd"/>
      <w:r>
        <w:t xml:space="preserve"> – my</w:t>
      </w:r>
    </w:p>
    <w:p w:rsidR="00323CC6" w:rsidRDefault="00323CC6" w:rsidP="00140190">
      <w:proofErr w:type="gramStart"/>
      <w:r>
        <w:t>tell</w:t>
      </w:r>
      <w:proofErr w:type="gramEnd"/>
      <w:r>
        <w:t xml:space="preserve"> </w:t>
      </w:r>
      <w:r w:rsidR="00725E44">
        <w:t>–</w:t>
      </w:r>
      <w:r>
        <w:t xml:space="preserve"> say</w:t>
      </w:r>
    </w:p>
    <w:p w:rsidR="00725E44" w:rsidRDefault="00725E44" w:rsidP="00140190">
      <w:r>
        <w:t xml:space="preserve">TV </w:t>
      </w:r>
      <w:r w:rsidR="00433B2E">
        <w:t>–</w:t>
      </w:r>
      <w:r>
        <w:t xml:space="preserve"> radio</w:t>
      </w:r>
    </w:p>
    <w:p w:rsidR="00433B2E" w:rsidRDefault="00433B2E" w:rsidP="00140190">
      <w:proofErr w:type="gramStart"/>
      <w:r>
        <w:t>but</w:t>
      </w:r>
      <w:proofErr w:type="gramEnd"/>
      <w:r>
        <w:t xml:space="preserve"> </w:t>
      </w:r>
      <w:r w:rsidR="00B642B8">
        <w:t>–</w:t>
      </w:r>
      <w:r>
        <w:t xml:space="preserve"> and</w:t>
      </w:r>
    </w:p>
    <w:p w:rsidR="00B642B8" w:rsidRDefault="00B642B8" w:rsidP="00140190">
      <w:proofErr w:type="gramStart"/>
      <w:r>
        <w:t>black</w:t>
      </w:r>
      <w:proofErr w:type="gramEnd"/>
      <w:r>
        <w:t xml:space="preserve"> </w:t>
      </w:r>
      <w:r w:rsidR="00FB4DA1">
        <w:t>–</w:t>
      </w:r>
      <w:r>
        <w:t xml:space="preserve"> white</w:t>
      </w:r>
    </w:p>
    <w:p w:rsidR="00FB4DA1" w:rsidRDefault="00FB4DA1" w:rsidP="00140190">
      <w:pPr>
        <w:rPr>
          <w:b/>
        </w:rPr>
      </w:pPr>
      <w:proofErr w:type="gramStart"/>
      <w:r>
        <w:t>socks</w:t>
      </w:r>
      <w:proofErr w:type="gramEnd"/>
      <w:r>
        <w:t xml:space="preserve"> - shirts</w:t>
      </w:r>
    </w:p>
    <w:p w:rsidR="00A93F3A" w:rsidRDefault="004B52C8" w:rsidP="00140190">
      <w:pPr>
        <w:rPr>
          <w:b/>
        </w:rPr>
      </w:pPr>
      <w:proofErr w:type="gramStart"/>
      <w:r>
        <w:rPr>
          <w:b/>
        </w:rPr>
        <w:t>drink</w:t>
      </w:r>
      <w:proofErr w:type="gramEnd"/>
      <w:r>
        <w:rPr>
          <w:b/>
        </w:rPr>
        <w:t xml:space="preserve"> – smoke</w:t>
      </w:r>
    </w:p>
    <w:p w:rsidR="004B52C8" w:rsidRDefault="004B52C8" w:rsidP="00140190">
      <w:pPr>
        <w:rPr>
          <w:b/>
        </w:rPr>
      </w:pPr>
      <w:proofErr w:type="gramStart"/>
      <w:r>
        <w:rPr>
          <w:b/>
        </w:rPr>
        <w:t>beer</w:t>
      </w:r>
      <w:proofErr w:type="gramEnd"/>
      <w:r>
        <w:rPr>
          <w:b/>
        </w:rPr>
        <w:t xml:space="preserve"> – cigarettes</w:t>
      </w:r>
    </w:p>
    <w:p w:rsidR="004B52C8" w:rsidRDefault="004B52C8" w:rsidP="00140190">
      <w:pPr>
        <w:rPr>
          <w:b/>
        </w:rPr>
      </w:pPr>
      <w:proofErr w:type="gramStart"/>
      <w:r>
        <w:rPr>
          <w:b/>
        </w:rPr>
        <w:t>why</w:t>
      </w:r>
      <w:proofErr w:type="gramEnd"/>
      <w:r>
        <w:rPr>
          <w:b/>
        </w:rPr>
        <w:t xml:space="preserve"> - what </w:t>
      </w:r>
    </w:p>
    <w:p w:rsidR="00A93F3A" w:rsidRDefault="00A6362F" w:rsidP="00140190">
      <w:proofErr w:type="gramStart"/>
      <w:r>
        <w:rPr>
          <w:b/>
        </w:rPr>
        <w:t>town</w:t>
      </w:r>
      <w:proofErr w:type="gramEnd"/>
      <w:r>
        <w:rPr>
          <w:b/>
        </w:rPr>
        <w:t xml:space="preserve"> – </w:t>
      </w:r>
      <w:r>
        <w:t>world</w:t>
      </w:r>
    </w:p>
    <w:p w:rsidR="00A6362F" w:rsidRDefault="00A6362F" w:rsidP="00140190">
      <w:proofErr w:type="gramStart"/>
      <w:r>
        <w:t>singing</w:t>
      </w:r>
      <w:proofErr w:type="gramEnd"/>
      <w:r>
        <w:t xml:space="preserve"> – saying</w:t>
      </w:r>
    </w:p>
    <w:p w:rsidR="00A6362F" w:rsidRDefault="00A6362F" w:rsidP="00140190">
      <w:pPr>
        <w:rPr>
          <w:b/>
        </w:rPr>
      </w:pPr>
      <w:proofErr w:type="gramStart"/>
      <w:r>
        <w:t>kid</w:t>
      </w:r>
      <w:proofErr w:type="gramEnd"/>
      <w:r>
        <w:t xml:space="preserve"> - baby</w:t>
      </w:r>
    </w:p>
    <w:p w:rsidR="00A93F3A" w:rsidRDefault="00A6362F" w:rsidP="00140190">
      <w:proofErr w:type="gramStart"/>
      <w:r>
        <w:t>week</w:t>
      </w:r>
      <w:proofErr w:type="gramEnd"/>
      <w:r>
        <w:t xml:space="preserve"> </w:t>
      </w:r>
      <w:r w:rsidR="00252F5D">
        <w:t>–</w:t>
      </w:r>
      <w:r>
        <w:t xml:space="preserve"> month</w:t>
      </w:r>
    </w:p>
    <w:p w:rsidR="00252F5D" w:rsidRDefault="00252F5D" w:rsidP="00140190">
      <w:pPr>
        <w:rPr>
          <w:b/>
        </w:rPr>
      </w:pPr>
      <w:proofErr w:type="gramStart"/>
      <w:r>
        <w:t>watch</w:t>
      </w:r>
      <w:proofErr w:type="gramEnd"/>
      <w:r>
        <w:t xml:space="preserve"> - see</w:t>
      </w:r>
    </w:p>
    <w:p w:rsidR="00A93F3A" w:rsidRDefault="00A93F3A" w:rsidP="00140190">
      <w:pPr>
        <w:rPr>
          <w:b/>
        </w:rPr>
      </w:pPr>
    </w:p>
    <w:p w:rsidR="00A93F3A" w:rsidRDefault="00A93F3A" w:rsidP="00140190">
      <w:pPr>
        <w:rPr>
          <w:b/>
        </w:rPr>
      </w:pPr>
    </w:p>
    <w:p w:rsidR="00252F5D" w:rsidRDefault="00252F5D" w:rsidP="00252F5D">
      <w:r>
        <w:t xml:space="preserve">I can't get </w:t>
      </w:r>
      <w:proofErr w:type="gramStart"/>
      <w:r>
        <w:t>no</w:t>
      </w:r>
      <w:proofErr w:type="gramEnd"/>
      <w:r>
        <w:t xml:space="preserve"> satisfaction </w:t>
      </w:r>
    </w:p>
    <w:p w:rsidR="00252F5D" w:rsidRDefault="00252F5D" w:rsidP="00252F5D">
      <w:r>
        <w:t xml:space="preserve">I can't get </w:t>
      </w:r>
      <w:proofErr w:type="gramStart"/>
      <w:r>
        <w:t>no</w:t>
      </w:r>
      <w:proofErr w:type="gramEnd"/>
      <w:r>
        <w:t xml:space="preserve"> satisfaction </w:t>
      </w:r>
    </w:p>
    <w:p w:rsidR="00252F5D" w:rsidRDefault="00252F5D" w:rsidP="00252F5D">
      <w:r>
        <w:t xml:space="preserve">'Cause I try and I try and I try and I try </w:t>
      </w:r>
    </w:p>
    <w:p w:rsidR="00252F5D" w:rsidRDefault="00252F5D" w:rsidP="00252F5D">
      <w:r>
        <w:t xml:space="preserve">I can't get no, I can't get no </w:t>
      </w:r>
    </w:p>
    <w:p w:rsidR="00A93F3A" w:rsidRDefault="00A93F3A" w:rsidP="00140190">
      <w:pPr>
        <w:rPr>
          <w:b/>
        </w:rPr>
      </w:pPr>
    </w:p>
    <w:p w:rsidR="00A93F3A" w:rsidRDefault="00A93F3A" w:rsidP="00140190">
      <w:pPr>
        <w:rPr>
          <w:b/>
        </w:rPr>
      </w:pPr>
    </w:p>
    <w:p w:rsidR="00A93F3A" w:rsidRDefault="00A93F3A" w:rsidP="00140190">
      <w:pPr>
        <w:rPr>
          <w:b/>
        </w:rPr>
      </w:pPr>
    </w:p>
    <w:p w:rsidR="00A93F3A" w:rsidRDefault="00A93F3A" w:rsidP="00140190">
      <w:pPr>
        <w:rPr>
          <w:b/>
        </w:rPr>
      </w:pPr>
    </w:p>
    <w:p w:rsidR="00A93F3A" w:rsidRDefault="00A93F3A" w:rsidP="00140190">
      <w:pPr>
        <w:rPr>
          <w:b/>
        </w:rPr>
      </w:pPr>
    </w:p>
    <w:p w:rsidR="00A93F3A" w:rsidRDefault="00A93F3A" w:rsidP="00140190">
      <w:pPr>
        <w:rPr>
          <w:b/>
        </w:rPr>
      </w:pPr>
    </w:p>
    <w:p w:rsidR="00A93F3A" w:rsidRDefault="00A93F3A" w:rsidP="00140190">
      <w:pPr>
        <w:rPr>
          <w:b/>
        </w:rPr>
      </w:pPr>
    </w:p>
    <w:p w:rsidR="00A93F3A" w:rsidRDefault="00A93F3A" w:rsidP="00140190">
      <w:pPr>
        <w:rPr>
          <w:b/>
        </w:rPr>
      </w:pPr>
    </w:p>
    <w:p w:rsidR="00A93F3A" w:rsidRDefault="00A93F3A" w:rsidP="00140190">
      <w:pPr>
        <w:rPr>
          <w:b/>
        </w:rPr>
      </w:pPr>
    </w:p>
    <w:p w:rsidR="00A93F3A" w:rsidRDefault="00A93F3A" w:rsidP="00140190">
      <w:pPr>
        <w:rPr>
          <w:b/>
        </w:rPr>
      </w:pPr>
    </w:p>
    <w:p w:rsidR="00A93F3A" w:rsidRDefault="00A93F3A" w:rsidP="00140190">
      <w:pPr>
        <w:rPr>
          <w:b/>
        </w:rPr>
      </w:pPr>
    </w:p>
    <w:p w:rsidR="00A93F3A" w:rsidRDefault="00A93F3A" w:rsidP="00140190">
      <w:pPr>
        <w:rPr>
          <w:b/>
        </w:rPr>
      </w:pPr>
    </w:p>
    <w:p w:rsidR="00A93F3A" w:rsidRDefault="00A93F3A" w:rsidP="00140190">
      <w:pPr>
        <w:rPr>
          <w:b/>
        </w:rPr>
      </w:pPr>
    </w:p>
    <w:p w:rsidR="00A93F3A" w:rsidRDefault="00A93F3A" w:rsidP="00140190">
      <w:pPr>
        <w:rPr>
          <w:b/>
        </w:rPr>
      </w:pPr>
    </w:p>
    <w:p w:rsidR="00A93F3A" w:rsidRDefault="00A93F3A" w:rsidP="00140190">
      <w:pPr>
        <w:rPr>
          <w:b/>
        </w:rPr>
      </w:pPr>
    </w:p>
    <w:p w:rsidR="00252F5D" w:rsidRDefault="00252F5D" w:rsidP="00140190">
      <w:pPr>
        <w:rPr>
          <w:b/>
        </w:rPr>
      </w:pPr>
    </w:p>
    <w:p w:rsidR="00252F5D" w:rsidRDefault="00252F5D" w:rsidP="00140190">
      <w:pPr>
        <w:rPr>
          <w:b/>
        </w:rPr>
      </w:pPr>
    </w:p>
    <w:p w:rsidR="00252F5D" w:rsidRDefault="00252F5D" w:rsidP="00140190">
      <w:pPr>
        <w:rPr>
          <w:b/>
        </w:rPr>
      </w:pPr>
    </w:p>
    <w:p w:rsidR="00252F5D" w:rsidRDefault="00252F5D" w:rsidP="00140190">
      <w:pPr>
        <w:rPr>
          <w:b/>
        </w:rPr>
      </w:pPr>
    </w:p>
    <w:p w:rsidR="00252F5D" w:rsidRDefault="00252F5D" w:rsidP="00140190">
      <w:pPr>
        <w:rPr>
          <w:b/>
        </w:rPr>
      </w:pPr>
    </w:p>
    <w:p w:rsidR="00252F5D" w:rsidRDefault="00252F5D" w:rsidP="00140190">
      <w:pPr>
        <w:rPr>
          <w:b/>
        </w:rPr>
      </w:pPr>
    </w:p>
    <w:p w:rsidR="00252F5D" w:rsidRDefault="00252F5D" w:rsidP="00140190">
      <w:pPr>
        <w:rPr>
          <w:b/>
        </w:rPr>
      </w:pPr>
    </w:p>
    <w:p w:rsidR="00252F5D" w:rsidRDefault="00252F5D" w:rsidP="00140190">
      <w:pPr>
        <w:rPr>
          <w:b/>
        </w:rPr>
      </w:pPr>
    </w:p>
    <w:p w:rsidR="00252F5D" w:rsidRDefault="00252F5D" w:rsidP="00140190">
      <w:pPr>
        <w:rPr>
          <w:b/>
        </w:rPr>
      </w:pPr>
    </w:p>
    <w:p w:rsidR="00252F5D" w:rsidRDefault="00252F5D" w:rsidP="00140190">
      <w:pPr>
        <w:rPr>
          <w:b/>
        </w:rPr>
      </w:pPr>
    </w:p>
    <w:p w:rsidR="00252F5D" w:rsidRDefault="00252F5D" w:rsidP="00140190">
      <w:pPr>
        <w:rPr>
          <w:b/>
        </w:rPr>
      </w:pPr>
    </w:p>
    <w:p w:rsidR="00252F5D" w:rsidRDefault="00252F5D" w:rsidP="00140190">
      <w:pPr>
        <w:rPr>
          <w:b/>
        </w:rPr>
      </w:pPr>
    </w:p>
    <w:p w:rsidR="00A93F3A" w:rsidRDefault="00A93F3A" w:rsidP="00140190">
      <w:pPr>
        <w:rPr>
          <w:b/>
        </w:rPr>
      </w:pPr>
    </w:p>
    <w:p w:rsidR="00A93F3A" w:rsidRDefault="00A93F3A" w:rsidP="00140190">
      <w:pPr>
        <w:rPr>
          <w:b/>
        </w:rPr>
      </w:pPr>
    </w:p>
    <w:p w:rsidR="00A93F3A" w:rsidRDefault="00A93F3A" w:rsidP="00140190">
      <w:pPr>
        <w:rPr>
          <w:b/>
        </w:rPr>
      </w:pPr>
    </w:p>
    <w:p w:rsidR="00A93F3A" w:rsidRDefault="00A93F3A" w:rsidP="00140190">
      <w:pPr>
        <w:rPr>
          <w:b/>
        </w:rPr>
      </w:pPr>
    </w:p>
    <w:p w:rsidR="00A93F3A" w:rsidRDefault="00A93F3A" w:rsidP="00140190">
      <w:pPr>
        <w:rPr>
          <w:b/>
        </w:rPr>
      </w:pPr>
    </w:p>
    <w:p w:rsidR="00A93F3A" w:rsidRDefault="00A93F3A" w:rsidP="00140190">
      <w:pPr>
        <w:rPr>
          <w:b/>
        </w:rPr>
      </w:pPr>
    </w:p>
    <w:p w:rsidR="00A93F3A" w:rsidRDefault="00A93F3A" w:rsidP="00140190">
      <w:pPr>
        <w:rPr>
          <w:b/>
        </w:rPr>
      </w:pPr>
    </w:p>
    <w:p w:rsidR="00A93F3A" w:rsidRDefault="00A93F3A" w:rsidP="00140190">
      <w:pPr>
        <w:rPr>
          <w:b/>
        </w:rPr>
      </w:pPr>
    </w:p>
    <w:p w:rsidR="0021058D" w:rsidRDefault="0021058D" w:rsidP="00140190">
      <w:pPr>
        <w:rPr>
          <w:b/>
        </w:rPr>
      </w:pPr>
    </w:p>
    <w:p w:rsidR="0021058D" w:rsidRDefault="0021058D" w:rsidP="00140190">
      <w:pPr>
        <w:rPr>
          <w:b/>
        </w:rPr>
      </w:pPr>
    </w:p>
    <w:p w:rsidR="008733A0" w:rsidRDefault="008733A0" w:rsidP="00140190">
      <w:pPr>
        <w:rPr>
          <w:b/>
        </w:rPr>
      </w:pPr>
      <w:proofErr w:type="spellStart"/>
      <w:r w:rsidRPr="008733A0">
        <w:rPr>
          <w:b/>
        </w:rPr>
        <w:t>Zdroje</w:t>
      </w:r>
      <w:proofErr w:type="spellEnd"/>
      <w:r w:rsidRPr="008733A0">
        <w:rPr>
          <w:b/>
        </w:rPr>
        <w:t>:</w:t>
      </w:r>
    </w:p>
    <w:p w:rsidR="003A7CBC" w:rsidRDefault="003A7CBC" w:rsidP="008733A0">
      <w:pPr>
        <w:rPr>
          <w:rFonts w:cs="Arial"/>
          <w:color w:val="000000"/>
          <w:szCs w:val="20"/>
          <w:shd w:val="clear" w:color="auto" w:fill="FFFFFF"/>
        </w:rPr>
      </w:pPr>
    </w:p>
    <w:p w:rsidR="008733A0" w:rsidRDefault="008733A0" w:rsidP="008733A0">
      <w:r>
        <w:rPr>
          <w:rFonts w:cs="Arial"/>
          <w:color w:val="000000"/>
          <w:szCs w:val="20"/>
          <w:shd w:val="clear" w:color="auto" w:fill="FFFFFF"/>
        </w:rPr>
        <w:t>[</w:t>
      </w:r>
      <w:proofErr w:type="gramStart"/>
      <w:r>
        <w:rPr>
          <w:rFonts w:cs="Arial"/>
          <w:color w:val="000000"/>
          <w:szCs w:val="20"/>
          <w:shd w:val="clear" w:color="auto" w:fill="FFFFFF"/>
        </w:rPr>
        <w:t>online</w:t>
      </w:r>
      <w:proofErr w:type="gramEnd"/>
      <w:r>
        <w:rPr>
          <w:rFonts w:cs="Arial"/>
          <w:color w:val="000000"/>
          <w:szCs w:val="20"/>
          <w:shd w:val="clear" w:color="auto" w:fill="FFFFFF"/>
        </w:rPr>
        <w:t>]. [</w:t>
      </w:r>
      <w:proofErr w:type="gramStart"/>
      <w:r>
        <w:rPr>
          <w:rFonts w:cs="Arial"/>
          <w:color w:val="000000"/>
          <w:szCs w:val="20"/>
          <w:shd w:val="clear" w:color="auto" w:fill="FFFFFF"/>
        </w:rPr>
        <w:t>cit</w:t>
      </w:r>
      <w:proofErr w:type="gramEnd"/>
      <w:r>
        <w:rPr>
          <w:rFonts w:cs="Arial"/>
          <w:color w:val="000000"/>
          <w:szCs w:val="20"/>
          <w:shd w:val="clear" w:color="auto" w:fill="FFFFFF"/>
        </w:rPr>
        <w:t xml:space="preserve">. 2013-06-02]. </w:t>
      </w:r>
      <w:proofErr w:type="spellStart"/>
      <w:r>
        <w:rPr>
          <w:rFonts w:cs="Arial"/>
          <w:color w:val="000000"/>
          <w:szCs w:val="20"/>
          <w:shd w:val="clear" w:color="auto" w:fill="FFFFFF"/>
        </w:rPr>
        <w:t>Dostupné</w:t>
      </w:r>
      <w:proofErr w:type="spellEnd"/>
      <w:r>
        <w:rPr>
          <w:rFonts w:cs="Arial"/>
          <w:color w:val="000000"/>
          <w:szCs w:val="20"/>
          <w:shd w:val="clear" w:color="auto" w:fill="FFFFFF"/>
        </w:rPr>
        <w:t xml:space="preserve"> z: http://www.karaoketexty.cz/texty-pisni/rolling-stones-the/satisfaction-492908</w:t>
      </w:r>
    </w:p>
    <w:p w:rsidR="008733A0" w:rsidRDefault="008733A0" w:rsidP="008733A0"/>
    <w:p w:rsidR="008733A0" w:rsidRDefault="003A7CBC" w:rsidP="008733A0">
      <w:r>
        <w:rPr>
          <w:rFonts w:cs="Arial"/>
          <w:color w:val="000000"/>
          <w:szCs w:val="20"/>
          <w:shd w:val="clear" w:color="auto" w:fill="FFFFFF"/>
        </w:rPr>
        <w:t>[</w:t>
      </w:r>
      <w:proofErr w:type="gramStart"/>
      <w:r>
        <w:rPr>
          <w:rFonts w:cs="Arial"/>
          <w:color w:val="000000"/>
          <w:szCs w:val="20"/>
          <w:shd w:val="clear" w:color="auto" w:fill="FFFFFF"/>
        </w:rPr>
        <w:t>online</w:t>
      </w:r>
      <w:proofErr w:type="gramEnd"/>
      <w:r>
        <w:rPr>
          <w:rFonts w:cs="Arial"/>
          <w:color w:val="000000"/>
          <w:szCs w:val="20"/>
          <w:shd w:val="clear" w:color="auto" w:fill="FFFFFF"/>
        </w:rPr>
        <w:t>]. [</w:t>
      </w:r>
      <w:proofErr w:type="gramStart"/>
      <w:r>
        <w:rPr>
          <w:rFonts w:cs="Arial"/>
          <w:color w:val="000000"/>
          <w:szCs w:val="20"/>
          <w:shd w:val="clear" w:color="auto" w:fill="FFFFFF"/>
        </w:rPr>
        <w:t>cit</w:t>
      </w:r>
      <w:proofErr w:type="gramEnd"/>
      <w:r>
        <w:rPr>
          <w:rFonts w:cs="Arial"/>
          <w:color w:val="000000"/>
          <w:szCs w:val="20"/>
          <w:shd w:val="clear" w:color="auto" w:fill="FFFFFF"/>
        </w:rPr>
        <w:t xml:space="preserve">. 2013-06-02]. </w:t>
      </w:r>
      <w:proofErr w:type="spellStart"/>
      <w:r>
        <w:rPr>
          <w:rFonts w:cs="Arial"/>
          <w:color w:val="000000"/>
          <w:szCs w:val="20"/>
          <w:shd w:val="clear" w:color="auto" w:fill="FFFFFF"/>
        </w:rPr>
        <w:t>Dostupné</w:t>
      </w:r>
      <w:proofErr w:type="spellEnd"/>
      <w:r>
        <w:rPr>
          <w:rFonts w:cs="Arial"/>
          <w:color w:val="000000"/>
          <w:szCs w:val="20"/>
          <w:shd w:val="clear" w:color="auto" w:fill="FFFFFF"/>
        </w:rPr>
        <w:t xml:space="preserve"> z: http://www.uloz.to/x42y4K4/rolling-stones-satisfaction-mp3</w:t>
      </w:r>
    </w:p>
    <w:p w:rsidR="008733A0" w:rsidRPr="008733A0" w:rsidRDefault="008733A0" w:rsidP="00140190">
      <w:pPr>
        <w:rPr>
          <w:b/>
        </w:rPr>
      </w:pPr>
    </w:p>
    <w:sectPr w:rsidR="008733A0" w:rsidRPr="008733A0" w:rsidSect="00832803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B57" w:rsidRDefault="00245B57" w:rsidP="006A0033">
      <w:r>
        <w:separator/>
      </w:r>
    </w:p>
  </w:endnote>
  <w:endnote w:type="continuationSeparator" w:id="0">
    <w:p w:rsidR="00245B57" w:rsidRDefault="00245B57" w:rsidP="006A0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15A" w:rsidRDefault="0017415A" w:rsidP="0017415A">
    <w:pPr>
      <w:pStyle w:val="Zkladntext"/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Autorem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materiálu</w:t>
    </w:r>
    <w:proofErr w:type="spellEnd"/>
    <w:r>
      <w:rPr>
        <w:rFonts w:ascii="Calibri" w:hAnsi="Calibri"/>
        <w:i/>
        <w:color w:val="000000"/>
        <w:sz w:val="22"/>
      </w:rPr>
      <w:t xml:space="preserve"> a </w:t>
    </w:r>
    <w:proofErr w:type="spellStart"/>
    <w:r>
      <w:rPr>
        <w:rFonts w:ascii="Calibri" w:hAnsi="Calibri"/>
        <w:i/>
        <w:color w:val="000000"/>
        <w:sz w:val="22"/>
      </w:rPr>
      <w:t>všech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jeho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částí</w:t>
    </w:r>
    <w:proofErr w:type="spellEnd"/>
    <w:r>
      <w:rPr>
        <w:rFonts w:ascii="Calibri" w:hAnsi="Calibri"/>
        <w:i/>
        <w:color w:val="000000"/>
        <w:sz w:val="22"/>
      </w:rPr>
      <w:t xml:space="preserve">, </w:t>
    </w:r>
    <w:proofErr w:type="spellStart"/>
    <w:r>
      <w:rPr>
        <w:rFonts w:ascii="Calibri" w:hAnsi="Calibri"/>
        <w:i/>
        <w:color w:val="000000"/>
        <w:sz w:val="22"/>
      </w:rPr>
      <w:t>není</w:t>
    </w:r>
    <w:proofErr w:type="spellEnd"/>
    <w:r>
      <w:rPr>
        <w:rFonts w:ascii="Calibri" w:hAnsi="Calibri"/>
        <w:i/>
        <w:color w:val="000000"/>
        <w:sz w:val="22"/>
      </w:rPr>
      <w:t xml:space="preserve">-li </w:t>
    </w:r>
    <w:proofErr w:type="spellStart"/>
    <w:r>
      <w:rPr>
        <w:rFonts w:ascii="Calibri" w:hAnsi="Calibri"/>
        <w:i/>
        <w:color w:val="000000"/>
        <w:sz w:val="22"/>
      </w:rPr>
      <w:t>uvedeno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jinak</w:t>
    </w:r>
    <w:proofErr w:type="spellEnd"/>
    <w:r>
      <w:rPr>
        <w:rFonts w:ascii="Calibri" w:hAnsi="Calibri"/>
        <w:i/>
        <w:color w:val="000000"/>
        <w:sz w:val="22"/>
      </w:rPr>
      <w:t xml:space="preserve">, je Mgr. </w:t>
    </w:r>
    <w:proofErr w:type="spellStart"/>
    <w:r>
      <w:rPr>
        <w:rFonts w:ascii="Calibri" w:hAnsi="Calibri"/>
        <w:i/>
        <w:color w:val="000000"/>
        <w:sz w:val="22"/>
      </w:rPr>
      <w:t>Vlasta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17415A" w:rsidRDefault="0017415A" w:rsidP="0017415A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17415A" w:rsidRDefault="0017415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15A" w:rsidRDefault="0017415A" w:rsidP="0017415A">
    <w:pPr>
      <w:pStyle w:val="Zkladntext"/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Autorem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materiálu</w:t>
    </w:r>
    <w:proofErr w:type="spellEnd"/>
    <w:r>
      <w:rPr>
        <w:rFonts w:ascii="Calibri" w:hAnsi="Calibri"/>
        <w:i/>
        <w:color w:val="000000"/>
        <w:sz w:val="22"/>
      </w:rPr>
      <w:t xml:space="preserve"> a </w:t>
    </w:r>
    <w:proofErr w:type="spellStart"/>
    <w:r>
      <w:rPr>
        <w:rFonts w:ascii="Calibri" w:hAnsi="Calibri"/>
        <w:i/>
        <w:color w:val="000000"/>
        <w:sz w:val="22"/>
      </w:rPr>
      <w:t>všech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jeho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částí</w:t>
    </w:r>
    <w:proofErr w:type="spellEnd"/>
    <w:r>
      <w:rPr>
        <w:rFonts w:ascii="Calibri" w:hAnsi="Calibri"/>
        <w:i/>
        <w:color w:val="000000"/>
        <w:sz w:val="22"/>
      </w:rPr>
      <w:t xml:space="preserve">, </w:t>
    </w:r>
    <w:proofErr w:type="spellStart"/>
    <w:r>
      <w:rPr>
        <w:rFonts w:ascii="Calibri" w:hAnsi="Calibri"/>
        <w:i/>
        <w:color w:val="000000"/>
        <w:sz w:val="22"/>
      </w:rPr>
      <w:t>není</w:t>
    </w:r>
    <w:proofErr w:type="spellEnd"/>
    <w:r>
      <w:rPr>
        <w:rFonts w:ascii="Calibri" w:hAnsi="Calibri"/>
        <w:i/>
        <w:color w:val="000000"/>
        <w:sz w:val="22"/>
      </w:rPr>
      <w:t xml:space="preserve">-li </w:t>
    </w:r>
    <w:proofErr w:type="spellStart"/>
    <w:r>
      <w:rPr>
        <w:rFonts w:ascii="Calibri" w:hAnsi="Calibri"/>
        <w:i/>
        <w:color w:val="000000"/>
        <w:sz w:val="22"/>
      </w:rPr>
      <w:t>uvedeno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jinak</w:t>
    </w:r>
    <w:proofErr w:type="spellEnd"/>
    <w:r>
      <w:rPr>
        <w:rFonts w:ascii="Calibri" w:hAnsi="Calibri"/>
        <w:i/>
        <w:color w:val="000000"/>
        <w:sz w:val="22"/>
      </w:rPr>
      <w:t xml:space="preserve">, je Mgr. </w:t>
    </w:r>
    <w:proofErr w:type="spellStart"/>
    <w:r>
      <w:rPr>
        <w:rFonts w:ascii="Calibri" w:hAnsi="Calibri"/>
        <w:i/>
        <w:color w:val="000000"/>
        <w:sz w:val="22"/>
      </w:rPr>
      <w:t>Vlasta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17415A" w:rsidRDefault="0017415A" w:rsidP="0017415A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17415A" w:rsidRDefault="0017415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B57" w:rsidRDefault="00245B57" w:rsidP="006A0033">
      <w:r>
        <w:separator/>
      </w:r>
    </w:p>
  </w:footnote>
  <w:footnote w:type="continuationSeparator" w:id="0">
    <w:p w:rsidR="00245B57" w:rsidRDefault="00245B57" w:rsidP="006A0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0B3F64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0190"/>
    <w:rsid w:val="0004313B"/>
    <w:rsid w:val="00043C08"/>
    <w:rsid w:val="00083091"/>
    <w:rsid w:val="00094481"/>
    <w:rsid w:val="000B3F64"/>
    <w:rsid w:val="000C19B5"/>
    <w:rsid w:val="000C6ED6"/>
    <w:rsid w:val="000E1782"/>
    <w:rsid w:val="00107676"/>
    <w:rsid w:val="0012244A"/>
    <w:rsid w:val="001247F1"/>
    <w:rsid w:val="00130B4A"/>
    <w:rsid w:val="00140190"/>
    <w:rsid w:val="00141695"/>
    <w:rsid w:val="0017415A"/>
    <w:rsid w:val="00191D42"/>
    <w:rsid w:val="001C368B"/>
    <w:rsid w:val="001E285D"/>
    <w:rsid w:val="0021058D"/>
    <w:rsid w:val="002408E6"/>
    <w:rsid w:val="00241111"/>
    <w:rsid w:val="00245B57"/>
    <w:rsid w:val="00252F5D"/>
    <w:rsid w:val="00260E1C"/>
    <w:rsid w:val="00261352"/>
    <w:rsid w:val="00277935"/>
    <w:rsid w:val="002E3264"/>
    <w:rsid w:val="00322215"/>
    <w:rsid w:val="00323CC6"/>
    <w:rsid w:val="003245A3"/>
    <w:rsid w:val="00326812"/>
    <w:rsid w:val="003562D0"/>
    <w:rsid w:val="00362017"/>
    <w:rsid w:val="00362AE7"/>
    <w:rsid w:val="00373075"/>
    <w:rsid w:val="003A6134"/>
    <w:rsid w:val="003A7CBC"/>
    <w:rsid w:val="003F2236"/>
    <w:rsid w:val="00400687"/>
    <w:rsid w:val="0043089E"/>
    <w:rsid w:val="00433B2E"/>
    <w:rsid w:val="00434BAE"/>
    <w:rsid w:val="0045733A"/>
    <w:rsid w:val="004876B5"/>
    <w:rsid w:val="004A1116"/>
    <w:rsid w:val="004B52C8"/>
    <w:rsid w:val="004D0397"/>
    <w:rsid w:val="005012DB"/>
    <w:rsid w:val="0050682E"/>
    <w:rsid w:val="00520471"/>
    <w:rsid w:val="005213C8"/>
    <w:rsid w:val="005272B5"/>
    <w:rsid w:val="00571079"/>
    <w:rsid w:val="005905EB"/>
    <w:rsid w:val="00590D7C"/>
    <w:rsid w:val="00594AE5"/>
    <w:rsid w:val="005A5B53"/>
    <w:rsid w:val="00602356"/>
    <w:rsid w:val="00616561"/>
    <w:rsid w:val="00634226"/>
    <w:rsid w:val="00641C55"/>
    <w:rsid w:val="0066358D"/>
    <w:rsid w:val="00665665"/>
    <w:rsid w:val="00683507"/>
    <w:rsid w:val="00684F36"/>
    <w:rsid w:val="0069195B"/>
    <w:rsid w:val="006935A7"/>
    <w:rsid w:val="006A0033"/>
    <w:rsid w:val="006A4AF9"/>
    <w:rsid w:val="006B3D1B"/>
    <w:rsid w:val="006C1C7E"/>
    <w:rsid w:val="006C56E5"/>
    <w:rsid w:val="006D3962"/>
    <w:rsid w:val="006F6274"/>
    <w:rsid w:val="006F6BBC"/>
    <w:rsid w:val="00725E44"/>
    <w:rsid w:val="007422B4"/>
    <w:rsid w:val="00743931"/>
    <w:rsid w:val="00745F71"/>
    <w:rsid w:val="0076202D"/>
    <w:rsid w:val="00763B30"/>
    <w:rsid w:val="0076458E"/>
    <w:rsid w:val="00764D19"/>
    <w:rsid w:val="00764DC1"/>
    <w:rsid w:val="00767BEA"/>
    <w:rsid w:val="00776CDF"/>
    <w:rsid w:val="0077757D"/>
    <w:rsid w:val="007876FD"/>
    <w:rsid w:val="007A5260"/>
    <w:rsid w:val="007B2793"/>
    <w:rsid w:val="007B569A"/>
    <w:rsid w:val="007B7004"/>
    <w:rsid w:val="007C07BB"/>
    <w:rsid w:val="007C7A04"/>
    <w:rsid w:val="00800BF6"/>
    <w:rsid w:val="00812FE1"/>
    <w:rsid w:val="00832803"/>
    <w:rsid w:val="00842323"/>
    <w:rsid w:val="0085657E"/>
    <w:rsid w:val="00871E3D"/>
    <w:rsid w:val="008733A0"/>
    <w:rsid w:val="00883CF4"/>
    <w:rsid w:val="008B78BF"/>
    <w:rsid w:val="008D6A2E"/>
    <w:rsid w:val="008E2189"/>
    <w:rsid w:val="009027A1"/>
    <w:rsid w:val="00930656"/>
    <w:rsid w:val="00932B92"/>
    <w:rsid w:val="00934ED9"/>
    <w:rsid w:val="009519AE"/>
    <w:rsid w:val="009541BE"/>
    <w:rsid w:val="009612F7"/>
    <w:rsid w:val="009763DF"/>
    <w:rsid w:val="009E1A89"/>
    <w:rsid w:val="009F090C"/>
    <w:rsid w:val="00A0092C"/>
    <w:rsid w:val="00A507CC"/>
    <w:rsid w:val="00A6362F"/>
    <w:rsid w:val="00A7644D"/>
    <w:rsid w:val="00A93F3A"/>
    <w:rsid w:val="00AD2FF9"/>
    <w:rsid w:val="00AE61C9"/>
    <w:rsid w:val="00B22694"/>
    <w:rsid w:val="00B26D85"/>
    <w:rsid w:val="00B52423"/>
    <w:rsid w:val="00B642B8"/>
    <w:rsid w:val="00B82368"/>
    <w:rsid w:val="00BA5A6E"/>
    <w:rsid w:val="00BB48CD"/>
    <w:rsid w:val="00BF1C0E"/>
    <w:rsid w:val="00C03825"/>
    <w:rsid w:val="00C10A96"/>
    <w:rsid w:val="00C14BB9"/>
    <w:rsid w:val="00C172FC"/>
    <w:rsid w:val="00C23036"/>
    <w:rsid w:val="00C27294"/>
    <w:rsid w:val="00C3719C"/>
    <w:rsid w:val="00C415B0"/>
    <w:rsid w:val="00C7564E"/>
    <w:rsid w:val="00C8633E"/>
    <w:rsid w:val="00C94379"/>
    <w:rsid w:val="00CC22D4"/>
    <w:rsid w:val="00CD39D4"/>
    <w:rsid w:val="00CD6A6F"/>
    <w:rsid w:val="00CE418B"/>
    <w:rsid w:val="00CF7C5B"/>
    <w:rsid w:val="00D07EEB"/>
    <w:rsid w:val="00D30E25"/>
    <w:rsid w:val="00D6488A"/>
    <w:rsid w:val="00D811D9"/>
    <w:rsid w:val="00DB0F40"/>
    <w:rsid w:val="00DB5108"/>
    <w:rsid w:val="00DF3391"/>
    <w:rsid w:val="00E128A9"/>
    <w:rsid w:val="00E141C4"/>
    <w:rsid w:val="00E22C27"/>
    <w:rsid w:val="00E43956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175B1"/>
    <w:rsid w:val="00F3330E"/>
    <w:rsid w:val="00F42A4A"/>
    <w:rsid w:val="00F65FA4"/>
    <w:rsid w:val="00F66639"/>
    <w:rsid w:val="00F76FCD"/>
    <w:rsid w:val="00F819AF"/>
    <w:rsid w:val="00F93EE1"/>
    <w:rsid w:val="00FA285A"/>
    <w:rsid w:val="00FB4DA1"/>
    <w:rsid w:val="00FC2141"/>
    <w:rsid w:val="00FD0E38"/>
    <w:rsid w:val="00FD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val="en-GB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character" w:styleId="Hypertextovodkaz">
    <w:name w:val="Hyperlink"/>
    <w:basedOn w:val="Standardnpsmoodstavce"/>
    <w:uiPriority w:val="99"/>
    <w:semiHidden/>
    <w:unhideWhenUsed/>
    <w:rsid w:val="00140190"/>
    <w:rPr>
      <w:color w:val="0000FF"/>
      <w:u w:val="single"/>
    </w:rPr>
  </w:style>
  <w:style w:type="paragraph" w:styleId="Zkladntext">
    <w:name w:val="Body Text"/>
    <w:basedOn w:val="Normln"/>
    <w:link w:val="ZkladntextChar"/>
    <w:semiHidden/>
    <w:unhideWhenUsed/>
    <w:rsid w:val="0017415A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17415A"/>
    <w:rPr>
      <w:rFonts w:ascii="Times New Roman" w:eastAsia="Times New Roman" w:hAnsi="Times New Roman"/>
      <w:kern w:val="2"/>
      <w:sz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526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2441">
          <w:marLeft w:val="30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47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tor\Desktop\DUM\Titulni%20strany%20L\Tituln&#237;%20strany,%20kopie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4A268D-1AE1-45E3-847C-9C0924359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145</TotalTime>
  <Pages>4</Pages>
  <Words>305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2102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26</cp:revision>
  <cp:lastPrinted>2011-05-17T22:28:00Z</cp:lastPrinted>
  <dcterms:created xsi:type="dcterms:W3CDTF">2013-06-01T20:13:00Z</dcterms:created>
  <dcterms:modified xsi:type="dcterms:W3CDTF">2013-07-21T07:01:00Z</dcterms:modified>
</cp:coreProperties>
</file>