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6B102A">
        <w:tab/>
        <w:t>VY_32_INOVACE_34_ReaAj7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6B102A">
        <w:tab/>
      </w:r>
      <w:proofErr w:type="spellStart"/>
      <w:r w:rsidR="006B102A">
        <w:t>Anglický</w:t>
      </w:r>
      <w:proofErr w:type="spellEnd"/>
      <w:r w:rsidR="006B102A">
        <w:t xml:space="preserve"> </w:t>
      </w:r>
      <w:proofErr w:type="spellStart"/>
      <w:r w:rsidR="006B102A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6B102A">
        <w:rPr>
          <w:b/>
        </w:rPr>
        <w:tab/>
      </w:r>
      <w:r w:rsidR="006B102A" w:rsidRPr="006B102A">
        <w:t>7.</w:t>
      </w:r>
      <w:r w:rsidR="006B102A">
        <w:tab/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6B102A">
        <w:tab/>
        <w:t>Holidays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6B102A">
        <w:tab/>
        <w:t>Plan a Holiday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6B102A">
        <w:tab/>
      </w:r>
      <w:r w:rsidR="009F2178">
        <w:t xml:space="preserve">Mgr. </w:t>
      </w:r>
      <w:proofErr w:type="spellStart"/>
      <w:r w:rsidR="009F2178">
        <w:t>Vlasta</w:t>
      </w:r>
      <w:proofErr w:type="spellEnd"/>
      <w:r w:rsidR="009F2178">
        <w:t xml:space="preserve"> Kouříková</w:t>
      </w:r>
      <w:bookmarkStart w:id="0" w:name="_GoBack"/>
      <w:bookmarkEnd w:id="0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6B102A">
        <w:tab/>
      </w:r>
      <w:proofErr w:type="spellStart"/>
      <w:r w:rsidR="006B102A">
        <w:t>Pracovní</w:t>
      </w:r>
      <w:proofErr w:type="spellEnd"/>
      <w:r w:rsidR="006B102A">
        <w:t xml:space="preserve"> list s </w:t>
      </w:r>
      <w:proofErr w:type="spellStart"/>
      <w:r w:rsidR="006B102A">
        <w:t>úkoly</w:t>
      </w:r>
      <w:proofErr w:type="spellEnd"/>
      <w:r w:rsidR="00CE4009">
        <w:t xml:space="preserve"> </w:t>
      </w:r>
      <w:proofErr w:type="spellStart"/>
      <w:proofErr w:type="gramStart"/>
      <w:r w:rsidR="00CE4009">
        <w:t>na</w:t>
      </w:r>
      <w:proofErr w:type="spellEnd"/>
      <w:proofErr w:type="gramEnd"/>
      <w:r w:rsidR="00CE4009">
        <w:t xml:space="preserve"> </w:t>
      </w:r>
      <w:proofErr w:type="spellStart"/>
      <w:r w:rsidR="00CE4009">
        <w:t>procvičování</w:t>
      </w:r>
      <w:proofErr w:type="spellEnd"/>
      <w:r w:rsidR="00CE4009">
        <w:t xml:space="preserve"> </w:t>
      </w:r>
      <w:proofErr w:type="spellStart"/>
      <w:r w:rsidR="00CE4009">
        <w:t>slovní</w:t>
      </w:r>
      <w:proofErr w:type="spellEnd"/>
      <w:r w:rsidR="00CE4009">
        <w:t xml:space="preserve"> </w:t>
      </w:r>
      <w:proofErr w:type="spellStart"/>
      <w:r w:rsidR="00CE4009">
        <w:t>zásoby</w:t>
      </w:r>
      <w:proofErr w:type="spellEnd"/>
      <w:r w:rsidR="00CE4009">
        <w:t xml:space="preserve"> a </w:t>
      </w:r>
      <w:proofErr w:type="spellStart"/>
      <w:r w:rsidR="00CE4009">
        <w:t>konverzace</w:t>
      </w:r>
      <w:proofErr w:type="spellEnd"/>
    </w:p>
    <w:p w:rsidR="0004313B" w:rsidRDefault="0004313B" w:rsidP="00832803"/>
    <w:p w:rsidR="00B22694" w:rsidRPr="00CE4009" w:rsidRDefault="00B22694" w:rsidP="00832803">
      <w:pPr>
        <w:rPr>
          <w:b/>
        </w:rPr>
      </w:pPr>
      <w:r>
        <w:br w:type="page"/>
      </w:r>
      <w:proofErr w:type="spellStart"/>
      <w:r w:rsidR="006B102A" w:rsidRPr="00CE4009">
        <w:rPr>
          <w:b/>
        </w:rPr>
        <w:lastRenderedPageBreak/>
        <w:t>Metodika</w:t>
      </w:r>
      <w:proofErr w:type="spellEnd"/>
      <w:r w:rsidR="006B102A" w:rsidRPr="00CE4009">
        <w:rPr>
          <w:b/>
        </w:rPr>
        <w:t xml:space="preserve"> k </w:t>
      </w:r>
      <w:proofErr w:type="spellStart"/>
      <w:r w:rsidR="006B102A" w:rsidRPr="00CE4009">
        <w:rPr>
          <w:b/>
        </w:rPr>
        <w:t>materiálu</w:t>
      </w:r>
      <w:proofErr w:type="spellEnd"/>
      <w:r w:rsidR="006B102A" w:rsidRPr="00CE4009">
        <w:rPr>
          <w:b/>
        </w:rPr>
        <w:t>:</w:t>
      </w:r>
    </w:p>
    <w:p w:rsidR="006B102A" w:rsidRPr="00CE4009" w:rsidRDefault="006B102A" w:rsidP="00832803">
      <w:pPr>
        <w:rPr>
          <w:lang w:val="cs-CZ"/>
        </w:rPr>
      </w:pPr>
    </w:p>
    <w:p w:rsidR="006B102A" w:rsidRPr="00CE4009" w:rsidRDefault="002B2601" w:rsidP="00832803">
      <w:pPr>
        <w:rPr>
          <w:lang w:val="cs-CZ"/>
        </w:rPr>
      </w:pPr>
      <w:r w:rsidRPr="00CE4009">
        <w:rPr>
          <w:lang w:val="cs-CZ"/>
        </w:rPr>
        <w:t xml:space="preserve">Žáci nejprve rozdělí slova podle významu k jednotlivým výrazům v tabulce. Následuje doplnění další tabulky podle svých vlastních plánů na prázdniny a příprava otázek </w:t>
      </w:r>
      <w:r w:rsidR="00CE4009" w:rsidRPr="00CE4009">
        <w:rPr>
          <w:lang w:val="cs-CZ"/>
        </w:rPr>
        <w:t xml:space="preserve">(vhodná písemně) </w:t>
      </w:r>
      <w:r w:rsidRPr="00CE4009">
        <w:rPr>
          <w:lang w:val="cs-CZ"/>
        </w:rPr>
        <w:t xml:space="preserve">s použitím </w:t>
      </w:r>
      <w:proofErr w:type="spellStart"/>
      <w:r w:rsidRPr="00CE4009">
        <w:rPr>
          <w:i/>
          <w:lang w:val="cs-CZ"/>
        </w:rPr>
        <w:t>going</w:t>
      </w:r>
      <w:proofErr w:type="spellEnd"/>
      <w:r w:rsidRPr="00CE4009">
        <w:rPr>
          <w:i/>
          <w:lang w:val="cs-CZ"/>
        </w:rPr>
        <w:t xml:space="preserve"> to</w:t>
      </w:r>
      <w:r w:rsidRPr="00CE4009">
        <w:rPr>
          <w:lang w:val="cs-CZ"/>
        </w:rPr>
        <w:t xml:space="preserve"> pro spolužáka. Po doplnění </w:t>
      </w:r>
      <w:r w:rsidR="00CE4009" w:rsidRPr="00CE4009">
        <w:rPr>
          <w:lang w:val="cs-CZ"/>
        </w:rPr>
        <w:t>informací do tabulky, si žák vybere pro konverzaci dalšího spolužáka a doplní zbytek tabulky.</w:t>
      </w:r>
    </w:p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Default="006B102A" w:rsidP="00832803"/>
    <w:p w:rsidR="006B102A" w:rsidRPr="00251DA4" w:rsidRDefault="003676B1" w:rsidP="00832803">
      <w:pPr>
        <w:rPr>
          <w:b/>
        </w:rPr>
        <w:sectPr w:rsidR="006B102A" w:rsidRPr="00251DA4" w:rsidSect="00832803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1418" w:right="1418" w:bottom="1418" w:left="1418" w:header="567" w:footer="567" w:gutter="0"/>
          <w:cols w:space="708"/>
          <w:titlePg/>
          <w:docGrid w:linePitch="360"/>
        </w:sectPr>
      </w:pPr>
      <w:r>
        <w:rPr>
          <w:b/>
        </w:rPr>
        <w:lastRenderedPageBreak/>
        <w:t>1. Put the words</w:t>
      </w:r>
      <w:r w:rsidR="006B102A" w:rsidRPr="00251DA4">
        <w:rPr>
          <w:b/>
        </w:rPr>
        <w:t xml:space="preserve"> in the correct place.</w:t>
      </w:r>
    </w:p>
    <w:p w:rsidR="006B102A" w:rsidRDefault="006B102A" w:rsidP="00832803"/>
    <w:p w:rsidR="00275A9E" w:rsidRDefault="00275A9E" w:rsidP="00832803">
      <w:pPr>
        <w:sectPr w:rsidR="00275A9E" w:rsidSect="006B102A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6B102A" w:rsidRDefault="006B102A" w:rsidP="00832803">
      <w:proofErr w:type="gramStart"/>
      <w:r>
        <w:lastRenderedPageBreak/>
        <w:t>train</w:t>
      </w:r>
      <w:proofErr w:type="gramEnd"/>
    </w:p>
    <w:p w:rsidR="006B102A" w:rsidRDefault="006B102A" w:rsidP="00832803">
      <w:proofErr w:type="gramStart"/>
      <w:r>
        <w:t>deckchair</w:t>
      </w:r>
      <w:proofErr w:type="gramEnd"/>
    </w:p>
    <w:p w:rsidR="006B102A" w:rsidRDefault="006B102A" w:rsidP="00832803">
      <w:proofErr w:type="gramStart"/>
      <w:r>
        <w:t>bed</w:t>
      </w:r>
      <w:proofErr w:type="gramEnd"/>
      <w:r>
        <w:t xml:space="preserve"> and breakfast</w:t>
      </w:r>
    </w:p>
    <w:p w:rsidR="006B102A" w:rsidRDefault="006B102A" w:rsidP="00832803">
      <w:proofErr w:type="gramStart"/>
      <w:r>
        <w:t>swim</w:t>
      </w:r>
      <w:proofErr w:type="gramEnd"/>
    </w:p>
    <w:p w:rsidR="006B102A" w:rsidRDefault="00E86B5B" w:rsidP="00832803">
      <w:proofErr w:type="gramStart"/>
      <w:r>
        <w:t>the</w:t>
      </w:r>
      <w:proofErr w:type="gramEnd"/>
      <w:r>
        <w:t xml:space="preserve"> Lake D</w:t>
      </w:r>
      <w:r w:rsidR="009B22BD">
        <w:t>istric</w:t>
      </w:r>
      <w:r w:rsidR="006B102A">
        <w:t>t</w:t>
      </w:r>
    </w:p>
    <w:p w:rsidR="00E86B5B" w:rsidRDefault="00E163F9" w:rsidP="00832803">
      <w:proofErr w:type="gramStart"/>
      <w:r>
        <w:t>departure</w:t>
      </w:r>
      <w:proofErr w:type="gramEnd"/>
      <w:r>
        <w:t xml:space="preserve"> l</w:t>
      </w:r>
      <w:r w:rsidR="00E86B5B">
        <w:t>ounge</w:t>
      </w:r>
    </w:p>
    <w:p w:rsidR="00E86B5B" w:rsidRDefault="00E86B5B" w:rsidP="00832803">
      <w:proofErr w:type="gramStart"/>
      <w:r>
        <w:t>hotel</w:t>
      </w:r>
      <w:proofErr w:type="gramEnd"/>
    </w:p>
    <w:p w:rsidR="00E86B5B" w:rsidRDefault="00E86B5B" w:rsidP="00832803">
      <w:proofErr w:type="gramStart"/>
      <w:r>
        <w:t>sunbathe</w:t>
      </w:r>
      <w:proofErr w:type="gramEnd"/>
    </w:p>
    <w:p w:rsidR="00E86B5B" w:rsidRDefault="00E86B5B" w:rsidP="00832803">
      <w:proofErr w:type="gramStart"/>
      <w:r>
        <w:t>plane</w:t>
      </w:r>
      <w:proofErr w:type="gramEnd"/>
    </w:p>
    <w:p w:rsidR="00E86B5B" w:rsidRDefault="00E86B5B" w:rsidP="00832803">
      <w:proofErr w:type="gramStart"/>
      <w:r>
        <w:t>abroad</w:t>
      </w:r>
      <w:proofErr w:type="gramEnd"/>
    </w:p>
    <w:p w:rsidR="00E86B5B" w:rsidRDefault="00E86B5B" w:rsidP="00832803">
      <w:proofErr w:type="gramStart"/>
      <w:r>
        <w:t>customs</w:t>
      </w:r>
      <w:proofErr w:type="gramEnd"/>
    </w:p>
    <w:p w:rsidR="00E86B5B" w:rsidRDefault="00E86B5B" w:rsidP="00832803">
      <w:proofErr w:type="gramStart"/>
      <w:r>
        <w:t>passport</w:t>
      </w:r>
      <w:proofErr w:type="gramEnd"/>
    </w:p>
    <w:p w:rsidR="00E86B5B" w:rsidRDefault="00E86B5B" w:rsidP="00832803">
      <w:proofErr w:type="gramStart"/>
      <w:r>
        <w:lastRenderedPageBreak/>
        <w:t>ice-cream</w:t>
      </w:r>
      <w:proofErr w:type="gramEnd"/>
    </w:p>
    <w:p w:rsidR="00E86B5B" w:rsidRDefault="00E86B5B" w:rsidP="00832803">
      <w:r>
        <w:t>Land-Rower</w:t>
      </w:r>
    </w:p>
    <w:p w:rsidR="00E86B5B" w:rsidRDefault="00E86B5B" w:rsidP="00832803">
      <w:proofErr w:type="gramStart"/>
      <w:r>
        <w:t>destination</w:t>
      </w:r>
      <w:proofErr w:type="gramEnd"/>
    </w:p>
    <w:p w:rsidR="00E86B5B" w:rsidRDefault="00E86B5B" w:rsidP="00832803">
      <w:r>
        <w:t>Scotland</w:t>
      </w:r>
    </w:p>
    <w:p w:rsidR="00E86B5B" w:rsidRDefault="00E86B5B" w:rsidP="00832803">
      <w:proofErr w:type="gramStart"/>
      <w:r>
        <w:t>guest</w:t>
      </w:r>
      <w:proofErr w:type="gramEnd"/>
      <w:r>
        <w:t xml:space="preserve"> house</w:t>
      </w:r>
    </w:p>
    <w:p w:rsidR="00E86B5B" w:rsidRDefault="00E86B5B" w:rsidP="00832803">
      <w:proofErr w:type="gramStart"/>
      <w:r>
        <w:t>climb</w:t>
      </w:r>
      <w:proofErr w:type="gramEnd"/>
    </w:p>
    <w:p w:rsidR="00E86B5B" w:rsidRDefault="00E86B5B" w:rsidP="00832803">
      <w:proofErr w:type="gramStart"/>
      <w:r>
        <w:t>campsite</w:t>
      </w:r>
      <w:proofErr w:type="gramEnd"/>
    </w:p>
    <w:p w:rsidR="00E86B5B" w:rsidRDefault="00E86B5B" w:rsidP="00832803">
      <w:proofErr w:type="gramStart"/>
      <w:r>
        <w:t>towel</w:t>
      </w:r>
      <w:proofErr w:type="gramEnd"/>
    </w:p>
    <w:p w:rsidR="00E86B5B" w:rsidRDefault="00E86B5B" w:rsidP="00832803">
      <w:proofErr w:type="gramStart"/>
      <w:r>
        <w:t>ferry</w:t>
      </w:r>
      <w:proofErr w:type="gramEnd"/>
    </w:p>
    <w:p w:rsidR="00E86B5B" w:rsidRDefault="00E86B5B" w:rsidP="00832803">
      <w:proofErr w:type="gramStart"/>
      <w:r>
        <w:t>windsurf</w:t>
      </w:r>
      <w:proofErr w:type="gramEnd"/>
    </w:p>
    <w:p w:rsidR="002B2601" w:rsidRDefault="00E86B5B" w:rsidP="00832803">
      <w:proofErr w:type="gramStart"/>
      <w:r>
        <w:t>pier</w:t>
      </w:r>
      <w:proofErr w:type="gramEnd"/>
    </w:p>
    <w:p w:rsidR="00E86B5B" w:rsidRDefault="002B2601" w:rsidP="00832803">
      <w:proofErr w:type="gramStart"/>
      <w:r>
        <w:t>mountains</w:t>
      </w:r>
      <w:proofErr w:type="gramEnd"/>
      <w:r w:rsidR="00275A9E">
        <w:t xml:space="preserve"> </w:t>
      </w:r>
    </w:p>
    <w:p w:rsidR="00275A9E" w:rsidRDefault="00275A9E" w:rsidP="00832803">
      <w:pPr>
        <w:sectPr w:rsidR="00275A9E" w:rsidSect="00275A9E">
          <w:type w:val="continuous"/>
          <w:pgSz w:w="11906" w:h="16838" w:code="9"/>
          <w:pgMar w:top="1418" w:right="1418" w:bottom="1418" w:left="1418" w:header="567" w:footer="567" w:gutter="0"/>
          <w:cols w:num="2" w:space="708"/>
          <w:titlePg/>
          <w:docGrid w:linePitch="360"/>
        </w:sectPr>
      </w:pPr>
    </w:p>
    <w:p w:rsidR="006B102A" w:rsidRDefault="006B102A" w:rsidP="00832803"/>
    <w:p w:rsidR="00277B8E" w:rsidRDefault="00277B8E" w:rsidP="00832803"/>
    <w:tbl>
      <w:tblPr>
        <w:tblStyle w:val="Mkatabulky"/>
        <w:tblW w:w="9810" w:type="dxa"/>
        <w:tblLook w:val="04A0" w:firstRow="1" w:lastRow="0" w:firstColumn="1" w:lastColumn="0" w:noHBand="0" w:noVBand="1"/>
      </w:tblPr>
      <w:tblGrid>
        <w:gridCol w:w="3270"/>
        <w:gridCol w:w="3270"/>
        <w:gridCol w:w="3270"/>
      </w:tblGrid>
      <w:tr w:rsidR="00277B8E" w:rsidTr="00251DA4">
        <w:trPr>
          <w:trHeight w:val="560"/>
        </w:trPr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P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TYPES OF TRANSPORT</w:t>
            </w:r>
          </w:p>
          <w:p w:rsidR="00277B8E" w:rsidRPr="00277B8E" w:rsidRDefault="00277B8E" w:rsidP="00277B8E">
            <w:pPr>
              <w:jc w:val="center"/>
              <w:rPr>
                <w:b/>
              </w:rPr>
            </w:pPr>
          </w:p>
        </w:tc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P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WHERE TO GO</w:t>
            </w:r>
          </w:p>
        </w:tc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P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AT THE AIRPORT</w:t>
            </w:r>
          </w:p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Default="00277B8E" w:rsidP="00832803"/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PLACES TO STAY</w:t>
            </w:r>
          </w:p>
          <w:p w:rsidR="00251DA4" w:rsidRPr="00277B8E" w:rsidRDefault="00251DA4" w:rsidP="00277B8E">
            <w:pPr>
              <w:jc w:val="center"/>
              <w:rPr>
                <w:b/>
              </w:rPr>
            </w:pPr>
          </w:p>
        </w:tc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P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THINGS TO DO</w:t>
            </w:r>
          </w:p>
        </w:tc>
        <w:tc>
          <w:tcPr>
            <w:tcW w:w="3270" w:type="dxa"/>
          </w:tcPr>
          <w:p w:rsidR="00277B8E" w:rsidRPr="00277B8E" w:rsidRDefault="00277B8E" w:rsidP="00277B8E">
            <w:pPr>
              <w:jc w:val="center"/>
              <w:rPr>
                <w:b/>
              </w:rPr>
            </w:pPr>
          </w:p>
          <w:p w:rsidR="00277B8E" w:rsidRPr="00277B8E" w:rsidRDefault="00277B8E" w:rsidP="00277B8E">
            <w:pPr>
              <w:jc w:val="center"/>
              <w:rPr>
                <w:b/>
              </w:rPr>
            </w:pPr>
            <w:r w:rsidRPr="00277B8E">
              <w:rPr>
                <w:b/>
              </w:rPr>
              <w:t>THINGS AT THE SEASIDE</w:t>
            </w:r>
          </w:p>
        </w:tc>
      </w:tr>
      <w:tr w:rsidR="00277B8E" w:rsidTr="00251DA4">
        <w:trPr>
          <w:trHeight w:val="518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53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53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  <w:tr w:rsidR="00277B8E" w:rsidTr="00251DA4">
        <w:trPr>
          <w:trHeight w:val="553"/>
        </w:trPr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  <w:tc>
          <w:tcPr>
            <w:tcW w:w="3270" w:type="dxa"/>
          </w:tcPr>
          <w:p w:rsidR="00277B8E" w:rsidRDefault="00277B8E" w:rsidP="00832803"/>
        </w:tc>
      </w:tr>
    </w:tbl>
    <w:p w:rsidR="00277B8E" w:rsidRDefault="00277B8E" w:rsidP="00832803"/>
    <w:p w:rsidR="001C3584" w:rsidRDefault="001C3584" w:rsidP="00832803"/>
    <w:p w:rsidR="001C3584" w:rsidRDefault="001C3584" w:rsidP="00832803"/>
    <w:p w:rsidR="00472564" w:rsidRDefault="001C3584" w:rsidP="00832803">
      <w:pPr>
        <w:rPr>
          <w:b/>
        </w:rPr>
      </w:pPr>
      <w:r w:rsidRPr="00251DA4">
        <w:rPr>
          <w:b/>
        </w:rPr>
        <w:t>2. Use the same vocabulary and plan your</w:t>
      </w:r>
      <w:r w:rsidR="00251DA4" w:rsidRPr="00251DA4">
        <w:rPr>
          <w:b/>
        </w:rPr>
        <w:t xml:space="preserve"> holiday. T</w:t>
      </w:r>
      <w:r w:rsidRPr="00251DA4">
        <w:rPr>
          <w:b/>
        </w:rPr>
        <w:t>hen fill i</w:t>
      </w:r>
      <w:r w:rsidR="00CB66D7">
        <w:rPr>
          <w:b/>
        </w:rPr>
        <w:t>n the table (</w:t>
      </w:r>
      <w:r w:rsidR="00251DA4" w:rsidRPr="00251DA4">
        <w:rPr>
          <w:b/>
        </w:rPr>
        <w:t>first part).</w:t>
      </w:r>
    </w:p>
    <w:p w:rsidR="00472564" w:rsidRDefault="00472564" w:rsidP="00832803">
      <w:pPr>
        <w:rPr>
          <w:b/>
        </w:rPr>
      </w:pPr>
    </w:p>
    <w:p w:rsidR="00472564" w:rsidRDefault="00AA0A1F" w:rsidP="00832803">
      <w:pPr>
        <w:rPr>
          <w:b/>
        </w:rPr>
      </w:pPr>
      <w:r>
        <w:rPr>
          <w:b/>
        </w:rPr>
        <w:t>3. Ask</w:t>
      </w:r>
      <w:r w:rsidR="00472564">
        <w:rPr>
          <w:b/>
        </w:rPr>
        <w:t xml:space="preserve"> about your friends’ holidays and fill in the table.</w:t>
      </w:r>
      <w:r w:rsidR="00C96839">
        <w:rPr>
          <w:b/>
        </w:rPr>
        <w:t xml:space="preserve"> Use </w:t>
      </w:r>
      <w:r w:rsidR="0001311A">
        <w:rPr>
          <w:b/>
        </w:rPr>
        <w:t xml:space="preserve">the tense </w:t>
      </w:r>
      <w:r w:rsidR="00C96839" w:rsidRPr="00C96839">
        <w:rPr>
          <w:b/>
          <w:i/>
        </w:rPr>
        <w:t>going to</w:t>
      </w:r>
      <w:r w:rsidR="000E7423">
        <w:rPr>
          <w:b/>
          <w:i/>
        </w:rPr>
        <w:t xml:space="preserve"> </w:t>
      </w:r>
      <w:r w:rsidR="000E7423">
        <w:rPr>
          <w:b/>
        </w:rPr>
        <w:t>in the conversation</w:t>
      </w:r>
      <w:r w:rsidR="000E7423" w:rsidRPr="000E7423">
        <w:rPr>
          <w:b/>
        </w:rPr>
        <w:t>.</w:t>
      </w:r>
    </w:p>
    <w:p w:rsidR="000E7423" w:rsidRDefault="000E7423" w:rsidP="00832803">
      <w:pPr>
        <w:rPr>
          <w:b/>
        </w:rPr>
      </w:pPr>
    </w:p>
    <w:p w:rsidR="00472564" w:rsidRDefault="000E7423" w:rsidP="00832803">
      <w:pPr>
        <w:rPr>
          <w:b/>
        </w:rPr>
      </w:pPr>
      <w:r>
        <w:rPr>
          <w:b/>
        </w:rPr>
        <w:t>4. Write 4 sentences about your friend</w:t>
      </w:r>
      <w:r w:rsidR="00E270A5">
        <w:rPr>
          <w:b/>
        </w:rPr>
        <w:t>s</w:t>
      </w:r>
      <w:r w:rsidR="00E270A5">
        <w:rPr>
          <w:b/>
          <w:lang w:val="en-US"/>
        </w:rPr>
        <w:t>’holidays</w:t>
      </w:r>
      <w:r>
        <w:rPr>
          <w:b/>
        </w:rPr>
        <w:t xml:space="preserve">. Use the information in the table. </w:t>
      </w: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p w:rsidR="00472564" w:rsidRDefault="00472564" w:rsidP="00832803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35"/>
        <w:gridCol w:w="2076"/>
        <w:gridCol w:w="1985"/>
        <w:gridCol w:w="2029"/>
      </w:tblGrid>
      <w:tr w:rsidR="002D0C94" w:rsidTr="002D0C94">
        <w:trPr>
          <w:trHeight w:val="436"/>
        </w:trPr>
        <w:tc>
          <w:tcPr>
            <w:tcW w:w="3135" w:type="dxa"/>
          </w:tcPr>
          <w:p w:rsidR="002D0C94" w:rsidRDefault="002D0C94" w:rsidP="002D0C94">
            <w:pPr>
              <w:jc w:val="center"/>
              <w:rPr>
                <w:b/>
              </w:rPr>
            </w:pPr>
          </w:p>
        </w:tc>
        <w:tc>
          <w:tcPr>
            <w:tcW w:w="2076" w:type="dxa"/>
          </w:tcPr>
          <w:p w:rsidR="002D0C94" w:rsidRDefault="002D0C94" w:rsidP="002D0C94">
            <w:pPr>
              <w:jc w:val="center"/>
              <w:rPr>
                <w:b/>
              </w:rPr>
            </w:pPr>
          </w:p>
          <w:p w:rsidR="002D0C94" w:rsidRDefault="002D0C94" w:rsidP="002D0C94">
            <w:pPr>
              <w:jc w:val="center"/>
              <w:rPr>
                <w:b/>
              </w:rPr>
            </w:pPr>
            <w:r>
              <w:rPr>
                <w:b/>
              </w:rPr>
              <w:t>ME</w:t>
            </w:r>
          </w:p>
        </w:tc>
        <w:tc>
          <w:tcPr>
            <w:tcW w:w="1985" w:type="dxa"/>
          </w:tcPr>
          <w:p w:rsidR="002D0C94" w:rsidRDefault="002D0C94" w:rsidP="002D0C94">
            <w:pPr>
              <w:jc w:val="center"/>
              <w:rPr>
                <w:b/>
              </w:rPr>
            </w:pPr>
          </w:p>
          <w:p w:rsidR="002D0C94" w:rsidRDefault="002D0C94" w:rsidP="002D0C94">
            <w:pPr>
              <w:jc w:val="center"/>
              <w:rPr>
                <w:b/>
              </w:rPr>
            </w:pPr>
            <w:r>
              <w:rPr>
                <w:b/>
              </w:rPr>
              <w:t>FRIEND 1</w:t>
            </w:r>
          </w:p>
        </w:tc>
        <w:tc>
          <w:tcPr>
            <w:tcW w:w="2029" w:type="dxa"/>
          </w:tcPr>
          <w:p w:rsidR="002D0C94" w:rsidRDefault="002D0C94" w:rsidP="002D0C94">
            <w:pPr>
              <w:jc w:val="center"/>
              <w:rPr>
                <w:b/>
              </w:rPr>
            </w:pPr>
          </w:p>
          <w:p w:rsidR="002D0C94" w:rsidRDefault="002D0C94" w:rsidP="002D0C94">
            <w:pPr>
              <w:jc w:val="center"/>
              <w:rPr>
                <w:b/>
              </w:rPr>
            </w:pPr>
            <w:r>
              <w:rPr>
                <w:b/>
              </w:rPr>
              <w:t>FRIEND 2</w:t>
            </w:r>
          </w:p>
        </w:tc>
      </w:tr>
      <w:tr w:rsidR="002D0C94" w:rsidTr="002D0C94">
        <w:trPr>
          <w:trHeight w:val="436"/>
        </w:trPr>
        <w:tc>
          <w:tcPr>
            <w:tcW w:w="3135" w:type="dxa"/>
          </w:tcPr>
          <w:p w:rsidR="00E15CE7" w:rsidRDefault="00E15CE7" w:rsidP="00E15CE7">
            <w:pPr>
              <w:jc w:val="center"/>
              <w:rPr>
                <w:b/>
              </w:rPr>
            </w:pPr>
          </w:p>
          <w:p w:rsidR="002D0C94" w:rsidRPr="00277B8E" w:rsidRDefault="002D0C94" w:rsidP="00E15CE7">
            <w:pPr>
              <w:jc w:val="center"/>
              <w:rPr>
                <w:b/>
              </w:rPr>
            </w:pPr>
            <w:r w:rsidRPr="00277B8E">
              <w:rPr>
                <w:b/>
              </w:rPr>
              <w:t>TYPES OF TRANSPORT</w:t>
            </w:r>
          </w:p>
          <w:p w:rsidR="002D0C94" w:rsidRDefault="002D0C94" w:rsidP="00E15CE7">
            <w:pPr>
              <w:jc w:val="center"/>
              <w:rPr>
                <w:b/>
              </w:rPr>
            </w:pPr>
          </w:p>
        </w:tc>
        <w:tc>
          <w:tcPr>
            <w:tcW w:w="2076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1985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2029" w:type="dxa"/>
          </w:tcPr>
          <w:p w:rsidR="002D0C94" w:rsidRDefault="002D0C94" w:rsidP="00832803">
            <w:pPr>
              <w:rPr>
                <w:b/>
              </w:rPr>
            </w:pPr>
          </w:p>
        </w:tc>
      </w:tr>
      <w:tr w:rsidR="002D0C94" w:rsidTr="00E15CE7">
        <w:trPr>
          <w:trHeight w:val="630"/>
        </w:trPr>
        <w:tc>
          <w:tcPr>
            <w:tcW w:w="3135" w:type="dxa"/>
          </w:tcPr>
          <w:p w:rsidR="00E15CE7" w:rsidRDefault="00E15CE7" w:rsidP="00E15CE7">
            <w:pPr>
              <w:jc w:val="center"/>
              <w:rPr>
                <w:b/>
              </w:rPr>
            </w:pPr>
          </w:p>
          <w:p w:rsidR="002D0C94" w:rsidRDefault="002D0C94" w:rsidP="00E15CE7">
            <w:pPr>
              <w:jc w:val="center"/>
              <w:rPr>
                <w:b/>
              </w:rPr>
            </w:pPr>
            <w:r w:rsidRPr="00277B8E">
              <w:rPr>
                <w:b/>
              </w:rPr>
              <w:t>WHERE TO GO</w:t>
            </w:r>
          </w:p>
        </w:tc>
        <w:tc>
          <w:tcPr>
            <w:tcW w:w="2076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1985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2029" w:type="dxa"/>
          </w:tcPr>
          <w:p w:rsidR="002D0C94" w:rsidRDefault="002D0C94" w:rsidP="00832803">
            <w:pPr>
              <w:rPr>
                <w:b/>
              </w:rPr>
            </w:pPr>
          </w:p>
        </w:tc>
      </w:tr>
      <w:tr w:rsidR="002D0C94" w:rsidTr="002D0C94">
        <w:trPr>
          <w:trHeight w:val="436"/>
        </w:trPr>
        <w:tc>
          <w:tcPr>
            <w:tcW w:w="3135" w:type="dxa"/>
          </w:tcPr>
          <w:p w:rsidR="00E15CE7" w:rsidRDefault="00E15CE7" w:rsidP="00E15CE7">
            <w:pPr>
              <w:jc w:val="center"/>
              <w:rPr>
                <w:b/>
              </w:rPr>
            </w:pPr>
          </w:p>
          <w:p w:rsidR="00E15CE7" w:rsidRDefault="00E15CE7" w:rsidP="00E15CE7">
            <w:pPr>
              <w:jc w:val="center"/>
              <w:rPr>
                <w:b/>
              </w:rPr>
            </w:pPr>
            <w:r w:rsidRPr="00277B8E">
              <w:rPr>
                <w:b/>
              </w:rPr>
              <w:t>PLACES TO STAY</w:t>
            </w:r>
          </w:p>
          <w:p w:rsidR="002D0C94" w:rsidRDefault="002D0C94" w:rsidP="00E15CE7">
            <w:pPr>
              <w:jc w:val="center"/>
              <w:rPr>
                <w:b/>
              </w:rPr>
            </w:pPr>
          </w:p>
        </w:tc>
        <w:tc>
          <w:tcPr>
            <w:tcW w:w="2076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1985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2029" w:type="dxa"/>
          </w:tcPr>
          <w:p w:rsidR="002D0C94" w:rsidRDefault="002D0C94" w:rsidP="00832803">
            <w:pPr>
              <w:rPr>
                <w:b/>
              </w:rPr>
            </w:pPr>
          </w:p>
        </w:tc>
      </w:tr>
      <w:tr w:rsidR="002D0C94" w:rsidTr="00E15CE7">
        <w:trPr>
          <w:trHeight w:val="692"/>
        </w:trPr>
        <w:tc>
          <w:tcPr>
            <w:tcW w:w="3135" w:type="dxa"/>
          </w:tcPr>
          <w:p w:rsidR="00E15CE7" w:rsidRDefault="00E15CE7" w:rsidP="00E15CE7">
            <w:pPr>
              <w:jc w:val="center"/>
              <w:rPr>
                <w:b/>
              </w:rPr>
            </w:pPr>
          </w:p>
          <w:p w:rsidR="002D0C94" w:rsidRDefault="00E15CE7" w:rsidP="00E15CE7">
            <w:pPr>
              <w:jc w:val="center"/>
              <w:rPr>
                <w:b/>
              </w:rPr>
            </w:pPr>
            <w:r w:rsidRPr="00277B8E">
              <w:rPr>
                <w:b/>
              </w:rPr>
              <w:t>THINGS TO DO</w:t>
            </w:r>
          </w:p>
        </w:tc>
        <w:tc>
          <w:tcPr>
            <w:tcW w:w="2076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1985" w:type="dxa"/>
          </w:tcPr>
          <w:p w:rsidR="002D0C94" w:rsidRDefault="002D0C94" w:rsidP="00832803">
            <w:pPr>
              <w:rPr>
                <w:b/>
              </w:rPr>
            </w:pPr>
          </w:p>
        </w:tc>
        <w:tc>
          <w:tcPr>
            <w:tcW w:w="2029" w:type="dxa"/>
          </w:tcPr>
          <w:p w:rsidR="002D0C94" w:rsidRDefault="002D0C94" w:rsidP="00832803">
            <w:pPr>
              <w:rPr>
                <w:b/>
              </w:rPr>
            </w:pPr>
          </w:p>
        </w:tc>
      </w:tr>
    </w:tbl>
    <w:p w:rsidR="00251DA4" w:rsidRDefault="00251DA4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tbl>
      <w:tblPr>
        <w:tblStyle w:val="Mkatabulky"/>
        <w:tblW w:w="9810" w:type="dxa"/>
        <w:tblLook w:val="04A0" w:firstRow="1" w:lastRow="0" w:firstColumn="1" w:lastColumn="0" w:noHBand="0" w:noVBand="1"/>
      </w:tblPr>
      <w:tblGrid>
        <w:gridCol w:w="3270"/>
        <w:gridCol w:w="3270"/>
        <w:gridCol w:w="3270"/>
      </w:tblGrid>
      <w:tr w:rsidR="009A52EF" w:rsidTr="00D57350">
        <w:trPr>
          <w:trHeight w:val="560"/>
        </w:trPr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Pr="00277B8E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TYPES OF TRANSPORT</w:t>
            </w:r>
          </w:p>
          <w:p w:rsidR="009A52EF" w:rsidRPr="00277B8E" w:rsidRDefault="009A52EF" w:rsidP="00D57350">
            <w:pPr>
              <w:jc w:val="center"/>
              <w:rPr>
                <w:b/>
              </w:rPr>
            </w:pPr>
          </w:p>
        </w:tc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Pr="00277B8E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WHERE TO GO</w:t>
            </w:r>
          </w:p>
        </w:tc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Pr="00277B8E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AT THE AIRPORT</w:t>
            </w: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train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the Lake District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departure lounge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plane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abroad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customs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Land-Rower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Scotland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passport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ferry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9A52EF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m</w:t>
            </w:r>
            <w:r w:rsidR="002B2601" w:rsidRPr="002B2601">
              <w:rPr>
                <w:sz w:val="24"/>
                <w:szCs w:val="24"/>
              </w:rPr>
              <w:t>o</w:t>
            </w:r>
            <w:r w:rsidRPr="002B2601">
              <w:rPr>
                <w:sz w:val="24"/>
                <w:szCs w:val="24"/>
              </w:rPr>
              <w:t>untains</w:t>
            </w: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destination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PLACES TO STAY</w:t>
            </w:r>
          </w:p>
          <w:p w:rsidR="009A52EF" w:rsidRPr="00277B8E" w:rsidRDefault="009A52EF" w:rsidP="00D57350">
            <w:pPr>
              <w:jc w:val="center"/>
              <w:rPr>
                <w:b/>
              </w:rPr>
            </w:pPr>
          </w:p>
        </w:tc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Pr="00277B8E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THINGS TO DO</w:t>
            </w:r>
          </w:p>
        </w:tc>
        <w:tc>
          <w:tcPr>
            <w:tcW w:w="3270" w:type="dxa"/>
          </w:tcPr>
          <w:p w:rsidR="009A52EF" w:rsidRPr="00277B8E" w:rsidRDefault="009A52EF" w:rsidP="00D57350">
            <w:pPr>
              <w:jc w:val="center"/>
              <w:rPr>
                <w:b/>
              </w:rPr>
            </w:pPr>
          </w:p>
          <w:p w:rsidR="009A52EF" w:rsidRPr="00277B8E" w:rsidRDefault="009A52EF" w:rsidP="00D57350">
            <w:pPr>
              <w:jc w:val="center"/>
              <w:rPr>
                <w:b/>
              </w:rPr>
            </w:pPr>
            <w:r w:rsidRPr="00277B8E">
              <w:rPr>
                <w:b/>
              </w:rPr>
              <w:t>THINGS AT THE SEASIDE</w:t>
            </w:r>
          </w:p>
        </w:tc>
      </w:tr>
      <w:tr w:rsidR="009A52EF" w:rsidTr="00D57350">
        <w:trPr>
          <w:trHeight w:val="518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bed and breakfast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swim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deckchair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53"/>
        </w:trPr>
        <w:tc>
          <w:tcPr>
            <w:tcW w:w="3270" w:type="dxa"/>
          </w:tcPr>
          <w:p w:rsidR="009A52EF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hotel</w:t>
            </w: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sunbathe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ice-cream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53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guest house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climb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towel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</w:tr>
      <w:tr w:rsidR="009A52EF" w:rsidTr="00D57350">
        <w:trPr>
          <w:trHeight w:val="553"/>
        </w:trPr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campsite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E163F9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windsurf</w:t>
            </w:r>
          </w:p>
          <w:p w:rsidR="009A52EF" w:rsidRPr="002B2601" w:rsidRDefault="009A52EF" w:rsidP="002B260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70" w:type="dxa"/>
          </w:tcPr>
          <w:p w:rsidR="009A52EF" w:rsidRPr="002B2601" w:rsidRDefault="00E163F9" w:rsidP="002B2601">
            <w:pPr>
              <w:jc w:val="center"/>
              <w:rPr>
                <w:sz w:val="24"/>
                <w:szCs w:val="24"/>
              </w:rPr>
            </w:pPr>
            <w:r w:rsidRPr="002B2601">
              <w:rPr>
                <w:sz w:val="24"/>
                <w:szCs w:val="24"/>
              </w:rPr>
              <w:t>pier</w:t>
            </w:r>
          </w:p>
        </w:tc>
      </w:tr>
    </w:tbl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Default="009A52EF" w:rsidP="00832803">
      <w:pPr>
        <w:rPr>
          <w:b/>
        </w:rPr>
      </w:pPr>
    </w:p>
    <w:p w:rsidR="009A52EF" w:rsidRPr="00251DA4" w:rsidRDefault="009A52EF" w:rsidP="00832803">
      <w:pPr>
        <w:rPr>
          <w:b/>
        </w:rPr>
      </w:pPr>
    </w:p>
    <w:sectPr w:rsidR="009A52EF" w:rsidRPr="00251DA4" w:rsidSect="00277B8E"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E50" w:rsidRDefault="00D84E50" w:rsidP="006A0033">
      <w:r>
        <w:separator/>
      </w:r>
    </w:p>
  </w:endnote>
  <w:endnote w:type="continuationSeparator" w:id="0">
    <w:p w:rsidR="00D84E50" w:rsidRDefault="00D84E50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127" w:rsidRDefault="00FB0127" w:rsidP="00FB012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FB0127" w:rsidRDefault="00FB0127" w:rsidP="00FB0127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FB0127" w:rsidRDefault="00FB01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127" w:rsidRDefault="00FB0127" w:rsidP="00FB012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FB0127" w:rsidRDefault="00FB0127" w:rsidP="00FB0127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FB0127" w:rsidRDefault="00FB01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E50" w:rsidRDefault="00D84E50" w:rsidP="006A0033">
      <w:r>
        <w:separator/>
      </w:r>
    </w:p>
  </w:footnote>
  <w:footnote w:type="continuationSeparator" w:id="0">
    <w:p w:rsidR="00D84E50" w:rsidRDefault="00D84E50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5A32035" wp14:editId="0E178E16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102A"/>
    <w:rsid w:val="000076D4"/>
    <w:rsid w:val="0001311A"/>
    <w:rsid w:val="0004313B"/>
    <w:rsid w:val="00043C08"/>
    <w:rsid w:val="00083091"/>
    <w:rsid w:val="00094481"/>
    <w:rsid w:val="000B3F64"/>
    <w:rsid w:val="000C19B5"/>
    <w:rsid w:val="000C6ED6"/>
    <w:rsid w:val="000E1782"/>
    <w:rsid w:val="000E7423"/>
    <w:rsid w:val="00107676"/>
    <w:rsid w:val="0012244A"/>
    <w:rsid w:val="001247F1"/>
    <w:rsid w:val="00130B4A"/>
    <w:rsid w:val="00141695"/>
    <w:rsid w:val="00191D42"/>
    <w:rsid w:val="001C3584"/>
    <w:rsid w:val="001C368B"/>
    <w:rsid w:val="00251DA4"/>
    <w:rsid w:val="00260E1C"/>
    <w:rsid w:val="00261352"/>
    <w:rsid w:val="00275A9E"/>
    <w:rsid w:val="00277B8E"/>
    <w:rsid w:val="002B2601"/>
    <w:rsid w:val="002D0C94"/>
    <w:rsid w:val="002E3264"/>
    <w:rsid w:val="003245A3"/>
    <w:rsid w:val="00326812"/>
    <w:rsid w:val="003562D0"/>
    <w:rsid w:val="00362017"/>
    <w:rsid w:val="00362AE7"/>
    <w:rsid w:val="003676B1"/>
    <w:rsid w:val="003A6134"/>
    <w:rsid w:val="003F2236"/>
    <w:rsid w:val="0043089E"/>
    <w:rsid w:val="0045733A"/>
    <w:rsid w:val="00472564"/>
    <w:rsid w:val="004876B5"/>
    <w:rsid w:val="004B2A27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102A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1DE8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8F2DB1"/>
    <w:rsid w:val="009027A1"/>
    <w:rsid w:val="00930656"/>
    <w:rsid w:val="00932B92"/>
    <w:rsid w:val="00934ED9"/>
    <w:rsid w:val="009519AE"/>
    <w:rsid w:val="009541BE"/>
    <w:rsid w:val="009612F7"/>
    <w:rsid w:val="009763DF"/>
    <w:rsid w:val="009A52EF"/>
    <w:rsid w:val="009B22BD"/>
    <w:rsid w:val="009E1A89"/>
    <w:rsid w:val="009F090C"/>
    <w:rsid w:val="009F2178"/>
    <w:rsid w:val="00A0092C"/>
    <w:rsid w:val="00A507CC"/>
    <w:rsid w:val="00A7644D"/>
    <w:rsid w:val="00AA0A1F"/>
    <w:rsid w:val="00AB066B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2457"/>
    <w:rsid w:val="00C8633E"/>
    <w:rsid w:val="00C94379"/>
    <w:rsid w:val="00C96839"/>
    <w:rsid w:val="00CB66D7"/>
    <w:rsid w:val="00CC1754"/>
    <w:rsid w:val="00CC22D4"/>
    <w:rsid w:val="00CD39D4"/>
    <w:rsid w:val="00CD6A6F"/>
    <w:rsid w:val="00CE4009"/>
    <w:rsid w:val="00CE418B"/>
    <w:rsid w:val="00CF7C5B"/>
    <w:rsid w:val="00D07EEB"/>
    <w:rsid w:val="00D30E25"/>
    <w:rsid w:val="00D6488A"/>
    <w:rsid w:val="00D811D9"/>
    <w:rsid w:val="00D84E50"/>
    <w:rsid w:val="00DB0F40"/>
    <w:rsid w:val="00DB5108"/>
    <w:rsid w:val="00DF3391"/>
    <w:rsid w:val="00E128A9"/>
    <w:rsid w:val="00E141C4"/>
    <w:rsid w:val="00E15CE7"/>
    <w:rsid w:val="00E163F9"/>
    <w:rsid w:val="00E22C27"/>
    <w:rsid w:val="00E270A5"/>
    <w:rsid w:val="00E43956"/>
    <w:rsid w:val="00E66547"/>
    <w:rsid w:val="00E8088B"/>
    <w:rsid w:val="00E86B5B"/>
    <w:rsid w:val="00E90C70"/>
    <w:rsid w:val="00EA0E9E"/>
    <w:rsid w:val="00EB1036"/>
    <w:rsid w:val="00EB15EA"/>
    <w:rsid w:val="00EB4C53"/>
    <w:rsid w:val="00EC3BA0"/>
    <w:rsid w:val="00EC7FE7"/>
    <w:rsid w:val="00EF069C"/>
    <w:rsid w:val="00F3330E"/>
    <w:rsid w:val="00F631F6"/>
    <w:rsid w:val="00F65FA4"/>
    <w:rsid w:val="00F66639"/>
    <w:rsid w:val="00F76FCD"/>
    <w:rsid w:val="00F819AF"/>
    <w:rsid w:val="00F93EE1"/>
    <w:rsid w:val="00FA285A"/>
    <w:rsid w:val="00FB0127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275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FB0127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B0127"/>
    <w:rPr>
      <w:rFonts w:ascii="Times New Roman" w:eastAsia="Times New Roman" w:hAnsi="Times New Roman"/>
      <w:kern w:val="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79DD3-1AD3-4459-83B5-7B984684A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41</TotalTime>
  <Pages>5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2011-05-17T22:28:00Z</cp:lastPrinted>
  <dcterms:created xsi:type="dcterms:W3CDTF">2013-06-10T20:36:00Z</dcterms:created>
  <dcterms:modified xsi:type="dcterms:W3CDTF">2013-07-16T08:06:00Z</dcterms:modified>
</cp:coreProperties>
</file>