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803" w:rsidRDefault="006F6BBC" w:rsidP="006F6BBC">
      <w:pPr>
        <w:pStyle w:val="Nzev"/>
      </w:pPr>
      <w:r w:rsidRPr="006F6BBC">
        <w:t xml:space="preserve">EU </w:t>
      </w:r>
      <w:proofErr w:type="spellStart"/>
      <w:r w:rsidRPr="006F6BBC">
        <w:t>peníze</w:t>
      </w:r>
      <w:proofErr w:type="spellEnd"/>
      <w:r w:rsidRPr="006F6BBC">
        <w:t xml:space="preserve"> </w:t>
      </w:r>
      <w:proofErr w:type="spellStart"/>
      <w:r w:rsidRPr="006F6BBC">
        <w:t>školám</w:t>
      </w:r>
      <w:proofErr w:type="spellEnd"/>
    </w:p>
    <w:p w:rsidR="00832803" w:rsidRPr="00832803" w:rsidRDefault="006F6BBC" w:rsidP="006F6BBC">
      <w:pPr>
        <w:pStyle w:val="Podtitul"/>
      </w:pPr>
      <w:proofErr w:type="spellStart"/>
      <w:r w:rsidRPr="006F6BBC">
        <w:t>Základní</w:t>
      </w:r>
      <w:proofErr w:type="spellEnd"/>
      <w:r w:rsidRPr="006F6BBC">
        <w:t xml:space="preserve"> </w:t>
      </w:r>
      <w:proofErr w:type="spellStart"/>
      <w:r w:rsidRPr="006F6BBC">
        <w:t>škola</w:t>
      </w:r>
      <w:proofErr w:type="spellEnd"/>
      <w:r w:rsidRPr="006F6BBC">
        <w:t xml:space="preserve"> </w:t>
      </w:r>
      <w:proofErr w:type="spellStart"/>
      <w:r w:rsidR="00616561">
        <w:t>Čachovice</w:t>
      </w:r>
      <w:proofErr w:type="spellEnd"/>
      <w:r w:rsidR="00616561">
        <w:t xml:space="preserve"> a </w:t>
      </w:r>
      <w:proofErr w:type="spellStart"/>
      <w:r w:rsidR="00616561">
        <w:t>Mateřská</w:t>
      </w:r>
      <w:proofErr w:type="spellEnd"/>
      <w:r w:rsidR="00616561">
        <w:t xml:space="preserve"> </w:t>
      </w:r>
      <w:proofErr w:type="spellStart"/>
      <w:r w:rsidR="00616561">
        <w:t>škola</w:t>
      </w:r>
      <w:proofErr w:type="spellEnd"/>
      <w:r w:rsidR="00616561">
        <w:t xml:space="preserve"> </w:t>
      </w:r>
      <w:proofErr w:type="spellStart"/>
      <w:r w:rsidR="00616561">
        <w:t>Struhy</w:t>
      </w:r>
      <w:proofErr w:type="spellEnd"/>
      <w:r w:rsidRPr="006F6BBC">
        <w:t xml:space="preserve">, </w:t>
      </w:r>
      <w:proofErr w:type="spellStart"/>
      <w:r w:rsidRPr="006F6BBC">
        <w:t>Komenského</w:t>
      </w:r>
      <w:proofErr w:type="spellEnd"/>
      <w:r w:rsidRPr="006F6BBC">
        <w:t xml:space="preserve"> </w:t>
      </w:r>
      <w:r w:rsidR="00616561">
        <w:t>96</w:t>
      </w:r>
      <w:r w:rsidRPr="006F6BBC">
        <w:t>,</w:t>
      </w:r>
      <w:r>
        <w:t xml:space="preserve"> </w:t>
      </w:r>
      <w:proofErr w:type="spellStart"/>
      <w:r w:rsidRPr="006F6BBC">
        <w:t>příspěvková</w:t>
      </w:r>
      <w:proofErr w:type="spellEnd"/>
      <w:r w:rsidRPr="006F6BBC">
        <w:t xml:space="preserve"> </w:t>
      </w:r>
      <w:proofErr w:type="spellStart"/>
      <w:r w:rsidRPr="006F6BBC">
        <w:t>organizace</w:t>
      </w:r>
      <w:proofErr w:type="spellEnd"/>
    </w:p>
    <w:p w:rsidR="00C769B5" w:rsidRDefault="006F6BBC" w:rsidP="006F6BBC">
      <w:pPr>
        <w:pStyle w:val="Informace"/>
      </w:pPr>
      <w:proofErr w:type="spellStart"/>
      <w:r w:rsidRPr="0004313B">
        <w:rPr>
          <w:b/>
        </w:rPr>
        <w:t>Označení</w:t>
      </w:r>
      <w:proofErr w:type="spellEnd"/>
      <w:r w:rsidRPr="0004313B">
        <w:rPr>
          <w:b/>
        </w:rPr>
        <w:t>:</w:t>
      </w:r>
      <w:r>
        <w:tab/>
      </w:r>
      <w:r w:rsidR="00C769B5">
        <w:t>VY_32_INOVACE_35_ReaAj7</w:t>
      </w:r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Předmět</w:t>
      </w:r>
      <w:proofErr w:type="spellEnd"/>
      <w:r w:rsidRPr="0004313B">
        <w:rPr>
          <w:b/>
        </w:rPr>
        <w:t>:</w:t>
      </w:r>
      <w:r w:rsidR="00C769B5">
        <w:tab/>
      </w:r>
      <w:proofErr w:type="spellStart"/>
      <w:r w:rsidR="00C769B5">
        <w:t>Anglický</w:t>
      </w:r>
      <w:proofErr w:type="spellEnd"/>
      <w:r w:rsidR="00C769B5">
        <w:t xml:space="preserve"> </w:t>
      </w:r>
      <w:proofErr w:type="spellStart"/>
      <w:r w:rsidR="00C769B5">
        <w:t>jazyk</w:t>
      </w:r>
      <w:proofErr w:type="spellEnd"/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Ročník</w:t>
      </w:r>
      <w:proofErr w:type="spellEnd"/>
      <w:r w:rsidRPr="0004313B">
        <w:rPr>
          <w:b/>
        </w:rPr>
        <w:t>:</w:t>
      </w:r>
      <w:r w:rsidR="00C769B5">
        <w:tab/>
        <w:t>7.</w:t>
      </w:r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Téma</w:t>
      </w:r>
      <w:proofErr w:type="spellEnd"/>
      <w:r w:rsidRPr="0004313B">
        <w:rPr>
          <w:b/>
        </w:rPr>
        <w:t>:</w:t>
      </w:r>
      <w:r w:rsidR="00C769B5">
        <w:tab/>
      </w:r>
      <w:proofErr w:type="spellStart"/>
      <w:r w:rsidR="00C769B5">
        <w:t>Londýn</w:t>
      </w:r>
      <w:proofErr w:type="spellEnd"/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Název</w:t>
      </w:r>
      <w:proofErr w:type="spellEnd"/>
      <w:r w:rsidRPr="0004313B">
        <w:rPr>
          <w:b/>
        </w:rPr>
        <w:t>:</w:t>
      </w:r>
      <w:r w:rsidR="00C769B5">
        <w:tab/>
        <w:t>Symbols of London</w:t>
      </w:r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Autor</w:t>
      </w:r>
      <w:proofErr w:type="spellEnd"/>
      <w:r w:rsidRPr="0004313B">
        <w:rPr>
          <w:b/>
        </w:rPr>
        <w:t>:</w:t>
      </w:r>
      <w:r w:rsidR="00C769B5">
        <w:tab/>
      </w:r>
      <w:r w:rsidR="00B55F2C">
        <w:t xml:space="preserve">Mgr. </w:t>
      </w:r>
      <w:proofErr w:type="spellStart"/>
      <w:r w:rsidR="00B55F2C">
        <w:t>Vlasta</w:t>
      </w:r>
      <w:proofErr w:type="spellEnd"/>
      <w:r w:rsidR="00B55F2C">
        <w:t xml:space="preserve"> </w:t>
      </w:r>
      <w:proofErr w:type="spellStart"/>
      <w:r w:rsidR="00B55F2C">
        <w:t>Kouříková</w:t>
      </w:r>
      <w:proofErr w:type="spellEnd"/>
    </w:p>
    <w:p w:rsidR="006F6BBC" w:rsidRPr="00832803" w:rsidRDefault="006F6BBC" w:rsidP="006F6BBC">
      <w:pPr>
        <w:pStyle w:val="Informace"/>
      </w:pPr>
      <w:proofErr w:type="spellStart"/>
      <w:r w:rsidRPr="0004313B">
        <w:rPr>
          <w:b/>
        </w:rPr>
        <w:t>Popis</w:t>
      </w:r>
      <w:proofErr w:type="spellEnd"/>
      <w:r w:rsidRPr="0004313B">
        <w:rPr>
          <w:b/>
        </w:rPr>
        <w:t>:</w:t>
      </w:r>
      <w:r w:rsidR="00C769B5">
        <w:tab/>
      </w:r>
      <w:proofErr w:type="spellStart"/>
      <w:r w:rsidR="00C769B5">
        <w:t>Pracovní</w:t>
      </w:r>
      <w:proofErr w:type="spellEnd"/>
      <w:r w:rsidR="00C769B5">
        <w:t xml:space="preserve"> list s</w:t>
      </w:r>
      <w:r w:rsidR="007350A8">
        <w:t xml:space="preserve"> </w:t>
      </w:r>
      <w:proofErr w:type="spellStart"/>
      <w:r w:rsidR="007350A8">
        <w:t>texty</w:t>
      </w:r>
      <w:proofErr w:type="spellEnd"/>
      <w:r w:rsidR="007350A8">
        <w:t xml:space="preserve"> </w:t>
      </w:r>
      <w:proofErr w:type="spellStart"/>
      <w:proofErr w:type="gramStart"/>
      <w:r w:rsidR="007350A8">
        <w:t>na</w:t>
      </w:r>
      <w:proofErr w:type="spellEnd"/>
      <w:proofErr w:type="gramEnd"/>
      <w:r w:rsidR="007350A8">
        <w:t xml:space="preserve"> </w:t>
      </w:r>
      <w:proofErr w:type="spellStart"/>
      <w:r w:rsidR="007350A8">
        <w:t>doplnění</w:t>
      </w:r>
      <w:proofErr w:type="spellEnd"/>
      <w:r w:rsidR="007350A8">
        <w:t xml:space="preserve"> o </w:t>
      </w:r>
      <w:proofErr w:type="spellStart"/>
      <w:r w:rsidR="007350A8">
        <w:t>symbolech</w:t>
      </w:r>
      <w:proofErr w:type="spellEnd"/>
      <w:r w:rsidR="007350A8">
        <w:t xml:space="preserve"> </w:t>
      </w:r>
      <w:proofErr w:type="spellStart"/>
      <w:r w:rsidR="007350A8">
        <w:t>Londýna</w:t>
      </w:r>
      <w:proofErr w:type="spellEnd"/>
      <w:r w:rsidR="007350A8">
        <w:t xml:space="preserve"> a </w:t>
      </w:r>
      <w:proofErr w:type="spellStart"/>
      <w:r w:rsidR="007350A8">
        <w:t>dalšími</w:t>
      </w:r>
      <w:proofErr w:type="spellEnd"/>
      <w:r w:rsidR="007350A8">
        <w:t xml:space="preserve"> </w:t>
      </w:r>
      <w:proofErr w:type="spellStart"/>
      <w:r w:rsidR="007350A8">
        <w:t>úkoly</w:t>
      </w:r>
      <w:proofErr w:type="spellEnd"/>
    </w:p>
    <w:p w:rsidR="0004313B" w:rsidRDefault="0004313B" w:rsidP="00832803"/>
    <w:p w:rsidR="00B22694" w:rsidRPr="005F1D31" w:rsidRDefault="00B22694" w:rsidP="00832803">
      <w:pPr>
        <w:rPr>
          <w:b/>
          <w:lang w:val="cs-CZ"/>
        </w:rPr>
      </w:pPr>
      <w:r>
        <w:br w:type="page"/>
      </w:r>
      <w:r w:rsidR="00B641FF" w:rsidRPr="005F1D31">
        <w:rPr>
          <w:b/>
          <w:lang w:val="cs-CZ"/>
        </w:rPr>
        <w:lastRenderedPageBreak/>
        <w:t>Metodika k materiálu:</w:t>
      </w:r>
    </w:p>
    <w:p w:rsidR="00CD5F5C" w:rsidRPr="000B0569" w:rsidRDefault="00CD5F5C" w:rsidP="00832803">
      <w:pPr>
        <w:rPr>
          <w:lang w:val="cs-CZ"/>
        </w:rPr>
      </w:pPr>
    </w:p>
    <w:p w:rsidR="00CD5F5C" w:rsidRPr="000B0569" w:rsidRDefault="00CD5F5C" w:rsidP="00832803">
      <w:pPr>
        <w:rPr>
          <w:lang w:val="cs-CZ"/>
        </w:rPr>
      </w:pPr>
      <w:r w:rsidRPr="000B0569">
        <w:rPr>
          <w:lang w:val="cs-CZ"/>
        </w:rPr>
        <w:t>Ž</w:t>
      </w:r>
      <w:r w:rsidR="00A219DE" w:rsidRPr="000B0569">
        <w:rPr>
          <w:lang w:val="cs-CZ"/>
        </w:rPr>
        <w:t>áci přiřadí k první části názvu londýnských staveb jeho druhou část z druhého sloupce. V dalším cvičení doplní slova z nabídky do neúplného textu.</w:t>
      </w:r>
      <w:r w:rsidR="00500F3A">
        <w:rPr>
          <w:lang w:val="cs-CZ"/>
        </w:rPr>
        <w:t xml:space="preserve"> Písmeno na počátku textů pak přiřadí vedle názvů symbolů Londýna. Trafalgarské náměstí není popsáno a žáci mohou říci, co o něm vědí.</w:t>
      </w:r>
    </w:p>
    <w:p w:rsidR="00B641FF" w:rsidRPr="000B0569" w:rsidRDefault="00B641FF" w:rsidP="00832803">
      <w:pPr>
        <w:rPr>
          <w:lang w:val="cs-CZ"/>
        </w:rPr>
      </w:pPr>
    </w:p>
    <w:p w:rsidR="00B641FF" w:rsidRDefault="00B641FF" w:rsidP="00832803"/>
    <w:p w:rsidR="00B641FF" w:rsidRDefault="00B641FF" w:rsidP="00832803"/>
    <w:p w:rsidR="00B641FF" w:rsidRDefault="00B641FF" w:rsidP="00832803"/>
    <w:p w:rsidR="00B641FF" w:rsidRDefault="00B641FF" w:rsidP="00832803"/>
    <w:p w:rsidR="00B641FF" w:rsidRDefault="00B641FF" w:rsidP="00832803"/>
    <w:p w:rsidR="00B641FF" w:rsidRDefault="00B641FF" w:rsidP="00832803"/>
    <w:p w:rsidR="00B641FF" w:rsidRDefault="00B641FF" w:rsidP="00832803"/>
    <w:p w:rsidR="00B641FF" w:rsidRDefault="00B641FF" w:rsidP="00832803"/>
    <w:p w:rsidR="00B641FF" w:rsidRDefault="00B641FF" w:rsidP="00832803"/>
    <w:p w:rsidR="00B641FF" w:rsidRDefault="00B641FF" w:rsidP="00832803"/>
    <w:p w:rsidR="00B641FF" w:rsidRDefault="00B641FF" w:rsidP="00832803"/>
    <w:p w:rsidR="00B641FF" w:rsidRDefault="00B641FF" w:rsidP="00832803"/>
    <w:p w:rsidR="00B641FF" w:rsidRDefault="00B641FF" w:rsidP="00832803"/>
    <w:p w:rsidR="00B641FF" w:rsidRDefault="00B641FF" w:rsidP="00832803"/>
    <w:p w:rsidR="00B641FF" w:rsidRDefault="00B641FF" w:rsidP="00832803"/>
    <w:p w:rsidR="00B641FF" w:rsidRDefault="00B641FF" w:rsidP="00832803"/>
    <w:p w:rsidR="00B641FF" w:rsidRDefault="00B641FF" w:rsidP="00832803"/>
    <w:p w:rsidR="00B641FF" w:rsidRDefault="00B641FF" w:rsidP="00832803"/>
    <w:p w:rsidR="00B641FF" w:rsidRDefault="00B641FF" w:rsidP="00832803"/>
    <w:p w:rsidR="00B641FF" w:rsidRDefault="00B641FF" w:rsidP="00832803"/>
    <w:p w:rsidR="00B641FF" w:rsidRDefault="00B641FF" w:rsidP="00832803"/>
    <w:p w:rsidR="00B641FF" w:rsidRDefault="00B641FF" w:rsidP="00832803"/>
    <w:p w:rsidR="00B641FF" w:rsidRDefault="00B641FF" w:rsidP="00832803"/>
    <w:p w:rsidR="00B641FF" w:rsidRDefault="00B641FF" w:rsidP="00832803"/>
    <w:p w:rsidR="00B641FF" w:rsidRDefault="00B641FF" w:rsidP="00832803"/>
    <w:p w:rsidR="00B641FF" w:rsidRDefault="00B641FF" w:rsidP="00832803"/>
    <w:p w:rsidR="00B641FF" w:rsidRDefault="00B641FF" w:rsidP="00832803"/>
    <w:p w:rsidR="00B641FF" w:rsidRDefault="00B641FF" w:rsidP="00832803"/>
    <w:p w:rsidR="00B641FF" w:rsidRDefault="00B641FF" w:rsidP="00832803"/>
    <w:p w:rsidR="00B641FF" w:rsidRDefault="00B641FF" w:rsidP="00832803"/>
    <w:p w:rsidR="00B641FF" w:rsidRDefault="00B641FF" w:rsidP="00832803"/>
    <w:p w:rsidR="00B641FF" w:rsidRDefault="00B641FF" w:rsidP="00832803"/>
    <w:p w:rsidR="00B641FF" w:rsidRDefault="00B641FF" w:rsidP="00832803"/>
    <w:p w:rsidR="00B641FF" w:rsidRDefault="00B641FF" w:rsidP="00832803"/>
    <w:p w:rsidR="00B641FF" w:rsidRDefault="00B641FF" w:rsidP="00832803"/>
    <w:p w:rsidR="00B641FF" w:rsidRDefault="00B641FF" w:rsidP="00832803"/>
    <w:p w:rsidR="00B641FF" w:rsidRDefault="00B641FF" w:rsidP="00832803"/>
    <w:p w:rsidR="00B641FF" w:rsidRDefault="00B641FF" w:rsidP="00832803"/>
    <w:p w:rsidR="00B641FF" w:rsidRDefault="00B641FF" w:rsidP="00832803"/>
    <w:p w:rsidR="00B641FF" w:rsidRDefault="00B641FF" w:rsidP="00832803"/>
    <w:p w:rsidR="00B641FF" w:rsidRDefault="00B641FF" w:rsidP="00832803"/>
    <w:p w:rsidR="00B641FF" w:rsidRDefault="00B641FF" w:rsidP="00832803"/>
    <w:p w:rsidR="00B641FF" w:rsidRDefault="00B641FF" w:rsidP="00832803"/>
    <w:p w:rsidR="00B641FF" w:rsidRDefault="00B641FF" w:rsidP="00832803"/>
    <w:p w:rsidR="00B641FF" w:rsidRDefault="00B641FF" w:rsidP="00832803"/>
    <w:p w:rsidR="00B641FF" w:rsidRDefault="00B641FF" w:rsidP="00832803"/>
    <w:p w:rsidR="00B641FF" w:rsidRDefault="00B641FF" w:rsidP="00832803"/>
    <w:p w:rsidR="00B641FF" w:rsidRDefault="00B641FF" w:rsidP="00832803"/>
    <w:p w:rsidR="00B641FF" w:rsidRDefault="00B641FF" w:rsidP="00832803"/>
    <w:p w:rsidR="00B641FF" w:rsidRDefault="00B641FF" w:rsidP="00832803"/>
    <w:p w:rsidR="00B641FF" w:rsidRDefault="00B641FF" w:rsidP="00832803"/>
    <w:p w:rsidR="00B641FF" w:rsidRDefault="00B641FF" w:rsidP="00832803"/>
    <w:p w:rsidR="00B641FF" w:rsidRDefault="00B641FF" w:rsidP="00832803"/>
    <w:p w:rsidR="00B641FF" w:rsidRDefault="00B641FF" w:rsidP="00832803"/>
    <w:p w:rsidR="00B641FF" w:rsidRDefault="00B641FF" w:rsidP="00832803"/>
    <w:p w:rsidR="00B641FF" w:rsidRPr="000B0569" w:rsidRDefault="00B641FF" w:rsidP="00832803">
      <w:pPr>
        <w:rPr>
          <w:b/>
        </w:rPr>
      </w:pPr>
      <w:r w:rsidRPr="000B0569">
        <w:rPr>
          <w:b/>
        </w:rPr>
        <w:t>1. Match the parts of the names of the buildings.</w:t>
      </w:r>
    </w:p>
    <w:p w:rsidR="00B641FF" w:rsidRPr="000B0569" w:rsidRDefault="00B641FF" w:rsidP="00832803">
      <w:pPr>
        <w:rPr>
          <w:b/>
        </w:rPr>
      </w:pPr>
    </w:p>
    <w:p w:rsidR="00BA10F1" w:rsidRPr="000B0569" w:rsidRDefault="00BA10F1" w:rsidP="00832803">
      <w:pPr>
        <w:rPr>
          <w:b/>
        </w:rPr>
        <w:sectPr w:rsidR="00BA10F1" w:rsidRPr="000B0569" w:rsidSect="00832803">
          <w:headerReference w:type="default" r:id="rId9"/>
          <w:footerReference w:type="default" r:id="rId10"/>
          <w:headerReference w:type="first" r:id="rId11"/>
          <w:footerReference w:type="first" r:id="rId12"/>
          <w:type w:val="continuous"/>
          <w:pgSz w:w="11906" w:h="16838" w:code="9"/>
          <w:pgMar w:top="1418" w:right="1418" w:bottom="1418" w:left="1418" w:header="567" w:footer="567" w:gutter="0"/>
          <w:cols w:space="708"/>
          <w:titlePg/>
          <w:docGrid w:linePitch="360"/>
        </w:sectPr>
      </w:pPr>
    </w:p>
    <w:p w:rsidR="00EF5F89" w:rsidRPr="000B0569" w:rsidRDefault="00EF5F89" w:rsidP="00832803">
      <w:pPr>
        <w:rPr>
          <w:b/>
        </w:rPr>
      </w:pPr>
      <w:r w:rsidRPr="000B0569">
        <w:rPr>
          <w:b/>
        </w:rPr>
        <w:lastRenderedPageBreak/>
        <w:t>Tower</w:t>
      </w:r>
    </w:p>
    <w:p w:rsidR="00EF5F89" w:rsidRPr="000B0569" w:rsidRDefault="00EF5F89" w:rsidP="00832803">
      <w:pPr>
        <w:rPr>
          <w:b/>
        </w:rPr>
      </w:pPr>
    </w:p>
    <w:p w:rsidR="00A81EE7" w:rsidRPr="000B0569" w:rsidRDefault="00362BFA" w:rsidP="00832803">
      <w:pPr>
        <w:rPr>
          <w:b/>
        </w:rPr>
      </w:pPr>
      <w:r>
        <w:rPr>
          <w:b/>
        </w:rPr>
        <w:t>The Houses of Parliament</w:t>
      </w:r>
    </w:p>
    <w:p w:rsidR="00362BFA" w:rsidRDefault="00362BFA" w:rsidP="00832803">
      <w:pPr>
        <w:rPr>
          <w:b/>
        </w:rPr>
      </w:pPr>
    </w:p>
    <w:p w:rsidR="00A81EE7" w:rsidRPr="000B0569" w:rsidRDefault="00A81EE7" w:rsidP="00832803">
      <w:pPr>
        <w:rPr>
          <w:b/>
        </w:rPr>
      </w:pPr>
      <w:r w:rsidRPr="000B0569">
        <w:rPr>
          <w:b/>
        </w:rPr>
        <w:t>The London</w:t>
      </w:r>
    </w:p>
    <w:p w:rsidR="00A81EE7" w:rsidRPr="000B0569" w:rsidRDefault="00A81EE7" w:rsidP="00832803">
      <w:pPr>
        <w:rPr>
          <w:b/>
        </w:rPr>
      </w:pPr>
    </w:p>
    <w:p w:rsidR="00A81EE7" w:rsidRPr="000B0569" w:rsidRDefault="00A81EE7" w:rsidP="00832803">
      <w:pPr>
        <w:rPr>
          <w:b/>
        </w:rPr>
      </w:pPr>
      <w:r w:rsidRPr="000B0569">
        <w:rPr>
          <w:b/>
        </w:rPr>
        <w:t>Westminster</w:t>
      </w:r>
    </w:p>
    <w:p w:rsidR="00A81EE7" w:rsidRPr="000B0569" w:rsidRDefault="00A81EE7" w:rsidP="00832803">
      <w:pPr>
        <w:rPr>
          <w:b/>
        </w:rPr>
      </w:pPr>
    </w:p>
    <w:p w:rsidR="00A81EE7" w:rsidRPr="000B0569" w:rsidRDefault="00BA10F1" w:rsidP="00832803">
      <w:pPr>
        <w:rPr>
          <w:b/>
        </w:rPr>
      </w:pPr>
      <w:r w:rsidRPr="000B0569">
        <w:rPr>
          <w:b/>
        </w:rPr>
        <w:t xml:space="preserve">Buckingham </w:t>
      </w:r>
    </w:p>
    <w:p w:rsidR="00BA10F1" w:rsidRPr="000B0569" w:rsidRDefault="00BA10F1" w:rsidP="00832803">
      <w:pPr>
        <w:rPr>
          <w:b/>
        </w:rPr>
      </w:pPr>
    </w:p>
    <w:p w:rsidR="00BA10F1" w:rsidRPr="000B0569" w:rsidRDefault="00BA10F1" w:rsidP="00832803">
      <w:pPr>
        <w:rPr>
          <w:b/>
        </w:rPr>
      </w:pPr>
      <w:r w:rsidRPr="000B0569">
        <w:rPr>
          <w:b/>
        </w:rPr>
        <w:t>Trafalgar</w:t>
      </w:r>
    </w:p>
    <w:p w:rsidR="00BA10F1" w:rsidRPr="000B0569" w:rsidRDefault="00BA10F1" w:rsidP="00832803">
      <w:pPr>
        <w:rPr>
          <w:b/>
        </w:rPr>
      </w:pPr>
    </w:p>
    <w:p w:rsidR="00936ECE" w:rsidRPr="000B0569" w:rsidRDefault="00BA10F1" w:rsidP="00832803">
      <w:pPr>
        <w:rPr>
          <w:b/>
        </w:rPr>
      </w:pPr>
      <w:r w:rsidRPr="000B0569">
        <w:rPr>
          <w:b/>
        </w:rPr>
        <w:t>The Tower</w:t>
      </w:r>
      <w:r w:rsidR="002F10FE" w:rsidRPr="000B0569">
        <w:rPr>
          <w:b/>
        </w:rPr>
        <w:br w:type="column"/>
      </w:r>
      <w:r w:rsidR="008C427E" w:rsidRPr="000B0569">
        <w:rPr>
          <w:b/>
        </w:rPr>
        <w:lastRenderedPageBreak/>
        <w:t>o</w:t>
      </w:r>
      <w:r w:rsidR="00936ECE" w:rsidRPr="000B0569">
        <w:rPr>
          <w:b/>
        </w:rPr>
        <w:t>f London</w:t>
      </w:r>
    </w:p>
    <w:p w:rsidR="00936ECE" w:rsidRPr="000B0569" w:rsidRDefault="00936ECE" w:rsidP="00832803">
      <w:pPr>
        <w:rPr>
          <w:b/>
        </w:rPr>
      </w:pPr>
    </w:p>
    <w:p w:rsidR="00936ECE" w:rsidRPr="000B0569" w:rsidRDefault="00936ECE" w:rsidP="00832803">
      <w:pPr>
        <w:rPr>
          <w:b/>
        </w:rPr>
      </w:pPr>
      <w:r w:rsidRPr="000B0569">
        <w:rPr>
          <w:b/>
        </w:rPr>
        <w:t>Square</w:t>
      </w:r>
    </w:p>
    <w:p w:rsidR="00936ECE" w:rsidRPr="000B0569" w:rsidRDefault="00936ECE" w:rsidP="00832803">
      <w:pPr>
        <w:rPr>
          <w:b/>
        </w:rPr>
      </w:pPr>
    </w:p>
    <w:p w:rsidR="00936ECE" w:rsidRPr="000B0569" w:rsidRDefault="00936ECE" w:rsidP="00832803">
      <w:pPr>
        <w:rPr>
          <w:b/>
        </w:rPr>
      </w:pPr>
      <w:r w:rsidRPr="000B0569">
        <w:rPr>
          <w:b/>
        </w:rPr>
        <w:t>Abbey</w:t>
      </w:r>
    </w:p>
    <w:p w:rsidR="00936ECE" w:rsidRPr="000B0569" w:rsidRDefault="00936ECE" w:rsidP="00832803">
      <w:pPr>
        <w:rPr>
          <w:b/>
        </w:rPr>
      </w:pPr>
    </w:p>
    <w:p w:rsidR="00936ECE" w:rsidRPr="000B0569" w:rsidRDefault="00936ECE" w:rsidP="00832803">
      <w:pPr>
        <w:rPr>
          <w:b/>
        </w:rPr>
      </w:pPr>
      <w:r w:rsidRPr="000B0569">
        <w:rPr>
          <w:b/>
        </w:rPr>
        <w:t>Bridge</w:t>
      </w:r>
    </w:p>
    <w:p w:rsidR="00936ECE" w:rsidRPr="000B0569" w:rsidRDefault="00936ECE" w:rsidP="00832803">
      <w:pPr>
        <w:rPr>
          <w:b/>
        </w:rPr>
      </w:pPr>
    </w:p>
    <w:p w:rsidR="00936ECE" w:rsidRPr="000B0569" w:rsidRDefault="00362BFA" w:rsidP="00832803">
      <w:pPr>
        <w:rPr>
          <w:b/>
        </w:rPr>
      </w:pPr>
      <w:proofErr w:type="gramStart"/>
      <w:r>
        <w:rPr>
          <w:b/>
        </w:rPr>
        <w:t>and</w:t>
      </w:r>
      <w:proofErr w:type="gramEnd"/>
      <w:r>
        <w:rPr>
          <w:b/>
        </w:rPr>
        <w:t xml:space="preserve"> Big Ben</w:t>
      </w:r>
    </w:p>
    <w:p w:rsidR="00936ECE" w:rsidRPr="000B0569" w:rsidRDefault="00936ECE" w:rsidP="00832803">
      <w:pPr>
        <w:rPr>
          <w:b/>
        </w:rPr>
      </w:pPr>
    </w:p>
    <w:p w:rsidR="00936ECE" w:rsidRPr="000B0569" w:rsidRDefault="00936ECE" w:rsidP="00832803">
      <w:pPr>
        <w:rPr>
          <w:b/>
        </w:rPr>
      </w:pPr>
      <w:r w:rsidRPr="000B0569">
        <w:rPr>
          <w:b/>
        </w:rPr>
        <w:t>Eye</w:t>
      </w:r>
    </w:p>
    <w:p w:rsidR="00EF5F89" w:rsidRPr="000B0569" w:rsidRDefault="00EF5F89" w:rsidP="00832803">
      <w:pPr>
        <w:rPr>
          <w:b/>
        </w:rPr>
      </w:pPr>
    </w:p>
    <w:p w:rsidR="00EF5F89" w:rsidRPr="000B0569" w:rsidRDefault="00EF5F89" w:rsidP="00832803">
      <w:pPr>
        <w:rPr>
          <w:b/>
        </w:rPr>
      </w:pPr>
      <w:r w:rsidRPr="000B0569">
        <w:rPr>
          <w:b/>
        </w:rPr>
        <w:t>Palace</w:t>
      </w:r>
    </w:p>
    <w:p w:rsidR="00C21F34" w:rsidRPr="000B0569" w:rsidRDefault="00C21F34" w:rsidP="00832803">
      <w:pPr>
        <w:rPr>
          <w:b/>
        </w:rPr>
      </w:pPr>
    </w:p>
    <w:p w:rsidR="00936ECE" w:rsidRPr="000B0569" w:rsidRDefault="00936ECE" w:rsidP="00832803">
      <w:pPr>
        <w:rPr>
          <w:b/>
        </w:rPr>
      </w:pPr>
    </w:p>
    <w:p w:rsidR="00936ECE" w:rsidRPr="000B0569" w:rsidRDefault="00936ECE" w:rsidP="00832803">
      <w:pPr>
        <w:rPr>
          <w:b/>
        </w:rPr>
      </w:pPr>
    </w:p>
    <w:p w:rsidR="00FE605B" w:rsidRPr="000B0569" w:rsidRDefault="00FE605B" w:rsidP="00832803">
      <w:pPr>
        <w:rPr>
          <w:b/>
        </w:rPr>
        <w:sectPr w:rsidR="00FE605B" w:rsidRPr="000B0569" w:rsidSect="00BA10F1">
          <w:type w:val="continuous"/>
          <w:pgSz w:w="11906" w:h="16838" w:code="9"/>
          <w:pgMar w:top="1418" w:right="1418" w:bottom="1418" w:left="1418" w:header="567" w:footer="567" w:gutter="0"/>
          <w:cols w:num="2" w:space="708"/>
          <w:titlePg/>
          <w:docGrid w:linePitch="360"/>
        </w:sectPr>
      </w:pPr>
    </w:p>
    <w:p w:rsidR="002F10FE" w:rsidRPr="000B0569" w:rsidRDefault="002F10FE" w:rsidP="00832803">
      <w:pPr>
        <w:rPr>
          <w:b/>
        </w:rPr>
      </w:pPr>
    </w:p>
    <w:p w:rsidR="002F10FE" w:rsidRPr="000B0569" w:rsidRDefault="002F10FE" w:rsidP="002F10FE">
      <w:pPr>
        <w:rPr>
          <w:b/>
        </w:rPr>
      </w:pPr>
      <w:r w:rsidRPr="000B0569">
        <w:rPr>
          <w:b/>
        </w:rPr>
        <w:t>2. What words are missing?  Choose from th</w:t>
      </w:r>
      <w:r w:rsidR="00A219DE" w:rsidRPr="000B0569">
        <w:rPr>
          <w:b/>
        </w:rPr>
        <w:t xml:space="preserve">e following list. </w:t>
      </w:r>
      <w:r w:rsidR="00F3051C">
        <w:rPr>
          <w:b/>
        </w:rPr>
        <w:t>Write the letters next to the names of s</w:t>
      </w:r>
      <w:r w:rsidR="00F3051C" w:rsidRPr="00F3051C">
        <w:rPr>
          <w:b/>
        </w:rPr>
        <w:t>ymbols of London</w:t>
      </w:r>
      <w:r w:rsidR="00F3051C">
        <w:rPr>
          <w:b/>
        </w:rPr>
        <w:t xml:space="preserve"> in activity 1.</w:t>
      </w:r>
      <w:r w:rsidR="00E6776E">
        <w:rPr>
          <w:b/>
        </w:rPr>
        <w:t xml:space="preserve"> What text is missing? What do you know about this place?</w:t>
      </w:r>
    </w:p>
    <w:p w:rsidR="002F10FE" w:rsidRPr="000B0569" w:rsidRDefault="002F10FE" w:rsidP="002F10FE">
      <w:pPr>
        <w:rPr>
          <w:b/>
        </w:rPr>
      </w:pPr>
    </w:p>
    <w:p w:rsidR="002F10FE" w:rsidRPr="000B0569" w:rsidRDefault="002F10FE" w:rsidP="00832803">
      <w:pPr>
        <w:rPr>
          <w:b/>
        </w:rPr>
      </w:pPr>
      <w:proofErr w:type="gramStart"/>
      <w:r w:rsidRPr="000B0569">
        <w:rPr>
          <w:b/>
        </w:rPr>
        <w:t>towers</w:t>
      </w:r>
      <w:proofErr w:type="gramEnd"/>
      <w:r w:rsidRPr="000B0569">
        <w:rPr>
          <w:b/>
        </w:rPr>
        <w:t>, historic, weddings, many,</w:t>
      </w:r>
      <w:r w:rsidR="00BC4D11" w:rsidRPr="000B0569">
        <w:rPr>
          <w:b/>
        </w:rPr>
        <w:t xml:space="preserve"> end, popular, in, kings, ships</w:t>
      </w:r>
      <w:r w:rsidRPr="000B0569">
        <w:rPr>
          <w:b/>
        </w:rPr>
        <w:t>, bedrooms, at, oldest, bell, English, rooms, and, prison, take, wheel, up</w:t>
      </w:r>
    </w:p>
    <w:p w:rsidR="002F10FE" w:rsidRPr="000B0569" w:rsidRDefault="002F10FE" w:rsidP="00832803">
      <w:pPr>
        <w:rPr>
          <w:b/>
        </w:rPr>
      </w:pPr>
    </w:p>
    <w:p w:rsidR="002F10FE" w:rsidRPr="000B0569" w:rsidRDefault="002F10FE" w:rsidP="00832803">
      <w:pPr>
        <w:rPr>
          <w:b/>
        </w:rPr>
      </w:pPr>
    </w:p>
    <w:p w:rsidR="002F10FE" w:rsidRPr="000B0569" w:rsidRDefault="002F10FE" w:rsidP="00832803">
      <w:pPr>
        <w:rPr>
          <w:b/>
        </w:rPr>
      </w:pPr>
    </w:p>
    <w:p w:rsidR="00FE605B" w:rsidRPr="000B0569" w:rsidRDefault="00ED6650" w:rsidP="00832803">
      <w:pPr>
        <w:rPr>
          <w:b/>
        </w:rPr>
      </w:pPr>
      <w:r w:rsidRPr="000B0569">
        <w:rPr>
          <w:b/>
        </w:rPr>
        <w:t xml:space="preserve">A. </w:t>
      </w:r>
      <w:r w:rsidR="00FE605B" w:rsidRPr="000B0569">
        <w:rPr>
          <w:b/>
        </w:rPr>
        <w:t>These buildings are home to the House of Commons and the famous Clock Tower with</w:t>
      </w:r>
      <w:r w:rsidR="00DE41F0" w:rsidRPr="000B0569">
        <w:rPr>
          <w:b/>
        </w:rPr>
        <w:t xml:space="preserve"> the biggest ___________</w:t>
      </w:r>
      <w:r w:rsidR="00FE605B" w:rsidRPr="000B0569">
        <w:rPr>
          <w:b/>
        </w:rPr>
        <w:t xml:space="preserve"> in London. The hour hand is 2.7 m long and the minute </w:t>
      </w:r>
      <w:r w:rsidRPr="000B0569">
        <w:rPr>
          <w:b/>
        </w:rPr>
        <w:t>hand is 4.58 m long.</w:t>
      </w:r>
    </w:p>
    <w:p w:rsidR="00ED6650" w:rsidRPr="000B0569" w:rsidRDefault="00ED6650" w:rsidP="00832803">
      <w:pPr>
        <w:rPr>
          <w:b/>
        </w:rPr>
      </w:pPr>
    </w:p>
    <w:p w:rsidR="00DE41F0" w:rsidRPr="000B0569" w:rsidRDefault="00ED6650" w:rsidP="00832803">
      <w:pPr>
        <w:rPr>
          <w:b/>
        </w:rPr>
      </w:pPr>
      <w:r w:rsidRPr="000B0569">
        <w:rPr>
          <w:b/>
        </w:rPr>
        <w:t xml:space="preserve">B. This symbol </w:t>
      </w:r>
      <w:r w:rsidR="00195F56" w:rsidRPr="000B0569">
        <w:rPr>
          <w:b/>
        </w:rPr>
        <w:t xml:space="preserve">of London, where there is a museum now, has two </w:t>
      </w:r>
      <w:r w:rsidR="00DE41F0" w:rsidRPr="000B0569">
        <w:rPr>
          <w:b/>
        </w:rPr>
        <w:t>___________,</w:t>
      </w:r>
    </w:p>
    <w:p w:rsidR="00ED6650" w:rsidRPr="000B0569" w:rsidRDefault="00D15924" w:rsidP="00832803">
      <w:pPr>
        <w:rPr>
          <w:b/>
        </w:rPr>
      </w:pPr>
      <w:proofErr w:type="gramStart"/>
      <w:r w:rsidRPr="000B0569">
        <w:rPr>
          <w:b/>
        </w:rPr>
        <w:t>two</w:t>
      </w:r>
      <w:proofErr w:type="gramEnd"/>
      <w:r w:rsidRPr="000B0569">
        <w:rPr>
          <w:b/>
        </w:rPr>
        <w:t xml:space="preserve"> walkways ___________</w:t>
      </w:r>
      <w:r w:rsidR="00195F56" w:rsidRPr="000B0569">
        <w:rPr>
          <w:b/>
        </w:rPr>
        <w:t xml:space="preserve"> a central road </w:t>
      </w:r>
      <w:r w:rsidR="00DE41F0" w:rsidRPr="000B0569">
        <w:rPr>
          <w:b/>
        </w:rPr>
        <w:t>that can be lifted when taller ___________</w:t>
      </w:r>
      <w:r w:rsidR="00195F56" w:rsidRPr="000B0569">
        <w:rPr>
          <w:b/>
        </w:rPr>
        <w:t xml:space="preserve"> are passing through.</w:t>
      </w:r>
    </w:p>
    <w:p w:rsidR="00195F56" w:rsidRPr="000B0569" w:rsidRDefault="00195F56" w:rsidP="00832803">
      <w:pPr>
        <w:rPr>
          <w:b/>
        </w:rPr>
      </w:pPr>
    </w:p>
    <w:p w:rsidR="00195F56" w:rsidRPr="000B0569" w:rsidRDefault="00195F56" w:rsidP="00832803">
      <w:pPr>
        <w:rPr>
          <w:b/>
        </w:rPr>
      </w:pPr>
      <w:r w:rsidRPr="000B0569">
        <w:rPr>
          <w:b/>
        </w:rPr>
        <w:t xml:space="preserve">C. Since the 19th century, it has been the residence </w:t>
      </w:r>
      <w:r w:rsidR="001E5A44" w:rsidRPr="000B0569">
        <w:rPr>
          <w:b/>
        </w:rPr>
        <w:t>of</w:t>
      </w:r>
      <w:r w:rsidRPr="000B0569">
        <w:rPr>
          <w:b/>
        </w:rPr>
        <w:t xml:space="preserve"> the British </w:t>
      </w:r>
      <w:r w:rsidR="002E207A" w:rsidRPr="000B0569">
        <w:rPr>
          <w:b/>
        </w:rPr>
        <w:t>___________</w:t>
      </w:r>
      <w:r w:rsidRPr="000B0569">
        <w:rPr>
          <w:b/>
        </w:rPr>
        <w:t xml:space="preserve"> and queens. There are 775 </w:t>
      </w:r>
      <w:r w:rsidR="001E5A44" w:rsidRPr="000B0569">
        <w:rPr>
          <w:b/>
        </w:rPr>
        <w:t xml:space="preserve">___________, </w:t>
      </w:r>
      <w:r w:rsidRPr="000B0569">
        <w:rPr>
          <w:b/>
        </w:rPr>
        <w:t xml:space="preserve">including 19 state ones, 52 royal and guest </w:t>
      </w:r>
      <w:r w:rsidR="00DE41F0" w:rsidRPr="000B0569">
        <w:rPr>
          <w:b/>
        </w:rPr>
        <w:t>___________</w:t>
      </w:r>
      <w:r w:rsidRPr="000B0569">
        <w:rPr>
          <w:b/>
        </w:rPr>
        <w:t xml:space="preserve"> and 78 bathrooms. In front </w:t>
      </w:r>
      <w:r w:rsidR="002D6E1F" w:rsidRPr="000B0569">
        <w:rPr>
          <w:b/>
        </w:rPr>
        <w:t xml:space="preserve">of the building, the </w:t>
      </w:r>
      <w:r w:rsidR="00DE41F0" w:rsidRPr="000B0569">
        <w:rPr>
          <w:b/>
        </w:rPr>
        <w:t>___________</w:t>
      </w:r>
      <w:r w:rsidR="002D6E1F" w:rsidRPr="000B0569">
        <w:rPr>
          <w:b/>
        </w:rPr>
        <w:t xml:space="preserve">ceremony of </w:t>
      </w:r>
      <w:r w:rsidR="000B0569">
        <w:rPr>
          <w:b/>
        </w:rPr>
        <w:t xml:space="preserve">the </w:t>
      </w:r>
      <w:r w:rsidR="002D6E1F" w:rsidRPr="000B0569">
        <w:rPr>
          <w:b/>
        </w:rPr>
        <w:t>Changing the Guards</w:t>
      </w:r>
      <w:r w:rsidRPr="000B0569">
        <w:rPr>
          <w:b/>
        </w:rPr>
        <w:t xml:space="preserve"> </w:t>
      </w:r>
      <w:r w:rsidR="002D6E1F" w:rsidRPr="000B0569">
        <w:rPr>
          <w:b/>
        </w:rPr>
        <w:t xml:space="preserve">takes place </w:t>
      </w:r>
      <w:r w:rsidR="00DE41F0" w:rsidRPr="000B0569">
        <w:rPr>
          <w:b/>
        </w:rPr>
        <w:t>___________</w:t>
      </w:r>
      <w:r w:rsidR="002D6E1F" w:rsidRPr="000B0569">
        <w:rPr>
          <w:b/>
        </w:rPr>
        <w:t xml:space="preserve"> 11.30.</w:t>
      </w:r>
    </w:p>
    <w:p w:rsidR="002D6E1F" w:rsidRPr="000B0569" w:rsidRDefault="002D6E1F" w:rsidP="00832803">
      <w:pPr>
        <w:rPr>
          <w:b/>
        </w:rPr>
      </w:pPr>
    </w:p>
    <w:p w:rsidR="00C26169" w:rsidRPr="000B0569" w:rsidRDefault="002D6E1F" w:rsidP="00832803">
      <w:pPr>
        <w:rPr>
          <w:b/>
        </w:rPr>
      </w:pPr>
      <w:r w:rsidRPr="000B0569">
        <w:rPr>
          <w:b/>
        </w:rPr>
        <w:t xml:space="preserve">D. This site, one </w:t>
      </w:r>
      <w:r w:rsidR="00DE41F0" w:rsidRPr="000B0569">
        <w:rPr>
          <w:b/>
        </w:rPr>
        <w:t>of</w:t>
      </w:r>
      <w:r w:rsidRPr="000B0569">
        <w:rPr>
          <w:b/>
        </w:rPr>
        <w:t xml:space="preserve"> </w:t>
      </w:r>
      <w:r w:rsidR="00DE41F0" w:rsidRPr="000B0569">
        <w:rPr>
          <w:b/>
        </w:rPr>
        <w:t>the ___________</w:t>
      </w:r>
      <w:r w:rsidR="000B0569">
        <w:rPr>
          <w:b/>
        </w:rPr>
        <w:t xml:space="preserve"> buildings in the city, beca</w:t>
      </w:r>
      <w:r w:rsidRPr="000B0569">
        <w:rPr>
          <w:b/>
        </w:rPr>
        <w:t xml:space="preserve">me the traditional place for coronations of </w:t>
      </w:r>
      <w:r w:rsidR="00C824D6" w:rsidRPr="000B0569">
        <w:rPr>
          <w:b/>
        </w:rPr>
        <w:t>___________</w:t>
      </w:r>
      <w:r w:rsidRPr="000B0569">
        <w:rPr>
          <w:b/>
        </w:rPr>
        <w:t>monarchs and fune</w:t>
      </w:r>
      <w:r w:rsidR="00C824D6" w:rsidRPr="000B0569">
        <w:rPr>
          <w:b/>
        </w:rPr>
        <w:t xml:space="preserve">rals of </w:t>
      </w:r>
      <w:r w:rsidR="00D15924" w:rsidRPr="000B0569">
        <w:rPr>
          <w:b/>
        </w:rPr>
        <w:t>___________</w:t>
      </w:r>
      <w:r w:rsidRPr="000B0569">
        <w:rPr>
          <w:b/>
        </w:rPr>
        <w:t xml:space="preserve"> important people. Many royal </w:t>
      </w:r>
      <w:r w:rsidR="002E207A" w:rsidRPr="000B0569">
        <w:rPr>
          <w:b/>
        </w:rPr>
        <w:t>___________</w:t>
      </w:r>
      <w:r w:rsidRPr="000B0569">
        <w:rPr>
          <w:b/>
        </w:rPr>
        <w:t xml:space="preserve"> have taken place </w:t>
      </w:r>
      <w:r w:rsidR="00B06469" w:rsidRPr="000B0569">
        <w:rPr>
          <w:b/>
        </w:rPr>
        <w:t>___________</w:t>
      </w:r>
      <w:r w:rsidRPr="000B0569">
        <w:rPr>
          <w:b/>
        </w:rPr>
        <w:t xml:space="preserve"> its splendid interior.</w:t>
      </w:r>
    </w:p>
    <w:p w:rsidR="00C26169" w:rsidRPr="000B0569" w:rsidRDefault="00C26169" w:rsidP="00832803">
      <w:pPr>
        <w:rPr>
          <w:b/>
        </w:rPr>
      </w:pPr>
    </w:p>
    <w:p w:rsidR="002D6E1F" w:rsidRPr="000B0569" w:rsidRDefault="00C26169" w:rsidP="00832803">
      <w:pPr>
        <w:rPr>
          <w:b/>
        </w:rPr>
      </w:pPr>
      <w:r w:rsidRPr="000B0569">
        <w:rPr>
          <w:b/>
        </w:rPr>
        <w:t xml:space="preserve">E. This </w:t>
      </w:r>
      <w:r w:rsidR="00B06469" w:rsidRPr="000B0569">
        <w:rPr>
          <w:b/>
        </w:rPr>
        <w:t>___________</w:t>
      </w:r>
      <w:r w:rsidRPr="000B0569">
        <w:rPr>
          <w:b/>
        </w:rPr>
        <w:t xml:space="preserve"> castle, founded at the </w:t>
      </w:r>
      <w:r w:rsidR="00B06469" w:rsidRPr="000B0569">
        <w:rPr>
          <w:b/>
        </w:rPr>
        <w:t>___________</w:t>
      </w:r>
      <w:r w:rsidRPr="000B0569">
        <w:rPr>
          <w:b/>
        </w:rPr>
        <w:t xml:space="preserve"> of the 11</w:t>
      </w:r>
      <w:r w:rsidRPr="000B0569">
        <w:rPr>
          <w:b/>
          <w:vertAlign w:val="superscript"/>
        </w:rPr>
        <w:t>th</w:t>
      </w:r>
      <w:r w:rsidRPr="000B0569">
        <w:rPr>
          <w:b/>
        </w:rPr>
        <w:t xml:space="preserve"> century, has been a royal residence</w:t>
      </w:r>
      <w:r w:rsidR="00B06469" w:rsidRPr="000B0569">
        <w:rPr>
          <w:b/>
        </w:rPr>
        <w:t>, fortress, ___________</w:t>
      </w:r>
      <w:r w:rsidRPr="000B0569">
        <w:rPr>
          <w:b/>
        </w:rPr>
        <w:t xml:space="preserve">, royal mint, menagerie, museum and nowadays, a great tourist attraction. You can admire Crown Jewels and </w:t>
      </w:r>
      <w:r w:rsidR="00B06469" w:rsidRPr="000B0569">
        <w:rPr>
          <w:b/>
        </w:rPr>
        <w:t>___________</w:t>
      </w:r>
      <w:r w:rsidRPr="000B0569">
        <w:rPr>
          <w:b/>
        </w:rPr>
        <w:t xml:space="preserve"> a photo with the Beefeaters. </w:t>
      </w:r>
      <w:r w:rsidR="002D6E1F" w:rsidRPr="000B0569">
        <w:rPr>
          <w:b/>
        </w:rPr>
        <w:t xml:space="preserve">  </w:t>
      </w:r>
    </w:p>
    <w:p w:rsidR="00C26169" w:rsidRPr="000B0569" w:rsidRDefault="00C26169" w:rsidP="00832803">
      <w:pPr>
        <w:rPr>
          <w:b/>
        </w:rPr>
      </w:pPr>
    </w:p>
    <w:p w:rsidR="002F10FE" w:rsidRPr="000B0569" w:rsidRDefault="00C26169" w:rsidP="00832803">
      <w:pPr>
        <w:rPr>
          <w:b/>
        </w:rPr>
      </w:pPr>
      <w:r w:rsidRPr="000B0569">
        <w:rPr>
          <w:b/>
        </w:rPr>
        <w:t xml:space="preserve">F. </w:t>
      </w:r>
      <w:r w:rsidR="00AB11BA" w:rsidRPr="000B0569">
        <w:rPr>
          <w:b/>
        </w:rPr>
        <w:t xml:space="preserve">135-meter high </w:t>
      </w:r>
      <w:r w:rsidR="00B06469" w:rsidRPr="000B0569">
        <w:rPr>
          <w:b/>
        </w:rPr>
        <w:t>___________</w:t>
      </w:r>
      <w:r w:rsidR="00AB11BA" w:rsidRPr="000B0569">
        <w:rPr>
          <w:b/>
        </w:rPr>
        <w:t xml:space="preserve"> on the Themes is the most popular attraction in London. If you w</w:t>
      </w:r>
      <w:r w:rsidR="00097F17">
        <w:rPr>
          <w:b/>
        </w:rPr>
        <w:t xml:space="preserve">ant to </w:t>
      </w:r>
      <w:r w:rsidR="00AB11BA" w:rsidRPr="000B0569">
        <w:rPr>
          <w:b/>
        </w:rPr>
        <w:t xml:space="preserve">have a wonderful view of London, get into one </w:t>
      </w:r>
      <w:r w:rsidR="00500F3A">
        <w:rPr>
          <w:b/>
        </w:rPr>
        <w:t xml:space="preserve">of the </w:t>
      </w:r>
      <w:r w:rsidR="00AB11BA" w:rsidRPr="000B0569">
        <w:rPr>
          <w:b/>
        </w:rPr>
        <w:t>32 capsules and go</w:t>
      </w:r>
      <w:r w:rsidR="000B0569">
        <w:rPr>
          <w:b/>
        </w:rPr>
        <w:t xml:space="preserve"> </w:t>
      </w:r>
      <w:r w:rsidR="00097F17" w:rsidRPr="000B0569">
        <w:rPr>
          <w:b/>
        </w:rPr>
        <w:t>___________</w:t>
      </w:r>
      <w:r w:rsidR="00097F17">
        <w:rPr>
          <w:b/>
        </w:rPr>
        <w:t xml:space="preserve"> </w:t>
      </w:r>
      <w:r w:rsidR="00500F3A">
        <w:rPr>
          <w:b/>
        </w:rPr>
        <w:t>a</w:t>
      </w:r>
      <w:r w:rsidR="00AB11BA" w:rsidRPr="000B0569">
        <w:rPr>
          <w:b/>
        </w:rPr>
        <w:t>nd around</w:t>
      </w:r>
      <w:r w:rsidR="00DE41F0" w:rsidRPr="000B0569">
        <w:rPr>
          <w:b/>
        </w:rPr>
        <w:t>.</w:t>
      </w:r>
      <w:r w:rsidR="00AB11BA" w:rsidRPr="000B0569">
        <w:rPr>
          <w:b/>
        </w:rPr>
        <w:t xml:space="preserve">  </w:t>
      </w:r>
    </w:p>
    <w:p w:rsidR="00EF7A89" w:rsidRPr="002F10FE" w:rsidRDefault="00EF7A89" w:rsidP="00832803">
      <w:pPr>
        <w:rPr>
          <w:lang w:val="en-US"/>
        </w:rPr>
      </w:pPr>
    </w:p>
    <w:p w:rsidR="002F10FE" w:rsidRDefault="002F10FE">
      <w:pPr>
        <w:rPr>
          <w:rFonts w:cs="Arial"/>
          <w:i/>
          <w:iCs/>
          <w:color w:val="000000"/>
          <w:szCs w:val="20"/>
          <w:shd w:val="clear" w:color="auto" w:fill="FFFFFF"/>
        </w:rPr>
      </w:pPr>
    </w:p>
    <w:p w:rsidR="00A219DE" w:rsidRDefault="00A219DE">
      <w:pPr>
        <w:rPr>
          <w:rFonts w:cs="Arial"/>
          <w:i/>
          <w:iCs/>
          <w:color w:val="000000"/>
          <w:szCs w:val="20"/>
          <w:shd w:val="clear" w:color="auto" w:fill="FFFFFF"/>
        </w:rPr>
      </w:pPr>
    </w:p>
    <w:p w:rsidR="00A219DE" w:rsidRDefault="00A219DE">
      <w:pPr>
        <w:rPr>
          <w:rFonts w:cs="Arial"/>
          <w:i/>
          <w:iCs/>
          <w:color w:val="000000"/>
          <w:szCs w:val="20"/>
          <w:shd w:val="clear" w:color="auto" w:fill="FFFFFF"/>
        </w:rPr>
      </w:pPr>
    </w:p>
    <w:p w:rsidR="00A219DE" w:rsidRDefault="00A219DE">
      <w:pPr>
        <w:rPr>
          <w:rFonts w:cs="Arial"/>
          <w:i/>
          <w:iCs/>
          <w:color w:val="000000"/>
          <w:szCs w:val="20"/>
          <w:shd w:val="clear" w:color="auto" w:fill="FFFFFF"/>
        </w:rPr>
      </w:pPr>
    </w:p>
    <w:p w:rsidR="00A219DE" w:rsidRDefault="00A219DE">
      <w:pPr>
        <w:rPr>
          <w:rFonts w:cs="Arial"/>
          <w:i/>
          <w:iCs/>
          <w:color w:val="000000"/>
          <w:szCs w:val="20"/>
          <w:shd w:val="clear" w:color="auto" w:fill="FFFFFF"/>
        </w:rPr>
      </w:pPr>
    </w:p>
    <w:p w:rsidR="00A219DE" w:rsidRDefault="00A219DE">
      <w:pPr>
        <w:rPr>
          <w:rFonts w:cs="Arial"/>
          <w:i/>
          <w:iCs/>
          <w:color w:val="000000"/>
          <w:szCs w:val="20"/>
          <w:shd w:val="clear" w:color="auto" w:fill="FFFFFF"/>
        </w:rPr>
      </w:pPr>
    </w:p>
    <w:p w:rsidR="00677C36" w:rsidRDefault="00677C36" w:rsidP="003F7CC4">
      <w:pPr>
        <w:rPr>
          <w:b/>
        </w:rPr>
      </w:pPr>
    </w:p>
    <w:p w:rsidR="003F7CC4" w:rsidRPr="003F7CC4" w:rsidRDefault="003F7CC4" w:rsidP="003F7CC4">
      <w:pPr>
        <w:rPr>
          <w:b/>
        </w:rPr>
      </w:pPr>
      <w:r w:rsidRPr="003F7CC4">
        <w:rPr>
          <w:b/>
        </w:rPr>
        <w:lastRenderedPageBreak/>
        <w:t>Tower</w:t>
      </w:r>
      <w:r>
        <w:rPr>
          <w:b/>
        </w:rPr>
        <w:t xml:space="preserve"> </w:t>
      </w:r>
      <w:proofErr w:type="gramStart"/>
      <w:r>
        <w:rPr>
          <w:b/>
        </w:rPr>
        <w:t>Bridge</w:t>
      </w:r>
      <w:r w:rsidR="00C22336">
        <w:rPr>
          <w:b/>
        </w:rPr>
        <w:t xml:space="preserve">  B</w:t>
      </w:r>
      <w:proofErr w:type="gramEnd"/>
      <w:r w:rsidR="00C22336">
        <w:rPr>
          <w:b/>
        </w:rPr>
        <w:t>.</w:t>
      </w:r>
    </w:p>
    <w:p w:rsidR="003F7CC4" w:rsidRPr="003F7CC4" w:rsidRDefault="003F7CC4" w:rsidP="003F7CC4">
      <w:pPr>
        <w:rPr>
          <w:b/>
        </w:rPr>
      </w:pPr>
    </w:p>
    <w:p w:rsidR="003F7CC4" w:rsidRPr="003F7CC4" w:rsidRDefault="00362BFA" w:rsidP="003F7CC4">
      <w:pPr>
        <w:rPr>
          <w:b/>
        </w:rPr>
      </w:pPr>
      <w:r w:rsidRPr="00362BFA">
        <w:rPr>
          <w:b/>
        </w:rPr>
        <w:t>The Houses of Parliament</w:t>
      </w:r>
      <w:r>
        <w:rPr>
          <w:b/>
        </w:rPr>
        <w:t xml:space="preserve"> </w:t>
      </w:r>
      <w:r w:rsidRPr="00362BFA">
        <w:rPr>
          <w:b/>
        </w:rPr>
        <w:t xml:space="preserve">and Big </w:t>
      </w:r>
      <w:proofErr w:type="gramStart"/>
      <w:r w:rsidRPr="00362BFA">
        <w:rPr>
          <w:b/>
        </w:rPr>
        <w:t>Ben</w:t>
      </w:r>
      <w:r>
        <w:rPr>
          <w:b/>
        </w:rPr>
        <w:t xml:space="preserve">  A</w:t>
      </w:r>
      <w:proofErr w:type="gramEnd"/>
      <w:r>
        <w:rPr>
          <w:b/>
        </w:rPr>
        <w:t>.</w:t>
      </w:r>
    </w:p>
    <w:p w:rsidR="00362BFA" w:rsidRDefault="00362BFA" w:rsidP="003F7CC4">
      <w:pPr>
        <w:rPr>
          <w:b/>
        </w:rPr>
      </w:pPr>
    </w:p>
    <w:p w:rsidR="003F7CC4" w:rsidRPr="003F7CC4" w:rsidRDefault="003F7CC4" w:rsidP="003F7CC4">
      <w:pPr>
        <w:rPr>
          <w:b/>
        </w:rPr>
      </w:pPr>
      <w:r w:rsidRPr="003F7CC4">
        <w:rPr>
          <w:b/>
        </w:rPr>
        <w:t>The London</w:t>
      </w:r>
      <w:r>
        <w:rPr>
          <w:b/>
        </w:rPr>
        <w:t xml:space="preserve"> Eye</w:t>
      </w:r>
      <w:r w:rsidR="00C22336">
        <w:rPr>
          <w:b/>
        </w:rPr>
        <w:t xml:space="preserve"> F.</w:t>
      </w:r>
    </w:p>
    <w:p w:rsidR="003F7CC4" w:rsidRPr="003F7CC4" w:rsidRDefault="003F7CC4" w:rsidP="003F7CC4">
      <w:pPr>
        <w:rPr>
          <w:b/>
        </w:rPr>
      </w:pPr>
    </w:p>
    <w:p w:rsidR="003F7CC4" w:rsidRPr="003F7CC4" w:rsidRDefault="003F7CC4" w:rsidP="003F7CC4">
      <w:pPr>
        <w:rPr>
          <w:b/>
        </w:rPr>
      </w:pPr>
      <w:proofErr w:type="gramStart"/>
      <w:r w:rsidRPr="003F7CC4">
        <w:rPr>
          <w:b/>
        </w:rPr>
        <w:t>Westminster</w:t>
      </w:r>
      <w:r>
        <w:rPr>
          <w:b/>
        </w:rPr>
        <w:t xml:space="preserve"> Abbey</w:t>
      </w:r>
      <w:r w:rsidR="00C22336">
        <w:rPr>
          <w:b/>
        </w:rPr>
        <w:t xml:space="preserve"> D.</w:t>
      </w:r>
      <w:proofErr w:type="gramEnd"/>
    </w:p>
    <w:p w:rsidR="003F7CC4" w:rsidRPr="003F7CC4" w:rsidRDefault="003F7CC4" w:rsidP="003F7CC4">
      <w:pPr>
        <w:rPr>
          <w:b/>
        </w:rPr>
      </w:pPr>
    </w:p>
    <w:p w:rsidR="003F7CC4" w:rsidRPr="000B0569" w:rsidRDefault="003F7CC4" w:rsidP="003F7CC4">
      <w:pPr>
        <w:rPr>
          <w:b/>
        </w:rPr>
      </w:pPr>
      <w:r w:rsidRPr="003F7CC4">
        <w:rPr>
          <w:b/>
        </w:rPr>
        <w:t xml:space="preserve">Buckingham </w:t>
      </w:r>
      <w:proofErr w:type="gramStart"/>
      <w:r w:rsidRPr="000B0569">
        <w:rPr>
          <w:b/>
        </w:rPr>
        <w:t>Palace</w:t>
      </w:r>
      <w:r w:rsidR="00C22336">
        <w:rPr>
          <w:b/>
        </w:rPr>
        <w:t xml:space="preserve">  C</w:t>
      </w:r>
      <w:proofErr w:type="gramEnd"/>
      <w:r w:rsidR="00C22336">
        <w:rPr>
          <w:b/>
        </w:rPr>
        <w:t>.</w:t>
      </w:r>
    </w:p>
    <w:p w:rsidR="003F7CC4" w:rsidRPr="003F7CC4" w:rsidRDefault="003F7CC4" w:rsidP="003F7CC4">
      <w:pPr>
        <w:rPr>
          <w:b/>
        </w:rPr>
      </w:pPr>
    </w:p>
    <w:p w:rsidR="003F7CC4" w:rsidRPr="000B0569" w:rsidRDefault="003F7CC4" w:rsidP="003F7CC4">
      <w:pPr>
        <w:rPr>
          <w:b/>
        </w:rPr>
      </w:pPr>
      <w:r w:rsidRPr="003F7CC4">
        <w:rPr>
          <w:b/>
        </w:rPr>
        <w:t>Trafalgar</w:t>
      </w:r>
      <w:r>
        <w:rPr>
          <w:b/>
        </w:rPr>
        <w:t xml:space="preserve"> </w:t>
      </w:r>
      <w:r w:rsidRPr="000B0569">
        <w:rPr>
          <w:b/>
        </w:rPr>
        <w:t>Square</w:t>
      </w:r>
    </w:p>
    <w:p w:rsidR="003F7CC4" w:rsidRPr="003F7CC4" w:rsidRDefault="003F7CC4" w:rsidP="003F7CC4">
      <w:pPr>
        <w:rPr>
          <w:b/>
        </w:rPr>
      </w:pPr>
    </w:p>
    <w:p w:rsidR="00A219DE" w:rsidRPr="003F7CC4" w:rsidRDefault="003F7CC4" w:rsidP="003F7CC4">
      <w:pPr>
        <w:rPr>
          <w:b/>
        </w:rPr>
      </w:pPr>
      <w:proofErr w:type="gramStart"/>
      <w:r w:rsidRPr="003F7CC4">
        <w:rPr>
          <w:b/>
        </w:rPr>
        <w:t xml:space="preserve">The Tower </w:t>
      </w:r>
      <w:r w:rsidRPr="000B0569">
        <w:rPr>
          <w:b/>
        </w:rPr>
        <w:t>of London</w:t>
      </w:r>
      <w:r w:rsidR="00C22336">
        <w:rPr>
          <w:b/>
        </w:rPr>
        <w:t xml:space="preserve"> E.</w:t>
      </w:r>
      <w:proofErr w:type="gramEnd"/>
    </w:p>
    <w:p w:rsidR="00A219DE" w:rsidRDefault="00A219DE" w:rsidP="00A219DE">
      <w:pPr>
        <w:rPr>
          <w:b/>
          <w:lang w:val="cs-CZ"/>
        </w:rPr>
      </w:pPr>
    </w:p>
    <w:p w:rsidR="00A219DE" w:rsidRPr="00097F17" w:rsidRDefault="00A219DE" w:rsidP="00A219DE">
      <w:pPr>
        <w:rPr>
          <w:b/>
        </w:rPr>
      </w:pPr>
    </w:p>
    <w:p w:rsidR="00A219DE" w:rsidRPr="00097F17" w:rsidRDefault="00A219DE" w:rsidP="00A219DE">
      <w:pPr>
        <w:rPr>
          <w:b/>
        </w:rPr>
      </w:pPr>
    </w:p>
    <w:p w:rsidR="00A219DE" w:rsidRPr="00500F3A" w:rsidRDefault="00A219DE" w:rsidP="00A219DE">
      <w:pPr>
        <w:rPr>
          <w:b/>
        </w:rPr>
      </w:pPr>
    </w:p>
    <w:p w:rsidR="00A219DE" w:rsidRPr="00500F3A" w:rsidRDefault="00A219DE" w:rsidP="00A219DE">
      <w:pPr>
        <w:rPr>
          <w:b/>
        </w:rPr>
      </w:pPr>
      <w:r w:rsidRPr="00500F3A">
        <w:rPr>
          <w:b/>
        </w:rPr>
        <w:t>A. These buildings are home to the House of Commons and the famous Clock Tower with the biggest bell in London. The hour hand is 2.7 m long and the minute hand is 4.58 m long.</w:t>
      </w:r>
    </w:p>
    <w:p w:rsidR="00A219DE" w:rsidRPr="00500F3A" w:rsidRDefault="00A219DE" w:rsidP="00A219DE">
      <w:pPr>
        <w:rPr>
          <w:b/>
        </w:rPr>
      </w:pPr>
    </w:p>
    <w:p w:rsidR="00A219DE" w:rsidRPr="00500F3A" w:rsidRDefault="00A219DE" w:rsidP="00A219DE">
      <w:pPr>
        <w:rPr>
          <w:b/>
        </w:rPr>
      </w:pPr>
      <w:r w:rsidRPr="00500F3A">
        <w:rPr>
          <w:b/>
        </w:rPr>
        <w:t>B. This symbol of London, where there is a museum now, has two towers,</w:t>
      </w:r>
    </w:p>
    <w:p w:rsidR="00A219DE" w:rsidRPr="00500F3A" w:rsidRDefault="00A219DE" w:rsidP="00A219DE">
      <w:pPr>
        <w:rPr>
          <w:b/>
        </w:rPr>
      </w:pPr>
      <w:proofErr w:type="gramStart"/>
      <w:r w:rsidRPr="00500F3A">
        <w:rPr>
          <w:b/>
        </w:rPr>
        <w:t>two</w:t>
      </w:r>
      <w:proofErr w:type="gramEnd"/>
      <w:r w:rsidRPr="00500F3A">
        <w:rPr>
          <w:b/>
        </w:rPr>
        <w:t xml:space="preserve"> walkways and a central road that can b</w:t>
      </w:r>
      <w:r w:rsidR="00BC4D11" w:rsidRPr="00500F3A">
        <w:rPr>
          <w:b/>
        </w:rPr>
        <w:t>e lifted when taller ships</w:t>
      </w:r>
      <w:r w:rsidRPr="00500F3A">
        <w:rPr>
          <w:b/>
        </w:rPr>
        <w:t xml:space="preserve"> are passing through.</w:t>
      </w:r>
    </w:p>
    <w:p w:rsidR="00A219DE" w:rsidRPr="00500F3A" w:rsidRDefault="00A219DE" w:rsidP="00A219DE">
      <w:pPr>
        <w:rPr>
          <w:b/>
        </w:rPr>
      </w:pPr>
    </w:p>
    <w:p w:rsidR="00A219DE" w:rsidRPr="00500F3A" w:rsidRDefault="00A219DE" w:rsidP="00A219DE">
      <w:pPr>
        <w:rPr>
          <w:b/>
        </w:rPr>
      </w:pPr>
      <w:r w:rsidRPr="00500F3A">
        <w:rPr>
          <w:b/>
        </w:rPr>
        <w:t xml:space="preserve">C. Since the 19th century, it has been the residence of the British kings and queens. There are 775 </w:t>
      </w:r>
      <w:r w:rsidR="00BC4D11" w:rsidRPr="00500F3A">
        <w:rPr>
          <w:b/>
        </w:rPr>
        <w:t>rooms</w:t>
      </w:r>
      <w:r w:rsidRPr="00500F3A">
        <w:rPr>
          <w:b/>
        </w:rPr>
        <w:t xml:space="preserve">, including 19 state ones, 52 royal and guest </w:t>
      </w:r>
      <w:r w:rsidR="00BC4D11" w:rsidRPr="00500F3A">
        <w:rPr>
          <w:b/>
        </w:rPr>
        <w:t>bedrooms</w:t>
      </w:r>
      <w:r w:rsidRPr="00500F3A">
        <w:rPr>
          <w:b/>
        </w:rPr>
        <w:t xml:space="preserve"> and 78 bathrooms. In front of the building, the </w:t>
      </w:r>
      <w:r w:rsidR="00BC4D11" w:rsidRPr="00500F3A">
        <w:rPr>
          <w:b/>
        </w:rPr>
        <w:t xml:space="preserve">popular </w:t>
      </w:r>
      <w:r w:rsidRPr="00500F3A">
        <w:rPr>
          <w:b/>
        </w:rPr>
        <w:t xml:space="preserve">ceremony of </w:t>
      </w:r>
      <w:r w:rsidR="00097F17" w:rsidRPr="00500F3A">
        <w:rPr>
          <w:b/>
        </w:rPr>
        <w:t xml:space="preserve">the </w:t>
      </w:r>
      <w:r w:rsidRPr="00500F3A">
        <w:rPr>
          <w:b/>
        </w:rPr>
        <w:t xml:space="preserve">Changing the Guards takes place </w:t>
      </w:r>
      <w:r w:rsidR="00BC4D11" w:rsidRPr="00500F3A">
        <w:rPr>
          <w:b/>
        </w:rPr>
        <w:t>at</w:t>
      </w:r>
      <w:r w:rsidRPr="00500F3A">
        <w:rPr>
          <w:b/>
        </w:rPr>
        <w:t xml:space="preserve"> 11.30.</w:t>
      </w:r>
    </w:p>
    <w:p w:rsidR="00A219DE" w:rsidRPr="00500F3A" w:rsidRDefault="00A219DE" w:rsidP="00A219DE">
      <w:pPr>
        <w:rPr>
          <w:b/>
        </w:rPr>
      </w:pPr>
    </w:p>
    <w:p w:rsidR="00A219DE" w:rsidRPr="00500F3A" w:rsidRDefault="00A219DE" w:rsidP="00A219DE">
      <w:pPr>
        <w:rPr>
          <w:b/>
        </w:rPr>
      </w:pPr>
      <w:r w:rsidRPr="00500F3A">
        <w:rPr>
          <w:b/>
        </w:rPr>
        <w:t xml:space="preserve">D. This site, one of the </w:t>
      </w:r>
      <w:r w:rsidR="00BC4D11" w:rsidRPr="00500F3A">
        <w:rPr>
          <w:b/>
        </w:rPr>
        <w:t xml:space="preserve">oldest </w:t>
      </w:r>
      <w:r w:rsidR="00097F17" w:rsidRPr="00500F3A">
        <w:rPr>
          <w:b/>
        </w:rPr>
        <w:t>buildings in the city, beca</w:t>
      </w:r>
      <w:r w:rsidRPr="00500F3A">
        <w:rPr>
          <w:b/>
        </w:rPr>
        <w:t xml:space="preserve">me the traditional place for coronations of </w:t>
      </w:r>
      <w:r w:rsidR="00BC4D11" w:rsidRPr="00500F3A">
        <w:rPr>
          <w:b/>
        </w:rPr>
        <w:t xml:space="preserve">English </w:t>
      </w:r>
      <w:r w:rsidRPr="00500F3A">
        <w:rPr>
          <w:b/>
        </w:rPr>
        <w:t xml:space="preserve">monarchs and funerals of </w:t>
      </w:r>
      <w:r w:rsidR="00BC4D11" w:rsidRPr="00500F3A">
        <w:rPr>
          <w:b/>
        </w:rPr>
        <w:t>many</w:t>
      </w:r>
      <w:r w:rsidRPr="00500F3A">
        <w:rPr>
          <w:b/>
        </w:rPr>
        <w:t xml:space="preserve"> important people. Many royal</w:t>
      </w:r>
      <w:r w:rsidR="00BC4D11" w:rsidRPr="00500F3A">
        <w:rPr>
          <w:b/>
        </w:rPr>
        <w:t xml:space="preserve"> weddings </w:t>
      </w:r>
      <w:r w:rsidRPr="00500F3A">
        <w:rPr>
          <w:b/>
        </w:rPr>
        <w:t xml:space="preserve">have taken place </w:t>
      </w:r>
      <w:r w:rsidR="00BC4D11" w:rsidRPr="00500F3A">
        <w:rPr>
          <w:b/>
        </w:rPr>
        <w:t>in</w:t>
      </w:r>
      <w:r w:rsidRPr="00500F3A">
        <w:rPr>
          <w:b/>
        </w:rPr>
        <w:t xml:space="preserve"> its splendid interior.</w:t>
      </w:r>
      <w:r w:rsidR="00131E92" w:rsidRPr="00500F3A">
        <w:rPr>
          <w:b/>
        </w:rPr>
        <w:t xml:space="preserve"> </w:t>
      </w:r>
    </w:p>
    <w:p w:rsidR="00131E92" w:rsidRPr="00500F3A" w:rsidRDefault="00131E92" w:rsidP="00A219DE">
      <w:pPr>
        <w:rPr>
          <w:b/>
        </w:rPr>
      </w:pPr>
    </w:p>
    <w:p w:rsidR="00A219DE" w:rsidRPr="00500F3A" w:rsidRDefault="00A219DE" w:rsidP="00A219DE">
      <w:pPr>
        <w:rPr>
          <w:b/>
        </w:rPr>
      </w:pPr>
      <w:r w:rsidRPr="00500F3A">
        <w:rPr>
          <w:b/>
        </w:rPr>
        <w:t xml:space="preserve">E. This </w:t>
      </w:r>
      <w:r w:rsidR="00BC4D11" w:rsidRPr="00500F3A">
        <w:rPr>
          <w:b/>
        </w:rPr>
        <w:t>historic</w:t>
      </w:r>
      <w:r w:rsidRPr="00500F3A">
        <w:rPr>
          <w:b/>
        </w:rPr>
        <w:t xml:space="preserve"> castle, founded at the </w:t>
      </w:r>
      <w:r w:rsidR="00BC4D11" w:rsidRPr="00500F3A">
        <w:rPr>
          <w:b/>
        </w:rPr>
        <w:t>end</w:t>
      </w:r>
      <w:r w:rsidRPr="00500F3A">
        <w:rPr>
          <w:b/>
        </w:rPr>
        <w:t xml:space="preserve"> of the 11</w:t>
      </w:r>
      <w:r w:rsidRPr="00500F3A">
        <w:rPr>
          <w:b/>
          <w:vertAlign w:val="superscript"/>
        </w:rPr>
        <w:t>th</w:t>
      </w:r>
      <w:r w:rsidRPr="00500F3A">
        <w:rPr>
          <w:b/>
        </w:rPr>
        <w:t xml:space="preserve"> century, has been a royal residence, fortress, </w:t>
      </w:r>
      <w:r w:rsidR="00BC4D11" w:rsidRPr="00500F3A">
        <w:rPr>
          <w:b/>
        </w:rPr>
        <w:t>prison</w:t>
      </w:r>
      <w:r w:rsidRPr="00500F3A">
        <w:rPr>
          <w:b/>
        </w:rPr>
        <w:t xml:space="preserve">, royal mint, menagerie, museum and nowadays, a great tourist attraction. You can admire Crown Jewels and </w:t>
      </w:r>
      <w:r w:rsidR="00BC4D11" w:rsidRPr="00500F3A">
        <w:rPr>
          <w:b/>
        </w:rPr>
        <w:t>take</w:t>
      </w:r>
      <w:r w:rsidRPr="00500F3A">
        <w:rPr>
          <w:b/>
        </w:rPr>
        <w:t xml:space="preserve"> a photo with the Beefeaters.   </w:t>
      </w:r>
    </w:p>
    <w:p w:rsidR="00A219DE" w:rsidRPr="00500F3A" w:rsidRDefault="00A219DE" w:rsidP="00A219DE">
      <w:pPr>
        <w:rPr>
          <w:b/>
        </w:rPr>
      </w:pPr>
    </w:p>
    <w:p w:rsidR="00A219DE" w:rsidRPr="00500F3A" w:rsidRDefault="00A219DE" w:rsidP="00A219DE">
      <w:pPr>
        <w:rPr>
          <w:b/>
        </w:rPr>
      </w:pPr>
      <w:r w:rsidRPr="00500F3A">
        <w:rPr>
          <w:b/>
        </w:rPr>
        <w:t xml:space="preserve">F. 135-meter high </w:t>
      </w:r>
      <w:r w:rsidR="00BC4D11" w:rsidRPr="00500F3A">
        <w:rPr>
          <w:b/>
        </w:rPr>
        <w:t>wheel</w:t>
      </w:r>
      <w:r w:rsidRPr="00500F3A">
        <w:rPr>
          <w:b/>
        </w:rPr>
        <w:t xml:space="preserve"> on the Themes is the most popular attraction in London. If you w</w:t>
      </w:r>
      <w:r w:rsidR="00097F17" w:rsidRPr="00500F3A">
        <w:rPr>
          <w:b/>
        </w:rPr>
        <w:t>ant to</w:t>
      </w:r>
      <w:r w:rsidRPr="00500F3A">
        <w:rPr>
          <w:b/>
        </w:rPr>
        <w:t xml:space="preserve"> have a wonderful view of London, get into one </w:t>
      </w:r>
      <w:r w:rsidR="00500F3A" w:rsidRPr="00500F3A">
        <w:rPr>
          <w:b/>
        </w:rPr>
        <w:t xml:space="preserve">of the </w:t>
      </w:r>
      <w:r w:rsidRPr="00500F3A">
        <w:rPr>
          <w:b/>
        </w:rPr>
        <w:t>32 capsules and go</w:t>
      </w:r>
      <w:r w:rsidR="00BC4D11" w:rsidRPr="00500F3A">
        <w:rPr>
          <w:b/>
        </w:rPr>
        <w:t xml:space="preserve"> up </w:t>
      </w:r>
      <w:r w:rsidR="00500F3A" w:rsidRPr="00500F3A">
        <w:rPr>
          <w:b/>
        </w:rPr>
        <w:t>a</w:t>
      </w:r>
      <w:r w:rsidRPr="00500F3A">
        <w:rPr>
          <w:b/>
        </w:rPr>
        <w:t xml:space="preserve">nd around.  </w:t>
      </w:r>
    </w:p>
    <w:p w:rsidR="00A219DE" w:rsidRPr="00500F3A" w:rsidRDefault="00A219DE">
      <w:pPr>
        <w:rPr>
          <w:rFonts w:cs="Arial"/>
          <w:i/>
          <w:iCs/>
          <w:color w:val="000000"/>
          <w:szCs w:val="20"/>
          <w:shd w:val="clear" w:color="auto" w:fill="FFFFFF"/>
        </w:rPr>
      </w:pPr>
    </w:p>
    <w:p w:rsidR="00A219DE" w:rsidRPr="00500F3A" w:rsidRDefault="00A219DE">
      <w:pPr>
        <w:rPr>
          <w:rFonts w:cs="Arial"/>
          <w:i/>
          <w:iCs/>
          <w:color w:val="000000"/>
          <w:szCs w:val="20"/>
          <w:shd w:val="clear" w:color="auto" w:fill="FFFFFF"/>
        </w:rPr>
      </w:pPr>
    </w:p>
    <w:p w:rsidR="00A219DE" w:rsidRPr="00500F3A" w:rsidRDefault="00A219DE">
      <w:pPr>
        <w:rPr>
          <w:b/>
        </w:rPr>
      </w:pPr>
    </w:p>
    <w:p w:rsidR="00131E92" w:rsidRPr="00500F3A" w:rsidRDefault="00E6776E" w:rsidP="00131E92">
      <w:pPr>
        <w:rPr>
          <w:b/>
        </w:rPr>
      </w:pPr>
      <w:r w:rsidRPr="00500F3A">
        <w:rPr>
          <w:b/>
        </w:rPr>
        <w:t xml:space="preserve">Trafalgar </w:t>
      </w:r>
      <w:r w:rsidRPr="00500F3A">
        <w:rPr>
          <w:b/>
        </w:rPr>
        <w:t>Square</w:t>
      </w:r>
      <w:r w:rsidRPr="00500F3A">
        <w:rPr>
          <w:b/>
        </w:rPr>
        <w:t xml:space="preserve"> – In </w:t>
      </w:r>
      <w:r w:rsidR="00500F3A" w:rsidRPr="00500F3A">
        <w:rPr>
          <w:b/>
        </w:rPr>
        <w:t>its centre</w:t>
      </w:r>
      <w:r w:rsidRPr="00500F3A">
        <w:rPr>
          <w:b/>
        </w:rPr>
        <w:t xml:space="preserve"> is situated Nelson’s Column. There are also many sculptures, four fountains and let</w:t>
      </w:r>
      <w:r w:rsidR="00131E92" w:rsidRPr="00500F3A">
        <w:rPr>
          <w:b/>
        </w:rPr>
        <w:t xml:space="preserve">’s not forget the hundreds of pigeons. Along one of its sides, the impressive building </w:t>
      </w:r>
      <w:r w:rsidR="00500F3A" w:rsidRPr="00500F3A">
        <w:rPr>
          <w:b/>
        </w:rPr>
        <w:t>of the National Gallery invites you to come inside.</w:t>
      </w:r>
    </w:p>
    <w:p w:rsidR="00A219DE" w:rsidRPr="00500F3A" w:rsidRDefault="00131E92">
      <w:pPr>
        <w:rPr>
          <w:rFonts w:cs="Arial"/>
          <w:i/>
          <w:iCs/>
          <w:color w:val="000000"/>
          <w:szCs w:val="20"/>
          <w:shd w:val="clear" w:color="auto" w:fill="FFFFFF"/>
        </w:rPr>
      </w:pPr>
      <w:r w:rsidRPr="00500F3A">
        <w:rPr>
          <w:b/>
        </w:rPr>
        <w:t xml:space="preserve">  </w:t>
      </w:r>
      <w:r w:rsidR="00E6776E" w:rsidRPr="00500F3A">
        <w:rPr>
          <w:rFonts w:cs="Arial"/>
          <w:i/>
          <w:iCs/>
          <w:color w:val="000000"/>
          <w:szCs w:val="20"/>
          <w:shd w:val="clear" w:color="auto" w:fill="FFFFFF"/>
        </w:rPr>
        <w:t xml:space="preserve"> </w:t>
      </w:r>
    </w:p>
    <w:p w:rsidR="00A219DE" w:rsidRDefault="00A219DE">
      <w:pPr>
        <w:rPr>
          <w:rFonts w:cs="Arial"/>
          <w:i/>
          <w:iCs/>
          <w:color w:val="000000"/>
          <w:szCs w:val="20"/>
          <w:shd w:val="clear" w:color="auto" w:fill="FFFFFF"/>
        </w:rPr>
      </w:pPr>
    </w:p>
    <w:p w:rsidR="00A219DE" w:rsidRDefault="00A219DE">
      <w:pPr>
        <w:rPr>
          <w:rFonts w:cs="Arial"/>
          <w:i/>
          <w:iCs/>
          <w:color w:val="000000"/>
          <w:szCs w:val="20"/>
          <w:shd w:val="clear" w:color="auto" w:fill="FFFFFF"/>
        </w:rPr>
      </w:pPr>
    </w:p>
    <w:p w:rsidR="00A219DE" w:rsidRDefault="00A219DE">
      <w:pPr>
        <w:rPr>
          <w:rFonts w:cs="Arial"/>
          <w:i/>
          <w:iCs/>
          <w:color w:val="000000"/>
          <w:szCs w:val="20"/>
          <w:shd w:val="clear" w:color="auto" w:fill="FFFFFF"/>
        </w:rPr>
      </w:pPr>
    </w:p>
    <w:p w:rsidR="00A219DE" w:rsidRDefault="00A219DE">
      <w:pPr>
        <w:rPr>
          <w:rFonts w:cs="Arial"/>
          <w:i/>
          <w:iCs/>
          <w:color w:val="000000"/>
          <w:szCs w:val="20"/>
          <w:shd w:val="clear" w:color="auto" w:fill="FFFFFF"/>
        </w:rPr>
      </w:pPr>
    </w:p>
    <w:p w:rsidR="00A219DE" w:rsidRDefault="00A219DE">
      <w:pPr>
        <w:rPr>
          <w:rFonts w:cs="Arial"/>
          <w:i/>
          <w:iCs/>
          <w:color w:val="000000"/>
          <w:szCs w:val="20"/>
          <w:shd w:val="clear" w:color="auto" w:fill="FFFFFF"/>
        </w:rPr>
      </w:pPr>
    </w:p>
    <w:p w:rsidR="00A219DE" w:rsidRDefault="00A219DE">
      <w:pPr>
        <w:rPr>
          <w:rFonts w:cs="Arial"/>
          <w:i/>
          <w:iCs/>
          <w:color w:val="000000"/>
          <w:szCs w:val="20"/>
          <w:shd w:val="clear" w:color="auto" w:fill="FFFFFF"/>
        </w:rPr>
      </w:pPr>
    </w:p>
    <w:p w:rsidR="00A219DE" w:rsidRDefault="00A219DE">
      <w:pPr>
        <w:rPr>
          <w:rFonts w:cs="Arial"/>
          <w:i/>
          <w:iCs/>
          <w:color w:val="000000"/>
          <w:szCs w:val="20"/>
          <w:shd w:val="clear" w:color="auto" w:fill="FFFFFF"/>
        </w:rPr>
      </w:pPr>
    </w:p>
    <w:p w:rsidR="00A219DE" w:rsidRDefault="00A219DE">
      <w:pPr>
        <w:rPr>
          <w:rFonts w:cs="Arial"/>
          <w:i/>
          <w:iCs/>
          <w:color w:val="000000"/>
          <w:szCs w:val="20"/>
          <w:shd w:val="clear" w:color="auto" w:fill="FFFFFF"/>
        </w:rPr>
      </w:pPr>
    </w:p>
    <w:p w:rsidR="00A219DE" w:rsidRDefault="00A219DE">
      <w:pPr>
        <w:rPr>
          <w:rFonts w:cs="Arial"/>
          <w:i/>
          <w:iCs/>
          <w:color w:val="000000"/>
          <w:szCs w:val="20"/>
          <w:shd w:val="clear" w:color="auto" w:fill="FFFFFF"/>
        </w:rPr>
      </w:pPr>
    </w:p>
    <w:p w:rsidR="00A219DE" w:rsidRDefault="00A219DE">
      <w:pPr>
        <w:rPr>
          <w:rFonts w:cs="Arial"/>
          <w:i/>
          <w:iCs/>
          <w:color w:val="000000"/>
          <w:szCs w:val="20"/>
          <w:shd w:val="clear" w:color="auto" w:fill="FFFFFF"/>
        </w:rPr>
      </w:pPr>
    </w:p>
    <w:p w:rsidR="00A219DE" w:rsidRDefault="00A219DE">
      <w:pPr>
        <w:rPr>
          <w:rFonts w:cs="Arial"/>
          <w:i/>
          <w:iCs/>
          <w:color w:val="000000"/>
          <w:szCs w:val="20"/>
          <w:shd w:val="clear" w:color="auto" w:fill="FFFFFF"/>
        </w:rPr>
      </w:pPr>
    </w:p>
    <w:p w:rsidR="00A219DE" w:rsidRDefault="00A219DE">
      <w:pPr>
        <w:rPr>
          <w:rFonts w:cs="Arial"/>
          <w:i/>
          <w:iCs/>
          <w:color w:val="000000"/>
          <w:szCs w:val="20"/>
          <w:shd w:val="clear" w:color="auto" w:fill="FFFFFF"/>
        </w:rPr>
      </w:pPr>
    </w:p>
    <w:p w:rsidR="00A219DE" w:rsidRDefault="00A219DE">
      <w:pPr>
        <w:rPr>
          <w:rFonts w:cs="Arial"/>
          <w:i/>
          <w:iCs/>
          <w:color w:val="000000"/>
          <w:szCs w:val="20"/>
          <w:shd w:val="clear" w:color="auto" w:fill="FFFFFF"/>
        </w:rPr>
      </w:pPr>
    </w:p>
    <w:p w:rsidR="00A219DE" w:rsidRDefault="00A219DE">
      <w:pPr>
        <w:rPr>
          <w:rFonts w:cs="Arial"/>
          <w:i/>
          <w:iCs/>
          <w:color w:val="000000"/>
          <w:szCs w:val="20"/>
          <w:shd w:val="clear" w:color="auto" w:fill="FFFFFF"/>
        </w:rPr>
      </w:pPr>
    </w:p>
    <w:p w:rsidR="00A219DE" w:rsidRDefault="00A219DE">
      <w:pPr>
        <w:rPr>
          <w:rFonts w:cs="Arial"/>
          <w:i/>
          <w:iCs/>
          <w:color w:val="000000"/>
          <w:szCs w:val="20"/>
          <w:shd w:val="clear" w:color="auto" w:fill="FFFFFF"/>
        </w:rPr>
      </w:pPr>
    </w:p>
    <w:p w:rsidR="00677C36" w:rsidRDefault="00677C36">
      <w:pPr>
        <w:rPr>
          <w:rFonts w:cs="Arial"/>
          <w:b/>
          <w:iCs/>
          <w:color w:val="000000"/>
          <w:szCs w:val="20"/>
          <w:shd w:val="clear" w:color="auto" w:fill="FFFFFF"/>
        </w:rPr>
      </w:pPr>
    </w:p>
    <w:p w:rsidR="00A219DE" w:rsidRPr="00A219DE" w:rsidRDefault="00A219DE">
      <w:pPr>
        <w:rPr>
          <w:rFonts w:cs="Arial"/>
          <w:b/>
          <w:iCs/>
          <w:color w:val="000000"/>
          <w:szCs w:val="20"/>
          <w:shd w:val="clear" w:color="auto" w:fill="FFFFFF"/>
        </w:rPr>
      </w:pPr>
      <w:bookmarkStart w:id="0" w:name="_GoBack"/>
      <w:bookmarkEnd w:id="0"/>
      <w:proofErr w:type="spellStart"/>
      <w:r w:rsidRPr="00A219DE">
        <w:rPr>
          <w:rFonts w:cs="Arial"/>
          <w:b/>
          <w:iCs/>
          <w:color w:val="000000"/>
          <w:szCs w:val="20"/>
          <w:shd w:val="clear" w:color="auto" w:fill="FFFFFF"/>
        </w:rPr>
        <w:lastRenderedPageBreak/>
        <w:t>Zdroje</w:t>
      </w:r>
      <w:proofErr w:type="spellEnd"/>
      <w:r w:rsidRPr="00A219DE">
        <w:rPr>
          <w:rFonts w:cs="Arial"/>
          <w:b/>
          <w:iCs/>
          <w:color w:val="000000"/>
          <w:szCs w:val="20"/>
          <w:shd w:val="clear" w:color="auto" w:fill="FFFFFF"/>
        </w:rPr>
        <w:t>:</w:t>
      </w:r>
    </w:p>
    <w:p w:rsidR="00A219DE" w:rsidRDefault="00A219DE">
      <w:pPr>
        <w:rPr>
          <w:rFonts w:cs="Arial"/>
          <w:i/>
          <w:iCs/>
          <w:color w:val="000000"/>
          <w:szCs w:val="20"/>
          <w:shd w:val="clear" w:color="auto" w:fill="FFFFFF"/>
        </w:rPr>
      </w:pPr>
    </w:p>
    <w:p w:rsidR="00EF7A89" w:rsidRDefault="00A15E85" w:rsidP="00832803">
      <w:pPr>
        <w:rPr>
          <w:b/>
          <w:lang w:val="en-US"/>
        </w:rPr>
      </w:pPr>
      <w:r>
        <w:rPr>
          <w:rFonts w:cs="Arial"/>
          <w:i/>
          <w:iCs/>
          <w:color w:val="000000"/>
          <w:szCs w:val="20"/>
          <w:shd w:val="clear" w:color="auto" w:fill="FFFFFF"/>
        </w:rPr>
        <w:t xml:space="preserve">R&amp;R: An English Magazine </w:t>
      </w:r>
      <w:proofErr w:type="gramStart"/>
      <w:r>
        <w:rPr>
          <w:rFonts w:cs="Arial"/>
          <w:i/>
          <w:iCs/>
          <w:color w:val="000000"/>
          <w:szCs w:val="20"/>
          <w:shd w:val="clear" w:color="auto" w:fill="FFFFFF"/>
        </w:rPr>
        <w:t>For</w:t>
      </w:r>
      <w:proofErr w:type="gramEnd"/>
      <w:r>
        <w:rPr>
          <w:rFonts w:cs="Arial"/>
          <w:i/>
          <w:iCs/>
          <w:color w:val="000000"/>
          <w:szCs w:val="20"/>
          <w:shd w:val="clear" w:color="auto" w:fill="FFFFFF"/>
        </w:rPr>
        <w:t xml:space="preserve"> You</w:t>
      </w:r>
      <w:r>
        <w:rPr>
          <w:rFonts w:cs="Arial"/>
          <w:color w:val="000000"/>
          <w:szCs w:val="20"/>
          <w:shd w:val="clear" w:color="auto" w:fill="FFFFFF"/>
        </w:rPr>
        <w:t xml:space="preserve">. </w:t>
      </w:r>
      <w:proofErr w:type="spellStart"/>
      <w:r>
        <w:rPr>
          <w:rFonts w:cs="Arial"/>
          <w:color w:val="000000"/>
          <w:szCs w:val="20"/>
          <w:shd w:val="clear" w:color="auto" w:fill="FFFFFF"/>
        </w:rPr>
        <w:t>Praha</w:t>
      </w:r>
      <w:proofErr w:type="spellEnd"/>
      <w:r>
        <w:rPr>
          <w:rFonts w:cs="Arial"/>
          <w:color w:val="000000"/>
          <w:szCs w:val="20"/>
          <w:shd w:val="clear" w:color="auto" w:fill="FFFFFF"/>
        </w:rPr>
        <w:t xml:space="preserve">: Rainbow, 2011, </w:t>
      </w:r>
      <w:proofErr w:type="spellStart"/>
      <w:r>
        <w:rPr>
          <w:rFonts w:cs="Arial"/>
          <w:color w:val="000000"/>
          <w:szCs w:val="20"/>
          <w:shd w:val="clear" w:color="auto" w:fill="FFFFFF"/>
        </w:rPr>
        <w:t>XXl</w:t>
      </w:r>
      <w:proofErr w:type="spellEnd"/>
      <w:r>
        <w:rPr>
          <w:rFonts w:cs="Arial"/>
          <w:color w:val="000000"/>
          <w:szCs w:val="20"/>
          <w:shd w:val="clear" w:color="auto" w:fill="FFFFFF"/>
        </w:rPr>
        <w:t xml:space="preserve">, č. 9. </w:t>
      </w:r>
      <w:proofErr w:type="gramStart"/>
      <w:r>
        <w:rPr>
          <w:rFonts w:cs="Arial"/>
          <w:color w:val="000000"/>
          <w:szCs w:val="20"/>
          <w:shd w:val="clear" w:color="auto" w:fill="FFFFFF"/>
        </w:rPr>
        <w:t>ISSN MK ČR E 1048.</w:t>
      </w:r>
      <w:proofErr w:type="gramEnd"/>
    </w:p>
    <w:p w:rsidR="00EF7A89" w:rsidRDefault="00EF7A89" w:rsidP="00832803">
      <w:pPr>
        <w:rPr>
          <w:b/>
          <w:lang w:val="en-US"/>
        </w:rPr>
      </w:pPr>
    </w:p>
    <w:p w:rsidR="00EF7A89" w:rsidRDefault="00EF7A89" w:rsidP="00832803">
      <w:pPr>
        <w:rPr>
          <w:b/>
          <w:lang w:val="en-US"/>
        </w:rPr>
      </w:pPr>
    </w:p>
    <w:p w:rsidR="00EF7A89" w:rsidRDefault="00EF7A89" w:rsidP="00832803">
      <w:pPr>
        <w:rPr>
          <w:b/>
          <w:lang w:val="en-US"/>
        </w:rPr>
      </w:pPr>
    </w:p>
    <w:p w:rsidR="00EF7A89" w:rsidRDefault="00EF7A89" w:rsidP="00832803">
      <w:pPr>
        <w:rPr>
          <w:b/>
          <w:lang w:val="en-US"/>
        </w:rPr>
      </w:pPr>
    </w:p>
    <w:p w:rsidR="00EF7A89" w:rsidRDefault="00EF7A89" w:rsidP="00832803">
      <w:pPr>
        <w:rPr>
          <w:b/>
          <w:lang w:val="en-US"/>
        </w:rPr>
      </w:pPr>
    </w:p>
    <w:p w:rsidR="00EF7A89" w:rsidRDefault="00EF7A89" w:rsidP="00832803">
      <w:pPr>
        <w:rPr>
          <w:b/>
          <w:lang w:val="en-US"/>
        </w:rPr>
      </w:pPr>
    </w:p>
    <w:p w:rsidR="00EF7A89" w:rsidRDefault="00EF7A89" w:rsidP="00832803">
      <w:pPr>
        <w:rPr>
          <w:b/>
          <w:lang w:val="en-US"/>
        </w:rPr>
      </w:pPr>
    </w:p>
    <w:p w:rsidR="00EF7A89" w:rsidRDefault="00EF7A89" w:rsidP="00832803">
      <w:pPr>
        <w:rPr>
          <w:b/>
          <w:lang w:val="en-US"/>
        </w:rPr>
      </w:pPr>
    </w:p>
    <w:p w:rsidR="00EF7A89" w:rsidRDefault="00EF7A89" w:rsidP="00832803">
      <w:pPr>
        <w:rPr>
          <w:b/>
          <w:lang w:val="en-US"/>
        </w:rPr>
      </w:pPr>
    </w:p>
    <w:p w:rsidR="00EF7A89" w:rsidRDefault="00EF7A89" w:rsidP="00832803">
      <w:pPr>
        <w:rPr>
          <w:b/>
          <w:lang w:val="en-US"/>
        </w:rPr>
      </w:pPr>
    </w:p>
    <w:p w:rsidR="00EF7A89" w:rsidRDefault="00EF7A89" w:rsidP="00832803">
      <w:pPr>
        <w:rPr>
          <w:b/>
          <w:lang w:val="en-US"/>
        </w:rPr>
      </w:pPr>
    </w:p>
    <w:p w:rsidR="00EF7A89" w:rsidRDefault="00EF7A89" w:rsidP="00832803">
      <w:pPr>
        <w:rPr>
          <w:b/>
          <w:lang w:val="en-US"/>
        </w:rPr>
      </w:pPr>
    </w:p>
    <w:p w:rsidR="00EF7A89" w:rsidRDefault="00EF7A89" w:rsidP="00832803">
      <w:pPr>
        <w:rPr>
          <w:b/>
          <w:lang w:val="en-US"/>
        </w:rPr>
      </w:pPr>
    </w:p>
    <w:p w:rsidR="00EF7A89" w:rsidRDefault="00EF7A89" w:rsidP="00832803">
      <w:pPr>
        <w:rPr>
          <w:b/>
          <w:lang w:val="en-US"/>
        </w:rPr>
      </w:pPr>
    </w:p>
    <w:p w:rsidR="00EF7A89" w:rsidRDefault="00EF7A89" w:rsidP="00832803">
      <w:pPr>
        <w:rPr>
          <w:b/>
          <w:lang w:val="en-US"/>
        </w:rPr>
      </w:pPr>
    </w:p>
    <w:p w:rsidR="00EF7A89" w:rsidRDefault="00EF7A89" w:rsidP="00832803">
      <w:pPr>
        <w:rPr>
          <w:b/>
          <w:lang w:val="en-US"/>
        </w:rPr>
      </w:pPr>
    </w:p>
    <w:p w:rsidR="00EF7A89" w:rsidRDefault="00EF7A89" w:rsidP="00832803">
      <w:pPr>
        <w:rPr>
          <w:b/>
          <w:lang w:val="en-US"/>
        </w:rPr>
      </w:pPr>
    </w:p>
    <w:p w:rsidR="00EF7A89" w:rsidRDefault="00EF7A89" w:rsidP="00832803">
      <w:pPr>
        <w:rPr>
          <w:b/>
          <w:lang w:val="en-US"/>
        </w:rPr>
      </w:pPr>
    </w:p>
    <w:p w:rsidR="00EF7A89" w:rsidRDefault="00EF7A89" w:rsidP="00832803">
      <w:pPr>
        <w:rPr>
          <w:b/>
          <w:lang w:val="en-US"/>
        </w:rPr>
      </w:pPr>
    </w:p>
    <w:p w:rsidR="00EF7A89" w:rsidRDefault="00EF7A89" w:rsidP="00832803">
      <w:pPr>
        <w:rPr>
          <w:b/>
          <w:lang w:val="en-US"/>
        </w:rPr>
      </w:pPr>
    </w:p>
    <w:p w:rsidR="00EF7A89" w:rsidRDefault="00EF7A89" w:rsidP="00832803">
      <w:pPr>
        <w:rPr>
          <w:b/>
          <w:lang w:val="en-US"/>
        </w:rPr>
      </w:pPr>
    </w:p>
    <w:p w:rsidR="00EF7A89" w:rsidRDefault="00EF7A89" w:rsidP="00832803">
      <w:pPr>
        <w:rPr>
          <w:b/>
          <w:lang w:val="en-US"/>
        </w:rPr>
      </w:pPr>
    </w:p>
    <w:p w:rsidR="00EF7A89" w:rsidRDefault="00EF7A89" w:rsidP="00832803">
      <w:pPr>
        <w:rPr>
          <w:b/>
          <w:lang w:val="en-US"/>
        </w:rPr>
      </w:pPr>
    </w:p>
    <w:p w:rsidR="00EF7A89" w:rsidRDefault="00EF7A89" w:rsidP="00832803">
      <w:pPr>
        <w:rPr>
          <w:b/>
          <w:lang w:val="en-US"/>
        </w:rPr>
      </w:pPr>
    </w:p>
    <w:p w:rsidR="00EF7A89" w:rsidRDefault="00EF7A89" w:rsidP="00832803">
      <w:pPr>
        <w:rPr>
          <w:b/>
          <w:lang w:val="en-US"/>
        </w:rPr>
      </w:pPr>
    </w:p>
    <w:p w:rsidR="00EF7A89" w:rsidRDefault="00EF7A89" w:rsidP="00832803">
      <w:pPr>
        <w:rPr>
          <w:b/>
          <w:lang w:val="en-US"/>
        </w:rPr>
      </w:pPr>
    </w:p>
    <w:p w:rsidR="00EF7A89" w:rsidRDefault="00EF7A89" w:rsidP="00832803">
      <w:pPr>
        <w:rPr>
          <w:b/>
          <w:lang w:val="en-US"/>
        </w:rPr>
      </w:pPr>
    </w:p>
    <w:p w:rsidR="00EF7A89" w:rsidRDefault="00EF7A89" w:rsidP="00832803">
      <w:pPr>
        <w:rPr>
          <w:b/>
          <w:lang w:val="en-US"/>
        </w:rPr>
      </w:pPr>
    </w:p>
    <w:p w:rsidR="00EF7A89" w:rsidRDefault="00EF7A89" w:rsidP="00832803">
      <w:pPr>
        <w:rPr>
          <w:b/>
          <w:lang w:val="en-US"/>
        </w:rPr>
      </w:pPr>
    </w:p>
    <w:p w:rsidR="00EF7A89" w:rsidRDefault="00EF7A89" w:rsidP="00832803">
      <w:pPr>
        <w:rPr>
          <w:b/>
          <w:lang w:val="en-US"/>
        </w:rPr>
      </w:pPr>
    </w:p>
    <w:p w:rsidR="00EF7A89" w:rsidRDefault="00EF7A89" w:rsidP="00832803">
      <w:pPr>
        <w:rPr>
          <w:b/>
          <w:lang w:val="en-US"/>
        </w:rPr>
      </w:pPr>
    </w:p>
    <w:p w:rsidR="00EF7A89" w:rsidRDefault="00EF7A89" w:rsidP="00832803">
      <w:pPr>
        <w:rPr>
          <w:b/>
          <w:lang w:val="en-US"/>
        </w:rPr>
      </w:pPr>
    </w:p>
    <w:p w:rsidR="00EF7A89" w:rsidRDefault="00EF7A89" w:rsidP="00832803">
      <w:pPr>
        <w:rPr>
          <w:b/>
          <w:lang w:val="en-US"/>
        </w:rPr>
      </w:pPr>
    </w:p>
    <w:p w:rsidR="00EF7A89" w:rsidRDefault="00EF7A89" w:rsidP="00832803">
      <w:pPr>
        <w:rPr>
          <w:b/>
          <w:lang w:val="en-US"/>
        </w:rPr>
      </w:pPr>
    </w:p>
    <w:p w:rsidR="00EF7A89" w:rsidRDefault="00EF7A89" w:rsidP="00832803">
      <w:pPr>
        <w:rPr>
          <w:b/>
          <w:lang w:val="en-US"/>
        </w:rPr>
      </w:pPr>
    </w:p>
    <w:p w:rsidR="00EF7A89" w:rsidRDefault="00EF7A89" w:rsidP="00832803">
      <w:pPr>
        <w:rPr>
          <w:b/>
          <w:lang w:val="en-US"/>
        </w:rPr>
      </w:pPr>
    </w:p>
    <w:p w:rsidR="00EF7A89" w:rsidRDefault="00EF7A89" w:rsidP="00832803">
      <w:pPr>
        <w:rPr>
          <w:b/>
          <w:lang w:val="en-US"/>
        </w:rPr>
      </w:pPr>
    </w:p>
    <w:p w:rsidR="00EF7A89" w:rsidRPr="002D6E1F" w:rsidRDefault="00EF7A89" w:rsidP="00832803">
      <w:pPr>
        <w:rPr>
          <w:b/>
          <w:lang w:val="en-US"/>
        </w:rPr>
      </w:pPr>
    </w:p>
    <w:sectPr w:rsidR="00EF7A89" w:rsidRPr="002D6E1F" w:rsidSect="00FE605B">
      <w:type w:val="continuous"/>
      <w:pgSz w:w="11906" w:h="16838" w:code="9"/>
      <w:pgMar w:top="1418" w:right="1418" w:bottom="1418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12A7" w:rsidRDefault="00EF12A7" w:rsidP="006A0033">
      <w:r>
        <w:separator/>
      </w:r>
    </w:p>
  </w:endnote>
  <w:endnote w:type="continuationSeparator" w:id="0">
    <w:p w:rsidR="00EF12A7" w:rsidRDefault="00EF12A7" w:rsidP="006A00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7CC4" w:rsidRDefault="003F7CC4" w:rsidP="003F7CC4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rFonts w:ascii="Calibri" w:hAnsi="Calibri"/>
        <w:i/>
        <w:color w:val="000000"/>
        <w:sz w:val="22"/>
      </w:rPr>
      <w:t xml:space="preserve">Autorem materiálu a všech jeho částí, není-li uvedeno jinak, je Mgr. Vlasta </w:t>
    </w:r>
    <w:proofErr w:type="spellStart"/>
    <w:r>
      <w:rPr>
        <w:rFonts w:ascii="Calibri" w:hAnsi="Calibri"/>
        <w:i/>
        <w:color w:val="000000"/>
        <w:sz w:val="22"/>
      </w:rPr>
      <w:t>Kouříková</w:t>
    </w:r>
    <w:proofErr w:type="spellEnd"/>
    <w:r>
      <w:rPr>
        <w:rFonts w:ascii="Calibri" w:hAnsi="Calibri"/>
        <w:i/>
        <w:color w:val="000000"/>
        <w:sz w:val="22"/>
      </w:rPr>
      <w:t>.</w:t>
    </w:r>
  </w:p>
  <w:p w:rsidR="003F7CC4" w:rsidRDefault="003F7CC4" w:rsidP="003F7CC4">
    <w:pPr>
      <w:jc w:val="center"/>
      <w:rPr>
        <w:rFonts w:ascii="Calibri" w:hAnsi="Calibri"/>
        <w:i/>
        <w:color w:val="000000"/>
        <w:sz w:val="22"/>
      </w:rPr>
    </w:pPr>
    <w:proofErr w:type="spellStart"/>
    <w:r>
      <w:rPr>
        <w:rFonts w:ascii="Calibri" w:hAnsi="Calibri"/>
        <w:i/>
        <w:color w:val="000000"/>
        <w:sz w:val="22"/>
      </w:rPr>
      <w:t>Financované</w:t>
    </w:r>
    <w:proofErr w:type="spellEnd"/>
    <w:r>
      <w:rPr>
        <w:rFonts w:ascii="Calibri" w:hAnsi="Calibri"/>
        <w:i/>
        <w:color w:val="000000"/>
        <w:sz w:val="22"/>
      </w:rPr>
      <w:t xml:space="preserve"> z ESF a </w:t>
    </w:r>
    <w:proofErr w:type="spellStart"/>
    <w:r>
      <w:rPr>
        <w:rFonts w:ascii="Calibri" w:hAnsi="Calibri"/>
        <w:i/>
        <w:color w:val="000000"/>
        <w:sz w:val="22"/>
      </w:rPr>
      <w:t>státního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rozpočtu</w:t>
    </w:r>
    <w:proofErr w:type="spellEnd"/>
    <w:r>
      <w:rPr>
        <w:rFonts w:ascii="Calibri" w:hAnsi="Calibri"/>
        <w:i/>
        <w:color w:val="000000"/>
        <w:sz w:val="22"/>
      </w:rPr>
      <w:t xml:space="preserve"> ČR. </w:t>
    </w:r>
  </w:p>
  <w:p w:rsidR="003F7CC4" w:rsidRDefault="003F7CC4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7CC4" w:rsidRDefault="003F7CC4" w:rsidP="003F7CC4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rFonts w:ascii="Calibri" w:hAnsi="Calibri"/>
        <w:i/>
        <w:color w:val="000000"/>
        <w:sz w:val="22"/>
      </w:rPr>
      <w:t xml:space="preserve">Autorem materiálu a všech jeho částí, není-li uvedeno jinak, je Mgr. Vlasta </w:t>
    </w:r>
    <w:proofErr w:type="spellStart"/>
    <w:r>
      <w:rPr>
        <w:rFonts w:ascii="Calibri" w:hAnsi="Calibri"/>
        <w:i/>
        <w:color w:val="000000"/>
        <w:sz w:val="22"/>
      </w:rPr>
      <w:t>Kouříková</w:t>
    </w:r>
    <w:proofErr w:type="spellEnd"/>
    <w:r>
      <w:rPr>
        <w:rFonts w:ascii="Calibri" w:hAnsi="Calibri"/>
        <w:i/>
        <w:color w:val="000000"/>
        <w:sz w:val="22"/>
      </w:rPr>
      <w:t>.</w:t>
    </w:r>
  </w:p>
  <w:p w:rsidR="003F7CC4" w:rsidRDefault="003F7CC4" w:rsidP="003F7CC4">
    <w:pPr>
      <w:jc w:val="center"/>
      <w:rPr>
        <w:rFonts w:ascii="Calibri" w:hAnsi="Calibri"/>
        <w:i/>
        <w:color w:val="000000"/>
        <w:sz w:val="22"/>
      </w:rPr>
    </w:pPr>
    <w:proofErr w:type="spellStart"/>
    <w:r>
      <w:rPr>
        <w:rFonts w:ascii="Calibri" w:hAnsi="Calibri"/>
        <w:i/>
        <w:color w:val="000000"/>
        <w:sz w:val="22"/>
      </w:rPr>
      <w:t>Financované</w:t>
    </w:r>
    <w:proofErr w:type="spellEnd"/>
    <w:r>
      <w:rPr>
        <w:rFonts w:ascii="Calibri" w:hAnsi="Calibri"/>
        <w:i/>
        <w:color w:val="000000"/>
        <w:sz w:val="22"/>
      </w:rPr>
      <w:t xml:space="preserve"> z ESF a </w:t>
    </w:r>
    <w:proofErr w:type="spellStart"/>
    <w:r>
      <w:rPr>
        <w:rFonts w:ascii="Calibri" w:hAnsi="Calibri"/>
        <w:i/>
        <w:color w:val="000000"/>
        <w:sz w:val="22"/>
      </w:rPr>
      <w:t>státního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rozpočtu</w:t>
    </w:r>
    <w:proofErr w:type="spellEnd"/>
    <w:r>
      <w:rPr>
        <w:rFonts w:ascii="Calibri" w:hAnsi="Calibri"/>
        <w:i/>
        <w:color w:val="000000"/>
        <w:sz w:val="22"/>
      </w:rPr>
      <w:t xml:space="preserve"> ČR. </w:t>
    </w:r>
  </w:p>
  <w:p w:rsidR="003F7CC4" w:rsidRDefault="003F7CC4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12A7" w:rsidRDefault="00EF12A7" w:rsidP="006A0033">
      <w:r>
        <w:separator/>
      </w:r>
    </w:p>
  </w:footnote>
  <w:footnote w:type="continuationSeparator" w:id="0">
    <w:p w:rsidR="00EF12A7" w:rsidRDefault="00EF12A7" w:rsidP="006A00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036" w:rsidRDefault="00EB1036" w:rsidP="00CD6A6F">
    <w:pPr>
      <w:pStyle w:val="Zhlav"/>
      <w:tabs>
        <w:tab w:val="clear" w:pos="4536"/>
        <w:tab w:val="clear" w:pos="9072"/>
      </w:tabs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036" w:rsidRDefault="000B3F64">
    <w:pPr>
      <w:pStyle w:val="Zhlav"/>
    </w:pPr>
    <w:r>
      <w:rPr>
        <w:noProof/>
        <w:lang w:val="cs-CZ" w:eastAsia="cs-CZ"/>
      </w:rPr>
      <w:drawing>
        <wp:anchor distT="0" distB="0" distL="114300" distR="114300" simplePos="0" relativeHeight="251657728" behindDoc="0" locked="0" layoutInCell="1" allowOverlap="1" wp14:anchorId="1D968117" wp14:editId="31E31D22">
          <wp:simplePos x="0" y="0"/>
          <wp:positionH relativeFrom="page">
            <wp:posOffset>739205</wp:posOffset>
          </wp:positionH>
          <wp:positionV relativeFrom="page">
            <wp:posOffset>361950</wp:posOffset>
          </wp:positionV>
          <wp:extent cx="6091425" cy="1148715"/>
          <wp:effectExtent l="19050" t="0" r="4575" b="0"/>
          <wp:wrapNone/>
          <wp:docPr id="1" name="obrázek 16" descr="Logolink_projekt_2011 v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ogolink_projekt_2011 v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91425" cy="1148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2CD40C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4EA72C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9C0389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FB482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92880D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9"/>
  <w:hyphenationZone w:val="425"/>
  <w:characterSpacingControl w:val="doNotCompress"/>
  <w:hdrShapeDefaults>
    <o:shapedefaults v:ext="edit" spidmax="2049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69B5"/>
    <w:rsid w:val="0004313B"/>
    <w:rsid w:val="00043C08"/>
    <w:rsid w:val="00083091"/>
    <w:rsid w:val="00094481"/>
    <w:rsid w:val="00097F17"/>
    <w:rsid w:val="000B0569"/>
    <w:rsid w:val="000B3F64"/>
    <w:rsid w:val="000C19B5"/>
    <w:rsid w:val="000C6ED6"/>
    <w:rsid w:val="000E1782"/>
    <w:rsid w:val="00107676"/>
    <w:rsid w:val="0012244A"/>
    <w:rsid w:val="001247F1"/>
    <w:rsid w:val="00130B4A"/>
    <w:rsid w:val="00131E92"/>
    <w:rsid w:val="00141695"/>
    <w:rsid w:val="00191D42"/>
    <w:rsid w:val="00195F56"/>
    <w:rsid w:val="001C368B"/>
    <w:rsid w:val="001E5A44"/>
    <w:rsid w:val="00260E1C"/>
    <w:rsid w:val="00261352"/>
    <w:rsid w:val="002D6E1F"/>
    <w:rsid w:val="002E207A"/>
    <w:rsid w:val="002E3264"/>
    <w:rsid w:val="002F10FE"/>
    <w:rsid w:val="003245A3"/>
    <w:rsid w:val="00326812"/>
    <w:rsid w:val="003562D0"/>
    <w:rsid w:val="00362017"/>
    <w:rsid w:val="00362AE7"/>
    <w:rsid w:val="00362BFA"/>
    <w:rsid w:val="003A48C9"/>
    <w:rsid w:val="003A6134"/>
    <w:rsid w:val="003F2236"/>
    <w:rsid w:val="003F7CC4"/>
    <w:rsid w:val="0042377B"/>
    <w:rsid w:val="0042389D"/>
    <w:rsid w:val="0043089E"/>
    <w:rsid w:val="0045733A"/>
    <w:rsid w:val="004876B5"/>
    <w:rsid w:val="004D0397"/>
    <w:rsid w:val="00500F3A"/>
    <w:rsid w:val="005012DB"/>
    <w:rsid w:val="0050682E"/>
    <w:rsid w:val="00520471"/>
    <w:rsid w:val="005213C8"/>
    <w:rsid w:val="005249FC"/>
    <w:rsid w:val="005272B5"/>
    <w:rsid w:val="00571079"/>
    <w:rsid w:val="005905EB"/>
    <w:rsid w:val="00590D7C"/>
    <w:rsid w:val="005A5B53"/>
    <w:rsid w:val="005C6E97"/>
    <w:rsid w:val="005F1D31"/>
    <w:rsid w:val="00602356"/>
    <w:rsid w:val="00616561"/>
    <w:rsid w:val="00634226"/>
    <w:rsid w:val="00641C55"/>
    <w:rsid w:val="0066358D"/>
    <w:rsid w:val="00665665"/>
    <w:rsid w:val="00677C36"/>
    <w:rsid w:val="00683507"/>
    <w:rsid w:val="00684F36"/>
    <w:rsid w:val="0069195B"/>
    <w:rsid w:val="006A0033"/>
    <w:rsid w:val="006A4AF9"/>
    <w:rsid w:val="006B3D1B"/>
    <w:rsid w:val="006C1C7E"/>
    <w:rsid w:val="006C56E5"/>
    <w:rsid w:val="006D3962"/>
    <w:rsid w:val="006F6274"/>
    <w:rsid w:val="006F6BBC"/>
    <w:rsid w:val="007350A8"/>
    <w:rsid w:val="007422B4"/>
    <w:rsid w:val="00743931"/>
    <w:rsid w:val="00745F71"/>
    <w:rsid w:val="00763B30"/>
    <w:rsid w:val="0076458E"/>
    <w:rsid w:val="00764D19"/>
    <w:rsid w:val="00764DC1"/>
    <w:rsid w:val="00767BEA"/>
    <w:rsid w:val="0077757D"/>
    <w:rsid w:val="007876FD"/>
    <w:rsid w:val="007B2793"/>
    <w:rsid w:val="007B7004"/>
    <w:rsid w:val="007C07BB"/>
    <w:rsid w:val="007C7A04"/>
    <w:rsid w:val="00800BF6"/>
    <w:rsid w:val="00812FE1"/>
    <w:rsid w:val="00832803"/>
    <w:rsid w:val="00842323"/>
    <w:rsid w:val="0085657E"/>
    <w:rsid w:val="00871E3D"/>
    <w:rsid w:val="00883CF4"/>
    <w:rsid w:val="00886487"/>
    <w:rsid w:val="008B78BF"/>
    <w:rsid w:val="008C427E"/>
    <w:rsid w:val="008C60C1"/>
    <w:rsid w:val="008D6A2E"/>
    <w:rsid w:val="008E2189"/>
    <w:rsid w:val="009027A1"/>
    <w:rsid w:val="00930656"/>
    <w:rsid w:val="00932B92"/>
    <w:rsid w:val="00934ED9"/>
    <w:rsid w:val="00936ECE"/>
    <w:rsid w:val="009519AE"/>
    <w:rsid w:val="009541BE"/>
    <w:rsid w:val="009612F7"/>
    <w:rsid w:val="009763DF"/>
    <w:rsid w:val="009972E0"/>
    <w:rsid w:val="009E1A89"/>
    <w:rsid w:val="009F090C"/>
    <w:rsid w:val="009F645D"/>
    <w:rsid w:val="00A0092C"/>
    <w:rsid w:val="00A15431"/>
    <w:rsid w:val="00A15E85"/>
    <w:rsid w:val="00A219DE"/>
    <w:rsid w:val="00A507CC"/>
    <w:rsid w:val="00A664EC"/>
    <w:rsid w:val="00A7644D"/>
    <w:rsid w:val="00A81EE7"/>
    <w:rsid w:val="00A93D26"/>
    <w:rsid w:val="00AB11BA"/>
    <w:rsid w:val="00AB2554"/>
    <w:rsid w:val="00AD2FF9"/>
    <w:rsid w:val="00AE61C9"/>
    <w:rsid w:val="00B06469"/>
    <w:rsid w:val="00B22694"/>
    <w:rsid w:val="00B26D85"/>
    <w:rsid w:val="00B52423"/>
    <w:rsid w:val="00B55F2C"/>
    <w:rsid w:val="00B641FF"/>
    <w:rsid w:val="00B81115"/>
    <w:rsid w:val="00BA10F1"/>
    <w:rsid w:val="00BB48CD"/>
    <w:rsid w:val="00BC4D11"/>
    <w:rsid w:val="00BF1C0E"/>
    <w:rsid w:val="00C03825"/>
    <w:rsid w:val="00C10A96"/>
    <w:rsid w:val="00C14BB9"/>
    <w:rsid w:val="00C172FC"/>
    <w:rsid w:val="00C21F34"/>
    <w:rsid w:val="00C22336"/>
    <w:rsid w:val="00C23036"/>
    <w:rsid w:val="00C26169"/>
    <w:rsid w:val="00C27294"/>
    <w:rsid w:val="00C3719C"/>
    <w:rsid w:val="00C7564E"/>
    <w:rsid w:val="00C769B5"/>
    <w:rsid w:val="00C824D6"/>
    <w:rsid w:val="00C8633E"/>
    <w:rsid w:val="00C94379"/>
    <w:rsid w:val="00CC22D4"/>
    <w:rsid w:val="00CD39D4"/>
    <w:rsid w:val="00CD5F5C"/>
    <w:rsid w:val="00CD6A6F"/>
    <w:rsid w:val="00CE418B"/>
    <w:rsid w:val="00CF7C5B"/>
    <w:rsid w:val="00D07EEB"/>
    <w:rsid w:val="00D15924"/>
    <w:rsid w:val="00D30E25"/>
    <w:rsid w:val="00D6488A"/>
    <w:rsid w:val="00D811D9"/>
    <w:rsid w:val="00DB0F40"/>
    <w:rsid w:val="00DB5108"/>
    <w:rsid w:val="00DE41F0"/>
    <w:rsid w:val="00DF3391"/>
    <w:rsid w:val="00E128A9"/>
    <w:rsid w:val="00E141C4"/>
    <w:rsid w:val="00E22C27"/>
    <w:rsid w:val="00E31575"/>
    <w:rsid w:val="00E43956"/>
    <w:rsid w:val="00E66547"/>
    <w:rsid w:val="00E6776E"/>
    <w:rsid w:val="00E8088B"/>
    <w:rsid w:val="00E90C70"/>
    <w:rsid w:val="00E97F9C"/>
    <w:rsid w:val="00EA0E9E"/>
    <w:rsid w:val="00EB1036"/>
    <w:rsid w:val="00EB15EA"/>
    <w:rsid w:val="00EB4C53"/>
    <w:rsid w:val="00EC3BA0"/>
    <w:rsid w:val="00EC7FE7"/>
    <w:rsid w:val="00ED6650"/>
    <w:rsid w:val="00EF12A7"/>
    <w:rsid w:val="00EF5F89"/>
    <w:rsid w:val="00EF7A89"/>
    <w:rsid w:val="00F3051C"/>
    <w:rsid w:val="00F3330E"/>
    <w:rsid w:val="00F65FA4"/>
    <w:rsid w:val="00F66639"/>
    <w:rsid w:val="00F76FCD"/>
    <w:rsid w:val="00F819AF"/>
    <w:rsid w:val="00F93EE1"/>
    <w:rsid w:val="00FA285A"/>
    <w:rsid w:val="00FC2141"/>
    <w:rsid w:val="00FD0E38"/>
    <w:rsid w:val="00FD3F71"/>
    <w:rsid w:val="00FE0462"/>
    <w:rsid w:val="00FE6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5A"/>
    <w:rPr>
      <w:rFonts w:ascii="Arial" w:hAnsi="Arial"/>
      <w:szCs w:val="22"/>
      <w:lang w:val="en-GB"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9195B"/>
    <w:pPr>
      <w:keepNext/>
      <w:keepLines/>
      <w:spacing w:before="480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69195B"/>
    <w:pPr>
      <w:keepNext/>
      <w:keepLines/>
      <w:spacing w:before="200"/>
      <w:outlineLvl w:val="1"/>
    </w:pPr>
    <w:rPr>
      <w:rFonts w:eastAsia="Times New Roman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6458E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C94379"/>
    <w:rPr>
      <w:rFonts w:ascii="Arial" w:hAnsi="Arial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0033"/>
  </w:style>
  <w:style w:type="paragraph" w:styleId="Zpat">
    <w:name w:val="footer"/>
    <w:basedOn w:val="Normln"/>
    <w:link w:val="Zpat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0033"/>
  </w:style>
  <w:style w:type="character" w:customStyle="1" w:styleId="Nadpis1Char">
    <w:name w:val="Nadpis 1 Char"/>
    <w:link w:val="Nadpis1"/>
    <w:uiPriority w:val="9"/>
    <w:rsid w:val="0069195B"/>
    <w:rPr>
      <w:rFonts w:ascii="Arial" w:eastAsia="Times New Roman" w:hAnsi="Arial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69195B"/>
    <w:rPr>
      <w:rFonts w:ascii="Arial" w:eastAsia="Times New Roman" w:hAnsi="Arial" w:cs="Times New Roman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F6BBC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6F6BBC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6F6BBC"/>
    <w:pPr>
      <w:numPr>
        <w:ilvl w:val="1"/>
      </w:num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6F6BBC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styleId="Rozloendokumentu">
    <w:name w:val="Document Map"/>
    <w:basedOn w:val="Normln"/>
    <w:link w:val="RozloendokumentuChar"/>
    <w:uiPriority w:val="99"/>
    <w:semiHidden/>
    <w:unhideWhenUsed/>
    <w:rsid w:val="006D3962"/>
    <w:rPr>
      <w:rFonts w:ascii="Tahoma" w:hAnsi="Tahoma" w:cs="Tahoma"/>
      <w:sz w:val="16"/>
      <w:szCs w:val="16"/>
    </w:rPr>
  </w:style>
  <w:style w:type="character" w:customStyle="1" w:styleId="RozloendokumentuChar">
    <w:name w:val="Rozložení dokumentu Char"/>
    <w:link w:val="Rozloendokumentu"/>
    <w:uiPriority w:val="99"/>
    <w:semiHidden/>
    <w:rsid w:val="006D3962"/>
    <w:rPr>
      <w:rFonts w:ascii="Tahoma" w:hAnsi="Tahoma" w:cs="Tahoma"/>
      <w:sz w:val="16"/>
      <w:szCs w:val="16"/>
    </w:rPr>
  </w:style>
  <w:style w:type="character" w:customStyle="1" w:styleId="BezmezerChar">
    <w:name w:val="Bez mezer Char"/>
    <w:link w:val="Bezmezer"/>
    <w:uiPriority w:val="1"/>
    <w:rsid w:val="00C27294"/>
    <w:rPr>
      <w:rFonts w:ascii="Arial" w:hAnsi="Arial"/>
      <w:szCs w:val="22"/>
      <w:lang w:val="cs-CZ" w:eastAsia="en-US" w:bidi="ar-SA"/>
    </w:rPr>
  </w:style>
  <w:style w:type="paragraph" w:styleId="Normlnweb">
    <w:name w:val="Normal (Web)"/>
    <w:basedOn w:val="Normln"/>
    <w:uiPriority w:val="99"/>
    <w:semiHidden/>
    <w:unhideWhenUsed/>
    <w:rsid w:val="00141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Informace">
    <w:name w:val="Informace"/>
    <w:basedOn w:val="Normln"/>
    <w:qFormat/>
    <w:rsid w:val="0004313B"/>
    <w:pPr>
      <w:tabs>
        <w:tab w:val="left" w:pos="1418"/>
      </w:tabs>
      <w:spacing w:before="600" w:line="384" w:lineRule="auto"/>
      <w:contextualSpacing/>
    </w:pPr>
    <w:rPr>
      <w:sz w:val="24"/>
    </w:rPr>
  </w:style>
  <w:style w:type="paragraph" w:styleId="Zkladntext">
    <w:name w:val="Body Text"/>
    <w:basedOn w:val="Normln"/>
    <w:link w:val="ZkladntextChar"/>
    <w:semiHidden/>
    <w:unhideWhenUsed/>
    <w:rsid w:val="003F7CC4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rFonts w:ascii="Times New Roman" w:eastAsia="Times New Roman" w:hAnsi="Times New Roman"/>
      <w:kern w:val="2"/>
      <w:sz w:val="24"/>
      <w:szCs w:val="20"/>
      <w:lang w:val="cs-CZ"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3F7CC4"/>
    <w:rPr>
      <w:rFonts w:ascii="Times New Roman" w:eastAsia="Times New Roman" w:hAnsi="Times New Roman"/>
      <w:kern w:val="2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7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9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0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ntor\Desktop\DUM\Titulni%20strany%20L\Tituln&#237;%20strany,%20kopie\ZSCachovice_-_sablona_DUM_-_H_(RGB-H)_2012-01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A33A8-B229-4B9A-BADE-72F6EAE0F6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ZSCachovice_-_sablona_DUM_-_H_(RGB-H)_2012-01</Template>
  <TotalTime>704</TotalTime>
  <Pages>5</Pages>
  <Words>648</Words>
  <Characters>3828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Monty</Company>
  <LinksUpToDate>false</LinksUpToDate>
  <CharactersWithSpaces>4468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26</cp:revision>
  <cp:lastPrinted>2011-05-17T22:28:00Z</cp:lastPrinted>
  <dcterms:created xsi:type="dcterms:W3CDTF">2013-06-15T07:26:00Z</dcterms:created>
  <dcterms:modified xsi:type="dcterms:W3CDTF">2013-07-22T14:01:00Z</dcterms:modified>
</cp:coreProperties>
</file>