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221510">
        <w:tab/>
        <w:t>VY_32_INOVACE_36_ReaAj7</w:t>
      </w:r>
    </w:p>
    <w:p w:rsidR="006F6BBC" w:rsidRDefault="006F6BBC" w:rsidP="006F6BBC">
      <w:pPr>
        <w:pStyle w:val="Informace"/>
      </w:pPr>
      <w:proofErr w:type="spellStart"/>
      <w:r w:rsidRPr="0004313B">
        <w:rPr>
          <w:b/>
        </w:rPr>
        <w:t>Předmět</w:t>
      </w:r>
      <w:proofErr w:type="spellEnd"/>
      <w:r w:rsidRPr="0004313B">
        <w:rPr>
          <w:b/>
        </w:rPr>
        <w:t>:</w:t>
      </w:r>
      <w:r>
        <w:tab/>
      </w:r>
      <w:proofErr w:type="spellStart"/>
      <w:r w:rsidR="00957060">
        <w:t>Anglický</w:t>
      </w:r>
      <w:proofErr w:type="spellEnd"/>
      <w:r w:rsidR="00957060">
        <w:t xml:space="preserve"> </w:t>
      </w:r>
      <w:proofErr w:type="spellStart"/>
      <w:r w:rsidR="00957060">
        <w:t>jazyk</w:t>
      </w:r>
      <w:proofErr w:type="spellEnd"/>
    </w:p>
    <w:p w:rsidR="006F6BBC" w:rsidRDefault="006F6BBC" w:rsidP="006F6BBC">
      <w:pPr>
        <w:pStyle w:val="Informace"/>
      </w:pPr>
      <w:proofErr w:type="spellStart"/>
      <w:r w:rsidRPr="0004313B">
        <w:rPr>
          <w:b/>
        </w:rPr>
        <w:t>Ročník</w:t>
      </w:r>
      <w:proofErr w:type="spellEnd"/>
      <w:r w:rsidRPr="0004313B">
        <w:rPr>
          <w:b/>
        </w:rPr>
        <w:t>:</w:t>
      </w:r>
      <w:r>
        <w:tab/>
      </w:r>
      <w:r w:rsidR="00176F9C">
        <w:t>7.</w:t>
      </w:r>
    </w:p>
    <w:p w:rsidR="006F6BBC" w:rsidRDefault="006F6BBC" w:rsidP="006F6BBC">
      <w:pPr>
        <w:pStyle w:val="Informace"/>
      </w:pPr>
      <w:proofErr w:type="spellStart"/>
      <w:r w:rsidRPr="0004313B">
        <w:rPr>
          <w:b/>
        </w:rPr>
        <w:t>Téma</w:t>
      </w:r>
      <w:proofErr w:type="spellEnd"/>
      <w:r w:rsidRPr="0004313B">
        <w:rPr>
          <w:b/>
        </w:rPr>
        <w:t>:</w:t>
      </w:r>
      <w:r w:rsidR="00221510">
        <w:tab/>
      </w:r>
      <w:proofErr w:type="spellStart"/>
      <w:r w:rsidR="00DD3976">
        <w:t>Reálie</w:t>
      </w:r>
      <w:proofErr w:type="spellEnd"/>
    </w:p>
    <w:p w:rsidR="006F6BBC" w:rsidRDefault="006F6BBC" w:rsidP="006F6BBC">
      <w:pPr>
        <w:pStyle w:val="Informace"/>
      </w:pPr>
      <w:proofErr w:type="spellStart"/>
      <w:r w:rsidRPr="0004313B">
        <w:rPr>
          <w:b/>
        </w:rPr>
        <w:t>Název</w:t>
      </w:r>
      <w:proofErr w:type="spellEnd"/>
      <w:r w:rsidRPr="0004313B">
        <w:rPr>
          <w:b/>
        </w:rPr>
        <w:t>:</w:t>
      </w:r>
      <w:r>
        <w:tab/>
      </w:r>
      <w:r w:rsidR="00176F9C">
        <w:t>The Scottish Are Crazy</w:t>
      </w:r>
    </w:p>
    <w:p w:rsidR="006F6BBC" w:rsidRDefault="006F6BBC" w:rsidP="006F6BBC">
      <w:pPr>
        <w:pStyle w:val="Informace"/>
      </w:pPr>
      <w:proofErr w:type="spellStart"/>
      <w:r w:rsidRPr="0004313B">
        <w:rPr>
          <w:b/>
        </w:rPr>
        <w:t>Autor</w:t>
      </w:r>
      <w:proofErr w:type="spellEnd"/>
      <w:r w:rsidRPr="0004313B">
        <w:rPr>
          <w:b/>
        </w:rPr>
        <w:t>:</w:t>
      </w:r>
      <w:r>
        <w:tab/>
      </w:r>
      <w:r w:rsidR="00957060">
        <w:t xml:space="preserve">Mgr. </w:t>
      </w:r>
      <w:proofErr w:type="spellStart"/>
      <w:r w:rsidR="00957060">
        <w:t>Vlasta</w:t>
      </w:r>
      <w:proofErr w:type="spellEnd"/>
      <w:r w:rsidR="00957060">
        <w:t xml:space="preserve"> </w:t>
      </w:r>
      <w:proofErr w:type="spellStart"/>
      <w:r w:rsidR="00957060">
        <w:t>Kouříková</w:t>
      </w:r>
      <w:proofErr w:type="spellEnd"/>
    </w:p>
    <w:p w:rsidR="00717FF6" w:rsidRDefault="006F6BBC" w:rsidP="00717FF6">
      <w:pPr>
        <w:pStyle w:val="Informace"/>
      </w:pPr>
      <w:proofErr w:type="spellStart"/>
      <w:r w:rsidRPr="0004313B">
        <w:rPr>
          <w:b/>
        </w:rPr>
        <w:t>Popis</w:t>
      </w:r>
      <w:proofErr w:type="spellEnd"/>
      <w:r w:rsidRPr="0004313B">
        <w:rPr>
          <w:b/>
        </w:rPr>
        <w:t>:</w:t>
      </w:r>
      <w:r>
        <w:tab/>
      </w:r>
      <w:proofErr w:type="spellStart"/>
      <w:r w:rsidR="00957D80">
        <w:t>Pracovní</w:t>
      </w:r>
      <w:proofErr w:type="spellEnd"/>
      <w:r w:rsidR="00957D80">
        <w:t xml:space="preserve"> list s </w:t>
      </w:r>
      <w:proofErr w:type="spellStart"/>
      <w:r w:rsidR="00957D80">
        <w:t>textem</w:t>
      </w:r>
      <w:proofErr w:type="spellEnd"/>
      <w:r w:rsidR="00957D80">
        <w:t xml:space="preserve"> a </w:t>
      </w:r>
      <w:proofErr w:type="spellStart"/>
      <w:r w:rsidR="00957D80">
        <w:t>jednoduchými</w:t>
      </w:r>
      <w:proofErr w:type="spellEnd"/>
      <w:r w:rsidR="00957D80">
        <w:t xml:space="preserve"> </w:t>
      </w:r>
      <w:proofErr w:type="spellStart"/>
      <w:r w:rsidR="00957D80">
        <w:t>úkoly</w:t>
      </w:r>
      <w:proofErr w:type="spellEnd"/>
    </w:p>
    <w:p w:rsidR="00717FF6" w:rsidRDefault="00717FF6" w:rsidP="00717FF6">
      <w:pPr>
        <w:rPr>
          <w:sz w:val="24"/>
        </w:rPr>
      </w:pPr>
      <w:r>
        <w:br w:type="page"/>
      </w:r>
    </w:p>
    <w:p w:rsidR="00C95A22" w:rsidRPr="00BF0FA1" w:rsidRDefault="00C95A22" w:rsidP="00C95A22">
      <w:pPr>
        <w:pStyle w:val="Informace"/>
        <w:rPr>
          <w:b/>
          <w:sz w:val="22"/>
          <w:lang w:val="cs-CZ"/>
        </w:rPr>
      </w:pPr>
      <w:r w:rsidRPr="00BF0FA1">
        <w:rPr>
          <w:b/>
          <w:sz w:val="22"/>
          <w:lang w:val="cs-CZ"/>
        </w:rPr>
        <w:lastRenderedPageBreak/>
        <w:t>Metodika k materiálu:</w:t>
      </w:r>
    </w:p>
    <w:p w:rsidR="00C95A22" w:rsidRDefault="00C95A22">
      <w:proofErr w:type="spellStart"/>
      <w:proofErr w:type="gramStart"/>
      <w:r>
        <w:t>Žáci</w:t>
      </w:r>
      <w:proofErr w:type="spellEnd"/>
      <w:r>
        <w:t xml:space="preserve"> </w:t>
      </w:r>
      <w:proofErr w:type="spellStart"/>
      <w:r>
        <w:t>si</w:t>
      </w:r>
      <w:proofErr w:type="spellEnd"/>
      <w:r>
        <w:t xml:space="preserve"> </w:t>
      </w:r>
      <w:proofErr w:type="spellStart"/>
      <w:r>
        <w:t>přečtou</w:t>
      </w:r>
      <w:proofErr w:type="spellEnd"/>
      <w:r>
        <w:t xml:space="preserve"> </w:t>
      </w:r>
      <w:proofErr w:type="spellStart"/>
      <w:r>
        <w:t>článek</w:t>
      </w:r>
      <w:proofErr w:type="spellEnd"/>
      <w:r>
        <w:t>.</w:t>
      </w:r>
      <w:proofErr w:type="gramEnd"/>
      <w:r>
        <w:t xml:space="preserve"> </w:t>
      </w:r>
      <w:proofErr w:type="gramStart"/>
      <w:r>
        <w:t xml:space="preserve">V 1.cvičení </w:t>
      </w:r>
      <w:proofErr w:type="spellStart"/>
      <w:r>
        <w:t>správně</w:t>
      </w:r>
      <w:proofErr w:type="spellEnd"/>
      <w:r>
        <w:t xml:space="preserve"> </w:t>
      </w:r>
      <w:proofErr w:type="spellStart"/>
      <w:r>
        <w:t>přiřadí</w:t>
      </w:r>
      <w:proofErr w:type="spellEnd"/>
      <w:r>
        <w:t xml:space="preserve"> </w:t>
      </w:r>
      <w:proofErr w:type="spellStart"/>
      <w:r>
        <w:t>nadpisy</w:t>
      </w:r>
      <w:proofErr w:type="spellEnd"/>
      <w:r>
        <w:t xml:space="preserve"> </w:t>
      </w:r>
      <w:proofErr w:type="spellStart"/>
      <w:r>
        <w:t>ke</w:t>
      </w:r>
      <w:proofErr w:type="spellEnd"/>
      <w:r>
        <w:t xml:space="preserve"> </w:t>
      </w:r>
      <w:proofErr w:type="spellStart"/>
      <w:r>
        <w:t>každému</w:t>
      </w:r>
      <w:proofErr w:type="spellEnd"/>
      <w:r>
        <w:t xml:space="preserve"> z </w:t>
      </w:r>
      <w:proofErr w:type="spellStart"/>
      <w:r>
        <w:t>odstavců</w:t>
      </w:r>
      <w:proofErr w:type="spellEnd"/>
      <w:r>
        <w:t>.</w:t>
      </w:r>
      <w:proofErr w:type="gramEnd"/>
      <w:r>
        <w:t xml:space="preserve"> </w:t>
      </w:r>
      <w:proofErr w:type="spellStart"/>
      <w:r>
        <w:t>V</w:t>
      </w:r>
      <w:r w:rsidR="00A12A65">
        <w:t>e</w:t>
      </w:r>
      <w:proofErr w:type="spellEnd"/>
      <w:r>
        <w:t xml:space="preserve"> 2.cvičení </w:t>
      </w:r>
      <w:proofErr w:type="spellStart"/>
      <w:r>
        <w:t>pak</w:t>
      </w:r>
      <w:proofErr w:type="spellEnd"/>
      <w:r>
        <w:t xml:space="preserve"> </w:t>
      </w:r>
      <w:proofErr w:type="spellStart"/>
      <w:r>
        <w:t>správná</w:t>
      </w:r>
      <w:proofErr w:type="spellEnd"/>
      <w:r>
        <w:t xml:space="preserve"> </w:t>
      </w:r>
      <w:proofErr w:type="spellStart"/>
      <w:r>
        <w:t>slova</w:t>
      </w:r>
      <w:proofErr w:type="spellEnd"/>
      <w:r>
        <w:t xml:space="preserve"> z </w:t>
      </w:r>
      <w:proofErr w:type="spellStart"/>
      <w:r>
        <w:t>nabídky</w:t>
      </w:r>
      <w:proofErr w:type="spellEnd"/>
      <w:r>
        <w:t xml:space="preserve"> </w:t>
      </w:r>
      <w:proofErr w:type="spellStart"/>
      <w:r>
        <w:t>doplní</w:t>
      </w:r>
      <w:proofErr w:type="spellEnd"/>
      <w:r>
        <w:t xml:space="preserve"> </w:t>
      </w:r>
      <w:proofErr w:type="spellStart"/>
      <w:proofErr w:type="gramStart"/>
      <w:r>
        <w:t>na</w:t>
      </w:r>
      <w:proofErr w:type="spellEnd"/>
      <w:proofErr w:type="gramEnd"/>
      <w:r>
        <w:t xml:space="preserve"> </w:t>
      </w:r>
      <w:proofErr w:type="spellStart"/>
      <w:r>
        <w:t>prázdná</w:t>
      </w:r>
      <w:proofErr w:type="spellEnd"/>
      <w:r>
        <w:t xml:space="preserve"> </w:t>
      </w:r>
      <w:proofErr w:type="spellStart"/>
      <w:r>
        <w:t>místa</w:t>
      </w:r>
      <w:proofErr w:type="spellEnd"/>
      <w:r>
        <w:t xml:space="preserve"> v </w:t>
      </w:r>
      <w:proofErr w:type="spellStart"/>
      <w:r>
        <w:t>textu</w:t>
      </w:r>
      <w:proofErr w:type="spellEnd"/>
      <w:r>
        <w:t>.</w:t>
      </w:r>
    </w:p>
    <w:p w:rsidR="00C95A22" w:rsidRDefault="00C95A22" w:rsidP="00C95A22">
      <w:r>
        <w:br w:type="page"/>
      </w:r>
    </w:p>
    <w:p w:rsidR="00312AC5" w:rsidRPr="00A12A65" w:rsidRDefault="00312AC5" w:rsidP="00312AC5">
      <w:pPr>
        <w:pStyle w:val="Nadpis1"/>
        <w:rPr>
          <w:color w:val="auto"/>
        </w:rPr>
      </w:pPr>
      <w:r w:rsidRPr="00A12A65">
        <w:rPr>
          <w:color w:val="auto"/>
        </w:rPr>
        <w:lastRenderedPageBreak/>
        <w:t>The Scottish Are Crazy</w:t>
      </w:r>
    </w:p>
    <w:p w:rsidR="00312AC5" w:rsidRPr="00A12A65" w:rsidRDefault="00312AC5" w:rsidP="00832803">
      <w:pPr>
        <w:rPr>
          <w:i/>
        </w:rPr>
      </w:pPr>
    </w:p>
    <w:p w:rsidR="007C0E45" w:rsidRPr="00A12A65" w:rsidRDefault="007C0E45" w:rsidP="00832803">
      <w:pPr>
        <w:rPr>
          <w:i/>
        </w:rPr>
      </w:pPr>
      <w:r w:rsidRPr="00A12A65">
        <w:rPr>
          <w:i/>
        </w:rPr>
        <w:t xml:space="preserve">For the whole summer, every </w:t>
      </w:r>
      <w:r w:rsidR="00E923C2" w:rsidRPr="00A12A65">
        <w:rPr>
          <w:i/>
        </w:rPr>
        <w:t>1) _______</w:t>
      </w:r>
      <w:r w:rsidRPr="00A12A65">
        <w:rPr>
          <w:i/>
        </w:rPr>
        <w:t xml:space="preserve">, in a different town or village all around Scotland, Highland Games take place. They are traditional outdoor competitions which have a long tradition and history. Let’s visit one of these competitions such as the one at </w:t>
      </w:r>
      <w:proofErr w:type="spellStart"/>
      <w:r w:rsidRPr="00A12A65">
        <w:rPr>
          <w:i/>
        </w:rPr>
        <w:t>Halkirk</w:t>
      </w:r>
      <w:proofErr w:type="spellEnd"/>
      <w:r w:rsidRPr="00A12A65">
        <w:rPr>
          <w:i/>
        </w:rPr>
        <w:t xml:space="preserve">. </w:t>
      </w:r>
    </w:p>
    <w:p w:rsidR="007C0E45" w:rsidRPr="00A12A65" w:rsidRDefault="007C0E45" w:rsidP="00832803"/>
    <w:p w:rsidR="00B22694" w:rsidRPr="00A12A65" w:rsidRDefault="008166FB" w:rsidP="00832803">
      <w:pPr>
        <w:rPr>
          <w:b/>
        </w:rPr>
      </w:pPr>
      <w:r w:rsidRPr="00A12A65">
        <w:rPr>
          <w:b/>
        </w:rPr>
        <w:t>A)</w:t>
      </w:r>
    </w:p>
    <w:p w:rsidR="007C0E45" w:rsidRPr="00A12A65" w:rsidRDefault="007C0E45" w:rsidP="00832803">
      <w:pPr>
        <w:rPr>
          <w:b/>
        </w:rPr>
      </w:pPr>
    </w:p>
    <w:p w:rsidR="007C0E45" w:rsidRPr="00A12A65" w:rsidRDefault="007C0E45" w:rsidP="00832803">
      <w:r w:rsidRPr="00A12A65">
        <w:t xml:space="preserve">The </w:t>
      </w:r>
      <w:r w:rsidR="00325B4B" w:rsidRPr="00A12A65">
        <w:t xml:space="preserve">first </w:t>
      </w:r>
      <w:proofErr w:type="spellStart"/>
      <w:r w:rsidRPr="00A12A65">
        <w:t>Halkirk</w:t>
      </w:r>
      <w:proofErr w:type="spellEnd"/>
      <w:r w:rsidRPr="00A12A65">
        <w:t xml:space="preserve"> Highland Games dates back to 1886 when 16 events</w:t>
      </w:r>
      <w:r w:rsidR="00CD458F" w:rsidRPr="00A12A65">
        <w:t xml:space="preserve"> were held in a </w:t>
      </w:r>
      <w:r w:rsidR="00E923C2" w:rsidRPr="00A12A65">
        <w:t>2) _______</w:t>
      </w:r>
      <w:r w:rsidR="00CD458F" w:rsidRPr="00A12A65">
        <w:t xml:space="preserve"> near the railway station. Since then a lot has changed for the better. There are many new events (a total of 92 events are performed throughout the day) and new separate tracks for women and young people. Also the prize money </w:t>
      </w:r>
      <w:proofErr w:type="gramStart"/>
      <w:r w:rsidR="00CD458F" w:rsidRPr="00A12A65">
        <w:t>raised</w:t>
      </w:r>
      <w:proofErr w:type="gramEnd"/>
      <w:r w:rsidR="00CD458F" w:rsidRPr="00A12A65">
        <w:t xml:space="preserve"> </w:t>
      </w:r>
      <w:bookmarkStart w:id="0" w:name="_GoBack"/>
      <w:bookmarkEnd w:id="0"/>
      <w:r w:rsidR="00CD458F" w:rsidRPr="00A12A65">
        <w:t xml:space="preserve">from 15 shillings to 12,000. </w:t>
      </w:r>
      <w:r w:rsidR="00B3574D" w:rsidRPr="00A12A65">
        <w:t xml:space="preserve">That’s why it attracts the best </w:t>
      </w:r>
      <w:r w:rsidR="00A57702" w:rsidRPr="00A12A65">
        <w:t>3) ________</w:t>
      </w:r>
      <w:r w:rsidR="00B3574D" w:rsidRPr="00A12A65">
        <w:t xml:space="preserve"> from Scotland and all over the world. </w:t>
      </w:r>
    </w:p>
    <w:p w:rsidR="00B3574D" w:rsidRPr="00A12A65" w:rsidRDefault="00B3574D" w:rsidP="00832803"/>
    <w:p w:rsidR="00B3574D" w:rsidRPr="00A12A65" w:rsidRDefault="008166FB" w:rsidP="00832803">
      <w:pPr>
        <w:rPr>
          <w:b/>
        </w:rPr>
      </w:pPr>
      <w:r w:rsidRPr="00A12A65">
        <w:rPr>
          <w:b/>
        </w:rPr>
        <w:t>B)</w:t>
      </w:r>
    </w:p>
    <w:p w:rsidR="00B3574D" w:rsidRPr="00A12A65" w:rsidRDefault="00B3574D" w:rsidP="00832803"/>
    <w:p w:rsidR="00B3574D" w:rsidRPr="00A12A65" w:rsidRDefault="00A526B6" w:rsidP="00832803">
      <w:r w:rsidRPr="00A12A65">
        <w:t xml:space="preserve">What events do the athletes compete in? Most </w:t>
      </w:r>
      <w:r w:rsidR="00587A26" w:rsidRPr="00A12A65">
        <w:t>interest is</w:t>
      </w:r>
      <w:r w:rsidRPr="00A12A65">
        <w:t xml:space="preserve"> in the ‘heavy e</w:t>
      </w:r>
      <w:r w:rsidR="00F52403" w:rsidRPr="00A12A65">
        <w:t>v</w:t>
      </w:r>
      <w:r w:rsidRPr="00A12A65">
        <w:t xml:space="preserve">ents’ like throwing the weights or hammer, putting the stone, tossing the caber, and the tug-of-war, especially when the strongmen are dressed in their kilts. </w:t>
      </w:r>
    </w:p>
    <w:p w:rsidR="0014560D" w:rsidRPr="00A12A65" w:rsidRDefault="00F409E3" w:rsidP="00832803">
      <w:r w:rsidRPr="00A12A65">
        <w:t xml:space="preserve">Throwing the Weights (28 or 56 </w:t>
      </w:r>
      <w:proofErr w:type="spellStart"/>
      <w:r w:rsidRPr="00A12A65">
        <w:t>lb</w:t>
      </w:r>
      <w:proofErr w:type="spellEnd"/>
      <w:r w:rsidRPr="00A12A65">
        <w:t xml:space="preserve"> = 12.7 or 25.4 kg) for distance or over the bar. Both come from an ancient test of military</w:t>
      </w:r>
      <w:r w:rsidR="002D5ED6" w:rsidRPr="00A12A65">
        <w:t xml:space="preserve"> 4</w:t>
      </w:r>
      <w:proofErr w:type="gramStart"/>
      <w:r w:rsidR="002D5ED6" w:rsidRPr="00A12A65">
        <w:t>)_</w:t>
      </w:r>
      <w:proofErr w:type="gramEnd"/>
      <w:r w:rsidR="002D5ED6" w:rsidRPr="00A12A65">
        <w:t>_____</w:t>
      </w:r>
      <w:r w:rsidRPr="00A12A65">
        <w:t xml:space="preserve">. The weight for the first event is a metal ball, chain and handle and after three pirouettes it must be thrown into the air. </w:t>
      </w:r>
      <w:r w:rsidR="009C10AA" w:rsidRPr="00A12A65">
        <w:t>With a combination of balance, rhyt</w:t>
      </w:r>
      <w:r w:rsidR="00587A26" w:rsidRPr="00A12A65">
        <w:t>h</w:t>
      </w:r>
      <w:r w:rsidR="009C10AA" w:rsidRPr="00A12A65">
        <w:t xml:space="preserve">m and power, it is always a graceful show. The second event must be done with one hand over the </w:t>
      </w:r>
      <w:r w:rsidR="00587A26" w:rsidRPr="00A12A65">
        <w:t xml:space="preserve">head and over the bar. The judges are frequently broken when the </w:t>
      </w:r>
      <w:r w:rsidR="00A20B62" w:rsidRPr="00A12A65">
        <w:t>5) _______</w:t>
      </w:r>
      <w:r w:rsidR="009D6A92" w:rsidRPr="00A12A65">
        <w:t xml:space="preserve"> </w:t>
      </w:r>
      <w:r w:rsidR="00587A26" w:rsidRPr="00A12A65">
        <w:t>falls back down onto them. Putting the Stone also has its roots in an ancient ritual. Any visitor to the castle was asked to throw the ’stone of streng</w:t>
      </w:r>
      <w:r w:rsidR="003544C3" w:rsidRPr="00A12A65">
        <w:t>t</w:t>
      </w:r>
      <w:r w:rsidR="00587A26" w:rsidRPr="00A12A65">
        <w:t>h</w:t>
      </w:r>
      <w:r w:rsidR="005111A8" w:rsidRPr="00A12A65">
        <w:t xml:space="preserve">’ to prove how well he could defend the castle. The history of Scott Hammer Throwing is unknown. Now it’s an event where a sportsman stands, turns a metal ball on a wooden pole several times around his head and then throws it. </w:t>
      </w:r>
    </w:p>
    <w:p w:rsidR="0014560D" w:rsidRPr="00A12A65" w:rsidRDefault="0014560D" w:rsidP="00832803"/>
    <w:p w:rsidR="0014560D" w:rsidRPr="00A12A65" w:rsidRDefault="008166FB" w:rsidP="00832803">
      <w:pPr>
        <w:rPr>
          <w:b/>
        </w:rPr>
      </w:pPr>
      <w:r w:rsidRPr="00A12A65">
        <w:rPr>
          <w:b/>
        </w:rPr>
        <w:t>C)</w:t>
      </w:r>
    </w:p>
    <w:p w:rsidR="008166FB" w:rsidRPr="00A12A65" w:rsidRDefault="008166FB" w:rsidP="00832803">
      <w:pPr>
        <w:rPr>
          <w:b/>
        </w:rPr>
      </w:pPr>
    </w:p>
    <w:p w:rsidR="00F409E3" w:rsidRPr="00A12A65" w:rsidRDefault="0014560D" w:rsidP="00832803">
      <w:r w:rsidRPr="00A12A65">
        <w:t xml:space="preserve">Another performance is Tossing the Caber which historically comes from laying the tree trunk as a </w:t>
      </w:r>
      <w:r w:rsidR="005A04AB" w:rsidRPr="00A12A65">
        <w:t>6) ______</w:t>
      </w:r>
      <w:r w:rsidRPr="00A12A65">
        <w:t xml:space="preserve"> across deep rivers.</w:t>
      </w:r>
      <w:r w:rsidR="00587A26" w:rsidRPr="00A12A65">
        <w:t xml:space="preserve"> </w:t>
      </w:r>
      <w:r w:rsidR="004E7D24" w:rsidRPr="00A12A65">
        <w:t xml:space="preserve">Today it is an event which requires great strength and a lot of skills. An athlete holds the caber 5.5 metres in </w:t>
      </w:r>
      <w:r w:rsidR="00146089" w:rsidRPr="00A12A65">
        <w:t xml:space="preserve">7) _______ </w:t>
      </w:r>
      <w:r w:rsidR="004E7D24" w:rsidRPr="00A12A65">
        <w:t>and 70 kg in weight in a vertical po</w:t>
      </w:r>
      <w:r w:rsidR="00644B39" w:rsidRPr="00A12A65">
        <w:t>sition. After getting his balan</w:t>
      </w:r>
      <w:r w:rsidR="004E7D24" w:rsidRPr="00A12A65">
        <w:t xml:space="preserve">ce, he runs and then throws the caber which must turn over before landing on the ground. </w:t>
      </w:r>
      <w:proofErr w:type="gramStart"/>
      <w:r w:rsidR="0088776F" w:rsidRPr="00A12A65">
        <w:t>And what about the Tug-of-War?</w:t>
      </w:r>
      <w:proofErr w:type="gramEnd"/>
      <w:r w:rsidR="0088776F" w:rsidRPr="00A12A65">
        <w:t xml:space="preserve"> It’s an amazing event when teams (e.g. married versus single) pull against each other on a rope and try to win against their rivals. </w:t>
      </w:r>
      <w:r w:rsidR="004E7D24" w:rsidRPr="00A12A65">
        <w:t xml:space="preserve"> </w:t>
      </w:r>
    </w:p>
    <w:p w:rsidR="00E62D9F" w:rsidRPr="00A12A65" w:rsidRDefault="00E62D9F" w:rsidP="00832803"/>
    <w:p w:rsidR="00E62D9F" w:rsidRPr="00A12A65" w:rsidRDefault="008166FB" w:rsidP="00832803">
      <w:pPr>
        <w:rPr>
          <w:b/>
        </w:rPr>
      </w:pPr>
      <w:r w:rsidRPr="00A12A65">
        <w:rPr>
          <w:b/>
        </w:rPr>
        <w:t>D)</w:t>
      </w:r>
    </w:p>
    <w:p w:rsidR="008166FB" w:rsidRPr="00A12A65" w:rsidRDefault="008166FB" w:rsidP="00832803">
      <w:pPr>
        <w:rPr>
          <w:b/>
        </w:rPr>
      </w:pPr>
    </w:p>
    <w:p w:rsidR="0028700C" w:rsidRPr="00A12A65" w:rsidRDefault="00892A6A" w:rsidP="008166FB">
      <w:proofErr w:type="gramStart"/>
      <w:r w:rsidRPr="00A12A65">
        <w:t xml:space="preserve">But only </w:t>
      </w:r>
      <w:r w:rsidR="0002794B" w:rsidRPr="00A12A65">
        <w:t xml:space="preserve">‘heavy events’ </w:t>
      </w:r>
      <w:r w:rsidR="00F03D59" w:rsidRPr="00A12A65">
        <w:t>take place during the Games.</w:t>
      </w:r>
      <w:proofErr w:type="gramEnd"/>
      <w:r w:rsidR="00F03D59" w:rsidRPr="00A12A65">
        <w:t xml:space="preserve"> Sportsmen compete in running, jumping, cycling, </w:t>
      </w:r>
      <w:proofErr w:type="gramStart"/>
      <w:r w:rsidR="00F03D59" w:rsidRPr="00A12A65">
        <w:t>clay</w:t>
      </w:r>
      <w:proofErr w:type="gramEnd"/>
      <w:r w:rsidR="00F03D59" w:rsidRPr="00A12A65">
        <w:t xml:space="preserve"> pigeon shooting, Highland dancing and piping. Every year a top pipe </w:t>
      </w:r>
      <w:r w:rsidR="006545F2" w:rsidRPr="00A12A65">
        <w:t xml:space="preserve">8) _______ </w:t>
      </w:r>
      <w:r w:rsidR="00F03D59" w:rsidRPr="00A12A65">
        <w:t xml:space="preserve">is invited to play and it’s a fantastic experience to hear and see the bagpipers and drummers in costumes playing and marching. </w:t>
      </w:r>
      <w:r w:rsidR="00BF1657" w:rsidRPr="00A12A65">
        <w:t>The organisers don’t forget about the</w:t>
      </w:r>
      <w:r w:rsidR="00A67C53" w:rsidRPr="00A12A65">
        <w:t xml:space="preserve"> 9) _______</w:t>
      </w:r>
      <w:r w:rsidR="00BF1657" w:rsidRPr="00A12A65">
        <w:t>. Every year a fun fair and a lot of competitions are prepared for them.</w:t>
      </w:r>
    </w:p>
    <w:p w:rsidR="00E923C2" w:rsidRPr="00A12A65" w:rsidRDefault="00E923C2" w:rsidP="008166FB"/>
    <w:p w:rsidR="0028700C" w:rsidRPr="00A12A65" w:rsidRDefault="0028700C" w:rsidP="0028700C">
      <w:pPr>
        <w:rPr>
          <w:b/>
        </w:rPr>
      </w:pPr>
    </w:p>
    <w:p w:rsidR="0028700C" w:rsidRPr="00A12A65" w:rsidRDefault="0028700C" w:rsidP="0028700C">
      <w:pPr>
        <w:pStyle w:val="Odstavecseseznamem"/>
        <w:numPr>
          <w:ilvl w:val="0"/>
          <w:numId w:val="9"/>
        </w:numPr>
        <w:rPr>
          <w:b/>
        </w:rPr>
      </w:pPr>
      <w:r w:rsidRPr="00A12A65">
        <w:rPr>
          <w:b/>
        </w:rPr>
        <w:t xml:space="preserve">Read the text and for each paragraph choose the best title from the following list: </w:t>
      </w:r>
      <w:r w:rsidR="008C2C29" w:rsidRPr="00A12A65">
        <w:t>Highland Games, Events, A competitive afternoon, History</w:t>
      </w:r>
    </w:p>
    <w:p w:rsidR="00E923C2" w:rsidRPr="00A12A65" w:rsidRDefault="00E923C2" w:rsidP="00E923C2">
      <w:pPr>
        <w:pStyle w:val="Odstavecseseznamem"/>
        <w:ind w:left="360"/>
        <w:rPr>
          <w:b/>
        </w:rPr>
      </w:pPr>
    </w:p>
    <w:p w:rsidR="00E923C2" w:rsidRPr="00A12A65" w:rsidRDefault="00E923C2" w:rsidP="00E923C2">
      <w:pPr>
        <w:pStyle w:val="Odstavecseseznamem"/>
        <w:numPr>
          <w:ilvl w:val="0"/>
          <w:numId w:val="9"/>
        </w:numPr>
        <w:outlineLvl w:val="0"/>
        <w:rPr>
          <w:b/>
        </w:rPr>
      </w:pPr>
      <w:r w:rsidRPr="00A12A65">
        <w:rPr>
          <w:b/>
        </w:rPr>
        <w:t xml:space="preserve">Fill the empty places in the text by correct words from the list: </w:t>
      </w:r>
    </w:p>
    <w:p w:rsidR="00E923C2" w:rsidRPr="00A12A65" w:rsidRDefault="00E923C2" w:rsidP="00E923C2">
      <w:pPr>
        <w:pStyle w:val="Odstavecseseznamem"/>
        <w:ind w:left="360"/>
        <w:outlineLvl w:val="0"/>
        <w:rPr>
          <w:b/>
        </w:rPr>
      </w:pPr>
      <w:proofErr w:type="gramStart"/>
      <w:r w:rsidRPr="00A12A65">
        <w:t>band</w:t>
      </w:r>
      <w:proofErr w:type="gramEnd"/>
      <w:r w:rsidRPr="00A12A65">
        <w:t>, children, weekend, athletes, dancer, bridge, skills, length, weight, field</w:t>
      </w:r>
    </w:p>
    <w:p w:rsidR="0028700C" w:rsidRPr="00A12A65" w:rsidRDefault="0028700C" w:rsidP="0028700C">
      <w:pPr>
        <w:ind w:left="360"/>
        <w:rPr>
          <w:b/>
        </w:rPr>
      </w:pPr>
    </w:p>
    <w:p w:rsidR="0028700C" w:rsidRDefault="0028700C" w:rsidP="008166FB">
      <w:pPr>
        <w:rPr>
          <w:lang w:val="cs-CZ"/>
        </w:rPr>
      </w:pPr>
    </w:p>
    <w:p w:rsidR="0028700C" w:rsidRDefault="0028700C">
      <w:pPr>
        <w:rPr>
          <w:b/>
          <w:lang w:val="cs-CZ"/>
        </w:rPr>
      </w:pPr>
      <w:r>
        <w:rPr>
          <w:b/>
          <w:lang w:val="cs-CZ"/>
        </w:rPr>
        <w:br w:type="page"/>
      </w:r>
    </w:p>
    <w:p w:rsidR="008166FB" w:rsidRPr="008166FB" w:rsidRDefault="008166FB" w:rsidP="008166FB">
      <w:pPr>
        <w:rPr>
          <w:b/>
          <w:lang w:val="cs-CZ"/>
        </w:rPr>
      </w:pPr>
      <w:r w:rsidRPr="008166FB">
        <w:rPr>
          <w:b/>
          <w:lang w:val="cs-CZ"/>
        </w:rPr>
        <w:lastRenderedPageBreak/>
        <w:t>1.</w:t>
      </w:r>
    </w:p>
    <w:p w:rsidR="008166FB" w:rsidRDefault="008166FB" w:rsidP="008166FB">
      <w:pPr>
        <w:ind w:left="360"/>
        <w:rPr>
          <w:lang w:val="cs-CZ"/>
        </w:rPr>
      </w:pPr>
    </w:p>
    <w:p w:rsidR="00E62D9F" w:rsidRPr="008166FB" w:rsidRDefault="008166FB" w:rsidP="008166FB">
      <w:pPr>
        <w:pStyle w:val="Odstavecseseznamem"/>
        <w:numPr>
          <w:ilvl w:val="0"/>
          <w:numId w:val="6"/>
        </w:numPr>
        <w:rPr>
          <w:lang w:val="cs-CZ"/>
        </w:rPr>
      </w:pPr>
      <w:proofErr w:type="spellStart"/>
      <w:r w:rsidRPr="008166FB">
        <w:rPr>
          <w:lang w:val="cs-CZ"/>
        </w:rPr>
        <w:t>History</w:t>
      </w:r>
      <w:proofErr w:type="spellEnd"/>
    </w:p>
    <w:p w:rsidR="008166FB" w:rsidRPr="008166FB" w:rsidRDefault="008166FB" w:rsidP="008166FB">
      <w:pPr>
        <w:pStyle w:val="Odstavecseseznamem"/>
        <w:numPr>
          <w:ilvl w:val="0"/>
          <w:numId w:val="6"/>
        </w:numPr>
        <w:rPr>
          <w:lang w:val="cs-CZ"/>
        </w:rPr>
      </w:pPr>
      <w:proofErr w:type="spellStart"/>
      <w:r w:rsidRPr="008166FB">
        <w:rPr>
          <w:lang w:val="cs-CZ"/>
        </w:rPr>
        <w:t>Events</w:t>
      </w:r>
      <w:proofErr w:type="spellEnd"/>
    </w:p>
    <w:p w:rsidR="008166FB" w:rsidRPr="008166FB" w:rsidRDefault="008166FB" w:rsidP="008166FB">
      <w:pPr>
        <w:pStyle w:val="Odstavecseseznamem"/>
        <w:numPr>
          <w:ilvl w:val="0"/>
          <w:numId w:val="6"/>
        </w:numPr>
        <w:rPr>
          <w:lang w:val="en-US"/>
        </w:rPr>
      </w:pPr>
      <w:r w:rsidRPr="008166FB">
        <w:rPr>
          <w:lang w:val="en-US"/>
        </w:rPr>
        <w:t>Highland Games</w:t>
      </w:r>
    </w:p>
    <w:p w:rsidR="008166FB" w:rsidRDefault="008166FB" w:rsidP="008166FB">
      <w:pPr>
        <w:pStyle w:val="Odstavecseseznamem"/>
        <w:numPr>
          <w:ilvl w:val="0"/>
          <w:numId w:val="6"/>
        </w:numPr>
        <w:rPr>
          <w:lang w:val="en-US"/>
        </w:rPr>
      </w:pPr>
      <w:r w:rsidRPr="008166FB">
        <w:rPr>
          <w:lang w:val="en-US"/>
        </w:rPr>
        <w:t>A competitive afternoon</w:t>
      </w:r>
    </w:p>
    <w:p w:rsidR="008166FB" w:rsidRDefault="008166FB" w:rsidP="008166FB">
      <w:pPr>
        <w:rPr>
          <w:b/>
          <w:lang w:val="en-US"/>
        </w:rPr>
      </w:pPr>
    </w:p>
    <w:p w:rsidR="008166FB" w:rsidRPr="00E923C2" w:rsidRDefault="008166FB" w:rsidP="008166FB">
      <w:pPr>
        <w:rPr>
          <w:lang w:val="en-US"/>
        </w:rPr>
      </w:pPr>
      <w:r w:rsidRPr="008166FB">
        <w:rPr>
          <w:b/>
          <w:lang w:val="en-US"/>
        </w:rPr>
        <w:t>2.</w:t>
      </w:r>
    </w:p>
    <w:p w:rsidR="00E923C2" w:rsidRPr="00E923C2" w:rsidRDefault="00E923C2" w:rsidP="00E923C2">
      <w:pPr>
        <w:rPr>
          <w:lang w:val="en-US"/>
        </w:rPr>
      </w:pPr>
      <w:r w:rsidRPr="00E923C2">
        <w:rPr>
          <w:lang w:val="en-US"/>
        </w:rPr>
        <w:t xml:space="preserve"> </w:t>
      </w:r>
    </w:p>
    <w:p w:rsidR="00E923C2" w:rsidRPr="00E923C2" w:rsidRDefault="00E923C2" w:rsidP="00E923C2">
      <w:pPr>
        <w:pStyle w:val="Odstavecseseznamem"/>
        <w:numPr>
          <w:ilvl w:val="0"/>
          <w:numId w:val="11"/>
        </w:numPr>
        <w:rPr>
          <w:lang w:val="en-US"/>
        </w:rPr>
      </w:pPr>
      <w:r w:rsidRPr="00E923C2">
        <w:rPr>
          <w:lang w:val="en-US"/>
        </w:rPr>
        <w:t>weekend</w:t>
      </w:r>
    </w:p>
    <w:p w:rsidR="00E923C2" w:rsidRPr="00E923C2" w:rsidRDefault="00E923C2" w:rsidP="00E923C2">
      <w:pPr>
        <w:pStyle w:val="Odstavecseseznamem"/>
        <w:numPr>
          <w:ilvl w:val="0"/>
          <w:numId w:val="11"/>
        </w:numPr>
        <w:rPr>
          <w:lang w:val="en-US"/>
        </w:rPr>
      </w:pPr>
      <w:r w:rsidRPr="00E923C2">
        <w:rPr>
          <w:lang w:val="en-US"/>
        </w:rPr>
        <w:t>field</w:t>
      </w:r>
    </w:p>
    <w:p w:rsidR="00E923C2" w:rsidRDefault="00A57702" w:rsidP="00E923C2">
      <w:pPr>
        <w:pStyle w:val="Odstavecseseznamem"/>
        <w:numPr>
          <w:ilvl w:val="0"/>
          <w:numId w:val="11"/>
        </w:numPr>
        <w:rPr>
          <w:lang w:val="en-US"/>
        </w:rPr>
      </w:pPr>
      <w:r>
        <w:rPr>
          <w:lang w:val="en-US"/>
        </w:rPr>
        <w:t>athletes</w:t>
      </w:r>
    </w:p>
    <w:p w:rsidR="00A57702" w:rsidRDefault="002D5ED6" w:rsidP="00E923C2">
      <w:pPr>
        <w:pStyle w:val="Odstavecseseznamem"/>
        <w:numPr>
          <w:ilvl w:val="0"/>
          <w:numId w:val="11"/>
        </w:numPr>
        <w:rPr>
          <w:lang w:val="en-US"/>
        </w:rPr>
      </w:pPr>
      <w:r>
        <w:rPr>
          <w:lang w:val="en-US"/>
        </w:rPr>
        <w:t>skills</w:t>
      </w:r>
    </w:p>
    <w:p w:rsidR="002D5ED6" w:rsidRDefault="00A20B62" w:rsidP="00E923C2">
      <w:pPr>
        <w:pStyle w:val="Odstavecseseznamem"/>
        <w:numPr>
          <w:ilvl w:val="0"/>
          <w:numId w:val="11"/>
        </w:numPr>
        <w:rPr>
          <w:lang w:val="en-US"/>
        </w:rPr>
      </w:pPr>
      <w:r>
        <w:rPr>
          <w:lang w:val="en-US"/>
        </w:rPr>
        <w:t>weight</w:t>
      </w:r>
    </w:p>
    <w:p w:rsidR="00A20B62" w:rsidRDefault="00130A41" w:rsidP="00E923C2">
      <w:pPr>
        <w:pStyle w:val="Odstavecseseznamem"/>
        <w:numPr>
          <w:ilvl w:val="0"/>
          <w:numId w:val="11"/>
        </w:numPr>
        <w:rPr>
          <w:lang w:val="en-US"/>
        </w:rPr>
      </w:pPr>
      <w:r>
        <w:rPr>
          <w:lang w:val="en-US"/>
        </w:rPr>
        <w:t>bridge</w:t>
      </w:r>
    </w:p>
    <w:p w:rsidR="00FF2B41" w:rsidRDefault="00146089" w:rsidP="00E923C2">
      <w:pPr>
        <w:pStyle w:val="Odstavecseseznamem"/>
        <w:numPr>
          <w:ilvl w:val="0"/>
          <w:numId w:val="11"/>
        </w:numPr>
        <w:rPr>
          <w:lang w:val="en-US"/>
        </w:rPr>
      </w:pPr>
      <w:r>
        <w:rPr>
          <w:lang w:val="en-US"/>
        </w:rPr>
        <w:t>length</w:t>
      </w:r>
    </w:p>
    <w:p w:rsidR="003345EA" w:rsidRPr="00BD7046" w:rsidRDefault="00BD7046" w:rsidP="00E923C2">
      <w:pPr>
        <w:pStyle w:val="Odstavecseseznamem"/>
        <w:numPr>
          <w:ilvl w:val="0"/>
          <w:numId w:val="11"/>
        </w:numPr>
        <w:rPr>
          <w:lang w:val="en-US"/>
        </w:rPr>
      </w:pPr>
      <w:r>
        <w:rPr>
          <w:lang w:val="cs-CZ"/>
        </w:rPr>
        <w:t>band</w:t>
      </w:r>
    </w:p>
    <w:p w:rsidR="007367F9" w:rsidRDefault="00A67C53" w:rsidP="00E923C2">
      <w:pPr>
        <w:pStyle w:val="Odstavecseseznamem"/>
        <w:numPr>
          <w:ilvl w:val="0"/>
          <w:numId w:val="11"/>
        </w:numPr>
        <w:rPr>
          <w:lang w:val="cs-CZ"/>
        </w:rPr>
      </w:pPr>
      <w:proofErr w:type="spellStart"/>
      <w:r>
        <w:rPr>
          <w:lang w:val="cs-CZ"/>
        </w:rPr>
        <w:t>children</w:t>
      </w:r>
      <w:proofErr w:type="spellEnd"/>
    </w:p>
    <w:p w:rsidR="007367F9" w:rsidRDefault="007367F9" w:rsidP="007367F9">
      <w:pPr>
        <w:rPr>
          <w:lang w:val="cs-CZ"/>
        </w:rPr>
      </w:pPr>
      <w:r>
        <w:rPr>
          <w:lang w:val="cs-CZ"/>
        </w:rPr>
        <w:br w:type="page"/>
      </w:r>
    </w:p>
    <w:p w:rsidR="007367F9" w:rsidRDefault="007367F9" w:rsidP="007367F9">
      <w:pPr>
        <w:rPr>
          <w:b/>
        </w:rPr>
      </w:pPr>
      <w:proofErr w:type="spellStart"/>
      <w:r w:rsidRPr="00B95412">
        <w:rPr>
          <w:b/>
        </w:rPr>
        <w:lastRenderedPageBreak/>
        <w:t>Zdroje</w:t>
      </w:r>
      <w:proofErr w:type="spellEnd"/>
      <w:r w:rsidRPr="00B95412">
        <w:rPr>
          <w:b/>
        </w:rPr>
        <w:t>:</w:t>
      </w:r>
    </w:p>
    <w:p w:rsidR="007367F9" w:rsidRDefault="007367F9" w:rsidP="007367F9">
      <w:pPr>
        <w:rPr>
          <w:rFonts w:cs="Arial"/>
          <w:color w:val="000000"/>
          <w:szCs w:val="20"/>
          <w:shd w:val="clear" w:color="auto" w:fill="FFFFFF"/>
        </w:rPr>
      </w:pPr>
    </w:p>
    <w:p w:rsidR="007367F9" w:rsidRDefault="007367F9" w:rsidP="007367F9">
      <w:pPr>
        <w:rPr>
          <w:b/>
          <w:lang w:val="en-US"/>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sidR="00764E16">
        <w:rPr>
          <w:rFonts w:cs="Arial"/>
          <w:color w:val="000000"/>
          <w:szCs w:val="20"/>
          <w:shd w:val="clear" w:color="auto" w:fill="FFFFFF"/>
        </w:rPr>
        <w:t xml:space="preserve">. </w:t>
      </w:r>
      <w:proofErr w:type="spellStart"/>
      <w:r w:rsidR="00764E16">
        <w:rPr>
          <w:rFonts w:cs="Arial"/>
          <w:color w:val="000000"/>
          <w:szCs w:val="20"/>
          <w:shd w:val="clear" w:color="auto" w:fill="FFFFFF"/>
        </w:rPr>
        <w:t>Praha</w:t>
      </w:r>
      <w:proofErr w:type="spellEnd"/>
      <w:r w:rsidR="00764E16">
        <w:rPr>
          <w:rFonts w:cs="Arial"/>
          <w:color w:val="000000"/>
          <w:szCs w:val="20"/>
          <w:shd w:val="clear" w:color="auto" w:fill="FFFFFF"/>
        </w:rPr>
        <w:t xml:space="preserve">: Rainbow, 2003, </w:t>
      </w:r>
      <w:r w:rsidR="002F3894">
        <w:rPr>
          <w:rFonts w:cs="Arial"/>
          <w:color w:val="000000"/>
          <w:szCs w:val="20"/>
          <w:shd w:val="clear" w:color="auto" w:fill="FFFFFF"/>
        </w:rPr>
        <w:t>XIII</w:t>
      </w:r>
      <w:r>
        <w:rPr>
          <w:rFonts w:cs="Arial"/>
          <w:color w:val="000000"/>
          <w:szCs w:val="20"/>
          <w:shd w:val="clear" w:color="auto" w:fill="FFFFFF"/>
        </w:rPr>
        <w:t>, č. 1</w:t>
      </w:r>
      <w:r w:rsidR="00764E16">
        <w:rPr>
          <w:rFonts w:cs="Arial"/>
          <w:color w:val="000000"/>
          <w:szCs w:val="20"/>
          <w:shd w:val="clear" w:color="auto" w:fill="FFFFFF"/>
        </w:rPr>
        <w:t>0</w:t>
      </w:r>
      <w:r>
        <w:rPr>
          <w:rFonts w:cs="Arial"/>
          <w:color w:val="000000"/>
          <w:szCs w:val="20"/>
          <w:shd w:val="clear" w:color="auto" w:fill="FFFFFF"/>
        </w:rPr>
        <w:t xml:space="preserve">. </w:t>
      </w:r>
      <w:proofErr w:type="gramStart"/>
      <w:r>
        <w:rPr>
          <w:rFonts w:cs="Arial"/>
          <w:color w:val="000000"/>
          <w:szCs w:val="20"/>
          <w:shd w:val="clear" w:color="auto" w:fill="FFFFFF"/>
        </w:rPr>
        <w:t>ISSN MK ČR E 1048.</w:t>
      </w:r>
      <w:proofErr w:type="gramEnd"/>
    </w:p>
    <w:p w:rsidR="00BD7046" w:rsidRPr="00E923C2" w:rsidRDefault="00BD7046" w:rsidP="007367F9">
      <w:pPr>
        <w:pStyle w:val="Odstavecseseznamem"/>
        <w:rPr>
          <w:lang w:val="en-US"/>
        </w:rPr>
      </w:pPr>
    </w:p>
    <w:sectPr w:rsidR="00BD7046" w:rsidRPr="00E923C2" w:rsidSect="00C95A22">
      <w:headerReference w:type="default" r:id="rId8"/>
      <w:footerReference w:type="default" r:id="rId9"/>
      <w:headerReference w:type="first" r:id="rId10"/>
      <w:footerReference w:type="first" r:id="rId11"/>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E9E" w:rsidRDefault="00106E9E" w:rsidP="006A0033">
      <w:r>
        <w:separator/>
      </w:r>
    </w:p>
  </w:endnote>
  <w:endnote w:type="continuationSeparator" w:id="0">
    <w:p w:rsidR="00106E9E" w:rsidRDefault="00106E9E"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9C" w:rsidRDefault="00176F9C" w:rsidP="00176F9C">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176F9C" w:rsidRDefault="00176F9C" w:rsidP="00176F9C">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176F9C" w:rsidRDefault="00176F9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F9C" w:rsidRDefault="00176F9C" w:rsidP="00176F9C">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8166FB" w:rsidRPr="00176F9C" w:rsidRDefault="00176F9C" w:rsidP="00176F9C">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E9E" w:rsidRDefault="00106E9E" w:rsidP="006A0033">
      <w:r>
        <w:separator/>
      </w:r>
    </w:p>
  </w:footnote>
  <w:footnote w:type="continuationSeparator" w:id="0">
    <w:p w:rsidR="00106E9E" w:rsidRDefault="00106E9E"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14:anchorId="7DF0E784" wp14:editId="1DEEA0F3">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08A42E3A"/>
    <w:multiLevelType w:val="hybridMultilevel"/>
    <w:tmpl w:val="1828099C"/>
    <w:lvl w:ilvl="0" w:tplc="DB5E679A">
      <w:start w:val="1"/>
      <w:numFmt w:val="decimal"/>
      <w:lvlText w:val="%1)"/>
      <w:lvlJc w:val="left"/>
      <w:pPr>
        <w:ind w:left="720" w:hanging="360"/>
      </w:pPr>
      <w:rPr>
        <w:rFonts w:hint="default"/>
        <w:b w:val="0"/>
        <w: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9F878D1"/>
    <w:multiLevelType w:val="hybridMultilevel"/>
    <w:tmpl w:val="58C4F0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6D2457"/>
    <w:multiLevelType w:val="hybridMultilevel"/>
    <w:tmpl w:val="B76E80F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F44C04"/>
    <w:multiLevelType w:val="hybridMultilevel"/>
    <w:tmpl w:val="964C643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50051E8A"/>
    <w:multiLevelType w:val="hybridMultilevel"/>
    <w:tmpl w:val="925A14B8"/>
    <w:lvl w:ilvl="0" w:tplc="CEDAF67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18C02A8"/>
    <w:multiLevelType w:val="hybridMultilevel"/>
    <w:tmpl w:val="9010344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7"/>
  </w:num>
  <w:num w:numId="8">
    <w:abstractNumId w:val="10"/>
  </w:num>
  <w:num w:numId="9">
    <w:abstractNumId w:val="8"/>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221510"/>
    <w:rsid w:val="0002794B"/>
    <w:rsid w:val="0004313B"/>
    <w:rsid w:val="00043C08"/>
    <w:rsid w:val="00083091"/>
    <w:rsid w:val="00094481"/>
    <w:rsid w:val="000B3F64"/>
    <w:rsid w:val="000C19B5"/>
    <w:rsid w:val="000C6ED6"/>
    <w:rsid w:val="000E1782"/>
    <w:rsid w:val="00106E9E"/>
    <w:rsid w:val="00107676"/>
    <w:rsid w:val="0012244A"/>
    <w:rsid w:val="001247F1"/>
    <w:rsid w:val="00130A41"/>
    <w:rsid w:val="00130B4A"/>
    <w:rsid w:val="00141695"/>
    <w:rsid w:val="0014560D"/>
    <w:rsid w:val="00146089"/>
    <w:rsid w:val="00176F9C"/>
    <w:rsid w:val="00191D42"/>
    <w:rsid w:val="001C368B"/>
    <w:rsid w:val="001F6EFE"/>
    <w:rsid w:val="00221510"/>
    <w:rsid w:val="00260E1C"/>
    <w:rsid w:val="00261352"/>
    <w:rsid w:val="0028700C"/>
    <w:rsid w:val="002D5ED6"/>
    <w:rsid w:val="002E3264"/>
    <w:rsid w:val="002F3894"/>
    <w:rsid w:val="00312AC5"/>
    <w:rsid w:val="003245A3"/>
    <w:rsid w:val="00325B4B"/>
    <w:rsid w:val="00326812"/>
    <w:rsid w:val="003345EA"/>
    <w:rsid w:val="003544C3"/>
    <w:rsid w:val="003562D0"/>
    <w:rsid w:val="00362017"/>
    <w:rsid w:val="00362AE7"/>
    <w:rsid w:val="003A6134"/>
    <w:rsid w:val="003F2236"/>
    <w:rsid w:val="00423937"/>
    <w:rsid w:val="0043089E"/>
    <w:rsid w:val="0045733A"/>
    <w:rsid w:val="004876B5"/>
    <w:rsid w:val="00494F1F"/>
    <w:rsid w:val="004D0397"/>
    <w:rsid w:val="004E7D24"/>
    <w:rsid w:val="004F3ED8"/>
    <w:rsid w:val="005012DB"/>
    <w:rsid w:val="0050682E"/>
    <w:rsid w:val="005111A8"/>
    <w:rsid w:val="00520471"/>
    <w:rsid w:val="005213C8"/>
    <w:rsid w:val="005272B5"/>
    <w:rsid w:val="00571079"/>
    <w:rsid w:val="00587A26"/>
    <w:rsid w:val="005905EB"/>
    <w:rsid w:val="00590D7C"/>
    <w:rsid w:val="005A04AB"/>
    <w:rsid w:val="005A5B53"/>
    <w:rsid w:val="00602356"/>
    <w:rsid w:val="00616561"/>
    <w:rsid w:val="00634226"/>
    <w:rsid w:val="00641C55"/>
    <w:rsid w:val="00644B39"/>
    <w:rsid w:val="006545F2"/>
    <w:rsid w:val="0066358D"/>
    <w:rsid w:val="00665665"/>
    <w:rsid w:val="00683507"/>
    <w:rsid w:val="00684F36"/>
    <w:rsid w:val="0069195B"/>
    <w:rsid w:val="006A0033"/>
    <w:rsid w:val="006A4AF9"/>
    <w:rsid w:val="006B3D1B"/>
    <w:rsid w:val="006C1C7E"/>
    <w:rsid w:val="006C56E5"/>
    <w:rsid w:val="006D3962"/>
    <w:rsid w:val="006F6274"/>
    <w:rsid w:val="006F6BBC"/>
    <w:rsid w:val="00717FF6"/>
    <w:rsid w:val="007367F9"/>
    <w:rsid w:val="007422B4"/>
    <w:rsid w:val="00743931"/>
    <w:rsid w:val="00745F71"/>
    <w:rsid w:val="00763B30"/>
    <w:rsid w:val="0076458E"/>
    <w:rsid w:val="00764D19"/>
    <w:rsid w:val="00764DC1"/>
    <w:rsid w:val="00764E16"/>
    <w:rsid w:val="00767BEA"/>
    <w:rsid w:val="0077757D"/>
    <w:rsid w:val="007876FD"/>
    <w:rsid w:val="007B2793"/>
    <w:rsid w:val="007B7004"/>
    <w:rsid w:val="007C07BB"/>
    <w:rsid w:val="007C0E45"/>
    <w:rsid w:val="007C6819"/>
    <w:rsid w:val="007C7A04"/>
    <w:rsid w:val="00800BF6"/>
    <w:rsid w:val="00812FE1"/>
    <w:rsid w:val="008166FB"/>
    <w:rsid w:val="00832803"/>
    <w:rsid w:val="00842323"/>
    <w:rsid w:val="0085657E"/>
    <w:rsid w:val="00871E3D"/>
    <w:rsid w:val="00883CF4"/>
    <w:rsid w:val="0088776F"/>
    <w:rsid w:val="00892A6A"/>
    <w:rsid w:val="008B78BF"/>
    <w:rsid w:val="008C2C29"/>
    <w:rsid w:val="008C5B2C"/>
    <w:rsid w:val="008D6A2E"/>
    <w:rsid w:val="008E2189"/>
    <w:rsid w:val="009027A1"/>
    <w:rsid w:val="00930656"/>
    <w:rsid w:val="00932B92"/>
    <w:rsid w:val="00934ED9"/>
    <w:rsid w:val="009519AE"/>
    <w:rsid w:val="009541BE"/>
    <w:rsid w:val="00957060"/>
    <w:rsid w:val="00957D80"/>
    <w:rsid w:val="009612F7"/>
    <w:rsid w:val="009763DF"/>
    <w:rsid w:val="009C10AA"/>
    <w:rsid w:val="009D6A92"/>
    <w:rsid w:val="009E1A89"/>
    <w:rsid w:val="009F090C"/>
    <w:rsid w:val="00A0092C"/>
    <w:rsid w:val="00A12A65"/>
    <w:rsid w:val="00A20B62"/>
    <w:rsid w:val="00A507CC"/>
    <w:rsid w:val="00A526B6"/>
    <w:rsid w:val="00A57702"/>
    <w:rsid w:val="00A67C53"/>
    <w:rsid w:val="00A7644D"/>
    <w:rsid w:val="00AD2FF9"/>
    <w:rsid w:val="00AE61C9"/>
    <w:rsid w:val="00B22694"/>
    <w:rsid w:val="00B26D85"/>
    <w:rsid w:val="00B3574D"/>
    <w:rsid w:val="00B52423"/>
    <w:rsid w:val="00BB48CD"/>
    <w:rsid w:val="00BD7046"/>
    <w:rsid w:val="00BF1657"/>
    <w:rsid w:val="00BF1C0E"/>
    <w:rsid w:val="00C03825"/>
    <w:rsid w:val="00C10A96"/>
    <w:rsid w:val="00C14BB9"/>
    <w:rsid w:val="00C172FC"/>
    <w:rsid w:val="00C23036"/>
    <w:rsid w:val="00C27294"/>
    <w:rsid w:val="00C3719C"/>
    <w:rsid w:val="00C7564E"/>
    <w:rsid w:val="00C8633E"/>
    <w:rsid w:val="00C94379"/>
    <w:rsid w:val="00C95A22"/>
    <w:rsid w:val="00CC22D4"/>
    <w:rsid w:val="00CD39D4"/>
    <w:rsid w:val="00CD458F"/>
    <w:rsid w:val="00CD6A6F"/>
    <w:rsid w:val="00CE418B"/>
    <w:rsid w:val="00CF7C5B"/>
    <w:rsid w:val="00D07EEB"/>
    <w:rsid w:val="00D30E25"/>
    <w:rsid w:val="00D6488A"/>
    <w:rsid w:val="00D811D9"/>
    <w:rsid w:val="00DB0F40"/>
    <w:rsid w:val="00DB5108"/>
    <w:rsid w:val="00DD3976"/>
    <w:rsid w:val="00DF3391"/>
    <w:rsid w:val="00E128A9"/>
    <w:rsid w:val="00E141C4"/>
    <w:rsid w:val="00E22C27"/>
    <w:rsid w:val="00E43956"/>
    <w:rsid w:val="00E62D9F"/>
    <w:rsid w:val="00E66547"/>
    <w:rsid w:val="00E8088B"/>
    <w:rsid w:val="00E90C70"/>
    <w:rsid w:val="00E923C2"/>
    <w:rsid w:val="00EA0E9E"/>
    <w:rsid w:val="00EB1036"/>
    <w:rsid w:val="00EB15EA"/>
    <w:rsid w:val="00EB4C53"/>
    <w:rsid w:val="00EC3BA0"/>
    <w:rsid w:val="00EC7FE7"/>
    <w:rsid w:val="00F03D59"/>
    <w:rsid w:val="00F3330E"/>
    <w:rsid w:val="00F409E3"/>
    <w:rsid w:val="00F52403"/>
    <w:rsid w:val="00F65377"/>
    <w:rsid w:val="00F65FA4"/>
    <w:rsid w:val="00F66639"/>
    <w:rsid w:val="00F76FCD"/>
    <w:rsid w:val="00F819AF"/>
    <w:rsid w:val="00F93EE1"/>
    <w:rsid w:val="00FA285A"/>
    <w:rsid w:val="00FC2141"/>
    <w:rsid w:val="00FD0E38"/>
    <w:rsid w:val="00FD3F71"/>
    <w:rsid w:val="00FF2B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Odstavecseseznamem">
    <w:name w:val="List Paragraph"/>
    <w:basedOn w:val="Normln"/>
    <w:uiPriority w:val="34"/>
    <w:qFormat/>
    <w:rsid w:val="008166FB"/>
    <w:pPr>
      <w:ind w:left="720"/>
      <w:contextualSpacing/>
    </w:pPr>
  </w:style>
  <w:style w:type="paragraph" w:styleId="Zkladntext">
    <w:name w:val="Body Text"/>
    <w:basedOn w:val="Normln"/>
    <w:link w:val="ZkladntextChar"/>
    <w:rsid w:val="008166FB"/>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8166FB"/>
    <w:rPr>
      <w:rFonts w:ascii="Times New Roman" w:eastAsia="Times New Roman" w:hAnsi="Times New Roman"/>
      <w:kern w:val="1"/>
      <w:sz w:val="24"/>
    </w:rPr>
  </w:style>
  <w:style w:type="character" w:customStyle="1" w:styleId="StylE-mailovZprvy36">
    <w:name w:val="StylE-mailovéZprávy36"/>
    <w:basedOn w:val="Standardnpsmoodstavce"/>
    <w:semiHidden/>
    <w:rsid w:val="008166FB"/>
    <w:rPr>
      <w:rFonts w:ascii="Arial" w:hAnsi="Arial" w:cs="Arial"/>
      <w:color w:val="00008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91</TotalTime>
  <Pages>5</Pages>
  <Words>557</Words>
  <Characters>3289</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46</cp:revision>
  <cp:lastPrinted>2011-05-17T22:28:00Z</cp:lastPrinted>
  <dcterms:created xsi:type="dcterms:W3CDTF">2013-06-16T19:44:00Z</dcterms:created>
  <dcterms:modified xsi:type="dcterms:W3CDTF">2013-07-22T08:15:00Z</dcterms:modified>
</cp:coreProperties>
</file>