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0B" w:rsidRPr="00BE167D" w:rsidRDefault="00F17E0B" w:rsidP="00F17E0B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3C0D5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09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F91F5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F91F5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(slabiky s I, Í a s Y, Ý)</w:t>
      </w:r>
    </w:p>
    <w:p w:rsidR="00F17E0B" w:rsidRPr="004C4DEB" w:rsidRDefault="00F91F59" w:rsidP="00F17E0B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F91F59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F17E0B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F17E0B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F17E0B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F17E0B">
        <w:rPr>
          <w:rFonts w:eastAsia="Times New Roman" w:cstheme="minorHAnsi"/>
          <w:b/>
          <w:kern w:val="1"/>
          <w:sz w:val="52"/>
          <w:szCs w:val="56"/>
          <w:lang w:eastAsia="cs-CZ"/>
        </w:rPr>
        <w:t>Šárka Fantová</w:t>
      </w:r>
    </w:p>
    <w:p w:rsidR="00F17E0B" w:rsidRDefault="00F17E0B" w:rsidP="00F17E0B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27.12.2011</w:t>
      </w:r>
      <w:r>
        <w:rPr>
          <w:noProof/>
          <w:lang w:eastAsia="cs-CZ"/>
        </w:rPr>
        <w:tab/>
        <w:t>1. třída</w:t>
      </w:r>
    </w:p>
    <w:p w:rsidR="00F17E0B" w:rsidRDefault="00F17E0B" w:rsidP="00F17E0B">
      <w:pPr>
        <w:rPr>
          <w:noProof/>
          <w:lang w:eastAsia="cs-CZ"/>
        </w:rPr>
      </w:pPr>
    </w:p>
    <w:p w:rsidR="00F17E0B" w:rsidRDefault="00F17E0B" w:rsidP="00F17E0B">
      <w:pPr>
        <w:rPr>
          <w:noProof/>
          <w:lang w:eastAsia="cs-CZ"/>
        </w:rPr>
        <w:sectPr w:rsidR="00F17E0B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12845" w:rsidRDefault="001069A0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a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zakroužkuj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všechna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Y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y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>,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Ý</w:t>
      </w:r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ý</w:t>
      </w:r>
      <w:proofErr w:type="spellEnd"/>
      <w:r w:rsidR="00F17E0B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červeně:</w:t>
      </w:r>
    </w:p>
    <w:p w:rsidR="001069A0" w:rsidRDefault="001069A0">
      <w:pPr>
        <w:rPr>
          <w:rFonts w:ascii="Times New Roman" w:hAnsi="Times New Roman" w:cs="Times New Roman"/>
          <w:sz w:val="56"/>
          <w:szCs w:val="56"/>
        </w:rPr>
      </w:pPr>
      <w:proofErr w:type="gramStart"/>
      <w:r>
        <w:rPr>
          <w:rFonts w:ascii="Times New Roman" w:hAnsi="Times New Roman" w:cs="Times New Roman"/>
          <w:sz w:val="56"/>
          <w:szCs w:val="56"/>
        </w:rPr>
        <w:t>A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Ý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í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ý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P</w:t>
      </w:r>
      <w:proofErr w:type="spellEnd"/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ý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Y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ů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Y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ý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ý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y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e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y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U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Y</w:t>
      </w:r>
      <w:r w:rsidR="00F17E0B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ý</w:t>
      </w:r>
      <w:proofErr w:type="gramEnd"/>
    </w:p>
    <w:p w:rsidR="001069A0" w:rsidRDefault="001069A0">
      <w:pPr>
        <w:rPr>
          <w:rFonts w:ascii="Times New Roman" w:hAnsi="Times New Roman" w:cs="Times New Roman"/>
          <w:sz w:val="56"/>
          <w:szCs w:val="56"/>
        </w:rPr>
      </w:pPr>
    </w:p>
    <w:p w:rsidR="001069A0" w:rsidRDefault="001069A0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Čti slabiky:</w:t>
      </w:r>
    </w:p>
    <w:p w:rsidR="001069A0" w:rsidRDefault="001069A0">
      <w:pPr>
        <w:rPr>
          <w:rFonts w:ascii="Times New Roman" w:hAnsi="Times New Roman" w:cs="Times New Roman"/>
          <w:sz w:val="56"/>
          <w:szCs w:val="56"/>
        </w:rPr>
      </w:pPr>
      <w:proofErr w:type="spellStart"/>
      <w:r>
        <w:rPr>
          <w:rFonts w:ascii="Times New Roman" w:hAnsi="Times New Roman" w:cs="Times New Roman"/>
          <w:sz w:val="56"/>
          <w:szCs w:val="56"/>
        </w:rPr>
        <w:t>pe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me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pí  </w:t>
      </w:r>
      <w:proofErr w:type="spellStart"/>
      <w:r>
        <w:rPr>
          <w:rFonts w:ascii="Times New Roman" w:hAnsi="Times New Roman" w:cs="Times New Roman"/>
          <w:sz w:val="56"/>
          <w:szCs w:val="56"/>
        </w:rPr>
        <w:t>sý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ma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pý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lí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me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lé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 LÁ  MŮ  MI  LY  mí  pá  so  </w:t>
      </w:r>
      <w:proofErr w:type="spellStart"/>
      <w:r w:rsidR="00C8794A">
        <w:rPr>
          <w:rFonts w:ascii="Times New Roman" w:hAnsi="Times New Roman" w:cs="Times New Roman"/>
          <w:sz w:val="56"/>
          <w:szCs w:val="56"/>
        </w:rPr>
        <w:t>pi</w:t>
      </w:r>
      <w:proofErr w:type="spellEnd"/>
      <w:r w:rsidR="00C8794A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C8794A">
        <w:rPr>
          <w:rFonts w:ascii="Times New Roman" w:hAnsi="Times New Roman" w:cs="Times New Roman"/>
          <w:sz w:val="56"/>
          <w:szCs w:val="56"/>
        </w:rPr>
        <w:t>lu</w:t>
      </w:r>
      <w:proofErr w:type="spellEnd"/>
      <w:r w:rsidR="00C8794A">
        <w:rPr>
          <w:rFonts w:ascii="Times New Roman" w:hAnsi="Times New Roman" w:cs="Times New Roman"/>
          <w:sz w:val="56"/>
          <w:szCs w:val="56"/>
        </w:rPr>
        <w:t xml:space="preserve">  MU</w:t>
      </w:r>
    </w:p>
    <w:p w:rsidR="00C8794A" w:rsidRDefault="00C8794A">
      <w:pPr>
        <w:rPr>
          <w:rFonts w:ascii="Times New Roman" w:hAnsi="Times New Roman" w:cs="Times New Roman"/>
          <w:sz w:val="56"/>
          <w:szCs w:val="56"/>
        </w:rPr>
      </w:pPr>
    </w:p>
    <w:p w:rsidR="00C8794A" w:rsidRDefault="00C8794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Čti slabiky a zakroužkuj stejnou barvou vždy ty dvojice, které slyšíš stejně:</w:t>
      </w:r>
    </w:p>
    <w:p w:rsidR="00C8794A" w:rsidRDefault="00C8794A">
      <w:pPr>
        <w:rPr>
          <w:rFonts w:ascii="Times New Roman" w:hAnsi="Times New Roman" w:cs="Times New Roman"/>
          <w:sz w:val="56"/>
          <w:szCs w:val="56"/>
        </w:rPr>
      </w:pPr>
      <w:proofErr w:type="gramStart"/>
      <w:r>
        <w:rPr>
          <w:rFonts w:ascii="Times New Roman" w:hAnsi="Times New Roman" w:cs="Times New Roman"/>
          <w:sz w:val="56"/>
          <w:szCs w:val="56"/>
        </w:rPr>
        <w:t>SI</w:t>
      </w:r>
      <w:proofErr w:type="gramEnd"/>
      <w:r>
        <w:rPr>
          <w:rFonts w:ascii="Times New Roman" w:hAnsi="Times New Roman" w:cs="Times New Roman"/>
          <w:sz w:val="56"/>
          <w:szCs w:val="56"/>
        </w:rPr>
        <w:t xml:space="preserve">  LÍ  SÍ  MI  PÍ  LI</w:t>
      </w:r>
    </w:p>
    <w:p w:rsidR="00C8794A" w:rsidRDefault="00C8794A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PÝ  SÝ  MY  LY  SY  LÝ</w:t>
      </w:r>
    </w:p>
    <w:p w:rsidR="00F17E0B" w:rsidRDefault="00F17E0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C8794A" w:rsidRDefault="00C8794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Přepiš do malého psacího písma:</w:t>
      </w:r>
    </w:p>
    <w:p w:rsidR="00C8794A" w:rsidRDefault="00C8794A">
      <w:pPr>
        <w:rPr>
          <w:rFonts w:ascii="Times New Roman" w:hAnsi="Times New Roman" w:cs="Times New Roman"/>
          <w:b/>
          <w:sz w:val="48"/>
          <w:szCs w:val="48"/>
        </w:rPr>
      </w:pPr>
    </w:p>
    <w:p w:rsidR="00C8794A" w:rsidRDefault="00C8794A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I</w:t>
      </w:r>
    </w:p>
    <w:p w:rsidR="00C8794A" w:rsidRDefault="00C8794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………………………………..………………………………..</w:t>
      </w:r>
    </w:p>
    <w:p w:rsidR="00C8794A" w:rsidRDefault="00C8794A">
      <w:pPr>
        <w:rPr>
          <w:rFonts w:ascii="Times New Roman" w:hAnsi="Times New Roman" w:cs="Times New Roman"/>
          <w:sz w:val="72"/>
          <w:szCs w:val="72"/>
        </w:rPr>
      </w:pPr>
    </w:p>
    <w:p w:rsidR="00C8794A" w:rsidRDefault="00C8794A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Í</w:t>
      </w:r>
    </w:p>
    <w:p w:rsidR="00C8794A" w:rsidRPr="00C8794A" w:rsidRDefault="00C8794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………………………………..………………………………..</w:t>
      </w:r>
    </w:p>
    <w:p w:rsidR="00F17E0B" w:rsidRDefault="00F17E0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374D24" w:rsidRPr="00AD5D72" w:rsidRDefault="00374D24" w:rsidP="00374D24">
      <w:pPr>
        <w:rPr>
          <w:rFonts w:ascii="Times New Roman" w:hAnsi="Times New Roman" w:cs="Times New Roman"/>
          <w:sz w:val="48"/>
          <w:szCs w:val="48"/>
        </w:rPr>
      </w:pPr>
      <w:r w:rsidRPr="00F17E0B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 w:rsidRPr="00AD5D72">
        <w:rPr>
          <w:rFonts w:ascii="Times New Roman" w:hAnsi="Times New Roman" w:cs="Times New Roman"/>
          <w:sz w:val="48"/>
          <w:szCs w:val="48"/>
        </w:rPr>
        <w:t>: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D44EE3">
        <w:rPr>
          <w:rFonts w:ascii="Times New Roman" w:hAnsi="Times New Roman" w:cs="Times New Roman"/>
          <w:sz w:val="48"/>
          <w:szCs w:val="48"/>
        </w:rPr>
        <w:t>M</w:t>
      </w:r>
      <w:r>
        <w:rPr>
          <w:rFonts w:ascii="Times New Roman" w:hAnsi="Times New Roman" w:cs="Times New Roman"/>
          <w:sz w:val="48"/>
          <w:szCs w:val="48"/>
        </w:rPr>
        <w:t>ateriál slouží k práci s interaktivní tabulí, je určen pro žáky 1. ročníku k procvičování písmen a slabik, je možno jej použít jako pracovní list</w:t>
      </w:r>
      <w:r w:rsidR="00D44EE3">
        <w:rPr>
          <w:rFonts w:ascii="Times New Roman" w:hAnsi="Times New Roman" w:cs="Times New Roman"/>
          <w:sz w:val="48"/>
          <w:szCs w:val="48"/>
        </w:rPr>
        <w:t>.</w:t>
      </w:r>
    </w:p>
    <w:p w:rsidR="00C8794A" w:rsidRPr="00C8794A" w:rsidRDefault="00C8794A">
      <w:pPr>
        <w:rPr>
          <w:sz w:val="56"/>
          <w:szCs w:val="56"/>
        </w:rPr>
      </w:pPr>
      <w:bookmarkStart w:id="0" w:name="_GoBack"/>
      <w:bookmarkEnd w:id="0"/>
    </w:p>
    <w:sectPr w:rsidR="00C8794A" w:rsidRPr="00C8794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312" w:rsidRDefault="00DF2312" w:rsidP="00F17E0B">
      <w:pPr>
        <w:spacing w:after="0" w:line="240" w:lineRule="auto"/>
      </w:pPr>
      <w:r>
        <w:separator/>
      </w:r>
    </w:p>
  </w:endnote>
  <w:endnote w:type="continuationSeparator" w:id="0">
    <w:p w:rsidR="00DF2312" w:rsidRDefault="00DF2312" w:rsidP="00F17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696E69">
    <w:pPr>
      <w:pStyle w:val="Zpat"/>
    </w:pPr>
    <w:r>
      <w:rPr>
        <w:noProof/>
        <w:lang w:eastAsia="cs-CZ"/>
      </w:rPr>
      <w:drawing>
        <wp:inline distT="0" distB="0" distL="0" distR="0" wp14:anchorId="03D0FDCD" wp14:editId="03A544E9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E0B" w:rsidRDefault="00F17E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312" w:rsidRDefault="00DF2312" w:rsidP="00F17E0B">
      <w:pPr>
        <w:spacing w:after="0" w:line="240" w:lineRule="auto"/>
      </w:pPr>
      <w:r>
        <w:separator/>
      </w:r>
    </w:p>
  </w:footnote>
  <w:footnote w:type="continuationSeparator" w:id="0">
    <w:p w:rsidR="00DF2312" w:rsidRDefault="00DF2312" w:rsidP="00F17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9A0"/>
    <w:rsid w:val="000C3AB6"/>
    <w:rsid w:val="001069A0"/>
    <w:rsid w:val="00250553"/>
    <w:rsid w:val="00252443"/>
    <w:rsid w:val="00374D24"/>
    <w:rsid w:val="003C0D50"/>
    <w:rsid w:val="00412845"/>
    <w:rsid w:val="00696E69"/>
    <w:rsid w:val="009900AF"/>
    <w:rsid w:val="009E3365"/>
    <w:rsid w:val="00B67969"/>
    <w:rsid w:val="00C8794A"/>
    <w:rsid w:val="00D44EE3"/>
    <w:rsid w:val="00DF2312"/>
    <w:rsid w:val="00F17E0B"/>
    <w:rsid w:val="00F91F59"/>
    <w:rsid w:val="00F96556"/>
    <w:rsid w:val="00FB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F17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7E0B"/>
  </w:style>
  <w:style w:type="paragraph" w:styleId="Zhlav">
    <w:name w:val="header"/>
    <w:basedOn w:val="Normln"/>
    <w:link w:val="ZhlavChar"/>
    <w:uiPriority w:val="99"/>
    <w:unhideWhenUsed/>
    <w:rsid w:val="00F17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7E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F17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7E0B"/>
  </w:style>
  <w:style w:type="paragraph" w:styleId="Zhlav">
    <w:name w:val="header"/>
    <w:basedOn w:val="Normln"/>
    <w:link w:val="ZhlavChar"/>
    <w:uiPriority w:val="99"/>
    <w:unhideWhenUsed/>
    <w:rsid w:val="00F17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7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03237-07DF-4C04-AE9F-AA057398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ŠABLONA.word</Template>
  <TotalTime>10</TotalTime>
  <Pages>4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Fantová</dc:creator>
  <cp:lastModifiedBy>Učitel</cp:lastModifiedBy>
  <cp:revision>8</cp:revision>
  <dcterms:created xsi:type="dcterms:W3CDTF">2012-01-22T12:00:00Z</dcterms:created>
  <dcterms:modified xsi:type="dcterms:W3CDTF">2012-03-17T15:08:00Z</dcterms:modified>
</cp:coreProperties>
</file>