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E6" w:rsidRPr="00BE167D" w:rsidRDefault="00706FE6" w:rsidP="00706FE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904B3C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08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E7140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E7140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(slabiky S, E, É)</w:t>
      </w:r>
    </w:p>
    <w:p w:rsidR="00706FE6" w:rsidRPr="004C4DEB" w:rsidRDefault="00E71409" w:rsidP="00706FE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71409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706FE6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706FE6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706FE6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706FE6">
        <w:rPr>
          <w:rFonts w:eastAsia="Times New Roman" w:cstheme="minorHAnsi"/>
          <w:b/>
          <w:kern w:val="1"/>
          <w:sz w:val="52"/>
          <w:szCs w:val="56"/>
          <w:lang w:eastAsia="cs-CZ"/>
        </w:rPr>
        <w:t>Šárka Fantová</w:t>
      </w:r>
    </w:p>
    <w:p w:rsidR="00706FE6" w:rsidRDefault="00706FE6" w:rsidP="00706FE6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27.12.2011</w:t>
      </w:r>
      <w:r>
        <w:rPr>
          <w:noProof/>
          <w:lang w:eastAsia="cs-CZ"/>
        </w:rPr>
        <w:tab/>
        <w:t>1. třída</w:t>
      </w:r>
    </w:p>
    <w:p w:rsidR="00706FE6" w:rsidRDefault="00706FE6" w:rsidP="00706FE6">
      <w:pPr>
        <w:rPr>
          <w:noProof/>
          <w:lang w:eastAsia="cs-CZ"/>
        </w:rPr>
      </w:pPr>
    </w:p>
    <w:p w:rsidR="00706FE6" w:rsidRDefault="00706FE6" w:rsidP="00706FE6">
      <w:pPr>
        <w:rPr>
          <w:noProof/>
          <w:lang w:eastAsia="cs-CZ"/>
        </w:rPr>
        <w:sectPr w:rsidR="00706FE6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12845" w:rsidRDefault="00C614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C6147D" w:rsidRDefault="00C6147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A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Ú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Ú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ó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</w:p>
    <w:p w:rsidR="00C6147D" w:rsidRDefault="00C6147D">
      <w:pPr>
        <w:rPr>
          <w:rFonts w:ascii="Times New Roman" w:hAnsi="Times New Roman" w:cs="Times New Roman"/>
          <w:sz w:val="56"/>
          <w:szCs w:val="56"/>
        </w:rPr>
      </w:pPr>
    </w:p>
    <w:p w:rsidR="00C6147D" w:rsidRDefault="00C614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Kroužkuj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(E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e</w:t>
      </w:r>
      <w:proofErr w:type="spellEnd"/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zeleně,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É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é</w:t>
      </w:r>
      <w:proofErr w:type="spellEnd"/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modře):</w:t>
      </w:r>
    </w:p>
    <w:p w:rsidR="00C6147D" w:rsidRDefault="00C6147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A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Ó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é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</w:p>
    <w:p w:rsidR="00C6147D" w:rsidRDefault="00C6147D">
      <w:pPr>
        <w:rPr>
          <w:rFonts w:ascii="Times New Roman" w:hAnsi="Times New Roman" w:cs="Times New Roman"/>
          <w:sz w:val="56"/>
          <w:szCs w:val="56"/>
        </w:rPr>
      </w:pPr>
    </w:p>
    <w:p w:rsidR="00C6147D" w:rsidRDefault="00C6147D">
      <w:pPr>
        <w:rPr>
          <w:rFonts w:ascii="Times New Roman" w:hAnsi="Times New Roman" w:cs="Times New Roman"/>
          <w:b/>
          <w:sz w:val="48"/>
          <w:szCs w:val="48"/>
        </w:rPr>
      </w:pPr>
      <w:r w:rsidRPr="00C6147D">
        <w:rPr>
          <w:rFonts w:ascii="Times New Roman" w:hAnsi="Times New Roman" w:cs="Times New Roman"/>
          <w:b/>
          <w:sz w:val="48"/>
          <w:szCs w:val="48"/>
        </w:rPr>
        <w:t>Čti</w:t>
      </w:r>
      <w:r w:rsidR="00706FE6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C6147D">
        <w:rPr>
          <w:rFonts w:ascii="Times New Roman" w:hAnsi="Times New Roman" w:cs="Times New Roman"/>
          <w:b/>
          <w:sz w:val="48"/>
          <w:szCs w:val="48"/>
        </w:rPr>
        <w:t>slabiky</w:t>
      </w:r>
      <w:r>
        <w:rPr>
          <w:rFonts w:ascii="Times New Roman" w:hAnsi="Times New Roman" w:cs="Times New Roman"/>
          <w:b/>
          <w:sz w:val="48"/>
          <w:szCs w:val="48"/>
        </w:rPr>
        <w:t>:</w:t>
      </w:r>
    </w:p>
    <w:p w:rsidR="00BF44C4" w:rsidRPr="00BF44C4" w:rsidRDefault="00BF44C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mé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se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la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mo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po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pů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56"/>
          <w:szCs w:val="56"/>
        </w:rPr>
        <w:t>su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proofErr w:type="gram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se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lé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mo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lů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po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lá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pé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mu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mů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po</w:t>
      </w:r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sů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pe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sé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ló</w:t>
      </w:r>
      <w:proofErr w:type="spellEnd"/>
      <w:r w:rsidR="00706FE6">
        <w:rPr>
          <w:rFonts w:ascii="Times New Roman" w:hAnsi="Times New Roman" w:cs="Times New Roman"/>
          <w:sz w:val="56"/>
          <w:szCs w:val="56"/>
        </w:rPr>
        <w:t xml:space="preserve"> </w:t>
      </w:r>
    </w:p>
    <w:p w:rsidR="00BF44C4" w:rsidRPr="00BF44C4" w:rsidRDefault="00BF44C4">
      <w:pPr>
        <w:rPr>
          <w:rFonts w:ascii="Times New Roman" w:hAnsi="Times New Roman" w:cs="Times New Roman"/>
          <w:b/>
          <w:sz w:val="72"/>
          <w:szCs w:val="72"/>
        </w:rPr>
      </w:pPr>
    </w:p>
    <w:p w:rsidR="00BF44C4" w:rsidRDefault="00BF44C4">
      <w:pPr>
        <w:rPr>
          <w:b/>
          <w:sz w:val="48"/>
          <w:szCs w:val="48"/>
        </w:rPr>
      </w:pPr>
    </w:p>
    <w:p w:rsidR="004B773F" w:rsidRDefault="004B773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BF44C4" w:rsidRDefault="00BF44C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Přepiš do malého psacího písma:</w:t>
      </w:r>
    </w:p>
    <w:p w:rsidR="00BF44C4" w:rsidRDefault="00BF44C4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A</w:t>
      </w:r>
    </w:p>
    <w:p w:rsidR="00BF44C4" w:rsidRDefault="00BF44C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BF44C4" w:rsidRDefault="00BF44C4">
      <w:pPr>
        <w:rPr>
          <w:rFonts w:ascii="Times New Roman" w:hAnsi="Times New Roman" w:cs="Times New Roman"/>
          <w:sz w:val="72"/>
          <w:szCs w:val="72"/>
        </w:rPr>
      </w:pPr>
    </w:p>
    <w:p w:rsidR="00BF44C4" w:rsidRDefault="00BF44C4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Ó</w:t>
      </w:r>
    </w:p>
    <w:p w:rsidR="00BF44C4" w:rsidRDefault="00BF44C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BF44C4" w:rsidRDefault="00BF44C4">
      <w:pPr>
        <w:rPr>
          <w:rFonts w:ascii="Times New Roman" w:hAnsi="Times New Roman" w:cs="Times New Roman"/>
          <w:sz w:val="72"/>
          <w:szCs w:val="72"/>
        </w:rPr>
      </w:pPr>
    </w:p>
    <w:p w:rsidR="00BF44C4" w:rsidRDefault="00BF44C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E</w:t>
      </w:r>
    </w:p>
    <w:p w:rsidR="00BF44C4" w:rsidRPr="00BF44C4" w:rsidRDefault="00BF44C4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</w:t>
      </w:r>
      <w:r w:rsidR="00587FEF">
        <w:rPr>
          <w:rFonts w:ascii="Times New Roman" w:hAnsi="Times New Roman" w:cs="Times New Roman"/>
          <w:sz w:val="72"/>
          <w:szCs w:val="72"/>
        </w:rPr>
        <w:t>..</w:t>
      </w:r>
      <w:r>
        <w:rPr>
          <w:rFonts w:ascii="Times New Roman" w:hAnsi="Times New Roman" w:cs="Times New Roman"/>
          <w:sz w:val="72"/>
          <w:szCs w:val="72"/>
        </w:rPr>
        <w:t>………………………………..</w:t>
      </w:r>
    </w:p>
    <w:p w:rsidR="00BF44C4" w:rsidRPr="00BF44C4" w:rsidRDefault="00BF44C4">
      <w:pPr>
        <w:rPr>
          <w:rFonts w:ascii="Times New Roman" w:hAnsi="Times New Roman" w:cs="Times New Roman"/>
          <w:sz w:val="72"/>
          <w:szCs w:val="72"/>
        </w:rPr>
      </w:pPr>
    </w:p>
    <w:p w:rsidR="003322FF" w:rsidRPr="00AD5D72" w:rsidRDefault="003322FF" w:rsidP="003322FF">
      <w:pPr>
        <w:rPr>
          <w:rFonts w:ascii="Times New Roman" w:hAnsi="Times New Roman" w:cs="Times New Roman"/>
          <w:sz w:val="48"/>
          <w:szCs w:val="48"/>
        </w:rPr>
      </w:pPr>
      <w:r w:rsidRPr="004B773F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17631A">
        <w:rPr>
          <w:rFonts w:ascii="Times New Roman" w:hAnsi="Times New Roman" w:cs="Times New Roman"/>
          <w:sz w:val="48"/>
          <w:szCs w:val="48"/>
        </w:rPr>
        <w:t>M</w:t>
      </w:r>
      <w:r>
        <w:rPr>
          <w:rFonts w:ascii="Times New Roman" w:hAnsi="Times New Roman" w:cs="Times New Roman"/>
          <w:sz w:val="48"/>
          <w:szCs w:val="48"/>
        </w:rPr>
        <w:t xml:space="preserve">ateriál slouží k práci s interaktivní </w:t>
      </w:r>
      <w:bookmarkStart w:id="0" w:name="_GoBack"/>
      <w:bookmarkEnd w:id="0"/>
      <w:r>
        <w:rPr>
          <w:rFonts w:ascii="Times New Roman" w:hAnsi="Times New Roman" w:cs="Times New Roman"/>
          <w:sz w:val="48"/>
          <w:szCs w:val="48"/>
        </w:rPr>
        <w:t>tabulí, je určen pro žáky 1. ročníku k procvičování písmen a slabik, je možno jej použít jako pracovní list</w:t>
      </w:r>
      <w:r w:rsidR="004B773F">
        <w:rPr>
          <w:rFonts w:ascii="Times New Roman" w:hAnsi="Times New Roman" w:cs="Times New Roman"/>
          <w:sz w:val="48"/>
          <w:szCs w:val="48"/>
        </w:rPr>
        <w:t>.</w:t>
      </w:r>
    </w:p>
    <w:p w:rsidR="00C6147D" w:rsidRPr="00C6147D" w:rsidRDefault="00BF44C4">
      <w:pPr>
        <w:rPr>
          <w:b/>
          <w:sz w:val="48"/>
          <w:szCs w:val="48"/>
        </w:rPr>
      </w:pPr>
      <w:r w:rsidRPr="0041284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9D46C71" wp14:editId="0550E74C">
            <wp:simplePos x="0" y="0"/>
            <wp:positionH relativeFrom="column">
              <wp:posOffset>700405</wp:posOffset>
            </wp:positionH>
            <wp:positionV relativeFrom="paragraph">
              <wp:posOffset>3474085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147D" w:rsidRPr="00C6147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568" w:rsidRDefault="002F1568" w:rsidP="004B773F">
      <w:pPr>
        <w:spacing w:after="0" w:line="240" w:lineRule="auto"/>
      </w:pPr>
      <w:r>
        <w:separator/>
      </w:r>
    </w:p>
  </w:endnote>
  <w:endnote w:type="continuationSeparator" w:id="0">
    <w:p w:rsidR="002F1568" w:rsidRDefault="002F1568" w:rsidP="004B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1C4639">
    <w:pPr>
      <w:pStyle w:val="Zpat"/>
    </w:pPr>
    <w:r>
      <w:rPr>
        <w:noProof/>
        <w:lang w:eastAsia="cs-CZ"/>
      </w:rPr>
      <w:drawing>
        <wp:inline distT="0" distB="0" distL="0" distR="0" wp14:anchorId="5D9411AE" wp14:editId="147721D8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73F" w:rsidRDefault="004B77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568" w:rsidRDefault="002F1568" w:rsidP="004B773F">
      <w:pPr>
        <w:spacing w:after="0" w:line="240" w:lineRule="auto"/>
      </w:pPr>
      <w:r>
        <w:separator/>
      </w:r>
    </w:p>
  </w:footnote>
  <w:footnote w:type="continuationSeparator" w:id="0">
    <w:p w:rsidR="002F1568" w:rsidRDefault="002F1568" w:rsidP="004B77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47D"/>
    <w:rsid w:val="0017631A"/>
    <w:rsid w:val="001C4639"/>
    <w:rsid w:val="00250553"/>
    <w:rsid w:val="002F1568"/>
    <w:rsid w:val="003322FF"/>
    <w:rsid w:val="00412845"/>
    <w:rsid w:val="004B773F"/>
    <w:rsid w:val="00587FEF"/>
    <w:rsid w:val="006948F2"/>
    <w:rsid w:val="00706FE6"/>
    <w:rsid w:val="007C001F"/>
    <w:rsid w:val="008C3D0C"/>
    <w:rsid w:val="00904B3C"/>
    <w:rsid w:val="009E3365"/>
    <w:rsid w:val="00B67969"/>
    <w:rsid w:val="00BF44C4"/>
    <w:rsid w:val="00C5116F"/>
    <w:rsid w:val="00C6147D"/>
    <w:rsid w:val="00E7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706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6FE6"/>
  </w:style>
  <w:style w:type="paragraph" w:styleId="Zhlav">
    <w:name w:val="header"/>
    <w:basedOn w:val="Normln"/>
    <w:link w:val="ZhlavChar"/>
    <w:uiPriority w:val="99"/>
    <w:unhideWhenUsed/>
    <w:rsid w:val="004B7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7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706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6FE6"/>
  </w:style>
  <w:style w:type="paragraph" w:styleId="Zhlav">
    <w:name w:val="header"/>
    <w:basedOn w:val="Normln"/>
    <w:link w:val="ZhlavChar"/>
    <w:uiPriority w:val="99"/>
    <w:unhideWhenUsed/>
    <w:rsid w:val="004B7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10</TotalTime>
  <Pages>4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Fantová</dc:creator>
  <cp:lastModifiedBy>Učitel</cp:lastModifiedBy>
  <cp:revision>7</cp:revision>
  <dcterms:created xsi:type="dcterms:W3CDTF">2012-01-22T11:55:00Z</dcterms:created>
  <dcterms:modified xsi:type="dcterms:W3CDTF">2012-03-17T15:23:00Z</dcterms:modified>
</cp:coreProperties>
</file>