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0F3" w:rsidRPr="00837D2F" w:rsidRDefault="00E550F3" w:rsidP="00E550F3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9B4DFD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0_</w:t>
      </w:r>
      <w:r w:rsidR="007E5F11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AJ6</w:t>
      </w:r>
      <w:r w:rsidR="00AE283D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7E5F11" w:rsidRPr="00586AD6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</w:t>
      </w:r>
      <w:r w:rsidR="007E5F11" w:rsidRPr="00586AD6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7E5F11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9B4DFD" w:rsidRPr="009B4DFD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</w:t>
      </w:r>
      <w:r w:rsidR="009B4DFD" w:rsidRPr="009B4DFD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dverbs of frequency, </w:t>
      </w:r>
      <w:r w:rsidR="007E5F11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9B4DFD" w:rsidRPr="009B4DFD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Word order</w:t>
      </w:r>
    </w:p>
    <w:p w:rsidR="00E550F3" w:rsidRPr="00837D2F" w:rsidRDefault="007E5F11" w:rsidP="007E5F11">
      <w:pPr>
        <w:spacing w:before="22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7E5F11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Základní škola Kolín V., Mnichovická 62</w:t>
      </w:r>
      <w:r w:rsidR="00E550F3"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E550F3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3006DE" w:rsidRPr="003006DE" w:rsidRDefault="003006DE" w:rsidP="003006DE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</w:rPr>
      </w:pPr>
      <w:r w:rsidRPr="003006DE">
        <w:rPr>
          <w:b/>
          <w:noProof/>
          <w:color w:val="000000" w:themeColor="text1"/>
          <w:lang w:eastAsia="cs-CZ"/>
        </w:rPr>
        <w:t>24.12.2011</w:t>
      </w:r>
      <w:r w:rsidRPr="003006DE">
        <w:rPr>
          <w:b/>
          <w:noProof/>
          <w:color w:val="000000" w:themeColor="text1"/>
          <w:lang w:eastAsia="cs-CZ"/>
        </w:rPr>
        <w:tab/>
      </w:r>
      <w:r w:rsidR="009B4DFD">
        <w:rPr>
          <w:b/>
          <w:noProof/>
          <w:color w:val="000000" w:themeColor="text1"/>
          <w:lang w:eastAsia="cs-CZ"/>
        </w:rPr>
        <w:t>6</w:t>
      </w:r>
      <w:r w:rsidRPr="003006DE">
        <w:rPr>
          <w:b/>
          <w:noProof/>
          <w:color w:val="000000" w:themeColor="text1"/>
          <w:lang w:eastAsia="cs-CZ"/>
        </w:rPr>
        <w:t>. třída</w:t>
      </w:r>
    </w:p>
    <w:p w:rsidR="006A27DD" w:rsidRDefault="006A27DD" w:rsidP="006A27DD">
      <w:pPr>
        <w:rPr>
          <w:noProof/>
          <w:lang w:eastAsia="cs-CZ"/>
        </w:rPr>
      </w:pPr>
    </w:p>
    <w:p w:rsidR="003006DE" w:rsidRDefault="003006DE" w:rsidP="006A27DD">
      <w:pPr>
        <w:rPr>
          <w:noProof/>
          <w:lang w:eastAsia="cs-CZ"/>
        </w:rPr>
        <w:sectPr w:rsidR="003006DE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horzAnchor="margin" w:tblpY="-255"/>
        <w:tblW w:w="4990" w:type="pct"/>
        <w:tblLayout w:type="fixed"/>
        <w:tblLook w:val="04A0" w:firstRow="1" w:lastRow="0" w:firstColumn="1" w:lastColumn="0" w:noHBand="0" w:noVBand="1"/>
      </w:tblPr>
      <w:tblGrid>
        <w:gridCol w:w="1774"/>
        <w:gridCol w:w="1774"/>
        <w:gridCol w:w="1774"/>
        <w:gridCol w:w="1774"/>
        <w:gridCol w:w="1774"/>
        <w:gridCol w:w="1774"/>
        <w:gridCol w:w="1774"/>
        <w:gridCol w:w="1774"/>
      </w:tblGrid>
      <w:tr w:rsidR="00BA278F" w:rsidRPr="007636CE" w:rsidTr="005C363E">
        <w:trPr>
          <w:gridAfter w:val="1"/>
          <w:wAfter w:w="1774" w:type="dxa"/>
          <w:trHeight w:val="1247"/>
        </w:trPr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lastRenderedPageBreak/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BA278F" w:rsidRDefault="007636CE" w:rsidP="005C363E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BA278F">
              <w:rPr>
                <w:b/>
                <w:sz w:val="32"/>
                <w:szCs w:val="32"/>
                <w:lang w:val="en-US"/>
              </w:rPr>
              <w:t>always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go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to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school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by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 w:rsidRPr="006D235F">
              <w:rPr>
                <w:sz w:val="24"/>
                <w:vertAlign w:val="superscript"/>
                <w:lang w:val="en-US"/>
              </w:rPr>
              <w:t>1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car</w:t>
            </w:r>
          </w:p>
        </w:tc>
      </w:tr>
      <w:tr w:rsidR="00BA278F" w:rsidRPr="007636CE" w:rsidTr="005C363E">
        <w:trPr>
          <w:trHeight w:val="1247"/>
        </w:trPr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BA278F" w:rsidRDefault="007636CE" w:rsidP="005C363E">
            <w:pPr>
              <w:jc w:val="center"/>
              <w:rPr>
                <w:b/>
                <w:sz w:val="36"/>
                <w:lang w:val="en-US"/>
              </w:rPr>
            </w:pPr>
            <w:r w:rsidRPr="00BA278F">
              <w:rPr>
                <w:b/>
                <w:sz w:val="32"/>
                <w:lang w:val="en-US"/>
              </w:rPr>
              <w:t>sometimes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read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CD7DE4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my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book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in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2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bus</w:t>
            </w:r>
          </w:p>
        </w:tc>
      </w:tr>
      <w:tr w:rsidR="00BA278F" w:rsidRPr="007636CE" w:rsidTr="005C363E">
        <w:trPr>
          <w:gridAfter w:val="2"/>
          <w:wAfter w:w="3548" w:type="dxa"/>
          <w:trHeight w:val="1247"/>
        </w:trPr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7636CE" w:rsidRDefault="000B3428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Mike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FD48BC" w:rsidRDefault="000B3428" w:rsidP="005C363E">
            <w:pPr>
              <w:jc w:val="center"/>
              <w:rPr>
                <w:b/>
                <w:sz w:val="36"/>
                <w:lang w:val="en-US"/>
              </w:rPr>
            </w:pPr>
            <w:r w:rsidRPr="00BA278F">
              <w:rPr>
                <w:b/>
                <w:sz w:val="32"/>
                <w:lang w:val="en-US"/>
              </w:rPr>
              <w:t>usually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7636CE" w:rsidRDefault="000B3428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gets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7636CE" w:rsidRDefault="000B3428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up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7636CE" w:rsidRDefault="000B3428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at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3</w:t>
            </w:r>
          </w:p>
          <w:p w:rsidR="000B3428" w:rsidRPr="007636CE" w:rsidRDefault="000B3428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6 </w:t>
            </w:r>
            <w:r w:rsidRPr="007636CE">
              <w:rPr>
                <w:sz w:val="32"/>
                <w:lang w:val="en-US"/>
              </w:rPr>
              <w:t>o</w:t>
            </w:r>
            <w:r>
              <w:rPr>
                <w:sz w:val="32"/>
                <w:lang w:val="en-US"/>
              </w:rPr>
              <w:t>’clock</w:t>
            </w:r>
          </w:p>
        </w:tc>
      </w:tr>
      <w:tr w:rsidR="00BA278F" w:rsidRPr="007636CE" w:rsidTr="005C363E">
        <w:trPr>
          <w:trHeight w:val="1247"/>
        </w:trPr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Sandra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FD48BC" w:rsidRDefault="007636CE" w:rsidP="005C363E">
            <w:pPr>
              <w:jc w:val="center"/>
              <w:rPr>
                <w:b/>
                <w:sz w:val="36"/>
                <w:lang w:val="en-US"/>
              </w:rPr>
            </w:pPr>
            <w:r w:rsidRPr="00BA278F">
              <w:rPr>
                <w:b/>
                <w:sz w:val="32"/>
                <w:lang w:val="en-US"/>
              </w:rPr>
              <w:t>often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helps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her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mother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in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</w:t>
            </w:r>
          </w:p>
        </w:tc>
        <w:tc>
          <w:tcPr>
            <w:tcW w:w="1774" w:type="dxa"/>
            <w:vAlign w:val="center"/>
          </w:tcPr>
          <w:p w:rsidR="006D235F" w:rsidRPr="006D235F" w:rsidRDefault="006D235F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4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garden</w:t>
            </w:r>
          </w:p>
        </w:tc>
      </w:tr>
      <w:tr w:rsidR="00BA278F" w:rsidRPr="007636CE" w:rsidTr="005C363E">
        <w:trPr>
          <w:gridAfter w:val="2"/>
          <w:wAfter w:w="3548" w:type="dxa"/>
          <w:trHeight w:val="1247"/>
        </w:trPr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We</w:t>
            </w:r>
          </w:p>
        </w:tc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go</w:t>
            </w:r>
          </w:p>
        </w:tc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to</w:t>
            </w:r>
          </w:p>
        </w:tc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cinemas</w:t>
            </w:r>
          </w:p>
        </w:tc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FD48BC" w:rsidRDefault="007636CE" w:rsidP="005C363E">
            <w:pPr>
              <w:jc w:val="center"/>
              <w:rPr>
                <w:b/>
                <w:sz w:val="36"/>
                <w:lang w:val="en-US"/>
              </w:rPr>
            </w:pPr>
            <w:r w:rsidRPr="00BA278F">
              <w:rPr>
                <w:b/>
                <w:sz w:val="32"/>
                <w:lang w:val="en-US"/>
              </w:rPr>
              <w:t>every</w:t>
            </w:r>
          </w:p>
        </w:tc>
        <w:tc>
          <w:tcPr>
            <w:tcW w:w="1774" w:type="dxa"/>
            <w:vAlign w:val="center"/>
          </w:tcPr>
          <w:p w:rsidR="00942847" w:rsidRPr="006D235F" w:rsidRDefault="00942847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5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weekend</w:t>
            </w:r>
          </w:p>
        </w:tc>
      </w:tr>
      <w:tr w:rsidR="005C363E" w:rsidRPr="007636CE" w:rsidTr="005C363E">
        <w:trPr>
          <w:gridAfter w:val="4"/>
          <w:wAfter w:w="7096" w:type="dxa"/>
          <w:trHeight w:val="1247"/>
        </w:trPr>
        <w:tc>
          <w:tcPr>
            <w:tcW w:w="1774" w:type="dxa"/>
            <w:vAlign w:val="center"/>
          </w:tcPr>
          <w:p w:rsidR="00034C9B" w:rsidRPr="006D235F" w:rsidRDefault="00034C9B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6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</w:t>
            </w:r>
          </w:p>
        </w:tc>
        <w:tc>
          <w:tcPr>
            <w:tcW w:w="1774" w:type="dxa"/>
            <w:vAlign w:val="center"/>
          </w:tcPr>
          <w:p w:rsidR="00034C9B" w:rsidRPr="006D235F" w:rsidRDefault="00034C9B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6</w:t>
            </w:r>
          </w:p>
          <w:p w:rsidR="007636CE" w:rsidRPr="00FD48BC" w:rsidRDefault="007636CE" w:rsidP="005C363E">
            <w:pPr>
              <w:jc w:val="center"/>
              <w:rPr>
                <w:b/>
                <w:sz w:val="36"/>
                <w:lang w:val="en-US"/>
              </w:rPr>
            </w:pPr>
            <w:r w:rsidRPr="00BA278F">
              <w:rPr>
                <w:b/>
                <w:sz w:val="32"/>
                <w:lang w:val="en-US"/>
              </w:rPr>
              <w:t>never</w:t>
            </w:r>
          </w:p>
        </w:tc>
        <w:tc>
          <w:tcPr>
            <w:tcW w:w="1774" w:type="dxa"/>
            <w:vAlign w:val="center"/>
          </w:tcPr>
          <w:p w:rsidR="00034C9B" w:rsidRPr="006D235F" w:rsidRDefault="00034C9B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6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play</w:t>
            </w:r>
          </w:p>
        </w:tc>
        <w:tc>
          <w:tcPr>
            <w:tcW w:w="1774" w:type="dxa"/>
            <w:vAlign w:val="center"/>
          </w:tcPr>
          <w:p w:rsidR="00034C9B" w:rsidRPr="006D235F" w:rsidRDefault="00034C9B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6</w:t>
            </w:r>
          </w:p>
          <w:p w:rsidR="007636CE" w:rsidRPr="007636CE" w:rsidRDefault="007636C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chess</w:t>
            </w:r>
          </w:p>
        </w:tc>
      </w:tr>
      <w:tr w:rsidR="005C363E" w:rsidRPr="007636CE" w:rsidTr="005C363E">
        <w:trPr>
          <w:trHeight w:val="1247"/>
        </w:trPr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He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walks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to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his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evening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classes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FD48BC" w:rsidRDefault="005C363E" w:rsidP="005C363E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every</w:t>
            </w:r>
          </w:p>
        </w:tc>
        <w:tc>
          <w:tcPr>
            <w:tcW w:w="1774" w:type="dxa"/>
            <w:vAlign w:val="center"/>
          </w:tcPr>
          <w:p w:rsidR="005C363E" w:rsidRPr="006D235F" w:rsidRDefault="005C363E" w:rsidP="005C363E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7</w:t>
            </w:r>
          </w:p>
          <w:p w:rsidR="005C363E" w:rsidRPr="007636CE" w:rsidRDefault="005C363E" w:rsidP="005C363E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Wednesday</w:t>
            </w:r>
          </w:p>
        </w:tc>
      </w:tr>
    </w:tbl>
    <w:p w:rsidR="005D7630" w:rsidRDefault="005D7630"/>
    <w:p w:rsidR="005C363E" w:rsidRDefault="005C363E">
      <w:pPr>
        <w:sectPr w:rsidR="005C363E" w:rsidSect="007636CE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horzAnchor="margin" w:tblpY="-255"/>
        <w:tblW w:w="4990" w:type="pct"/>
        <w:tblLook w:val="04A0" w:firstRow="1" w:lastRow="0" w:firstColumn="1" w:lastColumn="0" w:noHBand="0" w:noVBand="1"/>
      </w:tblPr>
      <w:tblGrid>
        <w:gridCol w:w="1752"/>
        <w:gridCol w:w="1939"/>
        <w:gridCol w:w="1751"/>
        <w:gridCol w:w="1751"/>
        <w:gridCol w:w="1751"/>
        <w:gridCol w:w="1751"/>
        <w:gridCol w:w="1751"/>
        <w:gridCol w:w="1746"/>
      </w:tblGrid>
      <w:tr w:rsidR="000F0831" w:rsidRPr="007636CE" w:rsidTr="000F0831">
        <w:trPr>
          <w:gridAfter w:val="1"/>
          <w:wAfter w:w="617" w:type="pct"/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lastRenderedPageBreak/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My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grandmother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often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walks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with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our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8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dog</w:t>
            </w:r>
          </w:p>
        </w:tc>
      </w:tr>
      <w:tr w:rsidR="000F0831" w:rsidRPr="007636CE" w:rsidTr="000F0831">
        <w:trPr>
          <w:gridAfter w:val="4"/>
          <w:wAfter w:w="2467" w:type="pct"/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9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Paul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9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hardly ever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9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visits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9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friends</w:t>
            </w:r>
          </w:p>
        </w:tc>
      </w:tr>
      <w:tr w:rsidR="000F0831" w:rsidRPr="007636CE" w:rsidTr="000F0831">
        <w:trPr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He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always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does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his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homework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in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10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afternoon</w:t>
            </w:r>
          </w:p>
        </w:tc>
      </w:tr>
      <w:tr w:rsidR="000F0831" w:rsidRPr="007636CE" w:rsidTr="000F0831">
        <w:trPr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Boys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usually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play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computer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games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in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their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11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free</w:t>
            </w:r>
            <w:r>
              <w:rPr>
                <w:sz w:val="32"/>
                <w:lang w:val="en-US"/>
              </w:rPr>
              <w:t xml:space="preserve"> time</w:t>
            </w:r>
          </w:p>
        </w:tc>
      </w:tr>
      <w:tr w:rsidR="000F0831" w:rsidRPr="007636CE" w:rsidTr="000F0831">
        <w:trPr>
          <w:gridAfter w:val="1"/>
          <w:wAfter w:w="617" w:type="pct"/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My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friend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sometimes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eats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lunch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at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12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restaurants</w:t>
            </w:r>
          </w:p>
        </w:tc>
      </w:tr>
      <w:tr w:rsidR="000F0831" w:rsidRPr="007636CE" w:rsidTr="000F0831">
        <w:trPr>
          <w:gridAfter w:val="2"/>
          <w:wAfter w:w="1234" w:type="pct"/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We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never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swim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in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13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lake</w:t>
            </w:r>
          </w:p>
        </w:tc>
      </w:tr>
      <w:tr w:rsidR="000F0831" w:rsidRPr="007636CE" w:rsidTr="000F0831">
        <w:trPr>
          <w:gridAfter w:val="5"/>
          <w:wAfter w:w="3084" w:type="pct"/>
          <w:trHeight w:val="1247"/>
        </w:trPr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14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 w:rsidRPr="007636CE">
              <w:rPr>
                <w:sz w:val="32"/>
                <w:lang w:val="en-US"/>
              </w:rPr>
              <w:t>They</w:t>
            </w:r>
          </w:p>
        </w:tc>
        <w:tc>
          <w:tcPr>
            <w:tcW w:w="683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14</w:t>
            </w:r>
          </w:p>
          <w:p w:rsidR="000F0831" w:rsidRPr="00FD48BC" w:rsidRDefault="000F0831" w:rsidP="00185248">
            <w:pPr>
              <w:jc w:val="center"/>
              <w:rPr>
                <w:b/>
                <w:sz w:val="36"/>
                <w:lang w:val="en-US"/>
              </w:rPr>
            </w:pPr>
            <w:r w:rsidRPr="0076601A">
              <w:rPr>
                <w:b/>
                <w:sz w:val="32"/>
                <w:lang w:val="en-US"/>
              </w:rPr>
              <w:t>hardly ever</w:t>
            </w:r>
          </w:p>
        </w:tc>
        <w:tc>
          <w:tcPr>
            <w:tcW w:w="617" w:type="pct"/>
            <w:vAlign w:val="center"/>
          </w:tcPr>
          <w:p w:rsidR="000F0831" w:rsidRPr="006D235F" w:rsidRDefault="000F0831" w:rsidP="00185248">
            <w:pPr>
              <w:rPr>
                <w:sz w:val="24"/>
                <w:vertAlign w:val="superscript"/>
                <w:lang w:val="en-US"/>
              </w:rPr>
            </w:pPr>
            <w:r>
              <w:rPr>
                <w:sz w:val="24"/>
                <w:vertAlign w:val="superscript"/>
                <w:lang w:val="en-US"/>
              </w:rPr>
              <w:t>14</w:t>
            </w:r>
          </w:p>
          <w:p w:rsidR="000F0831" w:rsidRPr="007636CE" w:rsidRDefault="000F0831" w:rsidP="0018524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dance</w:t>
            </w:r>
          </w:p>
        </w:tc>
      </w:tr>
    </w:tbl>
    <w:p w:rsidR="000F0831" w:rsidRDefault="000F0831" w:rsidP="000F0831">
      <w:pPr>
        <w:sectPr w:rsidR="000F0831" w:rsidSect="0076601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0F0831" w:rsidRPr="00E3220A" w:rsidRDefault="000F0831" w:rsidP="000F0831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0F0831" w:rsidRDefault="000F0831" w:rsidP="000F0831">
      <w:bookmarkStart w:id="0" w:name="_GoBack"/>
      <w:r>
        <w:t>Pracovní list slouží k procvičení slovosledu a příslovcí frekvence (četnosti).</w:t>
      </w:r>
    </w:p>
    <w:bookmarkEnd w:id="0"/>
    <w:p w:rsidR="000F0831" w:rsidRDefault="000F0831" w:rsidP="000F0831">
      <w:r>
        <w:t>Žáci, nebo dv</w:t>
      </w:r>
      <w:r w:rsidR="00E550F3">
        <w:t>ojice obdrží rozstříhané části</w:t>
      </w:r>
      <w:r w:rsidR="009B4DFD">
        <w:t xml:space="preserve"> pracovního listu</w:t>
      </w:r>
      <w:r w:rsidR="00E550F3">
        <w:t>, ze kterých vytváří gramaticky správně věty.</w:t>
      </w:r>
      <w:r w:rsidR="009B4DFD">
        <w:t xml:space="preserve"> Třída může být rozdělena do dvou skupin, první skupina obdrží první polovinu a druhá část druhou polovinu vět. Jednotlivé věty pak chodí zapisovat na tabuli a skupiny si vzájemně věty kontrolují a případně opravují.</w:t>
      </w:r>
    </w:p>
    <w:p w:rsidR="000F0831" w:rsidRPr="00E3220A" w:rsidRDefault="000F0831" w:rsidP="000F0831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0F0831" w:rsidRDefault="000F0831" w:rsidP="000F0831">
      <w:r>
        <w:t>Obrázky použité z galerie Office &lt;</w:t>
      </w:r>
      <w:hyperlink r:id="rId9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6A27DD" w:rsidRDefault="006A27DD"/>
    <w:sectPr w:rsidR="006A27DD" w:rsidSect="000F0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1CF" w:rsidRDefault="002571CF" w:rsidP="00285C8B">
      <w:pPr>
        <w:spacing w:after="0" w:line="240" w:lineRule="auto"/>
      </w:pPr>
      <w:r>
        <w:separator/>
      </w:r>
    </w:p>
  </w:endnote>
  <w:endnote w:type="continuationSeparator" w:id="0">
    <w:p w:rsidR="002571CF" w:rsidRDefault="002571CF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4712CDF0" wp14:editId="37733918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1CF" w:rsidRDefault="002571CF" w:rsidP="00285C8B">
      <w:pPr>
        <w:spacing w:after="0" w:line="240" w:lineRule="auto"/>
      </w:pPr>
      <w:r>
        <w:separator/>
      </w:r>
    </w:p>
  </w:footnote>
  <w:footnote w:type="continuationSeparator" w:id="0">
    <w:p w:rsidR="002571CF" w:rsidRDefault="002571CF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BF6"/>
    <w:rsid w:val="00034C9B"/>
    <w:rsid w:val="000B3428"/>
    <w:rsid w:val="000D6884"/>
    <w:rsid w:val="000F0831"/>
    <w:rsid w:val="00110AD2"/>
    <w:rsid w:val="00207BAE"/>
    <w:rsid w:val="00226864"/>
    <w:rsid w:val="002571CF"/>
    <w:rsid w:val="00285C8B"/>
    <w:rsid w:val="00287128"/>
    <w:rsid w:val="003006DE"/>
    <w:rsid w:val="00301B9A"/>
    <w:rsid w:val="00365276"/>
    <w:rsid w:val="00385DE5"/>
    <w:rsid w:val="003B2C14"/>
    <w:rsid w:val="00434DB3"/>
    <w:rsid w:val="004963F7"/>
    <w:rsid w:val="004C1A8B"/>
    <w:rsid w:val="004C4DEB"/>
    <w:rsid w:val="00566201"/>
    <w:rsid w:val="00586AD6"/>
    <w:rsid w:val="005C363E"/>
    <w:rsid w:val="005D7630"/>
    <w:rsid w:val="00630CEC"/>
    <w:rsid w:val="00657DFE"/>
    <w:rsid w:val="006A27DD"/>
    <w:rsid w:val="006D01BC"/>
    <w:rsid w:val="006D235F"/>
    <w:rsid w:val="00720381"/>
    <w:rsid w:val="00725F78"/>
    <w:rsid w:val="007636CE"/>
    <w:rsid w:val="00791174"/>
    <w:rsid w:val="007E5F11"/>
    <w:rsid w:val="00837D2F"/>
    <w:rsid w:val="008C52D3"/>
    <w:rsid w:val="008F5D24"/>
    <w:rsid w:val="00942847"/>
    <w:rsid w:val="009B4DFD"/>
    <w:rsid w:val="00AE283D"/>
    <w:rsid w:val="00BA278F"/>
    <w:rsid w:val="00C106B8"/>
    <w:rsid w:val="00CD7DE4"/>
    <w:rsid w:val="00D07BF6"/>
    <w:rsid w:val="00D40D92"/>
    <w:rsid w:val="00D94E99"/>
    <w:rsid w:val="00E3220A"/>
    <w:rsid w:val="00E550F3"/>
    <w:rsid w:val="00F773F8"/>
    <w:rsid w:val="00FA4982"/>
    <w:rsid w:val="00FD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FA4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FA4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&#353;%20Pol&#237;vka\Documents\Dropbox\5.%20Z&#352;\EU%20pen&#237;ze%20&#353;kol&#225;m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11</TotalTime>
  <Pages>1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Aleš Polívka</dc:creator>
  <cp:lastModifiedBy>Aleš Polívka</cp:lastModifiedBy>
  <cp:revision>5</cp:revision>
  <cp:lastPrinted>2012-01-01T12:03:00Z</cp:lastPrinted>
  <dcterms:created xsi:type="dcterms:W3CDTF">2012-01-22T19:20:00Z</dcterms:created>
  <dcterms:modified xsi:type="dcterms:W3CDTF">2012-03-15T21:20:00Z</dcterms:modified>
</cp:coreProperties>
</file>