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DA4BAC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1C5B90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09</w:t>
      </w:r>
      <w:r w:rsidR="004C1A8B"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C11AA5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AJ6</w:t>
      </w:r>
      <w:r w:rsidR="001C5B90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EB6CFA" w:rsidRPr="006339EE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Téma</w:t>
      </w:r>
      <w:r w:rsidR="00EB6CFA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1C5B90" w:rsidRPr="00DA4BAC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Comparatives &amp; Superlatives</w:t>
      </w:r>
    </w:p>
    <w:p w:rsidR="004C4DEB" w:rsidRPr="00837D2F" w:rsidRDefault="00C11AA5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C11AA5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Základní škola Kolín V., Mnichovická 62</w:t>
      </w:r>
      <w:r w:rsidR="004C4DEB"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="004C4DEB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837D2F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24.12.2011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1C5B90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44CD5" w:rsidRPr="00216E07" w:rsidRDefault="00D44CD5" w:rsidP="00D976C1">
      <w:pPr>
        <w:tabs>
          <w:tab w:val="left" w:leader="dot" w:pos="2835"/>
        </w:tabs>
        <w:spacing w:after="120" w:line="480" w:lineRule="auto"/>
        <w:rPr>
          <w:b/>
          <w:noProof/>
          <w:sz w:val="28"/>
          <w:lang w:eastAsia="cs-CZ"/>
        </w:rPr>
      </w:pPr>
      <w:r w:rsidRPr="00216E07">
        <w:rPr>
          <w:b/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16974" wp14:editId="174762EE">
                <wp:simplePos x="0" y="0"/>
                <wp:positionH relativeFrom="column">
                  <wp:posOffset>2976880</wp:posOffset>
                </wp:positionH>
                <wp:positionV relativeFrom="paragraph">
                  <wp:posOffset>-4445</wp:posOffset>
                </wp:positionV>
                <wp:extent cx="752475" cy="400050"/>
                <wp:effectExtent l="0" t="0" r="333375" b="76200"/>
                <wp:wrapNone/>
                <wp:docPr id="7" name="Čárový popisek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52475" cy="400050"/>
                        </a:xfrm>
                        <a:prstGeom prst="borderCallout1">
                          <a:avLst>
                            <a:gd name="adj1" fmla="val 47321"/>
                            <a:gd name="adj2" fmla="val 3059"/>
                            <a:gd name="adj3" fmla="val 112500"/>
                            <a:gd name="adj4" fmla="val -3833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4CD5" w:rsidRPr="00D44CD5" w:rsidRDefault="00D44CD5" w:rsidP="00D44CD5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 w:rsidRPr="00D44CD5">
                              <w:rPr>
                                <w:lang w:val="en-US"/>
                              </w:rPr>
                              <w:t>FATHER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7" o:spid="_x0000_s1026" type="#_x0000_t47" style="position:absolute;margin-left:234.4pt;margin-top:-.35pt;width:59.25pt;height:31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" adj=",,661,10221" fillcolor="white [3201]" strokecolor="black [2400]" strokeweight="1.25pt">
                <v:textbox>
                  <w:txbxContent>
                    <w:p w:rsidR="00D44CD5" w:rsidRPr="00D44CD5" w:rsidRDefault="00D44CD5" w:rsidP="00D44CD5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 w:rsidRPr="00D44CD5">
                        <w:rPr>
                          <w:lang w:val="en-US"/>
                        </w:rPr>
                        <w:t>FATHER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216E07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54C61B" wp14:editId="3740BE38">
                <wp:simplePos x="0" y="0"/>
                <wp:positionH relativeFrom="column">
                  <wp:posOffset>4815205</wp:posOffset>
                </wp:positionH>
                <wp:positionV relativeFrom="paragraph">
                  <wp:posOffset>-99695</wp:posOffset>
                </wp:positionV>
                <wp:extent cx="800100" cy="400050"/>
                <wp:effectExtent l="0" t="0" r="19050" b="266700"/>
                <wp:wrapNone/>
                <wp:docPr id="8" name="Čárový popisek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00100" cy="400050"/>
                        </a:xfrm>
                        <a:prstGeom prst="borderCallout1">
                          <a:avLst>
                            <a:gd name="adj1" fmla="val 102083"/>
                            <a:gd name="adj2" fmla="val 47996"/>
                            <a:gd name="adj3" fmla="val 162500"/>
                            <a:gd name="adj4" fmla="val 4381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4CD5" w:rsidRPr="00D44CD5" w:rsidRDefault="00D44CD5" w:rsidP="00D44CD5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 w:rsidRPr="00D44CD5">
                              <w:rPr>
                                <w:lang w:val="en-US"/>
                              </w:rPr>
                              <w:t>MOTHER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8" o:spid="_x0000_s1027" type="#_x0000_t47" style="position:absolute;margin-left:379.15pt;margin-top:-7.85pt;width:63pt;height:31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" adj="9463,35100,10367,22050" fillcolor="white [3201]" strokecolor="black [2400]" strokeweight="1.25pt">
                <v:textbox>
                  <w:txbxContent>
                    <w:p w:rsidR="00D44CD5" w:rsidRPr="00D44CD5" w:rsidRDefault="00D44CD5" w:rsidP="00D44CD5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 w:rsidRPr="00D44CD5">
                        <w:rPr>
                          <w:lang w:val="en-US"/>
                        </w:rPr>
                        <w:t>MOTHER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216E07" w:rsidRPr="00216E07">
        <w:rPr>
          <w:b/>
          <w:noProof/>
          <w:sz w:val="28"/>
          <w:lang w:eastAsia="cs-CZ"/>
        </w:rPr>
        <w:t>TALL / SMALL</w:t>
      </w:r>
    </w:p>
    <w:p w:rsidR="00A81CDD" w:rsidRDefault="00A81CDD" w:rsidP="00602C19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B16AED5" wp14:editId="503DD262">
            <wp:simplePos x="0" y="0"/>
            <wp:positionH relativeFrom="column">
              <wp:posOffset>3376930</wp:posOffset>
            </wp:positionH>
            <wp:positionV relativeFrom="paragraph">
              <wp:posOffset>-280670</wp:posOffset>
            </wp:positionV>
            <wp:extent cx="2571750" cy="2597800"/>
            <wp:effectExtent l="0" t="0" r="0" b="0"/>
            <wp:wrapNone/>
            <wp:docPr id="4" name="Obrázek 4" descr="C:\Users\Aleš Polívka\AppData\Local\Microsoft\Windows\Temporary Internet Files\Content.IE5\5XBCKRRN\MC9000903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š Polívka\AppData\Local\Microsoft\Windows\Temporary Internet Files\Content.IE5\5XBCKRRN\MC9000903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9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t xml:space="preserve">The </w:t>
      </w:r>
      <w:r w:rsidR="00602C19">
        <w:rPr>
          <w:noProof/>
          <w:lang w:eastAsia="cs-CZ"/>
        </w:rPr>
        <w:t>mother</w:t>
      </w:r>
      <w:r>
        <w:rPr>
          <w:noProof/>
          <w:lang w:eastAsia="cs-CZ"/>
        </w:rPr>
        <w:t xml:space="preserve"> is </w:t>
      </w:r>
      <w:r>
        <w:rPr>
          <w:noProof/>
          <w:lang w:eastAsia="cs-CZ"/>
        </w:rPr>
        <w:tab/>
        <w:t xml:space="preserve"> the </w:t>
      </w:r>
      <w:r w:rsidR="00602C19">
        <w:rPr>
          <w:noProof/>
          <w:lang w:eastAsia="cs-CZ"/>
        </w:rPr>
        <w:t>child</w:t>
      </w:r>
      <w:r>
        <w:rPr>
          <w:noProof/>
          <w:lang w:eastAsia="cs-CZ"/>
        </w:rPr>
        <w:t>.</w:t>
      </w:r>
    </w:p>
    <w:p w:rsidR="00A81CDD" w:rsidRDefault="00A81CDD" w:rsidP="00602C19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w:t xml:space="preserve">The </w:t>
      </w:r>
      <w:r w:rsidR="00602C19">
        <w:rPr>
          <w:noProof/>
          <w:lang w:eastAsia="cs-CZ"/>
        </w:rPr>
        <w:t>child</w:t>
      </w:r>
      <w:r>
        <w:rPr>
          <w:noProof/>
          <w:lang w:eastAsia="cs-CZ"/>
        </w:rPr>
        <w:t xml:space="preserve"> is </w:t>
      </w:r>
      <w:r>
        <w:rPr>
          <w:noProof/>
          <w:lang w:eastAsia="cs-CZ"/>
        </w:rPr>
        <w:tab/>
        <w:t>the father.</w:t>
      </w:r>
    </w:p>
    <w:p w:rsidR="00A81CDD" w:rsidRDefault="00A81CDD" w:rsidP="00602C19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w:t xml:space="preserve">The father is </w:t>
      </w:r>
      <w:r>
        <w:rPr>
          <w:noProof/>
          <w:lang w:eastAsia="cs-CZ"/>
        </w:rPr>
        <w:tab/>
        <w:t>.</w:t>
      </w:r>
    </w:p>
    <w:p w:rsidR="00A81CDD" w:rsidRDefault="00D976C1" w:rsidP="00D976C1">
      <w:pPr>
        <w:tabs>
          <w:tab w:val="left" w:leader="dot" w:pos="4111"/>
        </w:tabs>
        <w:spacing w:after="720" w:line="600" w:lineRule="auto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E8E99D" wp14:editId="0E572772">
                <wp:simplePos x="0" y="0"/>
                <wp:positionH relativeFrom="column">
                  <wp:posOffset>3834130</wp:posOffset>
                </wp:positionH>
                <wp:positionV relativeFrom="paragraph">
                  <wp:posOffset>502920</wp:posOffset>
                </wp:positionV>
                <wp:extent cx="752475" cy="400050"/>
                <wp:effectExtent l="0" t="323850" r="219075" b="19050"/>
                <wp:wrapNone/>
                <wp:docPr id="9" name="Čárový popisek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52475" cy="400050"/>
                        </a:xfrm>
                        <a:prstGeom prst="borderCallout1">
                          <a:avLst>
                            <a:gd name="adj1" fmla="val 52083"/>
                            <a:gd name="adj2" fmla="val -2004"/>
                            <a:gd name="adj3" fmla="val -77976"/>
                            <a:gd name="adj4" fmla="val -2314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4CD5" w:rsidRPr="00D44CD5" w:rsidRDefault="00D44CD5" w:rsidP="00D44CD5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 w:rsidRPr="00D44CD5">
                              <w:rPr>
                                <w:lang w:val="en-US"/>
                              </w:rPr>
                              <w:t>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9" o:spid="_x0000_s1028" type="#_x0000_t47" style="position:absolute;margin-left:301.9pt;margin-top:39.6pt;width:59.25pt;height:31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" adj="-4999,-16843,-433,11250" fillcolor="white [3201]" strokecolor="black [2400]" strokeweight="1.25pt">
                <v:textbox>
                  <w:txbxContent>
                    <w:p w:rsidR="00D44CD5" w:rsidRPr="00D44CD5" w:rsidRDefault="00D44CD5" w:rsidP="00D44CD5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 w:rsidRPr="00D44CD5">
                        <w:rPr>
                          <w:lang w:val="en-US"/>
                        </w:rPr>
                        <w:t>CHILD</w:t>
                      </w:r>
                    </w:p>
                  </w:txbxContent>
                </v:textbox>
              </v:shape>
            </w:pict>
          </mc:Fallback>
        </mc:AlternateContent>
      </w:r>
      <w:r w:rsidR="00A81CDD">
        <w:rPr>
          <w:noProof/>
          <w:lang w:eastAsia="cs-CZ"/>
        </w:rPr>
        <w:t xml:space="preserve">The child is </w:t>
      </w:r>
      <w:r w:rsidR="00A81CDD">
        <w:rPr>
          <w:noProof/>
          <w:lang w:eastAsia="cs-CZ"/>
        </w:rPr>
        <w:tab/>
        <w:t>.</w:t>
      </w:r>
    </w:p>
    <w:p w:rsidR="00602C19" w:rsidRPr="00216E07" w:rsidRDefault="00E548F6" w:rsidP="00D976C1">
      <w:pPr>
        <w:tabs>
          <w:tab w:val="left" w:leader="dot" w:pos="2835"/>
        </w:tabs>
        <w:spacing w:after="120" w:line="480" w:lineRule="auto"/>
        <w:rPr>
          <w:b/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2DC868" wp14:editId="476DEEA2">
                <wp:simplePos x="0" y="0"/>
                <wp:positionH relativeFrom="column">
                  <wp:posOffset>3662680</wp:posOffset>
                </wp:positionH>
                <wp:positionV relativeFrom="paragraph">
                  <wp:posOffset>332740</wp:posOffset>
                </wp:positionV>
                <wp:extent cx="923925" cy="400050"/>
                <wp:effectExtent l="0" t="0" r="466725" b="19050"/>
                <wp:wrapNone/>
                <wp:docPr id="17" name="Čárový popisek 1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23925" cy="400050"/>
                        </a:xfrm>
                        <a:prstGeom prst="borderCallout1">
                          <a:avLst>
                            <a:gd name="adj1" fmla="val 47321"/>
                            <a:gd name="adj2" fmla="val 3059"/>
                            <a:gd name="adj3" fmla="val 72024"/>
                            <a:gd name="adj4" fmla="val -4761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17EB" w:rsidRPr="00C017EB" w:rsidRDefault="00C017EB" w:rsidP="00D44CD5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 w:rsidRPr="00C017EB">
                              <w:rPr>
                                <w:lang w:val="en-US"/>
                              </w:rPr>
                              <w:t>FORMULA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17" o:spid="_x0000_s1029" type="#_x0000_t47" style="position:absolute;margin-left:288.4pt;margin-top:26.2pt;width:72.75pt;height:31.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" adj="-10284,15557,661,10221" fillcolor="white [3201]" strokecolor="black [2400]" strokeweight="1.25pt">
                <v:textbox>
                  <w:txbxContent>
                    <w:p w:rsidR="00C017EB" w:rsidRPr="00C017EB" w:rsidRDefault="00C017EB" w:rsidP="00D44CD5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 w:rsidRPr="00C017EB">
                        <w:rPr>
                          <w:lang w:val="en-US"/>
                        </w:rPr>
                        <w:t>FORMULA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216E0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 wp14:anchorId="426DE63B" wp14:editId="0D2644E5">
            <wp:simplePos x="0" y="0"/>
            <wp:positionH relativeFrom="column">
              <wp:posOffset>4719320</wp:posOffset>
            </wp:positionH>
            <wp:positionV relativeFrom="paragraph">
              <wp:posOffset>329565</wp:posOffset>
            </wp:positionV>
            <wp:extent cx="1403985" cy="742315"/>
            <wp:effectExtent l="0" t="0" r="5715" b="635"/>
            <wp:wrapNone/>
            <wp:docPr id="13" name="Obrázek 13" descr="C:\Users\Aleš Polívka\AppData\Local\Microsoft\Windows\Temporary Internet Files\Content.IE5\5XBCKRRN\MC9003985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š Polívka\AppData\Local\Microsoft\Windows\Temporary Internet Files\Content.IE5\5XBCKRRN\MC90039854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E07" w:rsidRPr="00216E07">
        <w:rPr>
          <w:b/>
          <w:noProof/>
          <w:sz w:val="28"/>
          <w:szCs w:val="28"/>
          <w:lang w:eastAsia="cs-CZ"/>
        </w:rPr>
        <w:t>FAST / SLOW</w:t>
      </w:r>
    </w:p>
    <w:p w:rsidR="00602C19" w:rsidRDefault="00D976C1" w:rsidP="00602C19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026E6F0" wp14:editId="2F764F25">
            <wp:simplePos x="0" y="0"/>
            <wp:positionH relativeFrom="column">
              <wp:posOffset>3500755</wp:posOffset>
            </wp:positionH>
            <wp:positionV relativeFrom="paragraph">
              <wp:posOffset>66040</wp:posOffset>
            </wp:positionV>
            <wp:extent cx="1181100" cy="1181100"/>
            <wp:effectExtent l="0" t="0" r="0" b="0"/>
            <wp:wrapNone/>
            <wp:docPr id="11" name="Obrázek 11" descr="C:\Users\Aleš Polívka\AppData\Local\Microsoft\Windows\Temporary Internet Files\Content.IE5\PKFO09W0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š Polívka\AppData\Local\Microsoft\Windows\Temporary Internet Files\Content.IE5\PKFO09W0\MC90044173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C19">
        <w:rPr>
          <w:noProof/>
          <w:lang w:eastAsia="cs-CZ"/>
        </w:rPr>
        <w:t xml:space="preserve">The </w:t>
      </w:r>
      <w:r w:rsidR="00C017EB">
        <w:rPr>
          <w:noProof/>
          <w:lang w:eastAsia="cs-CZ"/>
        </w:rPr>
        <w:t>family car</w:t>
      </w:r>
      <w:r w:rsidR="00602C19">
        <w:rPr>
          <w:noProof/>
          <w:lang w:eastAsia="cs-CZ"/>
        </w:rPr>
        <w:t xml:space="preserve"> is </w:t>
      </w:r>
      <w:r w:rsidR="00602C19">
        <w:rPr>
          <w:noProof/>
          <w:lang w:eastAsia="cs-CZ"/>
        </w:rPr>
        <w:tab/>
        <w:t xml:space="preserve"> the </w:t>
      </w:r>
      <w:r w:rsidR="00C017EB">
        <w:rPr>
          <w:noProof/>
          <w:lang w:eastAsia="cs-CZ"/>
        </w:rPr>
        <w:t>van</w:t>
      </w:r>
      <w:r w:rsidR="00602C19">
        <w:rPr>
          <w:noProof/>
          <w:lang w:eastAsia="cs-CZ"/>
        </w:rPr>
        <w:t>.</w:t>
      </w:r>
    </w:p>
    <w:p w:rsidR="00602C19" w:rsidRDefault="00D976C1" w:rsidP="00602C19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8AEC58" wp14:editId="26998C44">
                <wp:simplePos x="0" y="0"/>
                <wp:positionH relativeFrom="column">
                  <wp:posOffset>5015230</wp:posOffset>
                </wp:positionH>
                <wp:positionV relativeFrom="paragraph">
                  <wp:posOffset>297815</wp:posOffset>
                </wp:positionV>
                <wp:extent cx="1104900" cy="400050"/>
                <wp:effectExtent l="514350" t="0" r="19050" b="19050"/>
                <wp:wrapNone/>
                <wp:docPr id="20" name="Čárový popisek 1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00050"/>
                        </a:xfrm>
                        <a:prstGeom prst="borderCallout1">
                          <a:avLst>
                            <a:gd name="adj1" fmla="val 47321"/>
                            <a:gd name="adj2" fmla="val -325"/>
                            <a:gd name="adj3" fmla="val 14880"/>
                            <a:gd name="adj4" fmla="val -4565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17EB" w:rsidRPr="00C017EB" w:rsidRDefault="00C017EB" w:rsidP="00D44CD5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 w:rsidRPr="00C017EB">
                              <w:rPr>
                                <w:lang w:val="en-US"/>
                              </w:rPr>
                              <w:t>FAMILY CAR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20" o:spid="_x0000_s1030" type="#_x0000_t47" style="position:absolute;margin-left:394.9pt;margin-top:23.45pt;width:87pt;height:3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" adj="-9862,3214,-70,10221" fillcolor="white [3201]" strokecolor="black [2400]" strokeweight="1.25pt">
                <v:textbox>
                  <w:txbxContent>
                    <w:p w:rsidR="00C017EB" w:rsidRPr="00C017EB" w:rsidRDefault="00C017EB" w:rsidP="00D44CD5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 w:rsidRPr="00C017EB">
                        <w:rPr>
                          <w:lang w:val="en-US"/>
                        </w:rPr>
                        <w:t>FAMILY CAR</w:t>
                      </w:r>
                    </w:p>
                  </w:txbxContent>
                </v:textbox>
              </v:shape>
            </w:pict>
          </mc:Fallback>
        </mc:AlternateContent>
      </w:r>
      <w:r w:rsidR="00602C19">
        <w:rPr>
          <w:noProof/>
          <w:lang w:eastAsia="cs-CZ"/>
        </w:rPr>
        <w:t xml:space="preserve">The </w:t>
      </w:r>
      <w:r w:rsidR="00C017EB">
        <w:rPr>
          <w:noProof/>
          <w:lang w:eastAsia="cs-CZ"/>
        </w:rPr>
        <w:t>van</w:t>
      </w:r>
      <w:r w:rsidR="00602C19">
        <w:rPr>
          <w:noProof/>
          <w:lang w:eastAsia="cs-CZ"/>
        </w:rPr>
        <w:t xml:space="preserve"> is </w:t>
      </w:r>
      <w:r w:rsidR="00602C19">
        <w:rPr>
          <w:noProof/>
          <w:lang w:eastAsia="cs-CZ"/>
        </w:rPr>
        <w:tab/>
        <w:t xml:space="preserve">the </w:t>
      </w:r>
      <w:r w:rsidR="00C017EB">
        <w:rPr>
          <w:noProof/>
          <w:lang w:eastAsia="cs-CZ"/>
        </w:rPr>
        <w:t>formula</w:t>
      </w:r>
      <w:r w:rsidR="00602C19">
        <w:rPr>
          <w:noProof/>
          <w:lang w:eastAsia="cs-CZ"/>
        </w:rPr>
        <w:t>.</w:t>
      </w:r>
    </w:p>
    <w:p w:rsidR="00602C19" w:rsidRDefault="00E548F6" w:rsidP="00602C19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6BA6CB31" wp14:editId="78CE1A5F">
            <wp:simplePos x="0" y="0"/>
            <wp:positionH relativeFrom="column">
              <wp:posOffset>4548505</wp:posOffset>
            </wp:positionH>
            <wp:positionV relativeFrom="paragraph">
              <wp:posOffset>25400</wp:posOffset>
            </wp:positionV>
            <wp:extent cx="1514475" cy="1514475"/>
            <wp:effectExtent l="0" t="0" r="9525" b="0"/>
            <wp:wrapNone/>
            <wp:docPr id="12" name="Obrázek 12" descr="C:\Users\Aleš Polívka\AppData\Local\Microsoft\Windows\Temporary Internet Files\Content.IE5\24VIXS4D\MC9004417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š Polívka\AppData\Local\Microsoft\Windows\Temporary Internet Files\Content.IE5\24VIXS4D\MC900441741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6C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D6AD38" wp14:editId="67BFF6D0">
                <wp:simplePos x="0" y="0"/>
                <wp:positionH relativeFrom="column">
                  <wp:posOffset>3586480</wp:posOffset>
                </wp:positionH>
                <wp:positionV relativeFrom="paragraph">
                  <wp:posOffset>134620</wp:posOffset>
                </wp:positionV>
                <wp:extent cx="828675" cy="400050"/>
                <wp:effectExtent l="0" t="0" r="352425" b="19050"/>
                <wp:wrapNone/>
                <wp:docPr id="19" name="Čárový popisek 1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28675" cy="400050"/>
                        </a:xfrm>
                        <a:prstGeom prst="borderCallout1">
                          <a:avLst>
                            <a:gd name="adj1" fmla="val 47321"/>
                            <a:gd name="adj2" fmla="val -325"/>
                            <a:gd name="adj3" fmla="val 93452"/>
                            <a:gd name="adj4" fmla="val -374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17EB" w:rsidRPr="00C017EB" w:rsidRDefault="00C017EB" w:rsidP="00D44CD5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19" o:spid="_x0000_s1031" type="#_x0000_t47" style="position:absolute;margin-left:282.4pt;margin-top:10.6pt;width:65.25pt;height:31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" adj="-8093,20186,-70,10221" fillcolor="white [3201]" strokecolor="black [2400]" strokeweight="1.25pt">
                <v:textbox>
                  <w:txbxContent>
                    <w:p w:rsidR="00C017EB" w:rsidRPr="00C017EB" w:rsidRDefault="00C017EB" w:rsidP="00D44CD5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VAN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02C19">
        <w:rPr>
          <w:noProof/>
          <w:lang w:eastAsia="cs-CZ"/>
        </w:rPr>
        <w:t xml:space="preserve">The </w:t>
      </w:r>
      <w:r w:rsidR="00C017EB">
        <w:rPr>
          <w:noProof/>
          <w:lang w:eastAsia="cs-CZ"/>
        </w:rPr>
        <w:t>formula</w:t>
      </w:r>
      <w:r w:rsidR="00602C19">
        <w:rPr>
          <w:noProof/>
          <w:lang w:eastAsia="cs-CZ"/>
        </w:rPr>
        <w:t xml:space="preserve"> is </w:t>
      </w:r>
      <w:r w:rsidR="00602C19">
        <w:rPr>
          <w:noProof/>
          <w:lang w:eastAsia="cs-CZ"/>
        </w:rPr>
        <w:tab/>
        <w:t>.</w:t>
      </w:r>
    </w:p>
    <w:p w:rsidR="00602C19" w:rsidRDefault="00E548F6" w:rsidP="00D976C1">
      <w:pPr>
        <w:tabs>
          <w:tab w:val="left" w:leader="dot" w:pos="4111"/>
        </w:tabs>
        <w:spacing w:after="720" w:line="60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4A6C6F9D" wp14:editId="3D02C303">
            <wp:simplePos x="0" y="0"/>
            <wp:positionH relativeFrom="column">
              <wp:posOffset>5091430</wp:posOffset>
            </wp:positionH>
            <wp:positionV relativeFrom="paragraph">
              <wp:posOffset>848360</wp:posOffset>
            </wp:positionV>
            <wp:extent cx="1228725" cy="1604010"/>
            <wp:effectExtent l="0" t="0" r="9525" b="0"/>
            <wp:wrapNone/>
            <wp:docPr id="41" name="Obrázek 41" descr="C:\Users\Aleš Polívka\AppData\Local\Microsoft\Windows\Temporary Internet Files\Content.IE5\24VIXS4D\MC9004042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eš Polívka\AppData\Local\Microsoft\Windows\Temporary Internet Files\Content.IE5\24VIXS4D\MC9004042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C19">
        <w:rPr>
          <w:noProof/>
          <w:lang w:eastAsia="cs-CZ"/>
        </w:rPr>
        <w:t xml:space="preserve">The </w:t>
      </w:r>
      <w:r w:rsidR="00C017EB">
        <w:rPr>
          <w:noProof/>
          <w:lang w:eastAsia="cs-CZ"/>
        </w:rPr>
        <w:t>van</w:t>
      </w:r>
      <w:r w:rsidR="00602C19">
        <w:rPr>
          <w:noProof/>
          <w:lang w:eastAsia="cs-CZ"/>
        </w:rPr>
        <w:t xml:space="preserve"> is </w:t>
      </w:r>
      <w:r w:rsidR="00602C19">
        <w:rPr>
          <w:noProof/>
          <w:lang w:eastAsia="cs-CZ"/>
        </w:rPr>
        <w:tab/>
        <w:t>.</w:t>
      </w:r>
    </w:p>
    <w:p w:rsidR="00216E07" w:rsidRPr="00216E07" w:rsidRDefault="00E548F6" w:rsidP="00D976C1">
      <w:pPr>
        <w:tabs>
          <w:tab w:val="left" w:leader="dot" w:pos="2835"/>
        </w:tabs>
        <w:spacing w:after="120" w:line="480" w:lineRule="auto"/>
        <w:rPr>
          <w:b/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000FED" wp14:editId="536FB5A9">
                <wp:simplePos x="0" y="0"/>
                <wp:positionH relativeFrom="column">
                  <wp:posOffset>4129405</wp:posOffset>
                </wp:positionH>
                <wp:positionV relativeFrom="paragraph">
                  <wp:posOffset>88900</wp:posOffset>
                </wp:positionV>
                <wp:extent cx="923925" cy="400050"/>
                <wp:effectExtent l="0" t="0" r="466725" b="19050"/>
                <wp:wrapNone/>
                <wp:docPr id="46" name="Čárový popisek 1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23925" cy="400050"/>
                        </a:xfrm>
                        <a:prstGeom prst="borderCallout1">
                          <a:avLst>
                            <a:gd name="adj1" fmla="val 47321"/>
                            <a:gd name="adj2" fmla="val 3059"/>
                            <a:gd name="adj3" fmla="val 72024"/>
                            <a:gd name="adj4" fmla="val -4761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48F6" w:rsidRPr="00E548F6" w:rsidRDefault="00E548F6" w:rsidP="00D44CD5">
                            <w:pPr>
                              <w:spacing w:after="0"/>
                              <w:jc w:val="center"/>
                            </w:pPr>
                            <w:r>
                              <w:t>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46" o:spid="_x0000_s1032" type="#_x0000_t47" style="position:absolute;margin-left:325.15pt;margin-top:7pt;width:72.75pt;height:31.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" adj="-10284,15557,661,10221" fillcolor="white [3201]" strokecolor="black [2400]" strokeweight="1.25pt">
                <v:textbox>
                  <w:txbxContent>
                    <w:p w:rsidR="00E548F6" w:rsidRPr="00E548F6" w:rsidRDefault="00E548F6" w:rsidP="00D44CD5">
                      <w:pPr>
                        <w:spacing w:after="0"/>
                        <w:jc w:val="center"/>
                      </w:pPr>
                      <w:r>
                        <w:t>MARY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w:t xml:space="preserve">YOUNG </w:t>
      </w:r>
      <w:r w:rsidR="00216E07" w:rsidRPr="00216E07">
        <w:rPr>
          <w:b/>
          <w:noProof/>
          <w:sz w:val="28"/>
          <w:szCs w:val="28"/>
          <w:lang w:eastAsia="cs-CZ"/>
        </w:rPr>
        <w:t xml:space="preserve">/ </w:t>
      </w:r>
      <w:r>
        <w:rPr>
          <w:b/>
          <w:noProof/>
          <w:sz w:val="28"/>
          <w:szCs w:val="28"/>
          <w:lang w:eastAsia="cs-CZ"/>
        </w:rPr>
        <w:t>OLD</w:t>
      </w:r>
    </w:p>
    <w:p w:rsidR="00216E07" w:rsidRDefault="00E548F6" w:rsidP="00216E07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7F9907EE" wp14:editId="2CD2391D">
            <wp:simplePos x="0" y="0"/>
            <wp:positionH relativeFrom="column">
              <wp:posOffset>3729355</wp:posOffset>
            </wp:positionH>
            <wp:positionV relativeFrom="paragraph">
              <wp:posOffset>454660</wp:posOffset>
            </wp:positionV>
            <wp:extent cx="915035" cy="1647190"/>
            <wp:effectExtent l="0" t="0" r="0" b="0"/>
            <wp:wrapNone/>
            <wp:docPr id="43" name="Obrázek 43" descr="C:\Users\Aleš Polívka\AppData\Local\Microsoft\Windows\Temporary Internet Files\Content.IE5\5XBCKRRN\MC9002334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š Polívka\AppData\Local\Microsoft\Windows\Temporary Internet Files\Content.IE5\5XBCKRRN\MC90023343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t xml:space="preserve">Bob </w:t>
      </w:r>
      <w:r w:rsidR="00216E07">
        <w:rPr>
          <w:noProof/>
          <w:lang w:eastAsia="cs-CZ"/>
        </w:rPr>
        <w:t xml:space="preserve">is </w:t>
      </w:r>
      <w:r w:rsidR="00216E07">
        <w:rPr>
          <w:noProof/>
          <w:lang w:eastAsia="cs-CZ"/>
        </w:rPr>
        <w:tab/>
        <w:t xml:space="preserve"> </w:t>
      </w:r>
      <w:r>
        <w:rPr>
          <w:noProof/>
          <w:lang w:eastAsia="cs-CZ"/>
        </w:rPr>
        <w:t>Jane</w:t>
      </w:r>
      <w:r w:rsidR="00216E07">
        <w:rPr>
          <w:noProof/>
          <w:lang w:eastAsia="cs-CZ"/>
        </w:rPr>
        <w:t>.</w:t>
      </w:r>
    </w:p>
    <w:p w:rsidR="00216E07" w:rsidRDefault="00E548F6" w:rsidP="00216E07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B2C19C" wp14:editId="49BA40A8">
                <wp:simplePos x="0" y="0"/>
                <wp:positionH relativeFrom="column">
                  <wp:posOffset>4986655</wp:posOffset>
                </wp:positionH>
                <wp:positionV relativeFrom="paragraph">
                  <wp:posOffset>511175</wp:posOffset>
                </wp:positionV>
                <wp:extent cx="847725" cy="400050"/>
                <wp:effectExtent l="400050" t="0" r="28575" b="19050"/>
                <wp:wrapNone/>
                <wp:docPr id="47" name="Čárový popisek 1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00050"/>
                        </a:xfrm>
                        <a:prstGeom prst="borderCallout1">
                          <a:avLst>
                            <a:gd name="adj1" fmla="val 47321"/>
                            <a:gd name="adj2" fmla="val -325"/>
                            <a:gd name="adj3" fmla="val 14880"/>
                            <a:gd name="adj4" fmla="val -4565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48F6" w:rsidRPr="00E548F6" w:rsidRDefault="00E548F6" w:rsidP="00D44CD5">
                            <w:pPr>
                              <w:spacing w:after="0"/>
                              <w:jc w:val="center"/>
                            </w:pPr>
                            <w:r>
                              <w:t>BOB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47" o:spid="_x0000_s1033" type="#_x0000_t47" style="position:absolute;margin-left:392.65pt;margin-top:40.25pt;width:66.75pt;height:3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" adj="-9862,3214,-70,10221" fillcolor="white [3201]" strokecolor="black [2400]" strokeweight="1.25pt">
                <v:textbox>
                  <w:txbxContent>
                    <w:p w:rsidR="00E548F6" w:rsidRPr="00E548F6" w:rsidRDefault="00E548F6" w:rsidP="00D44CD5">
                      <w:pPr>
                        <w:spacing w:after="0"/>
                        <w:jc w:val="center"/>
                      </w:pPr>
                      <w:r>
                        <w:t>BOB</w:t>
                      </w:r>
                    </w:p>
                  </w:txbxContent>
                </v:textbox>
              </v:shape>
            </w:pict>
          </mc:Fallback>
        </mc:AlternateContent>
      </w:r>
      <w:r w:rsidR="002737CE">
        <w:rPr>
          <w:noProof/>
          <w:lang w:eastAsia="cs-CZ"/>
        </w:rPr>
        <w:t xml:space="preserve">Jane is </w:t>
      </w:r>
      <w:r w:rsidR="00216E07">
        <w:rPr>
          <w:noProof/>
          <w:lang w:eastAsia="cs-CZ"/>
        </w:rPr>
        <w:tab/>
      </w:r>
      <w:r w:rsidR="002737CE">
        <w:rPr>
          <w:noProof/>
          <w:lang w:eastAsia="cs-CZ"/>
        </w:rPr>
        <w:t>Mary</w:t>
      </w:r>
      <w:r w:rsidR="00216E07">
        <w:rPr>
          <w:noProof/>
          <w:lang w:eastAsia="cs-CZ"/>
        </w:rPr>
        <w:t>.</w:t>
      </w:r>
      <w:r w:rsidR="001B4293" w:rsidRPr="001B4293">
        <w:rPr>
          <w:noProof/>
        </w:rPr>
        <w:t xml:space="preserve"> </w:t>
      </w:r>
    </w:p>
    <w:p w:rsidR="00216E07" w:rsidRDefault="00E548F6" w:rsidP="00216E07">
      <w:pPr>
        <w:tabs>
          <w:tab w:val="left" w:leader="dot" w:pos="4111"/>
        </w:tabs>
        <w:spacing w:line="60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27EDC7F4" wp14:editId="681C9A34">
            <wp:simplePos x="0" y="0"/>
            <wp:positionH relativeFrom="column">
              <wp:posOffset>5091430</wp:posOffset>
            </wp:positionH>
            <wp:positionV relativeFrom="paragraph">
              <wp:posOffset>462280</wp:posOffset>
            </wp:positionV>
            <wp:extent cx="746760" cy="1149985"/>
            <wp:effectExtent l="0" t="0" r="0" b="0"/>
            <wp:wrapNone/>
            <wp:docPr id="45" name="Obrázek 45" descr="C:\Users\Aleš Polívka\AppData\Local\Microsoft\Windows\Temporary Internet Files\Content.IE5\MN2TIYLR\MC90042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leš Polívka\AppData\Local\Microsoft\Windows\Temporary Internet Files\Content.IE5\MN2TIYLR\MC90042957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29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A61D8E" wp14:editId="49C8B06B">
                <wp:simplePos x="0" y="0"/>
                <wp:positionH relativeFrom="column">
                  <wp:posOffset>942975</wp:posOffset>
                </wp:positionH>
                <wp:positionV relativeFrom="paragraph">
                  <wp:posOffset>8667115</wp:posOffset>
                </wp:positionV>
                <wp:extent cx="2266950" cy="1695450"/>
                <wp:effectExtent l="9525" t="8890" r="9525" b="10160"/>
                <wp:wrapNone/>
                <wp:docPr id="31" name="computr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2266950" cy="1695450"/>
                        </a:xfrm>
                        <a:custGeom>
                          <a:avLst/>
                          <a:gdLst>
                            <a:gd name="T0" fmla="*/ 0 w 21600"/>
                            <a:gd name="T1" fmla="*/ 10800 h 21600"/>
                            <a:gd name="T2" fmla="*/ 10800 w 21600"/>
                            <a:gd name="T3" fmla="*/ 0 h 21600"/>
                            <a:gd name="T4" fmla="*/ 10800 w 21600"/>
                            <a:gd name="T5" fmla="*/ 21600 h 21600"/>
                            <a:gd name="T6" fmla="*/ 18135 w 21600"/>
                            <a:gd name="T7" fmla="*/ 10800 h 21600"/>
                            <a:gd name="T8" fmla="*/ 7811 w 21600"/>
                            <a:gd name="T9" fmla="*/ 2584 h 21600"/>
                            <a:gd name="T10" fmla="*/ 16359 w 21600"/>
                            <a:gd name="T11" fmla="*/ 11764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8250" y="17743"/>
                              </a:moveTo>
                              <a:lnTo>
                                <a:pt x="17557" y="16971"/>
                              </a:lnTo>
                              <a:lnTo>
                                <a:pt x="5429" y="16971"/>
                              </a:lnTo>
                              <a:lnTo>
                                <a:pt x="4736" y="17743"/>
                              </a:lnTo>
                              <a:lnTo>
                                <a:pt x="18250" y="17743"/>
                              </a:lnTo>
                              <a:close/>
                            </a:path>
                            <a:path w="21600" h="21600" extrusionOk="0">
                              <a:moveTo>
                                <a:pt x="18250" y="17743"/>
                              </a:moveTo>
                              <a:moveTo>
                                <a:pt x="19405" y="19131"/>
                              </a:moveTo>
                              <a:lnTo>
                                <a:pt x="18712" y="18360"/>
                              </a:lnTo>
                              <a:lnTo>
                                <a:pt x="4274" y="18360"/>
                              </a:lnTo>
                              <a:lnTo>
                                <a:pt x="3581" y="19131"/>
                              </a:lnTo>
                              <a:lnTo>
                                <a:pt x="19405" y="19131"/>
                              </a:lnTo>
                              <a:close/>
                            </a:path>
                            <a:path w="21600" h="21600" extrusionOk="0">
                              <a:moveTo>
                                <a:pt x="19405" y="19131"/>
                              </a:moveTo>
                              <a:moveTo>
                                <a:pt x="20560" y="20520"/>
                              </a:moveTo>
                              <a:lnTo>
                                <a:pt x="19867" y="19749"/>
                              </a:lnTo>
                              <a:lnTo>
                                <a:pt x="3119" y="19749"/>
                              </a:lnTo>
                              <a:lnTo>
                                <a:pt x="2426" y="20520"/>
                              </a:lnTo>
                              <a:lnTo>
                                <a:pt x="20560" y="20520"/>
                              </a:lnTo>
                              <a:close/>
                            </a:path>
                            <a:path w="21600" h="21600" extrusionOk="0">
                              <a:moveTo>
                                <a:pt x="20560" y="20520"/>
                              </a:moveTo>
                              <a:moveTo>
                                <a:pt x="4620" y="16971"/>
                              </a:moveTo>
                              <a:lnTo>
                                <a:pt x="5313" y="16200"/>
                              </a:lnTo>
                              <a:lnTo>
                                <a:pt x="7624" y="16200"/>
                              </a:lnTo>
                              <a:lnTo>
                                <a:pt x="7624" y="14194"/>
                              </a:lnTo>
                              <a:lnTo>
                                <a:pt x="5891" y="14194"/>
                              </a:lnTo>
                              <a:lnTo>
                                <a:pt x="5891" y="0"/>
                              </a:lnTo>
                              <a:lnTo>
                                <a:pt x="12013" y="0"/>
                              </a:lnTo>
                              <a:lnTo>
                                <a:pt x="18135" y="0"/>
                              </a:lnTo>
                              <a:lnTo>
                                <a:pt x="18135" y="10800"/>
                              </a:lnTo>
                              <a:lnTo>
                                <a:pt x="18135" y="14194"/>
                              </a:lnTo>
                              <a:lnTo>
                                <a:pt x="16402" y="14194"/>
                              </a:lnTo>
                              <a:lnTo>
                                <a:pt x="16402" y="16200"/>
                              </a:lnTo>
                              <a:lnTo>
                                <a:pt x="17788" y="16200"/>
                              </a:lnTo>
                              <a:lnTo>
                                <a:pt x="19059" y="17743"/>
                              </a:lnTo>
                              <a:lnTo>
                                <a:pt x="21022" y="19903"/>
                              </a:lnTo>
                              <a:lnTo>
                                <a:pt x="21253" y="20057"/>
                              </a:lnTo>
                              <a:lnTo>
                                <a:pt x="21369" y="20366"/>
                              </a:lnTo>
                              <a:lnTo>
                                <a:pt x="21600" y="20674"/>
                              </a:lnTo>
                              <a:lnTo>
                                <a:pt x="21600" y="20829"/>
                              </a:lnTo>
                              <a:lnTo>
                                <a:pt x="21600" y="20983"/>
                              </a:lnTo>
                              <a:lnTo>
                                <a:pt x="21600" y="21137"/>
                              </a:lnTo>
                              <a:lnTo>
                                <a:pt x="21600" y="21291"/>
                              </a:lnTo>
                              <a:lnTo>
                                <a:pt x="21484" y="21446"/>
                              </a:lnTo>
                              <a:lnTo>
                                <a:pt x="21369" y="21446"/>
                              </a:lnTo>
                              <a:lnTo>
                                <a:pt x="21138" y="21600"/>
                              </a:lnTo>
                              <a:lnTo>
                                <a:pt x="21022" y="21600"/>
                              </a:lnTo>
                              <a:lnTo>
                                <a:pt x="10973" y="21600"/>
                              </a:lnTo>
                              <a:lnTo>
                                <a:pt x="2079" y="21600"/>
                              </a:lnTo>
                              <a:lnTo>
                                <a:pt x="1848" y="21600"/>
                              </a:lnTo>
                              <a:lnTo>
                                <a:pt x="1733" y="21446"/>
                              </a:lnTo>
                              <a:lnTo>
                                <a:pt x="1617" y="21446"/>
                              </a:lnTo>
                              <a:lnTo>
                                <a:pt x="1502" y="21291"/>
                              </a:lnTo>
                              <a:lnTo>
                                <a:pt x="1386" y="21291"/>
                              </a:lnTo>
                              <a:lnTo>
                                <a:pt x="1386" y="21137"/>
                              </a:lnTo>
                              <a:lnTo>
                                <a:pt x="1386" y="20983"/>
                              </a:lnTo>
                              <a:lnTo>
                                <a:pt x="1386" y="20829"/>
                              </a:lnTo>
                              <a:lnTo>
                                <a:pt x="1502" y="20674"/>
                              </a:lnTo>
                              <a:lnTo>
                                <a:pt x="1617" y="20366"/>
                              </a:lnTo>
                              <a:lnTo>
                                <a:pt x="1733" y="20057"/>
                              </a:lnTo>
                              <a:lnTo>
                                <a:pt x="1964" y="19903"/>
                              </a:lnTo>
                              <a:lnTo>
                                <a:pt x="0" y="19903"/>
                              </a:lnTo>
                              <a:lnTo>
                                <a:pt x="0" y="10800"/>
                              </a:lnTo>
                              <a:lnTo>
                                <a:pt x="0" y="2777"/>
                              </a:lnTo>
                              <a:lnTo>
                                <a:pt x="4620" y="2777"/>
                              </a:lnTo>
                              <a:lnTo>
                                <a:pt x="4620" y="16971"/>
                              </a:lnTo>
                              <a:moveTo>
                                <a:pt x="4620" y="16971"/>
                              </a:moveTo>
                              <a:moveTo>
                                <a:pt x="4620" y="16971"/>
                              </a:moveTo>
                              <a:lnTo>
                                <a:pt x="4158" y="17434"/>
                              </a:lnTo>
                              <a:lnTo>
                                <a:pt x="2541" y="19286"/>
                              </a:lnTo>
                              <a:lnTo>
                                <a:pt x="1964" y="19903"/>
                              </a:lnTo>
                              <a:lnTo>
                                <a:pt x="4620" y="16971"/>
                              </a:lnTo>
                              <a:close/>
                            </a:path>
                            <a:path w="21600" h="21600" extrusionOk="0">
                              <a:moveTo>
                                <a:pt x="7624" y="2314"/>
                              </a:moveTo>
                              <a:moveTo>
                                <a:pt x="16402" y="2314"/>
                              </a:moveTo>
                              <a:lnTo>
                                <a:pt x="16402" y="11880"/>
                              </a:lnTo>
                              <a:lnTo>
                                <a:pt x="7624" y="11880"/>
                              </a:lnTo>
                              <a:lnTo>
                                <a:pt x="7624" y="2314"/>
                              </a:lnTo>
                              <a:close/>
                            </a:path>
                            <a:path w="21600" h="21600" extrusionOk="0">
                              <a:moveTo>
                                <a:pt x="578" y="4011"/>
                              </a:moveTo>
                              <a:moveTo>
                                <a:pt x="4043" y="4011"/>
                              </a:moveTo>
                              <a:lnTo>
                                <a:pt x="4043" y="4320"/>
                              </a:lnTo>
                              <a:lnTo>
                                <a:pt x="578" y="4320"/>
                              </a:lnTo>
                              <a:lnTo>
                                <a:pt x="578" y="4011"/>
                              </a:lnTo>
                              <a:close/>
                              <a:moveTo>
                                <a:pt x="7624" y="14194"/>
                              </a:moveTo>
                              <a:lnTo>
                                <a:pt x="16402" y="14194"/>
                              </a:lnTo>
                              <a:lnTo>
                                <a:pt x="16402" y="16200"/>
                              </a:lnTo>
                              <a:lnTo>
                                <a:pt x="7624" y="16200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mputr3" o:spid="_x0000_s1026" style="position:absolute;margin-left:74.25pt;margin-top:682.45pt;width:178.5pt;height:13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" path="m18250,17743r-693,-772l5429,16971r-693,772l18250,17743xem18250,17743t1155,1388l18712,18360r-14438,l3581,19131r15824,xem19405,19131t1155,1389l19867,19749r-16748,l2426,20520r18134,xem20560,20520,4620,16971r693,-771l7624,16200r,-2006l5891,14194,5891,r6122,l18135,r,10800l18135,14194r-1733,l16402,16200r1386,l19059,17743r1963,2160l21253,20057r116,309l21600,20674r,155l21600,20983r,154l21600,21291r-116,155l21369,21446r-231,154l21022,21600r-10049,l2079,21600r-231,l1733,21446r-116,l1502,21291r-116,l1386,21137r,-154l1386,20829r116,-155l1617,20366r116,-309l1964,19903,,19903,,10800,,2777r4620,l4620,16971t,m4620,16971r-462,463l2541,19286r-577,617l4620,16971xem7624,2314t8778,l16402,11880r-8778,l7624,2314r8778,xem578,4011t3465,l4043,4320r-3465,l578,4011r3465,xm7624,14194r8778,l16402,16200r-8778,e" fillcolor="#ffc">
                <v:stroke joinstyle="miter"/>
                <v:path o:extrusionok="f" o:connecttype="custom" o:connectlocs="0,847725;1133475,0;1133475,1695450;1903293,847725" o:connectangles="0,0,0,0" textboxrect="7811,2584,16359,11764"/>
                <o:lock v:ext="edit" verticies="t"/>
              </v:shape>
            </w:pict>
          </mc:Fallback>
        </mc:AlternateContent>
      </w:r>
      <w:r w:rsidR="001B429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24DEED" wp14:editId="2888ECB6">
                <wp:simplePos x="0" y="0"/>
                <wp:positionH relativeFrom="column">
                  <wp:posOffset>942975</wp:posOffset>
                </wp:positionH>
                <wp:positionV relativeFrom="paragraph">
                  <wp:posOffset>8667115</wp:posOffset>
                </wp:positionV>
                <wp:extent cx="2266950" cy="1695450"/>
                <wp:effectExtent l="9525" t="8890" r="9525" b="10160"/>
                <wp:wrapNone/>
                <wp:docPr id="30" name="computr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2266950" cy="1695450"/>
                        </a:xfrm>
                        <a:custGeom>
                          <a:avLst/>
                          <a:gdLst>
                            <a:gd name="T0" fmla="*/ 0 w 21600"/>
                            <a:gd name="T1" fmla="*/ 10800 h 21600"/>
                            <a:gd name="T2" fmla="*/ 10800 w 21600"/>
                            <a:gd name="T3" fmla="*/ 0 h 21600"/>
                            <a:gd name="T4" fmla="*/ 10800 w 21600"/>
                            <a:gd name="T5" fmla="*/ 21600 h 21600"/>
                            <a:gd name="T6" fmla="*/ 18135 w 21600"/>
                            <a:gd name="T7" fmla="*/ 10800 h 21600"/>
                            <a:gd name="T8" fmla="*/ 7811 w 21600"/>
                            <a:gd name="T9" fmla="*/ 2584 h 21600"/>
                            <a:gd name="T10" fmla="*/ 16359 w 21600"/>
                            <a:gd name="T11" fmla="*/ 11764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8250" y="17743"/>
                              </a:moveTo>
                              <a:lnTo>
                                <a:pt x="17557" y="16971"/>
                              </a:lnTo>
                              <a:lnTo>
                                <a:pt x="5429" y="16971"/>
                              </a:lnTo>
                              <a:lnTo>
                                <a:pt x="4736" y="17743"/>
                              </a:lnTo>
                              <a:lnTo>
                                <a:pt x="18250" y="17743"/>
                              </a:lnTo>
                              <a:close/>
                            </a:path>
                            <a:path w="21600" h="21600" extrusionOk="0">
                              <a:moveTo>
                                <a:pt x="18250" y="17743"/>
                              </a:moveTo>
                              <a:moveTo>
                                <a:pt x="19405" y="19131"/>
                              </a:moveTo>
                              <a:lnTo>
                                <a:pt x="18712" y="18360"/>
                              </a:lnTo>
                              <a:lnTo>
                                <a:pt x="4274" y="18360"/>
                              </a:lnTo>
                              <a:lnTo>
                                <a:pt x="3581" y="19131"/>
                              </a:lnTo>
                              <a:lnTo>
                                <a:pt x="19405" y="19131"/>
                              </a:lnTo>
                              <a:close/>
                            </a:path>
                            <a:path w="21600" h="21600" extrusionOk="0">
                              <a:moveTo>
                                <a:pt x="19405" y="19131"/>
                              </a:moveTo>
                              <a:moveTo>
                                <a:pt x="20560" y="20520"/>
                              </a:moveTo>
                              <a:lnTo>
                                <a:pt x="19867" y="19749"/>
                              </a:lnTo>
                              <a:lnTo>
                                <a:pt x="3119" y="19749"/>
                              </a:lnTo>
                              <a:lnTo>
                                <a:pt x="2426" y="20520"/>
                              </a:lnTo>
                              <a:lnTo>
                                <a:pt x="20560" y="20520"/>
                              </a:lnTo>
                              <a:close/>
                            </a:path>
                            <a:path w="21600" h="21600" extrusionOk="0">
                              <a:moveTo>
                                <a:pt x="20560" y="20520"/>
                              </a:moveTo>
                              <a:moveTo>
                                <a:pt x="4620" y="16971"/>
                              </a:moveTo>
                              <a:lnTo>
                                <a:pt x="5313" y="16200"/>
                              </a:lnTo>
                              <a:lnTo>
                                <a:pt x="7624" y="16200"/>
                              </a:lnTo>
                              <a:lnTo>
                                <a:pt x="7624" y="14194"/>
                              </a:lnTo>
                              <a:lnTo>
                                <a:pt x="5891" y="14194"/>
                              </a:lnTo>
                              <a:lnTo>
                                <a:pt x="5891" y="0"/>
                              </a:lnTo>
                              <a:lnTo>
                                <a:pt x="12013" y="0"/>
                              </a:lnTo>
                              <a:lnTo>
                                <a:pt x="18135" y="0"/>
                              </a:lnTo>
                              <a:lnTo>
                                <a:pt x="18135" y="10800"/>
                              </a:lnTo>
                              <a:lnTo>
                                <a:pt x="18135" y="14194"/>
                              </a:lnTo>
                              <a:lnTo>
                                <a:pt x="16402" y="14194"/>
                              </a:lnTo>
                              <a:lnTo>
                                <a:pt x="16402" y="16200"/>
                              </a:lnTo>
                              <a:lnTo>
                                <a:pt x="17788" y="16200"/>
                              </a:lnTo>
                              <a:lnTo>
                                <a:pt x="19059" y="17743"/>
                              </a:lnTo>
                              <a:lnTo>
                                <a:pt x="21022" y="19903"/>
                              </a:lnTo>
                              <a:lnTo>
                                <a:pt x="21253" y="20057"/>
                              </a:lnTo>
                              <a:lnTo>
                                <a:pt x="21369" y="20366"/>
                              </a:lnTo>
                              <a:lnTo>
                                <a:pt x="21600" y="20674"/>
                              </a:lnTo>
                              <a:lnTo>
                                <a:pt x="21600" y="20829"/>
                              </a:lnTo>
                              <a:lnTo>
                                <a:pt x="21600" y="20983"/>
                              </a:lnTo>
                              <a:lnTo>
                                <a:pt x="21600" y="21137"/>
                              </a:lnTo>
                              <a:lnTo>
                                <a:pt x="21600" y="21291"/>
                              </a:lnTo>
                              <a:lnTo>
                                <a:pt x="21484" y="21446"/>
                              </a:lnTo>
                              <a:lnTo>
                                <a:pt x="21369" y="21446"/>
                              </a:lnTo>
                              <a:lnTo>
                                <a:pt x="21138" y="21600"/>
                              </a:lnTo>
                              <a:lnTo>
                                <a:pt x="21022" y="21600"/>
                              </a:lnTo>
                              <a:lnTo>
                                <a:pt x="10973" y="21600"/>
                              </a:lnTo>
                              <a:lnTo>
                                <a:pt x="2079" y="21600"/>
                              </a:lnTo>
                              <a:lnTo>
                                <a:pt x="1848" y="21600"/>
                              </a:lnTo>
                              <a:lnTo>
                                <a:pt x="1733" y="21446"/>
                              </a:lnTo>
                              <a:lnTo>
                                <a:pt x="1617" y="21446"/>
                              </a:lnTo>
                              <a:lnTo>
                                <a:pt x="1502" y="21291"/>
                              </a:lnTo>
                              <a:lnTo>
                                <a:pt x="1386" y="21291"/>
                              </a:lnTo>
                              <a:lnTo>
                                <a:pt x="1386" y="21137"/>
                              </a:lnTo>
                              <a:lnTo>
                                <a:pt x="1386" y="20983"/>
                              </a:lnTo>
                              <a:lnTo>
                                <a:pt x="1386" y="20829"/>
                              </a:lnTo>
                              <a:lnTo>
                                <a:pt x="1502" y="20674"/>
                              </a:lnTo>
                              <a:lnTo>
                                <a:pt x="1617" y="20366"/>
                              </a:lnTo>
                              <a:lnTo>
                                <a:pt x="1733" y="20057"/>
                              </a:lnTo>
                              <a:lnTo>
                                <a:pt x="1964" y="19903"/>
                              </a:lnTo>
                              <a:lnTo>
                                <a:pt x="0" y="19903"/>
                              </a:lnTo>
                              <a:lnTo>
                                <a:pt x="0" y="10800"/>
                              </a:lnTo>
                              <a:lnTo>
                                <a:pt x="0" y="2777"/>
                              </a:lnTo>
                              <a:lnTo>
                                <a:pt x="4620" y="2777"/>
                              </a:lnTo>
                              <a:lnTo>
                                <a:pt x="4620" y="16971"/>
                              </a:lnTo>
                              <a:moveTo>
                                <a:pt x="4620" y="16971"/>
                              </a:moveTo>
                              <a:moveTo>
                                <a:pt x="4620" y="16971"/>
                              </a:moveTo>
                              <a:lnTo>
                                <a:pt x="4158" y="17434"/>
                              </a:lnTo>
                              <a:lnTo>
                                <a:pt x="2541" y="19286"/>
                              </a:lnTo>
                              <a:lnTo>
                                <a:pt x="1964" y="19903"/>
                              </a:lnTo>
                              <a:lnTo>
                                <a:pt x="4620" y="16971"/>
                              </a:lnTo>
                              <a:close/>
                            </a:path>
                            <a:path w="21600" h="21600" extrusionOk="0">
                              <a:moveTo>
                                <a:pt x="7624" y="2314"/>
                              </a:moveTo>
                              <a:moveTo>
                                <a:pt x="16402" y="2314"/>
                              </a:moveTo>
                              <a:lnTo>
                                <a:pt x="16402" y="11880"/>
                              </a:lnTo>
                              <a:lnTo>
                                <a:pt x="7624" y="11880"/>
                              </a:lnTo>
                              <a:lnTo>
                                <a:pt x="7624" y="2314"/>
                              </a:lnTo>
                              <a:close/>
                            </a:path>
                            <a:path w="21600" h="21600" extrusionOk="0">
                              <a:moveTo>
                                <a:pt x="578" y="4011"/>
                              </a:moveTo>
                              <a:moveTo>
                                <a:pt x="4043" y="4011"/>
                              </a:moveTo>
                              <a:lnTo>
                                <a:pt x="4043" y="4320"/>
                              </a:lnTo>
                              <a:lnTo>
                                <a:pt x="578" y="4320"/>
                              </a:lnTo>
                              <a:lnTo>
                                <a:pt x="578" y="4011"/>
                              </a:lnTo>
                              <a:close/>
                              <a:moveTo>
                                <a:pt x="7624" y="14194"/>
                              </a:moveTo>
                              <a:lnTo>
                                <a:pt x="16402" y="14194"/>
                              </a:lnTo>
                              <a:lnTo>
                                <a:pt x="16402" y="16200"/>
                              </a:lnTo>
                              <a:lnTo>
                                <a:pt x="7624" y="16200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mputr3" o:spid="_x0000_s1026" style="position:absolute;margin-left:74.25pt;margin-top:682.45pt;width:178.5pt;height:13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" path="m18250,17743r-693,-772l5429,16971r-693,772l18250,17743xem18250,17743t1155,1388l18712,18360r-14438,l3581,19131r15824,xem19405,19131t1155,1389l19867,19749r-16748,l2426,20520r18134,xem20560,20520,4620,16971r693,-771l7624,16200r,-2006l5891,14194,5891,r6122,l18135,r,10800l18135,14194r-1733,l16402,16200r1386,l19059,17743r1963,2160l21253,20057r116,309l21600,20674r,155l21600,20983r,154l21600,21291r-116,155l21369,21446r-231,154l21022,21600r-10049,l2079,21600r-231,l1733,21446r-116,l1502,21291r-116,l1386,21137r,-154l1386,20829r116,-155l1617,20366r116,-309l1964,19903,,19903,,10800,,2777r4620,l4620,16971t,m4620,16971r-462,463l2541,19286r-577,617l4620,16971xem7624,2314t8778,l16402,11880r-8778,l7624,2314r8778,xem578,4011t3465,l4043,4320r-3465,l578,4011r3465,xm7624,14194r8778,l16402,16200r-8778,e" fillcolor="#ffc">
                <v:stroke joinstyle="miter"/>
                <v:path o:extrusionok="f" o:connecttype="custom" o:connectlocs="0,847725;1133475,0;1133475,1695450;1903293,847725" o:connectangles="0,0,0,0" textboxrect="7811,2584,16359,11764"/>
                <o:lock v:ext="edit" verticies="t"/>
              </v:shape>
            </w:pict>
          </mc:Fallback>
        </mc:AlternateContent>
      </w:r>
      <w:r w:rsidR="002737CE">
        <w:rPr>
          <w:noProof/>
          <w:lang w:eastAsia="cs-CZ"/>
        </w:rPr>
        <w:t xml:space="preserve">Mary is </w:t>
      </w:r>
      <w:r w:rsidR="00216E07">
        <w:rPr>
          <w:noProof/>
          <w:lang w:eastAsia="cs-CZ"/>
        </w:rPr>
        <w:tab/>
        <w:t>.</w:t>
      </w:r>
    </w:p>
    <w:p w:rsidR="005D7630" w:rsidRDefault="00E548F6" w:rsidP="002737CE">
      <w:pPr>
        <w:tabs>
          <w:tab w:val="left" w:leader="dot" w:pos="4111"/>
        </w:tabs>
        <w:spacing w:line="60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C3DDE9" wp14:editId="5E252E27">
                <wp:simplePos x="0" y="0"/>
                <wp:positionH relativeFrom="column">
                  <wp:posOffset>3662680</wp:posOffset>
                </wp:positionH>
                <wp:positionV relativeFrom="paragraph">
                  <wp:posOffset>547370</wp:posOffset>
                </wp:positionV>
                <wp:extent cx="923925" cy="400050"/>
                <wp:effectExtent l="0" t="0" r="600075" b="19050"/>
                <wp:wrapNone/>
                <wp:docPr id="48" name="Čárový popisek 1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23925" cy="400050"/>
                        </a:xfrm>
                        <a:prstGeom prst="borderCallout1">
                          <a:avLst>
                            <a:gd name="adj1" fmla="val 47321"/>
                            <a:gd name="adj2" fmla="val 3059"/>
                            <a:gd name="adj3" fmla="val 17262"/>
                            <a:gd name="adj4" fmla="val -6101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48F6" w:rsidRPr="00E548F6" w:rsidRDefault="00E548F6" w:rsidP="00D44CD5">
                            <w:pPr>
                              <w:spacing w:after="0"/>
                              <w:jc w:val="center"/>
                            </w:pPr>
                            <w:r>
                              <w:t>JANE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48" o:spid="_x0000_s1034" type="#_x0000_t47" style="position:absolute;margin-left:288.4pt;margin-top:43.1pt;width:72.75pt;height:31.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" adj="-13179,3729,661,10221" fillcolor="white [3201]" strokecolor="black [2400]" strokeweight="1.25pt">
                <v:textbox>
                  <w:txbxContent>
                    <w:p w:rsidR="00E548F6" w:rsidRPr="00E548F6" w:rsidRDefault="00E548F6" w:rsidP="00D44CD5">
                      <w:pPr>
                        <w:spacing w:after="0"/>
                        <w:jc w:val="center"/>
                      </w:pPr>
                      <w:r>
                        <w:t>JANE</w:t>
                      </w:r>
                    </w:p>
                  </w:txbxContent>
                </v:textbox>
              </v:shape>
            </w:pict>
          </mc:Fallback>
        </mc:AlternateContent>
      </w:r>
      <w:r w:rsidR="002737CE">
        <w:rPr>
          <w:noProof/>
          <w:lang w:eastAsia="cs-CZ"/>
        </w:rPr>
        <w:t xml:space="preserve">Jane is </w:t>
      </w:r>
      <w:r w:rsidR="00216E07">
        <w:rPr>
          <w:noProof/>
          <w:lang w:eastAsia="cs-CZ"/>
        </w:rPr>
        <w:tab/>
        <w:t>.</w:t>
      </w:r>
    </w:p>
    <w:p w:rsidR="00791174" w:rsidRDefault="00791174">
      <w:pPr>
        <w:sectPr w:rsidR="00791174" w:rsidSect="00657DFE">
          <w:headerReference w:type="default" r:id="rId15"/>
          <w:footerReference w:type="defaul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2737CE">
      <w:bookmarkStart w:id="0" w:name="_GoBack"/>
      <w:r>
        <w:t>Pracovní list slouží k procvičení stupňování přídavných jmen.</w:t>
      </w:r>
    </w:p>
    <w:p w:rsidR="002737CE" w:rsidRDefault="002737CE">
      <w:r>
        <w:t xml:space="preserve">Žáci </w:t>
      </w:r>
      <w:r w:rsidR="001C5B90">
        <w:t xml:space="preserve">do </w:t>
      </w:r>
      <w:r>
        <w:t>pracovní</w:t>
      </w:r>
      <w:r w:rsidR="001C5B90">
        <w:t>ch</w:t>
      </w:r>
      <w:r>
        <w:t xml:space="preserve"> list</w:t>
      </w:r>
      <w:r w:rsidR="001C5B90">
        <w:t>ů</w:t>
      </w:r>
      <w:r>
        <w:t xml:space="preserve"> popisují obrázky</w:t>
      </w:r>
      <w:r w:rsidR="001C5B90">
        <w:t>, na kterých porovnávají podstatná jména předepsanými přídavnými jmény</w:t>
      </w:r>
      <w:r>
        <w:t>.</w:t>
      </w:r>
    </w:p>
    <w:bookmarkEnd w:id="0"/>
    <w:p w:rsidR="006A27DD" w:rsidRPr="00E3220A" w:rsidRDefault="006A27DD" w:rsidP="006A27DD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791174" w:rsidRDefault="006A27DD">
      <w:r>
        <w:t>Obrázky použité z galerie Office &lt;</w:t>
      </w:r>
      <w:hyperlink r:id="rId17" w:history="1">
        <w:r w:rsidRPr="006A27DD">
          <w:rPr>
            <w:rStyle w:val="Hypertextovodkaz"/>
          </w:rPr>
          <w:t>http://office.microsoft.com</w:t>
        </w:r>
      </w:hyperlink>
      <w:r>
        <w:t>&gt;</w:t>
      </w:r>
    </w:p>
    <w:p w:rsidR="006A27DD" w:rsidRDefault="006A27DD"/>
    <w:sectPr w:rsidR="006A27DD" w:rsidSect="00791174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C79" w:rsidRDefault="00CB4C79" w:rsidP="00285C8B">
      <w:pPr>
        <w:spacing w:after="0" w:line="240" w:lineRule="auto"/>
      </w:pPr>
      <w:r>
        <w:separator/>
      </w:r>
    </w:p>
  </w:endnote>
  <w:endnote w:type="continuationSeparator" w:id="0">
    <w:p w:rsidR="00CB4C79" w:rsidRDefault="00CB4C79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C79" w:rsidRDefault="00CB4C79" w:rsidP="00285C8B">
      <w:pPr>
        <w:spacing w:after="0" w:line="240" w:lineRule="auto"/>
      </w:pPr>
      <w:r>
        <w:separator/>
      </w:r>
    </w:p>
  </w:footnote>
  <w:footnote w:type="continuationSeparator" w:id="0">
    <w:p w:rsidR="00CB4C79" w:rsidRDefault="00CB4C79" w:rsidP="00285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7EB" w:rsidRPr="00216E07" w:rsidRDefault="00C017EB">
    <w:pPr>
      <w:pStyle w:val="Zhlav"/>
      <w:rPr>
        <w:rFonts w:asciiTheme="majorHAnsi" w:hAnsiTheme="majorHAnsi"/>
        <w:b/>
        <w:sz w:val="28"/>
        <w:lang w:val="en-US"/>
      </w:rPr>
    </w:pPr>
    <w:r w:rsidRPr="00216E07">
      <w:rPr>
        <w:rFonts w:asciiTheme="majorHAnsi" w:hAnsiTheme="majorHAnsi"/>
        <w:b/>
        <w:sz w:val="28"/>
        <w:lang w:val="en-US"/>
      </w:rPr>
      <w:t>Put the adjectives into the correct form.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7CE" w:rsidRPr="00216E07" w:rsidRDefault="002737CE">
    <w:pPr>
      <w:pStyle w:val="Zhlav"/>
      <w:rPr>
        <w:rFonts w:asciiTheme="majorHAnsi" w:hAnsiTheme="majorHAnsi"/>
        <w:b/>
        <w:sz w:val="2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ED9"/>
    <w:rsid w:val="000A0696"/>
    <w:rsid w:val="00184BB0"/>
    <w:rsid w:val="001B1E40"/>
    <w:rsid w:val="001B4293"/>
    <w:rsid w:val="001C5B90"/>
    <w:rsid w:val="00216E07"/>
    <w:rsid w:val="002737CE"/>
    <w:rsid w:val="00285C8B"/>
    <w:rsid w:val="00287128"/>
    <w:rsid w:val="00301B9A"/>
    <w:rsid w:val="00365276"/>
    <w:rsid w:val="003B2C14"/>
    <w:rsid w:val="004963F7"/>
    <w:rsid w:val="004C1A8B"/>
    <w:rsid w:val="004C4DEB"/>
    <w:rsid w:val="005D7630"/>
    <w:rsid w:val="005E54B0"/>
    <w:rsid w:val="005F6335"/>
    <w:rsid w:val="00602C19"/>
    <w:rsid w:val="006339EE"/>
    <w:rsid w:val="00657DFE"/>
    <w:rsid w:val="006A27DD"/>
    <w:rsid w:val="006D01BC"/>
    <w:rsid w:val="00701F01"/>
    <w:rsid w:val="00720381"/>
    <w:rsid w:val="00791174"/>
    <w:rsid w:val="00837D2F"/>
    <w:rsid w:val="008B3ED9"/>
    <w:rsid w:val="00A81CDD"/>
    <w:rsid w:val="00C017EB"/>
    <w:rsid w:val="00C11AA5"/>
    <w:rsid w:val="00C50AE9"/>
    <w:rsid w:val="00CB4C79"/>
    <w:rsid w:val="00D40D92"/>
    <w:rsid w:val="00D44CD5"/>
    <w:rsid w:val="00D94E99"/>
    <w:rsid w:val="00D976C1"/>
    <w:rsid w:val="00DA4BAC"/>
    <w:rsid w:val="00E3220A"/>
    <w:rsid w:val="00E548F6"/>
    <w:rsid w:val="00EB6CFA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wmf"/><Relationship Id="rId17" Type="http://schemas.openxmlformats.org/officeDocument/2006/relationships/hyperlink" Target="http://office.microsoft.com" TargetMode="Externa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&#353;%20Pol&#237;vka\Documents\Dropbox\5.%20Z&#352;\EU%20pen&#237;ze%20&#353;kol&#225;m\DUM.dotx" TargetMode="External"/></Relationships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8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7</cp:revision>
  <cp:lastPrinted>2012-01-01T12:03:00Z</cp:lastPrinted>
  <dcterms:created xsi:type="dcterms:W3CDTF">2012-01-22T19:16:00Z</dcterms:created>
  <dcterms:modified xsi:type="dcterms:W3CDTF">2012-03-15T21:21:00Z</dcterms:modified>
</cp:coreProperties>
</file>