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CA9" w:rsidRPr="00837D2F" w:rsidRDefault="00F22CA9" w:rsidP="00F22CA9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VY_32_INOVACE_0</w:t>
      </w:r>
      <w:r w:rsidR="00DE15CA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</w:t>
      </w:r>
      <w:r w:rsidRPr="00837D2F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0D1D4F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AJ4</w:t>
      </w:r>
      <w:r w:rsidR="000D1D4F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 xml:space="preserve">Téma: </w:t>
      </w:r>
      <w:r w:rsidRPr="00F22CA9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Spelling, Toys</w:t>
      </w:r>
    </w:p>
    <w:p w:rsidR="00F22CA9" w:rsidRPr="00837D2F" w:rsidRDefault="000D1D4F" w:rsidP="00F22CA9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0D1D4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F22CA9"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F22CA9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F22CA9" w:rsidRPr="003B2C14" w:rsidRDefault="00F22CA9" w:rsidP="00F22CA9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24.12.2011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4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F22CA9" w:rsidRDefault="00F22CA9" w:rsidP="00F22CA9">
      <w:pPr>
        <w:rPr>
          <w:noProof/>
          <w:lang w:eastAsia="cs-CZ"/>
        </w:rPr>
      </w:pPr>
    </w:p>
    <w:p w:rsidR="00F22CA9" w:rsidRDefault="00F22CA9" w:rsidP="00F22CA9">
      <w:pPr>
        <w:rPr>
          <w:noProof/>
          <w:lang w:eastAsia="cs-CZ"/>
        </w:rPr>
        <w:sectPr w:rsidR="00F22CA9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447E7" w:rsidRDefault="003D4C9F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8DF72" wp14:editId="3200C30D">
                <wp:simplePos x="0" y="0"/>
                <wp:positionH relativeFrom="column">
                  <wp:posOffset>5143338</wp:posOffset>
                </wp:positionH>
                <wp:positionV relativeFrom="paragraph">
                  <wp:posOffset>3830955</wp:posOffset>
                </wp:positionV>
                <wp:extent cx="1743710" cy="722630"/>
                <wp:effectExtent l="0" t="0" r="8890" b="127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10" cy="722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0BDC" w:rsidRPr="00000BDC" w:rsidRDefault="00000BDC">
                            <w:pPr>
                              <w:rPr>
                                <w:sz w:val="72"/>
                              </w:rPr>
                            </w:pPr>
                            <w:r w:rsidRPr="00000BDC">
                              <w:rPr>
                                <w:sz w:val="72"/>
                              </w:rPr>
                              <w:t xml:space="preserve">TEAM </w:t>
                            </w:r>
                            <w:r>
                              <w:rPr>
                                <w:sz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1" o:spid="_x0000_s1026" type="#_x0000_t202" style="position:absolute;margin-left:405pt;margin-top:301.65pt;width:137.3pt;height:5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" fillcolor="white [3201]" stroked="f" strokeweight=".5pt">
                <v:textbox>
                  <w:txbxContent>
                    <w:p w:rsidR="00000BDC" w:rsidRPr="00000BDC" w:rsidRDefault="00000BDC">
                      <w:pPr>
                        <w:rPr>
                          <w:sz w:val="72"/>
                        </w:rPr>
                      </w:pPr>
                      <w:r w:rsidRPr="00000BDC">
                        <w:rPr>
                          <w:sz w:val="72"/>
                        </w:rPr>
                        <w:t xml:space="preserve">TEAM </w:t>
                      </w:r>
                      <w:r>
                        <w:rPr>
                          <w:sz w:val="7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4CC59" wp14:editId="78B043C7">
                <wp:simplePos x="0" y="0"/>
                <wp:positionH relativeFrom="column">
                  <wp:posOffset>5069043</wp:posOffset>
                </wp:positionH>
                <wp:positionV relativeFrom="paragraph">
                  <wp:posOffset>67310</wp:posOffset>
                </wp:positionV>
                <wp:extent cx="1743710" cy="722630"/>
                <wp:effectExtent l="0" t="0" r="8890" b="127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10" cy="722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0BDC" w:rsidRPr="00000BDC" w:rsidRDefault="00000BDC">
                            <w:pPr>
                              <w:rPr>
                                <w:sz w:val="72"/>
                              </w:rPr>
                            </w:pPr>
                            <w:r w:rsidRPr="00000BDC">
                              <w:rPr>
                                <w:sz w:val="72"/>
                              </w:rPr>
                              <w:t>TEAM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27" type="#_x0000_t202" style="position:absolute;margin-left:399.15pt;margin-top:5.3pt;width:137.3pt;height:5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" fillcolor="white [3201]" stroked="f" strokeweight=".5pt">
                <v:textbox>
                  <w:txbxContent>
                    <w:p w:rsidR="00000BDC" w:rsidRPr="00000BDC" w:rsidRDefault="00000BDC">
                      <w:pPr>
                        <w:rPr>
                          <w:sz w:val="72"/>
                        </w:rPr>
                      </w:pPr>
                      <w:r w:rsidRPr="00000BDC">
                        <w:rPr>
                          <w:sz w:val="72"/>
                        </w:rPr>
                        <w:t>TEAM 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D251425" wp14:editId="328283D1">
            <wp:simplePos x="0" y="0"/>
            <wp:positionH relativeFrom="column">
              <wp:posOffset>-580552</wp:posOffset>
            </wp:positionH>
            <wp:positionV relativeFrom="paragraph">
              <wp:posOffset>-459740</wp:posOffset>
            </wp:positionV>
            <wp:extent cx="10541000" cy="3174365"/>
            <wp:effectExtent l="0" t="0" r="0" b="0"/>
            <wp:wrapNone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407C17D" wp14:editId="4896CD13">
            <wp:simplePos x="0" y="0"/>
            <wp:positionH relativeFrom="column">
              <wp:posOffset>-593887</wp:posOffset>
            </wp:positionH>
            <wp:positionV relativeFrom="paragraph">
              <wp:posOffset>2976245</wp:posOffset>
            </wp:positionV>
            <wp:extent cx="10541000" cy="3174365"/>
            <wp:effectExtent l="0" t="0" r="0" b="0"/>
            <wp:wrapNone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46249F" wp14:editId="09F7D5FC">
                <wp:simplePos x="0" y="0"/>
                <wp:positionH relativeFrom="column">
                  <wp:posOffset>-910428</wp:posOffset>
                </wp:positionH>
                <wp:positionV relativeFrom="paragraph">
                  <wp:posOffset>2896028</wp:posOffset>
                </wp:positionV>
                <wp:extent cx="10695763" cy="0"/>
                <wp:effectExtent l="0" t="0" r="1079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95763" cy="0"/>
                        </a:xfrm>
                        <a:prstGeom prst="line">
                          <a:avLst/>
                        </a:prstGeom>
                        <a:ln w="19050"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1.7pt,228.05pt" to="770.5pt,2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" strokecolor="black [3200]" strokeweight="1.5pt">
                <v:stroke dashstyle="3 1"/>
              </v:line>
            </w:pict>
          </mc:Fallback>
        </mc:AlternateContent>
      </w:r>
      <w:r w:rsidR="000447E7">
        <w:rPr>
          <w:noProof/>
          <w:lang w:eastAsia="cs-CZ"/>
        </w:rPr>
        <w:br w:type="page"/>
      </w:r>
    </w:p>
    <w:p w:rsidR="00F773F8" w:rsidRDefault="004A58C2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FOR TEACHERS ONLY.</w:t>
      </w:r>
    </w:p>
    <w:p w:rsidR="005D7630" w:rsidRDefault="000447E7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F28DCAE" wp14:editId="5DA6FC0A">
            <wp:simplePos x="0" y="0"/>
            <wp:positionH relativeFrom="column">
              <wp:posOffset>-542526</wp:posOffset>
            </wp:positionH>
            <wp:positionV relativeFrom="paragraph">
              <wp:posOffset>968375</wp:posOffset>
            </wp:positionV>
            <wp:extent cx="10541000" cy="3174365"/>
            <wp:effectExtent l="0" t="0" r="0" b="0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1174" w:rsidRDefault="00791174">
      <w:pPr>
        <w:sectPr w:rsidR="00791174" w:rsidSect="001E2C26">
          <w:footerReference w:type="default" r:id="rId24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A240A1" w:rsidRPr="00A240A1" w:rsidRDefault="00A240A1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A240A1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Pravidla:</w:t>
      </w:r>
    </w:p>
    <w:p w:rsidR="00A240A1" w:rsidRDefault="00A240A1">
      <w:bookmarkStart w:id="0" w:name="_GoBack"/>
      <w:r>
        <w:t xml:space="preserve">Tato aktivita slouží k procvičení slovní zásoby na téma </w:t>
      </w:r>
      <w:proofErr w:type="spellStart"/>
      <w:r>
        <w:t>Toys</w:t>
      </w:r>
      <w:proofErr w:type="spellEnd"/>
      <w:r>
        <w:t xml:space="preserve"> hláskováním, které současně vede k procvičení písmen anglické abecedy.</w:t>
      </w:r>
    </w:p>
    <w:bookmarkEnd w:id="0"/>
    <w:p w:rsidR="00A240A1" w:rsidRPr="00A240A1" w:rsidRDefault="00A240A1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Anotace:</w:t>
      </w:r>
    </w:p>
    <w:p w:rsidR="006A27DD" w:rsidRDefault="00FA19B7">
      <w:r>
        <w:t>Žáci se ve třídě rozdělí do dvou skupin a každá dostane svou část pracovního listu, první stránku. Druhá stránka pracovního listu slouží pouze jako řešení pro učitele. Žáci se ve skupinách střídají v otázkách „</w:t>
      </w:r>
      <w:r w:rsidRPr="000F319F">
        <w:rPr>
          <w:i/>
          <w:lang w:val="en-US"/>
        </w:rPr>
        <w:t>What is number 4</w:t>
      </w:r>
      <w:r>
        <w:t>?“, nebo lépe „</w:t>
      </w:r>
      <w:r w:rsidRPr="000F319F">
        <w:rPr>
          <w:i/>
          <w:lang w:val="en-US"/>
        </w:rPr>
        <w:t>What letter is number 4</w:t>
      </w:r>
      <w:r>
        <w:t>?“</w:t>
      </w:r>
      <w:r w:rsidR="004A58C2">
        <w:t xml:space="preserve"> Učitel kontroluje správnost odpovědí podle své části pracovního listu. Soutěživost tohoto úkolu spočívá ve složení </w:t>
      </w:r>
      <w:r w:rsidR="000F319F">
        <w:t xml:space="preserve">4 anglických slov s tématikou </w:t>
      </w:r>
      <w:proofErr w:type="spellStart"/>
      <w:r w:rsidR="000F319F" w:rsidRPr="000F319F">
        <w:rPr>
          <w:i/>
        </w:rPr>
        <w:t>Toys</w:t>
      </w:r>
      <w:proofErr w:type="spellEnd"/>
      <w:r w:rsidR="000F319F">
        <w:t>. Tým, který jako první zvládne napsat všechna 4 slova správně, zvítězí.</w:t>
      </w:r>
    </w:p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B7F" w:rsidRDefault="00FE7B7F" w:rsidP="00285C8B">
      <w:pPr>
        <w:spacing w:after="0" w:line="240" w:lineRule="auto"/>
      </w:pPr>
      <w:r>
        <w:separator/>
      </w:r>
    </w:p>
  </w:endnote>
  <w:endnote w:type="continuationSeparator" w:id="0">
    <w:p w:rsidR="00FE7B7F" w:rsidRDefault="00FE7B7F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CA9" w:rsidRDefault="00F22CA9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3280F625" wp14:editId="186FBB91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B7F" w:rsidRDefault="00FE7B7F" w:rsidP="00285C8B">
      <w:pPr>
        <w:spacing w:after="0" w:line="240" w:lineRule="auto"/>
      </w:pPr>
      <w:r>
        <w:separator/>
      </w:r>
    </w:p>
  </w:footnote>
  <w:footnote w:type="continuationSeparator" w:id="0">
    <w:p w:rsidR="00FE7B7F" w:rsidRDefault="00FE7B7F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26"/>
    <w:rsid w:val="00000BDC"/>
    <w:rsid w:val="000447E7"/>
    <w:rsid w:val="000D1D4F"/>
    <w:rsid w:val="000F319F"/>
    <w:rsid w:val="001E2C26"/>
    <w:rsid w:val="00285C8B"/>
    <w:rsid w:val="00287128"/>
    <w:rsid w:val="00365276"/>
    <w:rsid w:val="003A068E"/>
    <w:rsid w:val="003D4C9F"/>
    <w:rsid w:val="004A58C2"/>
    <w:rsid w:val="005C5482"/>
    <w:rsid w:val="005D7630"/>
    <w:rsid w:val="0061310F"/>
    <w:rsid w:val="00657DFE"/>
    <w:rsid w:val="006A27DD"/>
    <w:rsid w:val="006E3552"/>
    <w:rsid w:val="00791174"/>
    <w:rsid w:val="007E0442"/>
    <w:rsid w:val="0085057C"/>
    <w:rsid w:val="00A00049"/>
    <w:rsid w:val="00A240A1"/>
    <w:rsid w:val="00AB053E"/>
    <w:rsid w:val="00AC076C"/>
    <w:rsid w:val="00D02C6C"/>
    <w:rsid w:val="00D40D92"/>
    <w:rsid w:val="00D94E99"/>
    <w:rsid w:val="00DE15CA"/>
    <w:rsid w:val="00E3220A"/>
    <w:rsid w:val="00F22CA9"/>
    <w:rsid w:val="00F773F8"/>
    <w:rsid w:val="00FA19B7"/>
    <w:rsid w:val="00FE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1E2C26"/>
    <w:pPr>
      <w:spacing w:line="240" w:lineRule="auto"/>
    </w:pPr>
    <w:rPr>
      <w:b/>
      <w:bCs/>
      <w:color w:val="4E67C8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1E2C26"/>
    <w:pPr>
      <w:spacing w:line="240" w:lineRule="auto"/>
    </w:pPr>
    <w:rPr>
      <w:b/>
      <w:bCs/>
      <w:color w:val="4E67C8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diagramQuickStyle" Target="diagrams/quickStyle3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&#353;%20Pol&#237;vka\Documents\Dropbox\5.%20Z&#352;\EU%20pen&#237;ze%20&#353;kol&#225;m\DU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1B67655-ACF6-45FA-8051-7360453E288C}" type="doc">
      <dgm:prSet loTypeId="urn:microsoft.com/office/officeart/2005/8/layout/hProcess6" loCatId="process" qsTypeId="urn:microsoft.com/office/officeart/2005/8/quickstyle/3d1" qsCatId="3D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6150E9C7-9A97-4D99-860C-A959354D5063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1</a:t>
          </a:r>
        </a:p>
      </dgm:t>
    </dgm:pt>
    <dgm:pt modelId="{48F2313C-4014-45E3-8314-79389D4CED65}" type="parTrans" cxnId="{DCAD79F5-5223-44CC-8902-91C30B03162A}">
      <dgm:prSet/>
      <dgm:spPr/>
      <dgm:t>
        <a:bodyPr/>
        <a:lstStyle/>
        <a:p>
          <a:endParaRPr lang="cs-CZ"/>
        </a:p>
      </dgm:t>
    </dgm:pt>
    <dgm:pt modelId="{97AA56EE-EA2E-49A8-9149-CC5C40B450A4}" type="sibTrans" cxnId="{DCAD79F5-5223-44CC-8902-91C30B03162A}">
      <dgm:prSet/>
      <dgm:spPr/>
      <dgm:t>
        <a:bodyPr/>
        <a:lstStyle/>
        <a:p>
          <a:endParaRPr lang="cs-CZ"/>
        </a:p>
      </dgm:t>
    </dgm:pt>
    <dgm:pt modelId="{DB9F3BFF-FC49-4703-B529-1F2E8A667FAC}">
      <dgm:prSet phldrT="[Text]" custT="1"/>
      <dgm:spPr>
        <a:scene3d>
          <a:camera prst="orthographicFront">
            <a:rot lat="0" lon="0" rev="0"/>
          </a:camera>
          <a:lightRig rig="balanced" dir="tr"/>
        </a:scene3d>
      </dgm:spPr>
      <dgm:t>
        <a:bodyPr/>
        <a:lstStyle/>
        <a:p>
          <a:endParaRPr lang="cs-CZ" sz="2400"/>
        </a:p>
      </dgm:t>
    </dgm:pt>
    <dgm:pt modelId="{B21C0092-280A-45CF-981E-93343A0B1125}" type="parTrans" cxnId="{D6E9E922-3A44-492A-8DDA-7699BFEB7875}">
      <dgm:prSet/>
      <dgm:spPr/>
      <dgm:t>
        <a:bodyPr/>
        <a:lstStyle/>
        <a:p>
          <a:endParaRPr lang="cs-CZ"/>
        </a:p>
      </dgm:t>
    </dgm:pt>
    <dgm:pt modelId="{84D840B9-1D0C-4DC1-967B-A93DAF0229E8}" type="sibTrans" cxnId="{D6E9E922-3A44-492A-8DDA-7699BFEB7875}">
      <dgm:prSet/>
      <dgm:spPr/>
      <dgm:t>
        <a:bodyPr/>
        <a:lstStyle/>
        <a:p>
          <a:endParaRPr lang="cs-CZ"/>
        </a:p>
      </dgm:t>
    </dgm:pt>
    <dgm:pt modelId="{8B41886A-F8B8-4345-B9A9-CA8FC7F7AEC4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2</a:t>
          </a:r>
        </a:p>
      </dgm:t>
    </dgm:pt>
    <dgm:pt modelId="{26F1DE44-BED4-4D85-ADCE-1B42003880A7}" type="parTrans" cxnId="{ABD1C11C-B8FF-4C41-B732-E013F1BCC1DF}">
      <dgm:prSet/>
      <dgm:spPr/>
      <dgm:t>
        <a:bodyPr/>
        <a:lstStyle/>
        <a:p>
          <a:endParaRPr lang="cs-CZ"/>
        </a:p>
      </dgm:t>
    </dgm:pt>
    <dgm:pt modelId="{6D870FC9-7BD5-4221-8E64-0915F0B9B64E}" type="sibTrans" cxnId="{ABD1C11C-B8FF-4C41-B732-E013F1BCC1DF}">
      <dgm:prSet/>
      <dgm:spPr/>
      <dgm:t>
        <a:bodyPr/>
        <a:lstStyle/>
        <a:p>
          <a:endParaRPr lang="cs-CZ"/>
        </a:p>
      </dgm:t>
    </dgm:pt>
    <dgm:pt modelId="{FFC70494-D30F-4000-850C-9FB948196CEA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E7439BB8-D87C-4A57-86B4-4CEE1786E0DF}" type="parTrans" cxnId="{E9581334-BC86-4D1F-8859-6AB1E9810BE5}">
      <dgm:prSet/>
      <dgm:spPr/>
      <dgm:t>
        <a:bodyPr/>
        <a:lstStyle/>
        <a:p>
          <a:endParaRPr lang="cs-CZ"/>
        </a:p>
      </dgm:t>
    </dgm:pt>
    <dgm:pt modelId="{ED3F46FB-D986-4995-A579-536FE106BEA5}" type="sibTrans" cxnId="{E9581334-BC86-4D1F-8859-6AB1E9810BE5}">
      <dgm:prSet/>
      <dgm:spPr/>
      <dgm:t>
        <a:bodyPr/>
        <a:lstStyle/>
        <a:p>
          <a:endParaRPr lang="cs-CZ"/>
        </a:p>
      </dgm:t>
    </dgm:pt>
    <dgm:pt modelId="{49D6630F-C881-43C5-848D-8452F9B92FA7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3</a:t>
          </a:r>
        </a:p>
      </dgm:t>
    </dgm:pt>
    <dgm:pt modelId="{636CA09D-1B01-41C3-A811-D3C6206CE2BE}" type="parTrans" cxnId="{2E2E46B5-2565-403B-AF92-A60DA9325259}">
      <dgm:prSet/>
      <dgm:spPr/>
      <dgm:t>
        <a:bodyPr/>
        <a:lstStyle/>
        <a:p>
          <a:endParaRPr lang="cs-CZ"/>
        </a:p>
      </dgm:t>
    </dgm:pt>
    <dgm:pt modelId="{E1DE2837-9FF3-474C-825C-A2E400B2481D}" type="sibTrans" cxnId="{2E2E46B5-2565-403B-AF92-A60DA9325259}">
      <dgm:prSet/>
      <dgm:spPr/>
      <dgm:t>
        <a:bodyPr/>
        <a:lstStyle/>
        <a:p>
          <a:endParaRPr lang="cs-CZ"/>
        </a:p>
      </dgm:t>
    </dgm:pt>
    <dgm:pt modelId="{CA225B53-939B-445C-B381-49744E51ACDB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L</a:t>
          </a:r>
        </a:p>
      </dgm:t>
    </dgm:pt>
    <dgm:pt modelId="{C95D018C-193F-4315-9269-33497AF6567F}" type="parTrans" cxnId="{3B16B569-E62B-44BD-9AA5-58A1EC31AA69}">
      <dgm:prSet/>
      <dgm:spPr/>
      <dgm:t>
        <a:bodyPr/>
        <a:lstStyle/>
        <a:p>
          <a:endParaRPr lang="cs-CZ"/>
        </a:p>
      </dgm:t>
    </dgm:pt>
    <dgm:pt modelId="{6F4C4BFC-5F90-45C0-B83D-7210E416C3A8}" type="sibTrans" cxnId="{3B16B569-E62B-44BD-9AA5-58A1EC31AA69}">
      <dgm:prSet/>
      <dgm:spPr/>
      <dgm:t>
        <a:bodyPr/>
        <a:lstStyle/>
        <a:p>
          <a:endParaRPr lang="cs-CZ"/>
        </a:p>
      </dgm:t>
    </dgm:pt>
    <dgm:pt modelId="{BBA3D1DF-D280-42CA-AABE-63F3F2701151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4</a:t>
          </a:r>
        </a:p>
      </dgm:t>
    </dgm:pt>
    <dgm:pt modelId="{F26C1796-5E6D-48D3-A55D-D7B6DE411FC2}" type="parTrans" cxnId="{A97CA197-9191-4509-8DB1-B44268ABAC6A}">
      <dgm:prSet/>
      <dgm:spPr/>
      <dgm:t>
        <a:bodyPr/>
        <a:lstStyle/>
        <a:p>
          <a:endParaRPr lang="cs-CZ"/>
        </a:p>
      </dgm:t>
    </dgm:pt>
    <dgm:pt modelId="{CDC58FD6-6884-4EEA-B109-4A236A2E1941}" type="sibTrans" cxnId="{A97CA197-9191-4509-8DB1-B44268ABAC6A}">
      <dgm:prSet/>
      <dgm:spPr/>
      <dgm:t>
        <a:bodyPr/>
        <a:lstStyle/>
        <a:p>
          <a:endParaRPr lang="cs-CZ"/>
        </a:p>
      </dgm:t>
    </dgm:pt>
    <dgm:pt modelId="{4D38339D-B6C6-4465-AC43-E875F67B83A8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L</a:t>
          </a:r>
        </a:p>
      </dgm:t>
    </dgm:pt>
    <dgm:pt modelId="{D5902F3A-ED55-4617-9F9D-4E724CF0F21D}" type="parTrans" cxnId="{A592F845-CD5A-45AA-8288-A53206E04589}">
      <dgm:prSet/>
      <dgm:spPr/>
      <dgm:t>
        <a:bodyPr/>
        <a:lstStyle/>
        <a:p>
          <a:endParaRPr lang="cs-CZ"/>
        </a:p>
      </dgm:t>
    </dgm:pt>
    <dgm:pt modelId="{9A99DCBB-7851-4E1D-BF4D-A27A10327D5F}" type="sibTrans" cxnId="{A592F845-CD5A-45AA-8288-A53206E04589}">
      <dgm:prSet/>
      <dgm:spPr/>
      <dgm:t>
        <a:bodyPr/>
        <a:lstStyle/>
        <a:p>
          <a:endParaRPr lang="cs-CZ"/>
        </a:p>
      </dgm:t>
    </dgm:pt>
    <dgm:pt modelId="{EE3E792D-154E-478A-96FB-27B3E9AF93B5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5</a:t>
          </a:r>
        </a:p>
      </dgm:t>
    </dgm:pt>
    <dgm:pt modelId="{755F74C4-C665-47E9-8EF0-D69498F4AB37}" type="parTrans" cxnId="{657B4BE1-64B5-470F-82BA-4FA8719F6E7A}">
      <dgm:prSet/>
      <dgm:spPr/>
      <dgm:t>
        <a:bodyPr/>
        <a:lstStyle/>
        <a:p>
          <a:endParaRPr lang="cs-CZ"/>
        </a:p>
      </dgm:t>
    </dgm:pt>
    <dgm:pt modelId="{D43C30F3-9050-4B42-A06A-40BD102D8D57}" type="sibTrans" cxnId="{657B4BE1-64B5-470F-82BA-4FA8719F6E7A}">
      <dgm:prSet/>
      <dgm:spPr/>
      <dgm:t>
        <a:bodyPr/>
        <a:lstStyle/>
        <a:p>
          <a:endParaRPr lang="cs-CZ"/>
        </a:p>
      </dgm:t>
    </dgm:pt>
    <dgm:pt modelId="{677BA323-85FA-4A91-B2C7-E145025226C7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49443E14-58AC-4B12-8330-03BD23DF7F2E}" type="parTrans" cxnId="{D9AED0B8-851B-4DBA-B0E9-07D9CAE4E482}">
      <dgm:prSet/>
      <dgm:spPr/>
      <dgm:t>
        <a:bodyPr/>
        <a:lstStyle/>
        <a:p>
          <a:endParaRPr lang="cs-CZ"/>
        </a:p>
      </dgm:t>
    </dgm:pt>
    <dgm:pt modelId="{56EFFBE2-7E95-449A-96BD-05A891EA57DE}" type="sibTrans" cxnId="{D9AED0B8-851B-4DBA-B0E9-07D9CAE4E482}">
      <dgm:prSet/>
      <dgm:spPr/>
      <dgm:t>
        <a:bodyPr/>
        <a:lstStyle/>
        <a:p>
          <a:endParaRPr lang="cs-CZ"/>
        </a:p>
      </dgm:t>
    </dgm:pt>
    <dgm:pt modelId="{37AF7813-ECAE-47A5-A7C5-C2A844A0BCED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6</a:t>
          </a:r>
        </a:p>
      </dgm:t>
    </dgm:pt>
    <dgm:pt modelId="{DC43945A-22BE-43F3-90B1-636F0CE64C98}" type="parTrans" cxnId="{D81D6F00-AB7D-4DF8-A34F-345F4EF20941}">
      <dgm:prSet/>
      <dgm:spPr/>
      <dgm:t>
        <a:bodyPr/>
        <a:lstStyle/>
        <a:p>
          <a:endParaRPr lang="cs-CZ"/>
        </a:p>
      </dgm:t>
    </dgm:pt>
    <dgm:pt modelId="{2B95FCB0-F28B-457E-A2ED-2C5D67E8B0DF}" type="sibTrans" cxnId="{D81D6F00-AB7D-4DF8-A34F-345F4EF20941}">
      <dgm:prSet/>
      <dgm:spPr/>
      <dgm:t>
        <a:bodyPr/>
        <a:lstStyle/>
        <a:p>
          <a:endParaRPr lang="cs-CZ"/>
        </a:p>
      </dgm:t>
    </dgm:pt>
    <dgm:pt modelId="{4431D184-CB3E-44E2-A443-4346AD388223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7</a:t>
          </a:r>
        </a:p>
      </dgm:t>
    </dgm:pt>
    <dgm:pt modelId="{993A7819-7BDC-433F-99E2-937CC9348D7B}" type="parTrans" cxnId="{370F5F08-C765-47B9-AA44-067F7BBABE5B}">
      <dgm:prSet/>
      <dgm:spPr/>
      <dgm:t>
        <a:bodyPr/>
        <a:lstStyle/>
        <a:p>
          <a:endParaRPr lang="cs-CZ"/>
        </a:p>
      </dgm:t>
    </dgm:pt>
    <dgm:pt modelId="{BA60F181-10A7-4256-8418-1054C3682642}" type="sibTrans" cxnId="{370F5F08-C765-47B9-AA44-067F7BBABE5B}">
      <dgm:prSet/>
      <dgm:spPr/>
      <dgm:t>
        <a:bodyPr/>
        <a:lstStyle/>
        <a:p>
          <a:endParaRPr lang="cs-CZ"/>
        </a:p>
      </dgm:t>
    </dgm:pt>
    <dgm:pt modelId="{137FD311-BC44-417B-9824-88DF35C290CE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8</a:t>
          </a:r>
        </a:p>
      </dgm:t>
    </dgm:pt>
    <dgm:pt modelId="{0B20A792-A386-4BD5-9FF3-5DBB8DE40B88}" type="parTrans" cxnId="{AC387217-1AB9-43F5-8859-31DEA5B16F6F}">
      <dgm:prSet/>
      <dgm:spPr/>
      <dgm:t>
        <a:bodyPr/>
        <a:lstStyle/>
        <a:p>
          <a:endParaRPr lang="cs-CZ"/>
        </a:p>
      </dgm:t>
    </dgm:pt>
    <dgm:pt modelId="{34F21F4E-AFCB-49B2-AF6C-C4D4C5013BCF}" type="sibTrans" cxnId="{AC387217-1AB9-43F5-8859-31DEA5B16F6F}">
      <dgm:prSet/>
      <dgm:spPr/>
      <dgm:t>
        <a:bodyPr/>
        <a:lstStyle/>
        <a:p>
          <a:endParaRPr lang="cs-CZ"/>
        </a:p>
      </dgm:t>
    </dgm:pt>
    <dgm:pt modelId="{D12784D3-768E-4827-89F9-88587BE950A0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9</a:t>
          </a:r>
        </a:p>
      </dgm:t>
    </dgm:pt>
    <dgm:pt modelId="{3625FEE0-A71C-43D4-A171-5A5AE024CDA9}" type="parTrans" cxnId="{9ED01E8F-0212-44AC-BD5B-AAEEDCCC4FE7}">
      <dgm:prSet/>
      <dgm:spPr/>
      <dgm:t>
        <a:bodyPr/>
        <a:lstStyle/>
        <a:p>
          <a:endParaRPr lang="cs-CZ"/>
        </a:p>
      </dgm:t>
    </dgm:pt>
    <dgm:pt modelId="{879615AB-4664-4869-B561-442F192D526A}" type="sibTrans" cxnId="{9ED01E8F-0212-44AC-BD5B-AAEEDCCC4FE7}">
      <dgm:prSet/>
      <dgm:spPr/>
      <dgm:t>
        <a:bodyPr/>
        <a:lstStyle/>
        <a:p>
          <a:endParaRPr lang="cs-CZ"/>
        </a:p>
      </dgm:t>
    </dgm:pt>
    <dgm:pt modelId="{F19312EA-71D9-4D47-8DEF-A977E88BCE98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10</a:t>
          </a:r>
        </a:p>
      </dgm:t>
    </dgm:pt>
    <dgm:pt modelId="{AF1860E9-B65F-4CDE-A2C8-33020A14CE68}" type="parTrans" cxnId="{EFF8E326-7802-4D03-BDF4-A31F19911D03}">
      <dgm:prSet/>
      <dgm:spPr/>
      <dgm:t>
        <a:bodyPr/>
        <a:lstStyle/>
        <a:p>
          <a:endParaRPr lang="cs-CZ"/>
        </a:p>
      </dgm:t>
    </dgm:pt>
    <dgm:pt modelId="{B1BA24DF-4BEF-4906-8FB9-5D8A71208C09}" type="sibTrans" cxnId="{EFF8E326-7802-4D03-BDF4-A31F19911D03}">
      <dgm:prSet/>
      <dgm:spPr/>
      <dgm:t>
        <a:bodyPr/>
        <a:lstStyle/>
        <a:p>
          <a:endParaRPr lang="cs-CZ"/>
        </a:p>
      </dgm:t>
    </dgm:pt>
    <dgm:pt modelId="{1184F5AC-25E8-4C50-9777-4D3F7BA8AD2E}">
      <dgm:prSet custT="1"/>
      <dgm:spPr/>
      <dgm:t>
        <a:bodyPr/>
        <a:lstStyle/>
        <a:p>
          <a:r>
            <a:rPr lang="cs-CZ" sz="1200"/>
            <a:t>11</a:t>
          </a:r>
        </a:p>
      </dgm:t>
    </dgm:pt>
    <dgm:pt modelId="{6EE53817-04F1-4BA8-A21B-613A68CF37C3}" type="parTrans" cxnId="{492B4CB0-9D92-4B9F-BCAF-2ED4F31957C9}">
      <dgm:prSet/>
      <dgm:spPr/>
      <dgm:t>
        <a:bodyPr/>
        <a:lstStyle/>
        <a:p>
          <a:endParaRPr lang="cs-CZ"/>
        </a:p>
      </dgm:t>
    </dgm:pt>
    <dgm:pt modelId="{22521652-4310-4B98-A89A-2B54618EFA92}" type="sibTrans" cxnId="{492B4CB0-9D92-4B9F-BCAF-2ED4F31957C9}">
      <dgm:prSet/>
      <dgm:spPr/>
      <dgm:t>
        <a:bodyPr/>
        <a:lstStyle/>
        <a:p>
          <a:endParaRPr lang="cs-CZ"/>
        </a:p>
      </dgm:t>
    </dgm:pt>
    <dgm:pt modelId="{8A9CFD0C-FB2A-4870-8298-5478D63EEF32}">
      <dgm:prSet custT="1"/>
      <dgm:spPr/>
      <dgm:t>
        <a:bodyPr/>
        <a:lstStyle/>
        <a:p>
          <a:r>
            <a:rPr lang="cs-CZ" sz="1200"/>
            <a:t>12</a:t>
          </a:r>
        </a:p>
      </dgm:t>
    </dgm:pt>
    <dgm:pt modelId="{6E595CE2-EE97-4EA6-975B-86B331A3779B}" type="parTrans" cxnId="{128E9DF6-EFB6-4377-9DEC-E08D19CD365D}">
      <dgm:prSet/>
      <dgm:spPr/>
      <dgm:t>
        <a:bodyPr/>
        <a:lstStyle/>
        <a:p>
          <a:endParaRPr lang="cs-CZ"/>
        </a:p>
      </dgm:t>
    </dgm:pt>
    <dgm:pt modelId="{7C111617-4793-42F1-A55D-1520FF442BC7}" type="sibTrans" cxnId="{128E9DF6-EFB6-4377-9DEC-E08D19CD365D}">
      <dgm:prSet/>
      <dgm:spPr/>
      <dgm:t>
        <a:bodyPr/>
        <a:lstStyle/>
        <a:p>
          <a:endParaRPr lang="cs-CZ"/>
        </a:p>
      </dgm:t>
    </dgm:pt>
    <dgm:pt modelId="{AF2A8FE8-DC87-4888-850E-A209C1139780}">
      <dgm:prSet custT="1"/>
      <dgm:spPr/>
      <dgm:t>
        <a:bodyPr/>
        <a:lstStyle/>
        <a:p>
          <a:r>
            <a:rPr lang="cs-CZ" sz="1200"/>
            <a:t>13</a:t>
          </a:r>
        </a:p>
      </dgm:t>
    </dgm:pt>
    <dgm:pt modelId="{4CB8527D-B0F3-4930-B8C4-3810F191A445}" type="parTrans" cxnId="{69494CC9-DADA-4BA5-B649-50269B3190F3}">
      <dgm:prSet/>
      <dgm:spPr/>
      <dgm:t>
        <a:bodyPr/>
        <a:lstStyle/>
        <a:p>
          <a:endParaRPr lang="cs-CZ"/>
        </a:p>
      </dgm:t>
    </dgm:pt>
    <dgm:pt modelId="{9133C6DF-34C5-46C0-A225-7648886164BF}" type="sibTrans" cxnId="{69494CC9-DADA-4BA5-B649-50269B3190F3}">
      <dgm:prSet/>
      <dgm:spPr/>
      <dgm:t>
        <a:bodyPr/>
        <a:lstStyle/>
        <a:p>
          <a:endParaRPr lang="cs-CZ"/>
        </a:p>
      </dgm:t>
    </dgm:pt>
    <dgm:pt modelId="{97F88BCB-4C8C-4623-9797-18F201D51AAC}">
      <dgm:prSet custT="1"/>
      <dgm:spPr/>
      <dgm:t>
        <a:bodyPr/>
        <a:lstStyle/>
        <a:p>
          <a:r>
            <a:rPr lang="cs-CZ" sz="1200"/>
            <a:t>14</a:t>
          </a:r>
        </a:p>
      </dgm:t>
    </dgm:pt>
    <dgm:pt modelId="{C9DC465B-9D51-4D5A-B08C-3935C856BC98}" type="parTrans" cxnId="{5E100D4B-ACA4-49C5-9F90-79BBE67FA996}">
      <dgm:prSet/>
      <dgm:spPr/>
      <dgm:t>
        <a:bodyPr/>
        <a:lstStyle/>
        <a:p>
          <a:endParaRPr lang="cs-CZ"/>
        </a:p>
      </dgm:t>
    </dgm:pt>
    <dgm:pt modelId="{26A38308-D672-4FB8-8CC4-8EAD80859362}" type="sibTrans" cxnId="{5E100D4B-ACA4-49C5-9F90-79BBE67FA996}">
      <dgm:prSet/>
      <dgm:spPr/>
      <dgm:t>
        <a:bodyPr/>
        <a:lstStyle/>
        <a:p>
          <a:endParaRPr lang="cs-CZ"/>
        </a:p>
      </dgm:t>
    </dgm:pt>
    <dgm:pt modelId="{B9B05206-AC9B-4868-AE54-4727F9ECA87C}">
      <dgm:prSet custT="1"/>
      <dgm:spPr/>
      <dgm:t>
        <a:bodyPr/>
        <a:lstStyle/>
        <a:p>
          <a:r>
            <a:rPr lang="cs-CZ" sz="1200"/>
            <a:t>15</a:t>
          </a:r>
        </a:p>
      </dgm:t>
    </dgm:pt>
    <dgm:pt modelId="{7498D4CC-6E4E-416D-8861-165D1F0F60FD}" type="parTrans" cxnId="{A2599A82-6CEF-4B9B-A825-538B8073F241}">
      <dgm:prSet/>
      <dgm:spPr/>
      <dgm:t>
        <a:bodyPr/>
        <a:lstStyle/>
        <a:p>
          <a:endParaRPr lang="cs-CZ"/>
        </a:p>
      </dgm:t>
    </dgm:pt>
    <dgm:pt modelId="{C7FA7B2A-A296-4CEF-8316-F47B527911D5}" type="sibTrans" cxnId="{A2599A82-6CEF-4B9B-A825-538B8073F241}">
      <dgm:prSet/>
      <dgm:spPr/>
      <dgm:t>
        <a:bodyPr/>
        <a:lstStyle/>
        <a:p>
          <a:endParaRPr lang="cs-CZ"/>
        </a:p>
      </dgm:t>
    </dgm:pt>
    <dgm:pt modelId="{C9D7C514-3265-4141-81EA-713EE5044543}">
      <dgm:prSet custT="1"/>
      <dgm:spPr/>
      <dgm:t>
        <a:bodyPr/>
        <a:lstStyle/>
        <a:p>
          <a:r>
            <a:rPr lang="cs-CZ" sz="1200"/>
            <a:t>16</a:t>
          </a:r>
        </a:p>
      </dgm:t>
    </dgm:pt>
    <dgm:pt modelId="{D60960FA-454B-4D17-A948-FCC38A4A15BA}" type="parTrans" cxnId="{3AC44D29-A187-450C-B1CF-1529FD3FF4DE}">
      <dgm:prSet/>
      <dgm:spPr/>
      <dgm:t>
        <a:bodyPr/>
        <a:lstStyle/>
        <a:p>
          <a:endParaRPr lang="cs-CZ"/>
        </a:p>
      </dgm:t>
    </dgm:pt>
    <dgm:pt modelId="{04628890-701E-4C10-A361-70FDFB6645B3}" type="sibTrans" cxnId="{3AC44D29-A187-450C-B1CF-1529FD3FF4DE}">
      <dgm:prSet/>
      <dgm:spPr/>
      <dgm:t>
        <a:bodyPr/>
        <a:lstStyle/>
        <a:p>
          <a:endParaRPr lang="cs-CZ"/>
        </a:p>
      </dgm:t>
    </dgm:pt>
    <dgm:pt modelId="{4B8312C2-68A3-4CE6-8264-7EDCDC022C68}">
      <dgm:prSet custT="1"/>
      <dgm:spPr/>
      <dgm:t>
        <a:bodyPr/>
        <a:lstStyle/>
        <a:p>
          <a:r>
            <a:rPr lang="cs-CZ" sz="1200"/>
            <a:t>17</a:t>
          </a:r>
        </a:p>
      </dgm:t>
    </dgm:pt>
    <dgm:pt modelId="{6F4A21DD-0D97-48A4-86A8-1181E956B0AC}" type="parTrans" cxnId="{93031566-65B4-46E7-9EF1-AED5ED097C18}">
      <dgm:prSet/>
      <dgm:spPr/>
      <dgm:t>
        <a:bodyPr/>
        <a:lstStyle/>
        <a:p>
          <a:endParaRPr lang="cs-CZ"/>
        </a:p>
      </dgm:t>
    </dgm:pt>
    <dgm:pt modelId="{8FD6BD29-5F71-4089-B5D1-F81E37CF705C}" type="sibTrans" cxnId="{93031566-65B4-46E7-9EF1-AED5ED097C18}">
      <dgm:prSet/>
      <dgm:spPr/>
      <dgm:t>
        <a:bodyPr/>
        <a:lstStyle/>
        <a:p>
          <a:endParaRPr lang="cs-CZ"/>
        </a:p>
      </dgm:t>
    </dgm:pt>
    <dgm:pt modelId="{93E959AB-9831-4C3C-B4E8-60BAB39EFB38}">
      <dgm:prSet custT="1"/>
      <dgm:spPr/>
      <dgm:t>
        <a:bodyPr/>
        <a:lstStyle/>
        <a:p>
          <a:r>
            <a:rPr lang="cs-CZ" sz="1200"/>
            <a:t>18</a:t>
          </a:r>
        </a:p>
      </dgm:t>
    </dgm:pt>
    <dgm:pt modelId="{551B43B2-198D-47CF-8ADD-DC94C1F4FF90}" type="parTrans" cxnId="{430FD57C-AF99-4C3C-8B1F-06D777B87CB5}">
      <dgm:prSet/>
      <dgm:spPr/>
      <dgm:t>
        <a:bodyPr/>
        <a:lstStyle/>
        <a:p>
          <a:endParaRPr lang="cs-CZ"/>
        </a:p>
      </dgm:t>
    </dgm:pt>
    <dgm:pt modelId="{C2F1E2D7-956A-456A-88EC-26866A3DAB65}" type="sibTrans" cxnId="{430FD57C-AF99-4C3C-8B1F-06D777B87CB5}">
      <dgm:prSet/>
      <dgm:spPr/>
      <dgm:t>
        <a:bodyPr/>
        <a:lstStyle/>
        <a:p>
          <a:endParaRPr lang="cs-CZ"/>
        </a:p>
      </dgm:t>
    </dgm:pt>
    <dgm:pt modelId="{C4FC7861-FB3D-414C-8092-BE511AB018FF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L</a:t>
          </a:r>
        </a:p>
      </dgm:t>
    </dgm:pt>
    <dgm:pt modelId="{86681996-D38A-4532-86BA-4729A6B03029}" type="parTrans" cxnId="{324C46F5-C9D2-4C97-A556-2A108DBDA56E}">
      <dgm:prSet/>
      <dgm:spPr/>
      <dgm:t>
        <a:bodyPr/>
        <a:lstStyle/>
        <a:p>
          <a:endParaRPr lang="cs-CZ"/>
        </a:p>
      </dgm:t>
    </dgm:pt>
    <dgm:pt modelId="{9C181744-E6A5-40D0-B396-877D85F73BFF}" type="sibTrans" cxnId="{324C46F5-C9D2-4C97-A556-2A108DBDA56E}">
      <dgm:prSet/>
      <dgm:spPr/>
      <dgm:t>
        <a:bodyPr/>
        <a:lstStyle/>
        <a:p>
          <a:endParaRPr lang="cs-CZ"/>
        </a:p>
      </dgm:t>
    </dgm:pt>
    <dgm:pt modelId="{C740E94C-9796-4FA8-A8E5-264DCAD877C2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A</a:t>
          </a:r>
        </a:p>
      </dgm:t>
    </dgm:pt>
    <dgm:pt modelId="{85891FAC-5A4D-447C-8CF1-6FA3A2F9833A}" type="parTrans" cxnId="{20E62FD0-F510-448E-882C-8A462FF4385F}">
      <dgm:prSet/>
      <dgm:spPr/>
      <dgm:t>
        <a:bodyPr/>
        <a:lstStyle/>
        <a:p>
          <a:endParaRPr lang="cs-CZ"/>
        </a:p>
      </dgm:t>
    </dgm:pt>
    <dgm:pt modelId="{B09C7EC2-6BBE-47B9-8FE4-256381D0CC99}" type="sibTrans" cxnId="{20E62FD0-F510-448E-882C-8A462FF4385F}">
      <dgm:prSet/>
      <dgm:spPr/>
      <dgm:t>
        <a:bodyPr/>
        <a:lstStyle/>
        <a:p>
          <a:endParaRPr lang="cs-CZ"/>
        </a:p>
      </dgm:t>
    </dgm:pt>
    <dgm:pt modelId="{866FB4EA-97C2-4EB4-9BA2-6E0B23BA664E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N</a:t>
          </a:r>
        </a:p>
      </dgm:t>
    </dgm:pt>
    <dgm:pt modelId="{FAB7584D-9396-4764-93EE-22ADF5ACFFDE}" type="parTrans" cxnId="{AB4C9723-86F6-4321-A048-C202A1D30552}">
      <dgm:prSet/>
      <dgm:spPr/>
      <dgm:t>
        <a:bodyPr/>
        <a:lstStyle/>
        <a:p>
          <a:endParaRPr lang="cs-CZ"/>
        </a:p>
      </dgm:t>
    </dgm:pt>
    <dgm:pt modelId="{CCC11713-8B7B-4F35-B702-1FCEF67ACE21}" type="sibTrans" cxnId="{AB4C9723-86F6-4321-A048-C202A1D30552}">
      <dgm:prSet/>
      <dgm:spPr/>
      <dgm:t>
        <a:bodyPr/>
        <a:lstStyle/>
        <a:p>
          <a:endParaRPr lang="cs-CZ"/>
        </a:p>
      </dgm:t>
    </dgm:pt>
    <dgm:pt modelId="{27C1CEA0-44AC-4725-9402-E443FFB972FB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4D1EB754-4885-4C29-8E4A-825086323A38}" type="parTrans" cxnId="{F73C5D77-AC57-4F2D-9A54-2DE55CD71502}">
      <dgm:prSet/>
      <dgm:spPr/>
      <dgm:t>
        <a:bodyPr/>
        <a:lstStyle/>
        <a:p>
          <a:endParaRPr lang="cs-CZ"/>
        </a:p>
      </dgm:t>
    </dgm:pt>
    <dgm:pt modelId="{3308C772-57E9-45D7-8A7C-4C387B4D7598}" type="sibTrans" cxnId="{F73C5D77-AC57-4F2D-9A54-2DE55CD71502}">
      <dgm:prSet/>
      <dgm:spPr/>
      <dgm:t>
        <a:bodyPr/>
        <a:lstStyle/>
        <a:p>
          <a:endParaRPr lang="cs-CZ"/>
        </a:p>
      </dgm:t>
    </dgm:pt>
    <dgm:pt modelId="{76C08041-9B48-4E4B-9898-5D3F67D4E0A1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1BA64D51-F785-44A9-B57D-080F864C27AC}" type="parTrans" cxnId="{C9906E33-98ED-4848-BB7A-72B3CCED2A24}">
      <dgm:prSet/>
      <dgm:spPr/>
      <dgm:t>
        <a:bodyPr/>
        <a:lstStyle/>
        <a:p>
          <a:endParaRPr lang="cs-CZ"/>
        </a:p>
      </dgm:t>
    </dgm:pt>
    <dgm:pt modelId="{B05AEC8C-EE91-47AB-874D-C40B3EBC895F}" type="sibTrans" cxnId="{C9906E33-98ED-4848-BB7A-72B3CCED2A24}">
      <dgm:prSet/>
      <dgm:spPr/>
      <dgm:t>
        <a:bodyPr/>
        <a:lstStyle/>
        <a:p>
          <a:endParaRPr lang="cs-CZ"/>
        </a:p>
      </dgm:t>
    </dgm:pt>
    <dgm:pt modelId="{92172CFF-BBE8-48BD-80EC-2F78CE74A66C}">
      <dgm:prSet custT="1"/>
      <dgm:spPr/>
      <dgm:t>
        <a:bodyPr/>
        <a:lstStyle/>
        <a:p>
          <a:r>
            <a:rPr lang="cs-CZ" sz="2400"/>
            <a:t>E</a:t>
          </a:r>
        </a:p>
      </dgm:t>
    </dgm:pt>
    <dgm:pt modelId="{0EC6C9D0-34E3-41D6-A6E2-0E9864EEF00D}" type="parTrans" cxnId="{9DCD06EE-9742-464D-B88A-A652C2B9409D}">
      <dgm:prSet/>
      <dgm:spPr/>
      <dgm:t>
        <a:bodyPr/>
        <a:lstStyle/>
        <a:p>
          <a:endParaRPr lang="cs-CZ"/>
        </a:p>
      </dgm:t>
    </dgm:pt>
    <dgm:pt modelId="{FB00628C-F3BA-4AD9-8B07-8E263664A57E}" type="sibTrans" cxnId="{9DCD06EE-9742-464D-B88A-A652C2B9409D}">
      <dgm:prSet/>
      <dgm:spPr/>
      <dgm:t>
        <a:bodyPr/>
        <a:lstStyle/>
        <a:p>
          <a:endParaRPr lang="cs-CZ"/>
        </a:p>
      </dgm:t>
    </dgm:pt>
    <dgm:pt modelId="{19727C49-A7C3-4608-B38A-18E2E2BE1E86}">
      <dgm:prSet custT="1"/>
      <dgm:spPr/>
      <dgm:t>
        <a:bodyPr/>
        <a:lstStyle/>
        <a:p>
          <a:r>
            <a:rPr lang="cs-CZ" sz="2400"/>
            <a:t>D</a:t>
          </a:r>
        </a:p>
      </dgm:t>
    </dgm:pt>
    <dgm:pt modelId="{ACC61B66-E305-422B-B59A-DD5368900B9D}" type="parTrans" cxnId="{085690E3-1840-4E52-A40D-C71E1294A4A0}">
      <dgm:prSet/>
      <dgm:spPr/>
      <dgm:t>
        <a:bodyPr/>
        <a:lstStyle/>
        <a:p>
          <a:endParaRPr lang="cs-CZ"/>
        </a:p>
      </dgm:t>
    </dgm:pt>
    <dgm:pt modelId="{B446A37A-E90C-4AB8-8E33-553A1D18CD22}" type="sibTrans" cxnId="{085690E3-1840-4E52-A40D-C71E1294A4A0}">
      <dgm:prSet/>
      <dgm:spPr/>
      <dgm:t>
        <a:bodyPr/>
        <a:lstStyle/>
        <a:p>
          <a:endParaRPr lang="cs-CZ"/>
        </a:p>
      </dgm:t>
    </dgm:pt>
    <dgm:pt modelId="{AD4AD1E6-B138-40F2-9148-3CE9C564D093}">
      <dgm:prSet custT="1"/>
      <dgm:spPr/>
      <dgm:t>
        <a:bodyPr/>
        <a:lstStyle/>
        <a:p>
          <a:endParaRPr lang="cs-CZ" sz="2400"/>
        </a:p>
      </dgm:t>
    </dgm:pt>
    <dgm:pt modelId="{2A4E8AEA-7070-4497-95B9-D09AD0F173C3}" type="parTrans" cxnId="{0258B8E3-AFE7-4D3C-BAB4-4AA31F386F90}">
      <dgm:prSet/>
      <dgm:spPr/>
      <dgm:t>
        <a:bodyPr/>
        <a:lstStyle/>
        <a:p>
          <a:endParaRPr lang="cs-CZ"/>
        </a:p>
      </dgm:t>
    </dgm:pt>
    <dgm:pt modelId="{10E9B0C8-8A8D-42C9-ADBC-6C093216739C}" type="sibTrans" cxnId="{0258B8E3-AFE7-4D3C-BAB4-4AA31F386F90}">
      <dgm:prSet/>
      <dgm:spPr/>
      <dgm:t>
        <a:bodyPr/>
        <a:lstStyle/>
        <a:p>
          <a:endParaRPr lang="cs-CZ"/>
        </a:p>
      </dgm:t>
    </dgm:pt>
    <dgm:pt modelId="{160F91D9-638E-4DD7-A7E1-47C526030DBA}">
      <dgm:prSet custT="1"/>
      <dgm:spPr/>
      <dgm:t>
        <a:bodyPr/>
        <a:lstStyle/>
        <a:p>
          <a:endParaRPr lang="cs-CZ" sz="2400"/>
        </a:p>
      </dgm:t>
    </dgm:pt>
    <dgm:pt modelId="{7194B4E5-DF95-4F3E-B24E-30A90C8BD790}" type="parTrans" cxnId="{2BE93666-06A8-403B-8B5B-9690A658A931}">
      <dgm:prSet/>
      <dgm:spPr/>
      <dgm:t>
        <a:bodyPr/>
        <a:lstStyle/>
        <a:p>
          <a:endParaRPr lang="cs-CZ"/>
        </a:p>
      </dgm:t>
    </dgm:pt>
    <dgm:pt modelId="{782F4CAB-BAF7-4AF1-9F8A-DB2630C456BC}" type="sibTrans" cxnId="{2BE93666-06A8-403B-8B5B-9690A658A931}">
      <dgm:prSet/>
      <dgm:spPr/>
      <dgm:t>
        <a:bodyPr/>
        <a:lstStyle/>
        <a:p>
          <a:endParaRPr lang="cs-CZ"/>
        </a:p>
      </dgm:t>
    </dgm:pt>
    <dgm:pt modelId="{26C68D7A-180E-4146-A21F-4A0DD1CB3E9B}">
      <dgm:prSet custT="1"/>
      <dgm:spPr/>
      <dgm:t>
        <a:bodyPr/>
        <a:lstStyle/>
        <a:p>
          <a:r>
            <a:rPr lang="cs-CZ" sz="2400"/>
            <a:t>B</a:t>
          </a:r>
        </a:p>
      </dgm:t>
    </dgm:pt>
    <dgm:pt modelId="{79EF6AA9-0DCD-4F73-BCBA-083B88F43092}" type="parTrans" cxnId="{0D068B41-8636-47FE-9C85-7DE625FF8D99}">
      <dgm:prSet/>
      <dgm:spPr/>
      <dgm:t>
        <a:bodyPr/>
        <a:lstStyle/>
        <a:p>
          <a:endParaRPr lang="cs-CZ"/>
        </a:p>
      </dgm:t>
    </dgm:pt>
    <dgm:pt modelId="{A8BA079C-4C1F-443A-8CF7-0C7D66DAA6CA}" type="sibTrans" cxnId="{0D068B41-8636-47FE-9C85-7DE625FF8D99}">
      <dgm:prSet/>
      <dgm:spPr/>
      <dgm:t>
        <a:bodyPr/>
        <a:lstStyle/>
        <a:p>
          <a:endParaRPr lang="cs-CZ"/>
        </a:p>
      </dgm:t>
    </dgm:pt>
    <dgm:pt modelId="{2FBE38BE-C8C6-46EE-B3A7-2DDBBCD8ADEC}">
      <dgm:prSet custT="1"/>
      <dgm:spPr/>
      <dgm:t>
        <a:bodyPr/>
        <a:lstStyle/>
        <a:p>
          <a:endParaRPr lang="cs-CZ" sz="2400"/>
        </a:p>
      </dgm:t>
    </dgm:pt>
    <dgm:pt modelId="{FD010752-3689-40BE-AE1A-E5C5A4446FF0}" type="parTrans" cxnId="{6AC3BF4F-10D0-4E1A-9371-5D5940251D8B}">
      <dgm:prSet/>
      <dgm:spPr/>
      <dgm:t>
        <a:bodyPr/>
        <a:lstStyle/>
        <a:p>
          <a:endParaRPr lang="cs-CZ"/>
        </a:p>
      </dgm:t>
    </dgm:pt>
    <dgm:pt modelId="{D8DAC6D4-4091-451A-A5C0-F9B72AE012BE}" type="sibTrans" cxnId="{6AC3BF4F-10D0-4E1A-9371-5D5940251D8B}">
      <dgm:prSet/>
      <dgm:spPr/>
      <dgm:t>
        <a:bodyPr/>
        <a:lstStyle/>
        <a:p>
          <a:endParaRPr lang="cs-CZ"/>
        </a:p>
      </dgm:t>
    </dgm:pt>
    <dgm:pt modelId="{D64210CA-9A8E-4717-9151-3458A62574FB}">
      <dgm:prSet custT="1"/>
      <dgm:spPr/>
      <dgm:t>
        <a:bodyPr/>
        <a:lstStyle/>
        <a:p>
          <a:r>
            <a:rPr lang="cs-CZ" sz="2400"/>
            <a:t>L</a:t>
          </a:r>
        </a:p>
      </dgm:t>
    </dgm:pt>
    <dgm:pt modelId="{D6552D99-AB3A-4393-B1E0-1A2D06D05F28}" type="parTrans" cxnId="{D043E2E4-227F-4116-9DC5-73FC06961FB4}">
      <dgm:prSet/>
      <dgm:spPr/>
      <dgm:t>
        <a:bodyPr/>
        <a:lstStyle/>
        <a:p>
          <a:endParaRPr lang="cs-CZ"/>
        </a:p>
      </dgm:t>
    </dgm:pt>
    <dgm:pt modelId="{1694E755-544F-4A6B-982F-4581607B1743}" type="sibTrans" cxnId="{D043E2E4-227F-4116-9DC5-73FC06961FB4}">
      <dgm:prSet/>
      <dgm:spPr/>
      <dgm:t>
        <a:bodyPr/>
        <a:lstStyle/>
        <a:p>
          <a:endParaRPr lang="cs-CZ"/>
        </a:p>
      </dgm:t>
    </dgm:pt>
    <dgm:pt modelId="{8DB82C57-8FC0-45D4-B5D0-F6BA85173DBD}">
      <dgm:prSet custT="1"/>
      <dgm:spPr/>
      <dgm:t>
        <a:bodyPr/>
        <a:lstStyle/>
        <a:p>
          <a:endParaRPr lang="cs-CZ" sz="2400"/>
        </a:p>
      </dgm:t>
    </dgm:pt>
    <dgm:pt modelId="{1E37125F-31D3-4AEC-98FB-2CA9E8CA5694}" type="parTrans" cxnId="{939C6AEB-880D-4DCC-A74E-15A7FC2A4C22}">
      <dgm:prSet/>
      <dgm:spPr/>
      <dgm:t>
        <a:bodyPr/>
        <a:lstStyle/>
        <a:p>
          <a:endParaRPr lang="cs-CZ"/>
        </a:p>
      </dgm:t>
    </dgm:pt>
    <dgm:pt modelId="{E591B943-ACDA-4CA8-9A14-5A58DE329BD2}" type="sibTrans" cxnId="{939C6AEB-880D-4DCC-A74E-15A7FC2A4C22}">
      <dgm:prSet/>
      <dgm:spPr/>
      <dgm:t>
        <a:bodyPr/>
        <a:lstStyle/>
        <a:p>
          <a:endParaRPr lang="cs-CZ"/>
        </a:p>
      </dgm:t>
    </dgm:pt>
    <dgm:pt modelId="{F24C5D3C-4495-435E-80D4-6A54F8F0A66B}" type="pres">
      <dgm:prSet presAssocID="{01B67655-ACF6-45FA-8051-7360453E288C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8A94A0-66DA-4408-A249-C6715CB632A7}" type="pres">
      <dgm:prSet presAssocID="{6150E9C7-9A97-4D99-860C-A959354D5063}" presName="compNode" presStyleCnt="0"/>
      <dgm:spPr/>
    </dgm:pt>
    <dgm:pt modelId="{5C8FD42C-CABF-4F6E-B1E9-CFE796567E0E}" type="pres">
      <dgm:prSet presAssocID="{6150E9C7-9A97-4D99-860C-A959354D5063}" presName="noGeometry" presStyleCnt="0"/>
      <dgm:spPr/>
    </dgm:pt>
    <dgm:pt modelId="{E070058B-B973-400D-83CF-D80E0D25AA5F}" type="pres">
      <dgm:prSet presAssocID="{6150E9C7-9A97-4D99-860C-A959354D5063}" presName="childTextVisible" presStyleLbl="bgAccFollowNode1" presStyleIdx="0" presStyleCnt="18" custScaleX="161051" custScaleY="161051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9F19AD7B-DB3A-4675-81CA-138D96C75378}" type="pres">
      <dgm:prSet presAssocID="{6150E9C7-9A97-4D99-860C-A959354D5063}" presName="childTextHidden" presStyleLbl="bgAccFollowNode1" presStyleIdx="0" presStyleCnt="18"/>
      <dgm:spPr/>
      <dgm:t>
        <a:bodyPr/>
        <a:lstStyle/>
        <a:p>
          <a:endParaRPr lang="cs-CZ"/>
        </a:p>
      </dgm:t>
    </dgm:pt>
    <dgm:pt modelId="{4037567F-1A67-4260-B5D8-3079B22387D0}" type="pres">
      <dgm:prSet presAssocID="{6150E9C7-9A97-4D99-860C-A959354D5063}" presName="parentText" presStyleLbl="node1" presStyleIdx="0" presStyleCnt="18" custScaleX="194735" custScaleY="194651" custLinFactY="-100000" custLinFactNeighborX="95227" custLinFactNeighborY="-13779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8F4E80C-EBC0-4297-93D0-00FDD3440054}" type="pres">
      <dgm:prSet presAssocID="{6150E9C7-9A97-4D99-860C-A959354D5063}" presName="aSpace" presStyleCnt="0"/>
      <dgm:spPr/>
    </dgm:pt>
    <dgm:pt modelId="{C6877FD5-096D-40AE-8549-E3DC6CF9D2E5}" type="pres">
      <dgm:prSet presAssocID="{8B41886A-F8B8-4345-B9A9-CA8FC7F7AEC4}" presName="compNode" presStyleCnt="0"/>
      <dgm:spPr/>
    </dgm:pt>
    <dgm:pt modelId="{75EAED2F-344B-42C6-8574-50B8A299FA0F}" type="pres">
      <dgm:prSet presAssocID="{8B41886A-F8B8-4345-B9A9-CA8FC7F7AEC4}" presName="noGeometry" presStyleCnt="0"/>
      <dgm:spPr/>
    </dgm:pt>
    <dgm:pt modelId="{DB537886-A93D-4891-8905-338CAEF7DCDF}" type="pres">
      <dgm:prSet presAssocID="{8B41886A-F8B8-4345-B9A9-CA8FC7F7AEC4}" presName="childTextVisible" presStyleLbl="bgAccFollowNode1" presStyleIdx="1" presStyleCnt="18" custScaleX="161051" custScaleY="161051" custLinFactNeighborY="-3430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736F2BD7-46B3-4F8D-A7E9-4F5C7D430E8A}" type="pres">
      <dgm:prSet presAssocID="{8B41886A-F8B8-4345-B9A9-CA8FC7F7AEC4}" presName="childTextHidden" presStyleLbl="bgAccFollowNode1" presStyleIdx="1" presStyleCnt="18"/>
      <dgm:spPr/>
      <dgm:t>
        <a:bodyPr/>
        <a:lstStyle/>
        <a:p>
          <a:endParaRPr lang="cs-CZ"/>
        </a:p>
      </dgm:t>
    </dgm:pt>
    <dgm:pt modelId="{F534BB9A-0412-472C-97F5-53214A9FD9C7}" type="pres">
      <dgm:prSet presAssocID="{8B41886A-F8B8-4345-B9A9-CA8FC7F7AEC4}" presName="parentText" presStyleLbl="node1" presStyleIdx="1" presStyleCnt="18" custScaleX="194735" custScaleY="194651" custLinFactY="-100000" custLinFactNeighborX="95227" custLinFactNeighborY="-19776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321E162-43D4-418C-AAD5-D25C86600597}" type="pres">
      <dgm:prSet presAssocID="{8B41886A-F8B8-4345-B9A9-CA8FC7F7AEC4}" presName="aSpace" presStyleCnt="0"/>
      <dgm:spPr/>
    </dgm:pt>
    <dgm:pt modelId="{A6585FC2-C8DF-4BCD-A2D9-9C0C413B381F}" type="pres">
      <dgm:prSet presAssocID="{49D6630F-C881-43C5-848D-8452F9B92FA7}" presName="compNode" presStyleCnt="0"/>
      <dgm:spPr/>
    </dgm:pt>
    <dgm:pt modelId="{BCF331C3-7289-494B-B291-334EFDFA9D0C}" type="pres">
      <dgm:prSet presAssocID="{49D6630F-C881-43C5-848D-8452F9B92FA7}" presName="noGeometry" presStyleCnt="0"/>
      <dgm:spPr/>
    </dgm:pt>
    <dgm:pt modelId="{1BFC30B8-6953-403D-A3B3-1B1FFF54D76A}" type="pres">
      <dgm:prSet presAssocID="{49D6630F-C881-43C5-848D-8452F9B92FA7}" presName="childTextVisible" presStyleLbl="bgAccFollowNode1" presStyleIdx="2" presStyleCnt="18" custScaleX="161051" custScaleY="161051" custLinFactY="-635" custLinFactNeighborX="-21992" custLinFactNeighborY="-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20B83BD-174B-469C-80F9-D242F56D2266}" type="pres">
      <dgm:prSet presAssocID="{49D6630F-C881-43C5-848D-8452F9B92FA7}" presName="childTextHidden" presStyleLbl="bgAccFollowNode1" presStyleIdx="2" presStyleCnt="18"/>
      <dgm:spPr/>
      <dgm:t>
        <a:bodyPr/>
        <a:lstStyle/>
        <a:p>
          <a:endParaRPr lang="cs-CZ"/>
        </a:p>
      </dgm:t>
    </dgm:pt>
    <dgm:pt modelId="{1DB85AD1-8B28-4467-A092-FA7C8875FB9C}" type="pres">
      <dgm:prSet presAssocID="{49D6630F-C881-43C5-848D-8452F9B92FA7}" presName="parentText" presStyleLbl="node1" presStyleIdx="2" presStyleCnt="18" custScaleX="194735" custScaleY="194651" custLinFactY="-200000" custLinFactNeighborX="51243" custLinFactNeighborY="-21373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115FEB-BA15-499D-8210-63258AB676BB}" type="pres">
      <dgm:prSet presAssocID="{49D6630F-C881-43C5-848D-8452F9B92FA7}" presName="aSpace" presStyleCnt="0"/>
      <dgm:spPr/>
    </dgm:pt>
    <dgm:pt modelId="{AC5E36C1-DE47-496A-AA27-FFCC816D6E15}" type="pres">
      <dgm:prSet presAssocID="{BBA3D1DF-D280-42CA-AABE-63F3F2701151}" presName="compNode" presStyleCnt="0"/>
      <dgm:spPr/>
    </dgm:pt>
    <dgm:pt modelId="{18C4A8D4-9C89-4B95-97C4-E4E6B6249658}" type="pres">
      <dgm:prSet presAssocID="{BBA3D1DF-D280-42CA-AABE-63F3F2701151}" presName="noGeometry" presStyleCnt="0"/>
      <dgm:spPr/>
    </dgm:pt>
    <dgm:pt modelId="{DE80F665-6765-40B4-8651-1117768623F6}" type="pres">
      <dgm:prSet presAssocID="{BBA3D1DF-D280-42CA-AABE-63F3F2701151}" presName="childTextVisible" presStyleLbl="bgAccFollowNode1" presStyleIdx="3" presStyleCnt="18" custScaleX="161051" custScaleY="161051" custLinFactY="-60102" custLinFactNeighborX="-37986" custLinFactNeighborY="-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BB8D27A-10E0-4C47-AA9D-384DD9BB1462}" type="pres">
      <dgm:prSet presAssocID="{BBA3D1DF-D280-42CA-AABE-63F3F2701151}" presName="childTextHidden" presStyleLbl="bgAccFollowNode1" presStyleIdx="3" presStyleCnt="18"/>
      <dgm:spPr/>
      <dgm:t>
        <a:bodyPr/>
        <a:lstStyle/>
        <a:p>
          <a:endParaRPr lang="cs-CZ"/>
        </a:p>
      </dgm:t>
    </dgm:pt>
    <dgm:pt modelId="{37A48D54-5AA4-4EE9-A8F8-C27535898DB6}" type="pres">
      <dgm:prSet presAssocID="{BBA3D1DF-D280-42CA-AABE-63F3F2701151}" presName="parentText" presStyleLbl="node1" presStyleIdx="3" presStyleCnt="18" custScaleX="194735" custScaleY="194651" custLinFactY="-217693" custLinFactNeighborX="19254" custLinFactNeighborY="-3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9AED8E0-F1F4-4B09-A7D2-E32D9E6975E9}" type="pres">
      <dgm:prSet presAssocID="{BBA3D1DF-D280-42CA-AABE-63F3F2701151}" presName="aSpace" presStyleCnt="0"/>
      <dgm:spPr/>
    </dgm:pt>
    <dgm:pt modelId="{A43E0FEE-D7B8-4B21-A01C-04F8E2D5925E}" type="pres">
      <dgm:prSet presAssocID="{EE3E792D-154E-478A-96FB-27B3E9AF93B5}" presName="compNode" presStyleCnt="0"/>
      <dgm:spPr/>
    </dgm:pt>
    <dgm:pt modelId="{3C964B40-F68D-4BD6-9D49-2E409475AE74}" type="pres">
      <dgm:prSet presAssocID="{EE3E792D-154E-478A-96FB-27B3E9AF93B5}" presName="noGeometry" presStyleCnt="0"/>
      <dgm:spPr/>
    </dgm:pt>
    <dgm:pt modelId="{AA1EF73D-5B90-4A04-B6EA-95EB349D4061}" type="pres">
      <dgm:prSet presAssocID="{EE3E792D-154E-478A-96FB-27B3E9AF93B5}" presName="childTextVisible" presStyleLbl="bgAccFollowNode1" presStyleIdx="4" presStyleCnt="18" custScaleX="161051" custScaleY="161051" custLinFactY="-100000" custLinFactNeighborX="-55980" custLinFactNeighborY="-114994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653CCACC-D686-4CA1-BDB1-839B87CF56A7}" type="pres">
      <dgm:prSet presAssocID="{EE3E792D-154E-478A-96FB-27B3E9AF93B5}" presName="childTextHidden" presStyleLbl="bgAccFollowNode1" presStyleIdx="4" presStyleCnt="18"/>
      <dgm:spPr/>
      <dgm:t>
        <a:bodyPr/>
        <a:lstStyle/>
        <a:p>
          <a:endParaRPr lang="cs-CZ"/>
        </a:p>
      </dgm:t>
    </dgm:pt>
    <dgm:pt modelId="{46727027-10B0-4180-80B9-FE2F6DE1FDD8}" type="pres">
      <dgm:prSet presAssocID="{EE3E792D-154E-478A-96FB-27B3E9AF93B5}" presName="parentText" presStyleLbl="node1" presStyleIdx="4" presStyleCnt="18" custScaleX="194735" custScaleY="194651" custLinFactY="-300000" custLinFactNeighborX="-16733" custLinFactNeighborY="-31365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7793C2-1463-4D50-8550-00EC45D97E26}" type="pres">
      <dgm:prSet presAssocID="{EE3E792D-154E-478A-96FB-27B3E9AF93B5}" presName="aSpace" presStyleCnt="0"/>
      <dgm:spPr/>
    </dgm:pt>
    <dgm:pt modelId="{0C374F51-EB45-459B-9BB7-8DCC1655DC85}" type="pres">
      <dgm:prSet presAssocID="{37AF7813-ECAE-47A5-A7C5-C2A844A0BCED}" presName="compNode" presStyleCnt="0"/>
      <dgm:spPr/>
    </dgm:pt>
    <dgm:pt modelId="{F30EA049-DFE8-4D41-98ED-4D257547EB08}" type="pres">
      <dgm:prSet presAssocID="{37AF7813-ECAE-47A5-A7C5-C2A844A0BCED}" presName="noGeometry" presStyleCnt="0"/>
      <dgm:spPr/>
    </dgm:pt>
    <dgm:pt modelId="{AB14FDD3-8F62-4F29-9EBD-14771462C7D6}" type="pres">
      <dgm:prSet presAssocID="{37AF7813-ECAE-47A5-A7C5-C2A844A0BCED}" presName="childTextVisible" presStyleLbl="bgAccFollowNode1" presStyleIdx="5" presStyleCnt="18" custScaleX="161051" custScaleY="161051" custLinFactY="-100000" custLinFactNeighborX="-59978" custLinFactNeighborY="-144525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4C754A26-219C-4BD2-8C1B-F96ACAA6D076}" type="pres">
      <dgm:prSet presAssocID="{37AF7813-ECAE-47A5-A7C5-C2A844A0BCED}" presName="childTextHidden" presStyleLbl="bgAccFollowNode1" presStyleIdx="5" presStyleCnt="18"/>
      <dgm:spPr/>
      <dgm:t>
        <a:bodyPr/>
        <a:lstStyle/>
        <a:p>
          <a:endParaRPr lang="cs-CZ"/>
        </a:p>
      </dgm:t>
    </dgm:pt>
    <dgm:pt modelId="{95C4DB59-7678-4260-B850-4AE62A9D7C6F}" type="pres">
      <dgm:prSet presAssocID="{37AF7813-ECAE-47A5-A7C5-C2A844A0BCED}" presName="parentText" presStyleLbl="node1" presStyleIdx="5" presStyleCnt="18" custScaleX="194735" custScaleY="194651" custLinFactY="-300000" custLinFactNeighborX="-24730" custLinFactNeighborY="-36528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EFCCD8-F331-43A1-828A-7318287F61A1}" type="pres">
      <dgm:prSet presAssocID="{37AF7813-ECAE-47A5-A7C5-C2A844A0BCED}" presName="aSpace" presStyleCnt="0"/>
      <dgm:spPr/>
    </dgm:pt>
    <dgm:pt modelId="{A3AA0DA8-6F5A-4D9A-8434-4BAEDBA1C554}" type="pres">
      <dgm:prSet presAssocID="{4431D184-CB3E-44E2-A443-4346AD388223}" presName="compNode" presStyleCnt="0"/>
      <dgm:spPr/>
    </dgm:pt>
    <dgm:pt modelId="{B14036E4-16DD-4668-A5E5-35DB57010EF6}" type="pres">
      <dgm:prSet presAssocID="{4431D184-CB3E-44E2-A443-4346AD388223}" presName="noGeometry" presStyleCnt="0"/>
      <dgm:spPr/>
    </dgm:pt>
    <dgm:pt modelId="{41141387-7A01-48AD-9103-CE2A792CD23D}" type="pres">
      <dgm:prSet presAssocID="{4431D184-CB3E-44E2-A443-4346AD388223}" presName="childTextVisible" presStyleLbl="bgAccFollowNode1" presStyleIdx="6" presStyleCnt="18" custScaleX="161051" custScaleY="161051" custLinFactY="-80687" custLinFactNeighborX="-75972" custLinFactNeighborY="-100000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71386647-25BA-4907-8CCF-4924D692D3E5}" type="pres">
      <dgm:prSet presAssocID="{4431D184-CB3E-44E2-A443-4346AD388223}" presName="childTextHidden" presStyleLbl="bgAccFollowNode1" presStyleIdx="6" presStyleCnt="18"/>
      <dgm:spPr/>
      <dgm:t>
        <a:bodyPr/>
        <a:lstStyle/>
        <a:p>
          <a:endParaRPr lang="cs-CZ"/>
        </a:p>
      </dgm:t>
    </dgm:pt>
    <dgm:pt modelId="{4ABAAA4D-F82A-4A28-803E-0FF94CF873BB}" type="pres">
      <dgm:prSet presAssocID="{4431D184-CB3E-44E2-A443-4346AD388223}" presName="parentText" presStyleLbl="node1" presStyleIdx="6" presStyleCnt="18" custScaleX="194735" custScaleY="194651" custLinFactY="-253680" custLinFactNeighborX="-56718" custLinFactNeighborY="-3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D804F5-9766-4ADC-8919-26D3A97A27FF}" type="pres">
      <dgm:prSet presAssocID="{4431D184-CB3E-44E2-A443-4346AD388223}" presName="aSpace" presStyleCnt="0"/>
      <dgm:spPr/>
    </dgm:pt>
    <dgm:pt modelId="{4604D889-78E4-459D-9E0A-174EC345690A}" type="pres">
      <dgm:prSet presAssocID="{137FD311-BC44-417B-9824-88DF35C290CE}" presName="compNode" presStyleCnt="0"/>
      <dgm:spPr/>
    </dgm:pt>
    <dgm:pt modelId="{7202CF10-9AA3-498E-836E-770FA58D0717}" type="pres">
      <dgm:prSet presAssocID="{137FD311-BC44-417B-9824-88DF35C290CE}" presName="noGeometry" presStyleCnt="0"/>
      <dgm:spPr/>
    </dgm:pt>
    <dgm:pt modelId="{4F6F7211-2008-482E-B24B-672236CEA83E}" type="pres">
      <dgm:prSet presAssocID="{137FD311-BC44-417B-9824-88DF35C290CE}" presName="childTextVisible" presStyleLbl="bgAccFollowNode1" presStyleIdx="7" presStyleCnt="18" custScaleX="161051" custScaleY="161051" custLinFactX="-3990" custLinFactNeighborX="-100000" custLinFactNeighborY="-91432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DBEA5273-AE46-4B4D-80B6-C4D379FDDECE}" type="pres">
      <dgm:prSet presAssocID="{137FD311-BC44-417B-9824-88DF35C290CE}" presName="childTextHidden" presStyleLbl="bgAccFollowNode1" presStyleIdx="7" presStyleCnt="18"/>
      <dgm:spPr/>
      <dgm:t>
        <a:bodyPr/>
        <a:lstStyle/>
        <a:p>
          <a:endParaRPr lang="cs-CZ"/>
        </a:p>
      </dgm:t>
    </dgm:pt>
    <dgm:pt modelId="{29F55282-6642-426A-90F5-9EB54D5BC509}" type="pres">
      <dgm:prSet presAssocID="{137FD311-BC44-417B-9824-88DF35C290CE}" presName="parentText" presStyleLbl="node1" presStyleIdx="7" presStyleCnt="18" custScaleX="194735" custScaleY="194651" custLinFactX="-12753" custLinFactY="-197640" custLinFactNeighborX="-100000" custLinFactNeighborY="-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31F0E3-7FE6-49CE-A295-26525A3097CE}" type="pres">
      <dgm:prSet presAssocID="{137FD311-BC44-417B-9824-88DF35C290CE}" presName="aSpace" presStyleCnt="0"/>
      <dgm:spPr/>
    </dgm:pt>
    <dgm:pt modelId="{F7DC1D88-800D-4F45-969B-A7296DAADAEA}" type="pres">
      <dgm:prSet presAssocID="{D12784D3-768E-4827-89F9-88587BE950A0}" presName="compNode" presStyleCnt="0"/>
      <dgm:spPr/>
    </dgm:pt>
    <dgm:pt modelId="{18181140-954F-4A99-BA8E-85FE0D898617}" type="pres">
      <dgm:prSet presAssocID="{D12784D3-768E-4827-89F9-88587BE950A0}" presName="noGeometry" presStyleCnt="0"/>
      <dgm:spPr/>
    </dgm:pt>
    <dgm:pt modelId="{12258B1C-5906-4763-AB4A-88F51A7012CC}" type="pres">
      <dgm:prSet presAssocID="{D12784D3-768E-4827-89F9-88587BE950A0}" presName="childTextVisible" presStyleLbl="bgAccFollowNode1" presStyleIdx="8" presStyleCnt="18" custScaleX="161051" custScaleY="161051" custLinFactX="-34570" custLinFactNeighborX="-100000" custLinFactNeighborY="10870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E7091B04-371C-4863-9CF0-84996EB3A1E8}" type="pres">
      <dgm:prSet presAssocID="{D12784D3-768E-4827-89F9-88587BE950A0}" presName="childTextHidden" presStyleLbl="bgAccFollowNode1" presStyleIdx="8" presStyleCnt="18"/>
      <dgm:spPr/>
      <dgm:t>
        <a:bodyPr/>
        <a:lstStyle/>
        <a:p>
          <a:endParaRPr lang="cs-CZ"/>
        </a:p>
      </dgm:t>
    </dgm:pt>
    <dgm:pt modelId="{715FAC3D-D74F-46F5-B236-B5C1D1B1D718}" type="pres">
      <dgm:prSet presAssocID="{D12784D3-768E-4827-89F9-88587BE950A0}" presName="parentText" presStyleLbl="node1" presStyleIdx="8" presStyleCnt="18" custScaleX="194735" custScaleY="194651" custLinFactX="-73914" custLinFactY="-100000" custLinFactNeighborX="-100000" custLinFactNeighborY="-118792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4F38639-335F-4E61-A8C7-747050D383CB}" type="pres">
      <dgm:prSet presAssocID="{D12784D3-768E-4827-89F9-88587BE950A0}" presName="aSpace" presStyleCnt="0"/>
      <dgm:spPr/>
    </dgm:pt>
    <dgm:pt modelId="{C1C144F3-7A92-48B4-944D-48E49697EFFE}" type="pres">
      <dgm:prSet presAssocID="{F19312EA-71D9-4D47-8DEF-A977E88BCE98}" presName="compNode" presStyleCnt="0"/>
      <dgm:spPr/>
    </dgm:pt>
    <dgm:pt modelId="{0E429AF0-B4FC-423F-B3E8-CB7FA25D8CA7}" type="pres">
      <dgm:prSet presAssocID="{F19312EA-71D9-4D47-8DEF-A977E88BCE98}" presName="noGeometry" presStyleCnt="0"/>
      <dgm:spPr/>
    </dgm:pt>
    <dgm:pt modelId="{5A1960B2-4BE2-4ACF-8970-1A6C158A7F70}" type="pres">
      <dgm:prSet presAssocID="{F19312EA-71D9-4D47-8DEF-A977E88BCE98}" presName="childTextVisible" presStyleLbl="bgAccFollowNode1" presStyleIdx="9" presStyleCnt="18" custScaleX="161051" custScaleY="161051" custLinFactX="-68180" custLinFactY="19108" custLinFactNeighborX="-100000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B9A594A-076C-43F1-BD95-112AD4F5F951}" type="pres">
      <dgm:prSet presAssocID="{F19312EA-71D9-4D47-8DEF-A977E88BCE98}" presName="childTextHidden" presStyleLbl="bgAccFollowNode1" presStyleIdx="9" presStyleCnt="18"/>
      <dgm:spPr/>
      <dgm:t>
        <a:bodyPr/>
        <a:lstStyle/>
        <a:p>
          <a:endParaRPr lang="cs-CZ"/>
        </a:p>
      </dgm:t>
    </dgm:pt>
    <dgm:pt modelId="{610E7097-5070-4D93-A60B-0DE8A0C10315}" type="pres">
      <dgm:prSet presAssocID="{F19312EA-71D9-4D47-8DEF-A977E88BCE98}" presName="parentText" presStyleLbl="node1" presStyleIdx="9" presStyleCnt="18" custScaleX="194735" custScaleY="194651" custLinFactX="-100000" custLinFactNeighborX="-141133" custLinFactNeighborY="-2956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AB7607B-B2E9-4811-A7D3-14D963E72B2B}" type="pres">
      <dgm:prSet presAssocID="{F19312EA-71D9-4D47-8DEF-A977E88BCE98}" presName="aSpace" presStyleCnt="0"/>
      <dgm:spPr/>
    </dgm:pt>
    <dgm:pt modelId="{21F92CCD-4DFE-450E-8A56-5C051221F82A}" type="pres">
      <dgm:prSet presAssocID="{1184F5AC-25E8-4C50-9777-4D3F7BA8AD2E}" presName="compNode" presStyleCnt="0"/>
      <dgm:spPr/>
    </dgm:pt>
    <dgm:pt modelId="{21355BAD-A604-4F99-91C1-E85AA2470A84}" type="pres">
      <dgm:prSet presAssocID="{1184F5AC-25E8-4C50-9777-4D3F7BA8AD2E}" presName="noGeometry" presStyleCnt="0"/>
      <dgm:spPr/>
    </dgm:pt>
    <dgm:pt modelId="{DD333049-0CB1-4D13-A701-A0F51CB37BB8}" type="pres">
      <dgm:prSet presAssocID="{1184F5AC-25E8-4C50-9777-4D3F7BA8AD2E}" presName="childTextVisible" presStyleLbl="bgAccFollowNode1" presStyleIdx="10" presStyleCnt="18" custScaleX="161051" custScaleY="161051" custLinFactX="-94013" custLinFactY="100000" custLinFactNeighborX="-100000" custLinFactNeighborY="12658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B846CBB-86A8-4924-B784-ADD034E4035B}" type="pres">
      <dgm:prSet presAssocID="{1184F5AC-25E8-4C50-9777-4D3F7BA8AD2E}" presName="childTextHidden" presStyleLbl="bgAccFollowNode1" presStyleIdx="10" presStyleCnt="18"/>
      <dgm:spPr/>
      <dgm:t>
        <a:bodyPr/>
        <a:lstStyle/>
        <a:p>
          <a:endParaRPr lang="cs-CZ"/>
        </a:p>
      </dgm:t>
    </dgm:pt>
    <dgm:pt modelId="{7EC7AD15-91F7-4621-B30B-74E2FA29C1E0}" type="pres">
      <dgm:prSet presAssocID="{1184F5AC-25E8-4C50-9777-4D3F7BA8AD2E}" presName="parentText" presStyleLbl="node1" presStyleIdx="10" presStyleCnt="18" custScaleX="194735" custScaleY="194651" custLinFactX="-100000" custLinFactY="58331" custLinFactNeighborX="-192800" custLinFactNeighborY="1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F055F12-48FF-4C5A-B339-F0937DA2BD23}" type="pres">
      <dgm:prSet presAssocID="{1184F5AC-25E8-4C50-9777-4D3F7BA8AD2E}" presName="aSpace" presStyleCnt="0"/>
      <dgm:spPr/>
    </dgm:pt>
    <dgm:pt modelId="{8FDAB2B5-D0E3-44A5-B0A0-7B4894EFD8A6}" type="pres">
      <dgm:prSet presAssocID="{8A9CFD0C-FB2A-4870-8298-5478D63EEF32}" presName="compNode" presStyleCnt="0"/>
      <dgm:spPr/>
    </dgm:pt>
    <dgm:pt modelId="{F1851108-D661-403F-9460-FB9A2A00A978}" type="pres">
      <dgm:prSet presAssocID="{8A9CFD0C-FB2A-4870-8298-5478D63EEF32}" presName="noGeometry" presStyleCnt="0"/>
      <dgm:spPr/>
    </dgm:pt>
    <dgm:pt modelId="{A14D43C4-BC81-4E57-ADAB-D47B2D88E238}" type="pres">
      <dgm:prSet presAssocID="{8A9CFD0C-FB2A-4870-8298-5478D63EEF32}" presName="childTextVisible" presStyleLbl="bgAccFollowNode1" presStyleIdx="11" presStyleCnt="18" custScaleX="161051" custScaleY="161051" custLinFactX="-100000" custLinFactY="139729" custLinFactNeighborX="-111433" custLinFactNeighborY="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31A41AC-9A1C-40A5-8F4F-F17803FBEF1F}" type="pres">
      <dgm:prSet presAssocID="{8A9CFD0C-FB2A-4870-8298-5478D63EEF32}" presName="childTextHidden" presStyleLbl="bgAccFollowNode1" presStyleIdx="11" presStyleCnt="18"/>
      <dgm:spPr/>
      <dgm:t>
        <a:bodyPr/>
        <a:lstStyle/>
        <a:p>
          <a:endParaRPr lang="cs-CZ"/>
        </a:p>
      </dgm:t>
    </dgm:pt>
    <dgm:pt modelId="{EF594AF5-FDAC-4F5F-A823-038F7B8B90B7}" type="pres">
      <dgm:prSet presAssocID="{8A9CFD0C-FB2A-4870-8298-5478D63EEF32}" presName="parentText" presStyleLbl="node1" presStyleIdx="11" presStyleCnt="18" custScaleX="194735" custScaleY="194651" custLinFactX="-127640" custLinFactY="156139" custLinFactNeighborX="-200000" custLinFactNeighborY="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01B5957-5968-4537-9E17-F5F6FA8C6A15}" type="pres">
      <dgm:prSet presAssocID="{8A9CFD0C-FB2A-4870-8298-5478D63EEF32}" presName="aSpace" presStyleCnt="0"/>
      <dgm:spPr/>
    </dgm:pt>
    <dgm:pt modelId="{F14E0A67-0100-4BD6-B255-E90C495CA728}" type="pres">
      <dgm:prSet presAssocID="{AF2A8FE8-DC87-4888-850E-A209C1139780}" presName="compNode" presStyleCnt="0"/>
      <dgm:spPr/>
    </dgm:pt>
    <dgm:pt modelId="{EE1391E6-0EC7-408B-B3D6-69BA54516C7F}" type="pres">
      <dgm:prSet presAssocID="{AF2A8FE8-DC87-4888-850E-A209C1139780}" presName="noGeometry" presStyleCnt="0"/>
      <dgm:spPr/>
    </dgm:pt>
    <dgm:pt modelId="{1BD3F5B6-013D-498A-97B8-D92A70322433}" type="pres">
      <dgm:prSet presAssocID="{AF2A8FE8-DC87-4888-850E-A209C1139780}" presName="childTextVisible" presStyleLbl="bgAccFollowNode1" presStyleIdx="12" presStyleCnt="18" custScaleX="161051" custScaleY="161051" custLinFactX="-100000" custLinFactY="200000" custLinFactNeighborX="-104914" custLinFactNeighborY="22149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85939E6-FB7A-4BDC-BBC1-15F6E1DB011A}" type="pres">
      <dgm:prSet presAssocID="{AF2A8FE8-DC87-4888-850E-A209C1139780}" presName="childTextHidden" presStyleLbl="bgAccFollowNode1" presStyleIdx="12" presStyleCnt="18"/>
      <dgm:spPr/>
      <dgm:t>
        <a:bodyPr/>
        <a:lstStyle/>
        <a:p>
          <a:endParaRPr lang="cs-CZ"/>
        </a:p>
      </dgm:t>
    </dgm:pt>
    <dgm:pt modelId="{9BEC89C0-3606-4C46-AF57-11C1C9C06CFF}" type="pres">
      <dgm:prSet presAssocID="{AF2A8FE8-DC87-4888-850E-A209C1139780}" presName="parentText" presStyleLbl="node1" presStyleIdx="12" presStyleCnt="18" custScaleX="194735" custScaleY="194651" custLinFactX="-114603" custLinFactY="200000" custLinFactNeighborX="-200000" custLinFactNeighborY="29908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15217C3-531B-4A0B-AF14-25C2284CF217}" type="pres">
      <dgm:prSet presAssocID="{AF2A8FE8-DC87-4888-850E-A209C1139780}" presName="aSpace" presStyleCnt="0"/>
      <dgm:spPr/>
    </dgm:pt>
    <dgm:pt modelId="{21A77606-7123-49B9-80C1-69A38B53FA8C}" type="pres">
      <dgm:prSet presAssocID="{97F88BCB-4C8C-4623-9797-18F201D51AAC}" presName="compNode" presStyleCnt="0"/>
      <dgm:spPr/>
    </dgm:pt>
    <dgm:pt modelId="{1403CAF0-8B18-4148-A337-EB42C11D7E38}" type="pres">
      <dgm:prSet presAssocID="{97F88BCB-4C8C-4623-9797-18F201D51AAC}" presName="noGeometry" presStyleCnt="0"/>
      <dgm:spPr/>
    </dgm:pt>
    <dgm:pt modelId="{D8C8D544-B809-4208-8723-C942E3268161}" type="pres">
      <dgm:prSet presAssocID="{97F88BCB-4C8C-4623-9797-18F201D51AAC}" presName="childTextVisible" presStyleLbl="bgAccFollowNode1" presStyleIdx="13" presStyleCnt="18" custScaleX="161051" custScaleY="161051" custLinFactX="-100000" custLinFactY="159804" custLinFactNeighborX="-101316" custLinFactNeighborY="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33ED95F-0440-4E2E-8CF2-99D47224947A}" type="pres">
      <dgm:prSet presAssocID="{97F88BCB-4C8C-4623-9797-18F201D51AAC}" presName="childTextHidden" presStyleLbl="bgAccFollowNode1" presStyleIdx="13" presStyleCnt="18"/>
      <dgm:spPr/>
      <dgm:t>
        <a:bodyPr/>
        <a:lstStyle/>
        <a:p>
          <a:endParaRPr lang="cs-CZ"/>
        </a:p>
      </dgm:t>
    </dgm:pt>
    <dgm:pt modelId="{66EC1F7A-0B2D-46E5-AA56-B7988B59E345}" type="pres">
      <dgm:prSet presAssocID="{97F88BCB-4C8C-4623-9797-18F201D51AAC}" presName="parentText" presStyleLbl="node1" presStyleIdx="13" presStyleCnt="18" custScaleX="194735" custScaleY="194651" custLinFactX="-107407" custLinFactY="191235" custLinFactNeighborX="-200000" custLinFactNeighborY="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A9A0B94-FABF-49D0-ABE3-4E2500DC1D4A}" type="pres">
      <dgm:prSet presAssocID="{97F88BCB-4C8C-4623-9797-18F201D51AAC}" presName="aSpace" presStyleCnt="0"/>
      <dgm:spPr/>
    </dgm:pt>
    <dgm:pt modelId="{D17E95FA-CD2C-4CC0-ADED-42553B7C940F}" type="pres">
      <dgm:prSet presAssocID="{B9B05206-AC9B-4868-AE54-4727F9ECA87C}" presName="compNode" presStyleCnt="0"/>
      <dgm:spPr/>
    </dgm:pt>
    <dgm:pt modelId="{0787D4FB-5F9A-41B3-9B6E-CA12652DC603}" type="pres">
      <dgm:prSet presAssocID="{B9B05206-AC9B-4868-AE54-4727F9ECA87C}" presName="noGeometry" presStyleCnt="0"/>
      <dgm:spPr/>
    </dgm:pt>
    <dgm:pt modelId="{645C4DAA-2B00-482E-999F-5F96155582A5}" type="pres">
      <dgm:prSet presAssocID="{B9B05206-AC9B-4868-AE54-4727F9ECA87C}" presName="childTextVisible" presStyleLbl="bgAccFollowNode1" presStyleIdx="14" presStyleCnt="18" custScaleX="161051" custScaleY="161051" custLinFactX="-100000" custLinFactY="100000" custLinFactNeighborX="-114693" custLinFactNeighborY="18236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2FE76639-F497-467C-9CC6-5B610C3E169A}" type="pres">
      <dgm:prSet presAssocID="{B9B05206-AC9B-4868-AE54-4727F9ECA87C}" presName="childTextHidden" presStyleLbl="bgAccFollowNode1" presStyleIdx="14" presStyleCnt="18"/>
      <dgm:spPr/>
      <dgm:t>
        <a:bodyPr/>
        <a:lstStyle/>
        <a:p>
          <a:endParaRPr lang="cs-CZ"/>
        </a:p>
      </dgm:t>
    </dgm:pt>
    <dgm:pt modelId="{20DF0A96-37CD-4CB1-863F-74D600785FD9}" type="pres">
      <dgm:prSet presAssocID="{B9B05206-AC9B-4868-AE54-4727F9ECA87C}" presName="parentText" presStyleLbl="node1" presStyleIdx="14" presStyleCnt="18" custScaleX="194735" custScaleY="194651" custLinFactX="-134162" custLinFactY="100000" custLinFactNeighborX="-200000" custLinFactNeighborY="155851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CAD8C4-877A-4015-BF29-E3FD0609C4B8}" type="pres">
      <dgm:prSet presAssocID="{B9B05206-AC9B-4868-AE54-4727F9ECA87C}" presName="aSpace" presStyleCnt="0"/>
      <dgm:spPr/>
    </dgm:pt>
    <dgm:pt modelId="{3EE0B574-0022-41E5-8171-13C53254935F}" type="pres">
      <dgm:prSet presAssocID="{C9D7C514-3265-4141-81EA-713EE5044543}" presName="compNode" presStyleCnt="0"/>
      <dgm:spPr/>
    </dgm:pt>
    <dgm:pt modelId="{B8A08A64-D00E-451F-A542-567BE2A3FF49}" type="pres">
      <dgm:prSet presAssocID="{C9D7C514-3265-4141-81EA-713EE5044543}" presName="noGeometry" presStyleCnt="0"/>
      <dgm:spPr/>
    </dgm:pt>
    <dgm:pt modelId="{84049ACE-45B8-4EFA-8032-C97B379DB62B}" type="pres">
      <dgm:prSet presAssocID="{C9D7C514-3265-4141-81EA-713EE5044543}" presName="childTextVisible" presStyleLbl="bgAccFollowNode1" presStyleIdx="15" presStyleCnt="18" custScaleX="161051" custScaleY="161051" custLinFactX="-100000" custLinFactY="93381" custLinFactNeighborX="-117874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3C6E094-3869-41C0-967E-C53AB2490C95}" type="pres">
      <dgm:prSet presAssocID="{C9D7C514-3265-4141-81EA-713EE5044543}" presName="childTextHidden" presStyleLbl="bgAccFollowNode1" presStyleIdx="15" presStyleCnt="18"/>
      <dgm:spPr/>
      <dgm:t>
        <a:bodyPr/>
        <a:lstStyle/>
        <a:p>
          <a:endParaRPr lang="cs-CZ"/>
        </a:p>
      </dgm:t>
    </dgm:pt>
    <dgm:pt modelId="{0E36DC5A-0416-4027-A84A-63D928136F21}" type="pres">
      <dgm:prSet presAssocID="{C9D7C514-3265-4141-81EA-713EE5044543}" presName="parentText" presStyleLbl="node1" presStyleIdx="15" presStyleCnt="18" custScaleX="194735" custScaleY="194651" custLinFactX="-140526" custLinFactY="286" custLinFactNeighborX="-200000" custLinFactNeighborY="1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F4960AB-AF0A-44BC-A4A8-FE875927D1BC}" type="pres">
      <dgm:prSet presAssocID="{C9D7C514-3265-4141-81EA-713EE5044543}" presName="aSpace" presStyleCnt="0"/>
      <dgm:spPr/>
    </dgm:pt>
    <dgm:pt modelId="{2A1A8BCD-41DF-4F7D-881B-2459B6813048}" type="pres">
      <dgm:prSet presAssocID="{4B8312C2-68A3-4CE6-8264-7EDCDC022C68}" presName="compNode" presStyleCnt="0"/>
      <dgm:spPr/>
    </dgm:pt>
    <dgm:pt modelId="{0D40EC52-88C2-4439-AD05-764809BA964E}" type="pres">
      <dgm:prSet presAssocID="{4B8312C2-68A3-4CE6-8264-7EDCDC022C68}" presName="noGeometry" presStyleCnt="0"/>
      <dgm:spPr/>
    </dgm:pt>
    <dgm:pt modelId="{F8438E7F-6320-4D63-B9A7-B509C9ED9C1E}" type="pres">
      <dgm:prSet presAssocID="{4B8312C2-68A3-4CE6-8264-7EDCDC022C68}" presName="childTextVisible" presStyleLbl="bgAccFollowNode1" presStyleIdx="16" presStyleCnt="18" custScaleX="161051" custScaleY="161051" custLinFactX="-100000" custLinFactY="11289" custLinFactNeighborX="-124654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F02887D-2A66-4ABE-A6E6-758E92EBE554}" type="pres">
      <dgm:prSet presAssocID="{4B8312C2-68A3-4CE6-8264-7EDCDC022C68}" presName="childTextHidden" presStyleLbl="bgAccFollowNode1" presStyleIdx="16" presStyleCnt="18"/>
      <dgm:spPr/>
      <dgm:t>
        <a:bodyPr/>
        <a:lstStyle/>
        <a:p>
          <a:endParaRPr lang="cs-CZ"/>
        </a:p>
      </dgm:t>
    </dgm:pt>
    <dgm:pt modelId="{8D370695-DA93-4EE9-8B13-3C92FFDA6DD5}" type="pres">
      <dgm:prSet presAssocID="{4B8312C2-68A3-4CE6-8264-7EDCDC022C68}" presName="parentText" presStyleLbl="node1" presStyleIdx="16" presStyleCnt="18" custScaleX="194735" custScaleY="194651" custLinFactX="-154086" custLinFactNeighborX="-200000" custLinFactNeighborY="-43232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ABA0D5-AADE-425E-AC57-F0216F05CD0D}" type="pres">
      <dgm:prSet presAssocID="{4B8312C2-68A3-4CE6-8264-7EDCDC022C68}" presName="aSpace" presStyleCnt="0"/>
      <dgm:spPr/>
    </dgm:pt>
    <dgm:pt modelId="{645221DB-9410-480C-8E9F-B4B47EA72042}" type="pres">
      <dgm:prSet presAssocID="{93E959AB-9831-4C3C-B4E8-60BAB39EFB38}" presName="compNode" presStyleCnt="0"/>
      <dgm:spPr/>
    </dgm:pt>
    <dgm:pt modelId="{2616C925-4017-4241-8F74-AD5467C81EBE}" type="pres">
      <dgm:prSet presAssocID="{93E959AB-9831-4C3C-B4E8-60BAB39EFB38}" presName="noGeometry" presStyleCnt="0"/>
      <dgm:spPr/>
    </dgm:pt>
    <dgm:pt modelId="{9BFA372C-5E4B-4676-9E34-D9056B5A2839}" type="pres">
      <dgm:prSet presAssocID="{93E959AB-9831-4C3C-B4E8-60BAB39EFB38}" presName="childTextVisible" presStyleLbl="bgAccFollowNode1" presStyleIdx="17" presStyleCnt="18" custScaleX="161051" custScaleY="161051" custLinFactX="-100000" custLinFactY="47623" custLinFactNeighborX="-130025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DA8A549-D6AB-4454-8C0B-8ADBBEE2E0C6}" type="pres">
      <dgm:prSet presAssocID="{93E959AB-9831-4C3C-B4E8-60BAB39EFB38}" presName="childTextHidden" presStyleLbl="bgAccFollowNode1" presStyleIdx="17" presStyleCnt="18"/>
      <dgm:spPr/>
      <dgm:t>
        <a:bodyPr/>
        <a:lstStyle/>
        <a:p>
          <a:endParaRPr lang="cs-CZ"/>
        </a:p>
      </dgm:t>
    </dgm:pt>
    <dgm:pt modelId="{8DCFAB42-026C-47EF-A1AA-44AF484E1CCC}" type="pres">
      <dgm:prSet presAssocID="{93E959AB-9831-4C3C-B4E8-60BAB39EFB38}" presName="parentText" presStyleLbl="node1" presStyleIdx="17" presStyleCnt="18" custScaleX="194735" custScaleY="194651" custLinFactX="-157391" custLinFactNeighborX="-200000" custLinFactNeighborY="3387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0759782-BAB3-4128-98C0-37F9E48E4472}" type="presOf" srcId="{CA225B53-939B-445C-B381-49744E51ACDB}" destId="{1BFC30B8-6953-403D-A3B3-1B1FFF54D76A}" srcOrd="0" destOrd="0" presId="urn:microsoft.com/office/officeart/2005/8/layout/hProcess6"/>
    <dgm:cxn modelId="{4A8EC520-3848-4BC3-8FD9-86F1D7F1F5AB}" type="presOf" srcId="{2FBE38BE-C8C6-46EE-B3A7-2DDBBCD8ADEC}" destId="{84049ACE-45B8-4EFA-8032-C97B379DB62B}" srcOrd="0" destOrd="0" presId="urn:microsoft.com/office/officeart/2005/8/layout/hProcess6"/>
    <dgm:cxn modelId="{F71B56B1-6BBD-44BA-BBDB-1196C86A5C7E}" type="presOf" srcId="{37AF7813-ECAE-47A5-A7C5-C2A844A0BCED}" destId="{95C4DB59-7678-4260-B850-4AE62A9D7C6F}" srcOrd="0" destOrd="0" presId="urn:microsoft.com/office/officeart/2005/8/layout/hProcess6"/>
    <dgm:cxn modelId="{6AC3BF4F-10D0-4E1A-9371-5D5940251D8B}" srcId="{C9D7C514-3265-4141-81EA-713EE5044543}" destId="{2FBE38BE-C8C6-46EE-B3A7-2DDBBCD8ADEC}" srcOrd="0" destOrd="0" parTransId="{FD010752-3689-40BE-AE1A-E5C5A4446FF0}" sibTransId="{D8DAC6D4-4091-451A-A5C0-F9B72AE012BE}"/>
    <dgm:cxn modelId="{545825E6-DD22-4E5E-B56A-15599E21BFBB}" type="presOf" srcId="{B9B05206-AC9B-4868-AE54-4727F9ECA87C}" destId="{20DF0A96-37CD-4CB1-863F-74D600785FD9}" srcOrd="0" destOrd="0" presId="urn:microsoft.com/office/officeart/2005/8/layout/hProcess6"/>
    <dgm:cxn modelId="{A35D80FA-01E0-489F-8029-75C89D6AC5A0}" type="presOf" srcId="{677BA323-85FA-4A91-B2C7-E145025226C7}" destId="{653CCACC-D686-4CA1-BDB1-839B87CF56A7}" srcOrd="1" destOrd="0" presId="urn:microsoft.com/office/officeart/2005/8/layout/hProcess6"/>
    <dgm:cxn modelId="{231401CF-D924-48DB-BDD4-22A319EDF881}" type="presOf" srcId="{76C08041-9B48-4E4B-9898-5D3F67D4E0A1}" destId="{CB9A594A-076C-43F1-BD95-112AD4F5F951}" srcOrd="1" destOrd="0" presId="urn:microsoft.com/office/officeart/2005/8/layout/hProcess6"/>
    <dgm:cxn modelId="{28E5BBE3-B3EB-40BF-B22F-AD3F1F0AEB1C}" type="presOf" srcId="{BBA3D1DF-D280-42CA-AABE-63F3F2701151}" destId="{37A48D54-5AA4-4EE9-A8F8-C27535898DB6}" srcOrd="0" destOrd="0" presId="urn:microsoft.com/office/officeart/2005/8/layout/hProcess6"/>
    <dgm:cxn modelId="{D6E9E922-3A44-492A-8DDA-7699BFEB7875}" srcId="{6150E9C7-9A97-4D99-860C-A959354D5063}" destId="{DB9F3BFF-FC49-4703-B529-1F2E8A667FAC}" srcOrd="0" destOrd="0" parTransId="{B21C0092-280A-45CF-981E-93343A0B1125}" sibTransId="{84D840B9-1D0C-4DC1-967B-A93DAF0229E8}"/>
    <dgm:cxn modelId="{E87BF4DE-103C-4661-BECA-B1BACCE36120}" type="presOf" srcId="{C740E94C-9796-4FA8-A8E5-264DCAD877C2}" destId="{71386647-25BA-4907-8CCF-4924D692D3E5}" srcOrd="1" destOrd="0" presId="urn:microsoft.com/office/officeart/2005/8/layout/hProcess6"/>
    <dgm:cxn modelId="{0D068B41-8636-47FE-9C85-7DE625FF8D99}" srcId="{B9B05206-AC9B-4868-AE54-4727F9ECA87C}" destId="{26C68D7A-180E-4146-A21F-4A0DD1CB3E9B}" srcOrd="0" destOrd="0" parTransId="{79EF6AA9-0DCD-4F73-BCBA-083B88F43092}" sibTransId="{A8BA079C-4C1F-443A-8CF7-0C7D66DAA6CA}"/>
    <dgm:cxn modelId="{6367C946-5E70-4153-AA60-87F9DF63700E}" type="presOf" srcId="{4B8312C2-68A3-4CE6-8264-7EDCDC022C68}" destId="{8D370695-DA93-4EE9-8B13-3C92FFDA6DD5}" srcOrd="0" destOrd="0" presId="urn:microsoft.com/office/officeart/2005/8/layout/hProcess6"/>
    <dgm:cxn modelId="{A592F845-CD5A-45AA-8288-A53206E04589}" srcId="{BBA3D1DF-D280-42CA-AABE-63F3F2701151}" destId="{4D38339D-B6C6-4465-AC43-E875F67B83A8}" srcOrd="0" destOrd="0" parTransId="{D5902F3A-ED55-4617-9F9D-4E724CF0F21D}" sibTransId="{9A99DCBB-7851-4E1D-BF4D-A27A10327D5F}"/>
    <dgm:cxn modelId="{492B4CB0-9D92-4B9F-BCAF-2ED4F31957C9}" srcId="{01B67655-ACF6-45FA-8051-7360453E288C}" destId="{1184F5AC-25E8-4C50-9777-4D3F7BA8AD2E}" srcOrd="10" destOrd="0" parTransId="{6EE53817-04F1-4BA8-A21B-613A68CF37C3}" sibTransId="{22521652-4310-4B98-A89A-2B54618EFA92}"/>
    <dgm:cxn modelId="{657B4BE1-64B5-470F-82BA-4FA8719F6E7A}" srcId="{01B67655-ACF6-45FA-8051-7360453E288C}" destId="{EE3E792D-154E-478A-96FB-27B3E9AF93B5}" srcOrd="4" destOrd="0" parTransId="{755F74C4-C665-47E9-8EF0-D69498F4AB37}" sibTransId="{D43C30F3-9050-4B42-A06A-40BD102D8D57}"/>
    <dgm:cxn modelId="{F2B03DAC-D60E-4344-B63E-C6F55F5E9BF4}" type="presOf" srcId="{FFC70494-D30F-4000-850C-9FB948196CEA}" destId="{736F2BD7-46B3-4F8D-A7E9-4F5C7D430E8A}" srcOrd="1" destOrd="0" presId="urn:microsoft.com/office/officeart/2005/8/layout/hProcess6"/>
    <dgm:cxn modelId="{063CF6BF-7F40-4E47-B040-B76C4C7A994C}" type="presOf" srcId="{1184F5AC-25E8-4C50-9777-4D3F7BA8AD2E}" destId="{7EC7AD15-91F7-4621-B30B-74E2FA29C1E0}" srcOrd="0" destOrd="0" presId="urn:microsoft.com/office/officeart/2005/8/layout/hProcess6"/>
    <dgm:cxn modelId="{E7605FF8-A163-4F13-B5E1-9C54C0A788B8}" type="presOf" srcId="{866FB4EA-97C2-4EB4-9BA2-6E0B23BA664E}" destId="{4F6F7211-2008-482E-B24B-672236CEA83E}" srcOrd="0" destOrd="0" presId="urn:microsoft.com/office/officeart/2005/8/layout/hProcess6"/>
    <dgm:cxn modelId="{324C46F5-C9D2-4C97-A556-2A108DBDA56E}" srcId="{37AF7813-ECAE-47A5-A7C5-C2A844A0BCED}" destId="{C4FC7861-FB3D-414C-8092-BE511AB018FF}" srcOrd="0" destOrd="0" parTransId="{86681996-D38A-4532-86BA-4729A6B03029}" sibTransId="{9C181744-E6A5-40D0-B396-877D85F73BFF}"/>
    <dgm:cxn modelId="{D967E45E-4813-4B15-9652-9C82A2F31BF8}" type="presOf" srcId="{AF2A8FE8-DC87-4888-850E-A209C1139780}" destId="{9BEC89C0-3606-4C46-AF57-11C1C9C06CFF}" srcOrd="0" destOrd="0" presId="urn:microsoft.com/office/officeart/2005/8/layout/hProcess6"/>
    <dgm:cxn modelId="{E7F0BD0A-92F3-49D6-9DA8-13F01CE7ADA5}" type="presOf" srcId="{C9D7C514-3265-4141-81EA-713EE5044543}" destId="{0E36DC5A-0416-4027-A84A-63D928136F21}" srcOrd="0" destOrd="0" presId="urn:microsoft.com/office/officeart/2005/8/layout/hProcess6"/>
    <dgm:cxn modelId="{EFF8E326-7802-4D03-BDF4-A31F19911D03}" srcId="{01B67655-ACF6-45FA-8051-7360453E288C}" destId="{F19312EA-71D9-4D47-8DEF-A977E88BCE98}" srcOrd="9" destOrd="0" parTransId="{AF1860E9-B65F-4CDE-A2C8-33020A14CE68}" sibTransId="{B1BA24DF-4BEF-4906-8FB9-5D8A71208C09}"/>
    <dgm:cxn modelId="{A1AA8CBC-449C-40B3-8377-F58B07097006}" type="presOf" srcId="{8A9CFD0C-FB2A-4870-8298-5478D63EEF32}" destId="{EF594AF5-FDAC-4F5F-A823-038F7B8B90B7}" srcOrd="0" destOrd="0" presId="urn:microsoft.com/office/officeart/2005/8/layout/hProcess6"/>
    <dgm:cxn modelId="{0258B8E3-AFE7-4D3C-BAB4-4AA31F386F90}" srcId="{AF2A8FE8-DC87-4888-850E-A209C1139780}" destId="{AD4AD1E6-B138-40F2-9148-3CE9C564D093}" srcOrd="0" destOrd="0" parTransId="{2A4E8AEA-7070-4497-95B9-D09AD0F173C3}" sibTransId="{10E9B0C8-8A8D-42C9-ADBC-6C093216739C}"/>
    <dgm:cxn modelId="{21533358-25A8-417D-8A34-916ECBC5407B}" type="presOf" srcId="{4431D184-CB3E-44E2-A443-4346AD388223}" destId="{4ABAAA4D-F82A-4A28-803E-0FF94CF873BB}" srcOrd="0" destOrd="0" presId="urn:microsoft.com/office/officeart/2005/8/layout/hProcess6"/>
    <dgm:cxn modelId="{83501AB4-ACBD-47B4-AF9A-18402C141DDB}" type="presOf" srcId="{D64210CA-9A8E-4717-9151-3458A62574FB}" destId="{F8438E7F-6320-4D63-B9A7-B509C9ED9C1E}" srcOrd="0" destOrd="0" presId="urn:microsoft.com/office/officeart/2005/8/layout/hProcess6"/>
    <dgm:cxn modelId="{61BD4EE0-CAB3-44DF-9F4B-3CF28074F4BB}" type="presOf" srcId="{160F91D9-638E-4DD7-A7E1-47C526030DBA}" destId="{D8C8D544-B809-4208-8723-C942E3268161}" srcOrd="0" destOrd="0" presId="urn:microsoft.com/office/officeart/2005/8/layout/hProcess6"/>
    <dgm:cxn modelId="{DB6D0A20-A10E-4614-BC6B-65E019AB4A58}" type="presOf" srcId="{8DB82C57-8FC0-45D4-B5D0-F6BA85173DBD}" destId="{1DA8A549-D6AB-4454-8C0B-8ADBBEE2E0C6}" srcOrd="1" destOrd="0" presId="urn:microsoft.com/office/officeart/2005/8/layout/hProcess6"/>
    <dgm:cxn modelId="{E9581334-BC86-4D1F-8859-6AB1E9810BE5}" srcId="{8B41886A-F8B8-4345-B9A9-CA8FC7F7AEC4}" destId="{FFC70494-D30F-4000-850C-9FB948196CEA}" srcOrd="0" destOrd="0" parTransId="{E7439BB8-D87C-4A57-86B4-4CEE1786E0DF}" sibTransId="{ED3F46FB-D986-4995-A579-536FE106BEA5}"/>
    <dgm:cxn modelId="{49BD952E-E9E2-48DC-BC7B-23224514C7F9}" type="presOf" srcId="{49D6630F-C881-43C5-848D-8452F9B92FA7}" destId="{1DB85AD1-8B28-4467-A092-FA7C8875FB9C}" srcOrd="0" destOrd="0" presId="urn:microsoft.com/office/officeart/2005/8/layout/hProcess6"/>
    <dgm:cxn modelId="{C9906E33-98ED-4848-BB7A-72B3CCED2A24}" srcId="{F19312EA-71D9-4D47-8DEF-A977E88BCE98}" destId="{76C08041-9B48-4E4B-9898-5D3F67D4E0A1}" srcOrd="0" destOrd="0" parTransId="{1BA64D51-F785-44A9-B57D-080F864C27AC}" sibTransId="{B05AEC8C-EE91-47AB-874D-C40B3EBC895F}"/>
    <dgm:cxn modelId="{D043E2E4-227F-4116-9DC5-73FC06961FB4}" srcId="{4B8312C2-68A3-4CE6-8264-7EDCDC022C68}" destId="{D64210CA-9A8E-4717-9151-3458A62574FB}" srcOrd="0" destOrd="0" parTransId="{D6552D99-AB3A-4393-B1E0-1A2D06D05F28}" sibTransId="{1694E755-544F-4A6B-982F-4581607B1743}"/>
    <dgm:cxn modelId="{CA0E0C60-68FE-448C-86FA-F0295EAD3FA8}" type="presOf" srcId="{27C1CEA0-44AC-4725-9402-E443FFB972FB}" destId="{12258B1C-5906-4763-AB4A-88F51A7012CC}" srcOrd="0" destOrd="0" presId="urn:microsoft.com/office/officeart/2005/8/layout/hProcess6"/>
    <dgm:cxn modelId="{DCAD79F5-5223-44CC-8902-91C30B03162A}" srcId="{01B67655-ACF6-45FA-8051-7360453E288C}" destId="{6150E9C7-9A97-4D99-860C-A959354D5063}" srcOrd="0" destOrd="0" parTransId="{48F2313C-4014-45E3-8314-79389D4CED65}" sibTransId="{97AA56EE-EA2E-49A8-9149-CC5C40B450A4}"/>
    <dgm:cxn modelId="{E00D7482-1B33-40C8-B0F8-5E1ED5A26CC5}" type="presOf" srcId="{AD4AD1E6-B138-40F2-9148-3CE9C564D093}" destId="{1BD3F5B6-013D-498A-97B8-D92A70322433}" srcOrd="0" destOrd="0" presId="urn:microsoft.com/office/officeart/2005/8/layout/hProcess6"/>
    <dgm:cxn modelId="{ABD1C11C-B8FF-4C41-B732-E013F1BCC1DF}" srcId="{01B67655-ACF6-45FA-8051-7360453E288C}" destId="{8B41886A-F8B8-4345-B9A9-CA8FC7F7AEC4}" srcOrd="1" destOrd="0" parTransId="{26F1DE44-BED4-4D85-ADCE-1B42003880A7}" sibTransId="{6D870FC9-7BD5-4221-8E64-0915F0B9B64E}"/>
    <dgm:cxn modelId="{D9AED0B8-851B-4DBA-B0E9-07D9CAE4E482}" srcId="{EE3E792D-154E-478A-96FB-27B3E9AF93B5}" destId="{677BA323-85FA-4A91-B2C7-E145025226C7}" srcOrd="0" destOrd="0" parTransId="{49443E14-58AC-4B12-8330-03BD23DF7F2E}" sibTransId="{56EFFBE2-7E95-449A-96BD-05A891EA57DE}"/>
    <dgm:cxn modelId="{73BEE7BD-1573-4C0F-99D1-463498DFFC04}" type="presOf" srcId="{6150E9C7-9A97-4D99-860C-A959354D5063}" destId="{4037567F-1A67-4260-B5D8-3079B22387D0}" srcOrd="0" destOrd="0" presId="urn:microsoft.com/office/officeart/2005/8/layout/hProcess6"/>
    <dgm:cxn modelId="{8C4DDF0B-9663-4BBB-AADB-37E776C409A8}" type="presOf" srcId="{97F88BCB-4C8C-4623-9797-18F201D51AAC}" destId="{66EC1F7A-0B2D-46E5-AA56-B7988B59E345}" srcOrd="0" destOrd="0" presId="urn:microsoft.com/office/officeart/2005/8/layout/hProcess6"/>
    <dgm:cxn modelId="{EC489AE9-0461-4CF4-9903-4E14E9974209}" type="presOf" srcId="{8DB82C57-8FC0-45D4-B5D0-F6BA85173DBD}" destId="{9BFA372C-5E4B-4676-9E34-D9056B5A2839}" srcOrd="0" destOrd="0" presId="urn:microsoft.com/office/officeart/2005/8/layout/hProcess6"/>
    <dgm:cxn modelId="{40054EA5-70A3-44F3-845C-952B49CA6005}" type="presOf" srcId="{DB9F3BFF-FC49-4703-B529-1F2E8A667FAC}" destId="{E070058B-B973-400D-83CF-D80E0D25AA5F}" srcOrd="0" destOrd="0" presId="urn:microsoft.com/office/officeart/2005/8/layout/hProcess6"/>
    <dgm:cxn modelId="{E39E2079-90DC-46D8-B285-CD11792D50DC}" type="presOf" srcId="{137FD311-BC44-417B-9824-88DF35C290CE}" destId="{29F55282-6642-426A-90F5-9EB54D5BC509}" srcOrd="0" destOrd="0" presId="urn:microsoft.com/office/officeart/2005/8/layout/hProcess6"/>
    <dgm:cxn modelId="{EFDC7D2F-5614-41E3-94A0-FEDB05A637AE}" type="presOf" srcId="{2FBE38BE-C8C6-46EE-B3A7-2DDBBCD8ADEC}" destId="{C3C6E094-3869-41C0-967E-C53AB2490C95}" srcOrd="1" destOrd="0" presId="urn:microsoft.com/office/officeart/2005/8/layout/hProcess6"/>
    <dgm:cxn modelId="{085690E3-1840-4E52-A40D-C71E1294A4A0}" srcId="{8A9CFD0C-FB2A-4870-8298-5478D63EEF32}" destId="{19727C49-A7C3-4608-B38A-18E2E2BE1E86}" srcOrd="0" destOrd="0" parTransId="{ACC61B66-E305-422B-B59A-DD5368900B9D}" sibTransId="{B446A37A-E90C-4AB8-8E33-553A1D18CD22}"/>
    <dgm:cxn modelId="{128E9DF6-EFB6-4377-9DEC-E08D19CD365D}" srcId="{01B67655-ACF6-45FA-8051-7360453E288C}" destId="{8A9CFD0C-FB2A-4870-8298-5478D63EEF32}" srcOrd="11" destOrd="0" parTransId="{6E595CE2-EE97-4EA6-975B-86B331A3779B}" sibTransId="{7C111617-4793-42F1-A55D-1520FF442BC7}"/>
    <dgm:cxn modelId="{F3BBBFE4-7CA2-4985-967A-711B72D5BAE3}" type="presOf" srcId="{92172CFF-BBE8-48BD-80EC-2F78CE74A66C}" destId="{DD333049-0CB1-4D13-A701-A0F51CB37BB8}" srcOrd="0" destOrd="0" presId="urn:microsoft.com/office/officeart/2005/8/layout/hProcess6"/>
    <dgm:cxn modelId="{430FD57C-AF99-4C3C-8B1F-06D777B87CB5}" srcId="{01B67655-ACF6-45FA-8051-7360453E288C}" destId="{93E959AB-9831-4C3C-B4E8-60BAB39EFB38}" srcOrd="17" destOrd="0" parTransId="{551B43B2-198D-47CF-8ADD-DC94C1F4FF90}" sibTransId="{C2F1E2D7-956A-456A-88EC-26866A3DAB65}"/>
    <dgm:cxn modelId="{3AC44D29-A187-450C-B1CF-1529FD3FF4DE}" srcId="{01B67655-ACF6-45FA-8051-7360453E288C}" destId="{C9D7C514-3265-4141-81EA-713EE5044543}" srcOrd="15" destOrd="0" parTransId="{D60960FA-454B-4D17-A948-FCC38A4A15BA}" sibTransId="{04628890-701E-4C10-A361-70FDFB6645B3}"/>
    <dgm:cxn modelId="{0A47E643-16CA-4B0E-BA66-693E5F34F497}" type="presOf" srcId="{4D38339D-B6C6-4465-AC43-E875F67B83A8}" destId="{DE80F665-6765-40B4-8651-1117768623F6}" srcOrd="0" destOrd="0" presId="urn:microsoft.com/office/officeart/2005/8/layout/hProcess6"/>
    <dgm:cxn modelId="{11AFADB2-EDF2-47DB-9198-8A33D1ED178D}" type="presOf" srcId="{19727C49-A7C3-4608-B38A-18E2E2BE1E86}" destId="{A14D43C4-BC81-4E57-ADAB-D47B2D88E238}" srcOrd="0" destOrd="0" presId="urn:microsoft.com/office/officeart/2005/8/layout/hProcess6"/>
    <dgm:cxn modelId="{EECD60E2-5304-46FF-855C-7065FDCF283F}" type="presOf" srcId="{4D38339D-B6C6-4465-AC43-E875F67B83A8}" destId="{8BB8D27A-10E0-4C47-AA9D-384DD9BB1462}" srcOrd="1" destOrd="0" presId="urn:microsoft.com/office/officeart/2005/8/layout/hProcess6"/>
    <dgm:cxn modelId="{A0DFE1D0-725C-4C87-B917-FFEA28E40FD9}" type="presOf" srcId="{76C08041-9B48-4E4B-9898-5D3F67D4E0A1}" destId="{5A1960B2-4BE2-4ACF-8970-1A6C158A7F70}" srcOrd="0" destOrd="0" presId="urn:microsoft.com/office/officeart/2005/8/layout/hProcess6"/>
    <dgm:cxn modelId="{E6D4292F-233F-4397-AEEA-A93427F1E345}" type="presOf" srcId="{92172CFF-BBE8-48BD-80EC-2F78CE74A66C}" destId="{1B846CBB-86A8-4924-B784-ADD034E4035B}" srcOrd="1" destOrd="0" presId="urn:microsoft.com/office/officeart/2005/8/layout/hProcess6"/>
    <dgm:cxn modelId="{93031566-65B4-46E7-9EF1-AED5ED097C18}" srcId="{01B67655-ACF6-45FA-8051-7360453E288C}" destId="{4B8312C2-68A3-4CE6-8264-7EDCDC022C68}" srcOrd="16" destOrd="0" parTransId="{6F4A21DD-0D97-48A4-86A8-1181E956B0AC}" sibTransId="{8FD6BD29-5F71-4089-B5D1-F81E37CF705C}"/>
    <dgm:cxn modelId="{6D4018D0-1A96-4CD2-A961-1F4D6CB41C3C}" type="presOf" srcId="{F19312EA-71D9-4D47-8DEF-A977E88BCE98}" destId="{610E7097-5070-4D93-A60B-0DE8A0C10315}" srcOrd="0" destOrd="0" presId="urn:microsoft.com/office/officeart/2005/8/layout/hProcess6"/>
    <dgm:cxn modelId="{69494CC9-DADA-4BA5-B649-50269B3190F3}" srcId="{01B67655-ACF6-45FA-8051-7360453E288C}" destId="{AF2A8FE8-DC87-4888-850E-A209C1139780}" srcOrd="12" destOrd="0" parTransId="{4CB8527D-B0F3-4930-B8C4-3810F191A445}" sibTransId="{9133C6DF-34C5-46C0-A225-7648886164BF}"/>
    <dgm:cxn modelId="{AC387217-1AB9-43F5-8859-31DEA5B16F6F}" srcId="{01B67655-ACF6-45FA-8051-7360453E288C}" destId="{137FD311-BC44-417B-9824-88DF35C290CE}" srcOrd="7" destOrd="0" parTransId="{0B20A792-A386-4BD5-9FF3-5DBB8DE40B88}" sibTransId="{34F21F4E-AFCB-49B2-AF6C-C4D4C5013BCF}"/>
    <dgm:cxn modelId="{3B16B569-E62B-44BD-9AA5-58A1EC31AA69}" srcId="{49D6630F-C881-43C5-848D-8452F9B92FA7}" destId="{CA225B53-939B-445C-B381-49744E51ACDB}" srcOrd="0" destOrd="0" parTransId="{C95D018C-193F-4315-9269-33497AF6567F}" sibTransId="{6F4C4BFC-5F90-45C0-B83D-7210E416C3A8}"/>
    <dgm:cxn modelId="{A2599A82-6CEF-4B9B-A825-538B8073F241}" srcId="{01B67655-ACF6-45FA-8051-7360453E288C}" destId="{B9B05206-AC9B-4868-AE54-4727F9ECA87C}" srcOrd="14" destOrd="0" parTransId="{7498D4CC-6E4E-416D-8861-165D1F0F60FD}" sibTransId="{C7FA7B2A-A296-4CEF-8316-F47B527911D5}"/>
    <dgm:cxn modelId="{AB4C9723-86F6-4321-A048-C202A1D30552}" srcId="{137FD311-BC44-417B-9824-88DF35C290CE}" destId="{866FB4EA-97C2-4EB4-9BA2-6E0B23BA664E}" srcOrd="0" destOrd="0" parTransId="{FAB7584D-9396-4764-93EE-22ADF5ACFFDE}" sibTransId="{CCC11713-8B7B-4F35-B702-1FCEF67ACE21}"/>
    <dgm:cxn modelId="{58A46AA5-4F17-4473-9BFE-234B5B6C4E45}" type="presOf" srcId="{FFC70494-D30F-4000-850C-9FB948196CEA}" destId="{DB537886-A93D-4891-8905-338CAEF7DCDF}" srcOrd="0" destOrd="0" presId="urn:microsoft.com/office/officeart/2005/8/layout/hProcess6"/>
    <dgm:cxn modelId="{5E100D4B-ACA4-49C5-9F90-79BBE67FA996}" srcId="{01B67655-ACF6-45FA-8051-7360453E288C}" destId="{97F88BCB-4C8C-4623-9797-18F201D51AAC}" srcOrd="13" destOrd="0" parTransId="{C9DC465B-9D51-4D5A-B08C-3935C856BC98}" sibTransId="{26A38308-D672-4FB8-8CC4-8EAD80859362}"/>
    <dgm:cxn modelId="{D1EAFF5B-46AF-4019-833D-A00DD2C5A8FF}" type="presOf" srcId="{26C68D7A-180E-4146-A21F-4A0DD1CB3E9B}" destId="{645C4DAA-2B00-482E-999F-5F96155582A5}" srcOrd="0" destOrd="0" presId="urn:microsoft.com/office/officeart/2005/8/layout/hProcess6"/>
    <dgm:cxn modelId="{370F5F08-C765-47B9-AA44-067F7BBABE5B}" srcId="{01B67655-ACF6-45FA-8051-7360453E288C}" destId="{4431D184-CB3E-44E2-A443-4346AD388223}" srcOrd="6" destOrd="0" parTransId="{993A7819-7BDC-433F-99E2-937CC9348D7B}" sibTransId="{BA60F181-10A7-4256-8418-1054C3682642}"/>
    <dgm:cxn modelId="{4496B88E-EEF4-479E-A549-F78D82206B27}" type="presOf" srcId="{CA225B53-939B-445C-B381-49744E51ACDB}" destId="{D20B83BD-174B-469C-80F9-D242F56D2266}" srcOrd="1" destOrd="0" presId="urn:microsoft.com/office/officeart/2005/8/layout/hProcess6"/>
    <dgm:cxn modelId="{319F843E-53A3-47C2-8F3B-ADD8AA46AB6F}" type="presOf" srcId="{93E959AB-9831-4C3C-B4E8-60BAB39EFB38}" destId="{8DCFAB42-026C-47EF-A1AA-44AF484E1CCC}" srcOrd="0" destOrd="0" presId="urn:microsoft.com/office/officeart/2005/8/layout/hProcess6"/>
    <dgm:cxn modelId="{B3C9EB1B-3E00-462C-8B5A-6F2915D2DA15}" type="presOf" srcId="{160F91D9-638E-4DD7-A7E1-47C526030DBA}" destId="{C33ED95F-0440-4E2E-8CF2-99D47224947A}" srcOrd="1" destOrd="0" presId="urn:microsoft.com/office/officeart/2005/8/layout/hProcess6"/>
    <dgm:cxn modelId="{3C063806-2B1B-48F6-A279-AD57C9B82AD3}" type="presOf" srcId="{EE3E792D-154E-478A-96FB-27B3E9AF93B5}" destId="{46727027-10B0-4180-80B9-FE2F6DE1FDD8}" srcOrd="0" destOrd="0" presId="urn:microsoft.com/office/officeart/2005/8/layout/hProcess6"/>
    <dgm:cxn modelId="{D6AAE5F2-7F1E-4A9F-AF64-44219D3FF213}" type="presOf" srcId="{C740E94C-9796-4FA8-A8E5-264DCAD877C2}" destId="{41141387-7A01-48AD-9103-CE2A792CD23D}" srcOrd="0" destOrd="0" presId="urn:microsoft.com/office/officeart/2005/8/layout/hProcess6"/>
    <dgm:cxn modelId="{986EB74F-B26C-4725-BFBC-CF64225E961B}" type="presOf" srcId="{C4FC7861-FB3D-414C-8092-BE511AB018FF}" destId="{4C754A26-219C-4BD2-8C1B-F96ACAA6D076}" srcOrd="1" destOrd="0" presId="urn:microsoft.com/office/officeart/2005/8/layout/hProcess6"/>
    <dgm:cxn modelId="{AA834792-9E11-4DD4-9B62-AA0749E4CBA4}" type="presOf" srcId="{19727C49-A7C3-4608-B38A-18E2E2BE1E86}" destId="{831A41AC-9A1C-40A5-8F4F-F17803FBEF1F}" srcOrd="1" destOrd="0" presId="urn:microsoft.com/office/officeart/2005/8/layout/hProcess6"/>
    <dgm:cxn modelId="{A97CA197-9191-4509-8DB1-B44268ABAC6A}" srcId="{01B67655-ACF6-45FA-8051-7360453E288C}" destId="{BBA3D1DF-D280-42CA-AABE-63F3F2701151}" srcOrd="3" destOrd="0" parTransId="{F26C1796-5E6D-48D3-A55D-D7B6DE411FC2}" sibTransId="{CDC58FD6-6884-4EEA-B109-4A236A2E1941}"/>
    <dgm:cxn modelId="{2B5012CE-9004-4E06-BD98-24AE9EAE4C8E}" type="presOf" srcId="{866FB4EA-97C2-4EB4-9BA2-6E0B23BA664E}" destId="{DBEA5273-AE46-4B4D-80B6-C4D379FDDECE}" srcOrd="1" destOrd="0" presId="urn:microsoft.com/office/officeart/2005/8/layout/hProcess6"/>
    <dgm:cxn modelId="{2E2E46B5-2565-403B-AF92-A60DA9325259}" srcId="{01B67655-ACF6-45FA-8051-7360453E288C}" destId="{49D6630F-C881-43C5-848D-8452F9B92FA7}" srcOrd="2" destOrd="0" parTransId="{636CA09D-1B01-41C3-A811-D3C6206CE2BE}" sibTransId="{E1DE2837-9FF3-474C-825C-A2E400B2481D}"/>
    <dgm:cxn modelId="{855DEE25-7188-4847-B98D-9A6D0ECD9E5D}" type="presOf" srcId="{01B67655-ACF6-45FA-8051-7360453E288C}" destId="{F24C5D3C-4495-435E-80D4-6A54F8F0A66B}" srcOrd="0" destOrd="0" presId="urn:microsoft.com/office/officeart/2005/8/layout/hProcess6"/>
    <dgm:cxn modelId="{5C5075B5-0DBE-42DF-B2B1-AA0AD586CCA5}" type="presOf" srcId="{DB9F3BFF-FC49-4703-B529-1F2E8A667FAC}" destId="{9F19AD7B-DB3A-4675-81CA-138D96C75378}" srcOrd="1" destOrd="0" presId="urn:microsoft.com/office/officeart/2005/8/layout/hProcess6"/>
    <dgm:cxn modelId="{2BE93666-06A8-403B-8B5B-9690A658A931}" srcId="{97F88BCB-4C8C-4623-9797-18F201D51AAC}" destId="{160F91D9-638E-4DD7-A7E1-47C526030DBA}" srcOrd="0" destOrd="0" parTransId="{7194B4E5-DF95-4F3E-B24E-30A90C8BD790}" sibTransId="{782F4CAB-BAF7-4AF1-9F8A-DB2630C456BC}"/>
    <dgm:cxn modelId="{5AC841C6-57F6-4A00-A07E-7BC1993FAF62}" type="presOf" srcId="{677BA323-85FA-4A91-B2C7-E145025226C7}" destId="{AA1EF73D-5B90-4A04-B6EA-95EB349D4061}" srcOrd="0" destOrd="0" presId="urn:microsoft.com/office/officeart/2005/8/layout/hProcess6"/>
    <dgm:cxn modelId="{9FCBE2C8-EF5C-4987-B137-60ABC1FC6BED}" type="presOf" srcId="{D64210CA-9A8E-4717-9151-3458A62574FB}" destId="{8F02887D-2A66-4ABE-A6E6-758E92EBE554}" srcOrd="1" destOrd="0" presId="urn:microsoft.com/office/officeart/2005/8/layout/hProcess6"/>
    <dgm:cxn modelId="{9ED01E8F-0212-44AC-BD5B-AAEEDCCC4FE7}" srcId="{01B67655-ACF6-45FA-8051-7360453E288C}" destId="{D12784D3-768E-4827-89F9-88587BE950A0}" srcOrd="8" destOrd="0" parTransId="{3625FEE0-A71C-43D4-A171-5A5AE024CDA9}" sibTransId="{879615AB-4664-4869-B561-442F192D526A}"/>
    <dgm:cxn modelId="{804D0670-1412-452F-ABE3-00F652F01A85}" type="presOf" srcId="{AD4AD1E6-B138-40F2-9148-3CE9C564D093}" destId="{D85939E6-FB7A-4BDC-BBC1-15F6E1DB011A}" srcOrd="1" destOrd="0" presId="urn:microsoft.com/office/officeart/2005/8/layout/hProcess6"/>
    <dgm:cxn modelId="{590A0D86-48D1-4213-AEB7-B0E78C33330E}" type="presOf" srcId="{8B41886A-F8B8-4345-B9A9-CA8FC7F7AEC4}" destId="{F534BB9A-0412-472C-97F5-53214A9FD9C7}" srcOrd="0" destOrd="0" presId="urn:microsoft.com/office/officeart/2005/8/layout/hProcess6"/>
    <dgm:cxn modelId="{20E62FD0-F510-448E-882C-8A462FF4385F}" srcId="{4431D184-CB3E-44E2-A443-4346AD388223}" destId="{C740E94C-9796-4FA8-A8E5-264DCAD877C2}" srcOrd="0" destOrd="0" parTransId="{85891FAC-5A4D-447C-8CF1-6FA3A2F9833A}" sibTransId="{B09C7EC2-6BBE-47B9-8FE4-256381D0CC99}"/>
    <dgm:cxn modelId="{7F1C6CC3-E804-41E3-9342-A3D357F5C116}" type="presOf" srcId="{26C68D7A-180E-4146-A21F-4A0DD1CB3E9B}" destId="{2FE76639-F497-467C-9CC6-5B610C3E169A}" srcOrd="1" destOrd="0" presId="urn:microsoft.com/office/officeart/2005/8/layout/hProcess6"/>
    <dgm:cxn modelId="{F73C5D77-AC57-4F2D-9A54-2DE55CD71502}" srcId="{D12784D3-768E-4827-89F9-88587BE950A0}" destId="{27C1CEA0-44AC-4725-9402-E443FFB972FB}" srcOrd="0" destOrd="0" parTransId="{4D1EB754-4885-4C29-8E4A-825086323A38}" sibTransId="{3308C772-57E9-45D7-8A7C-4C387B4D7598}"/>
    <dgm:cxn modelId="{A2EB0B08-0A7E-4AE5-862F-4B136DEDFA04}" type="presOf" srcId="{D12784D3-768E-4827-89F9-88587BE950A0}" destId="{715FAC3D-D74F-46F5-B236-B5C1D1B1D718}" srcOrd="0" destOrd="0" presId="urn:microsoft.com/office/officeart/2005/8/layout/hProcess6"/>
    <dgm:cxn modelId="{939C6AEB-880D-4DCC-A74E-15A7FC2A4C22}" srcId="{93E959AB-9831-4C3C-B4E8-60BAB39EFB38}" destId="{8DB82C57-8FC0-45D4-B5D0-F6BA85173DBD}" srcOrd="0" destOrd="0" parTransId="{1E37125F-31D3-4AEC-98FB-2CA9E8CA5694}" sibTransId="{E591B943-ACDA-4CA8-9A14-5A58DE329BD2}"/>
    <dgm:cxn modelId="{06F5C647-CBD2-4B25-A50A-E9E529977E26}" type="presOf" srcId="{27C1CEA0-44AC-4725-9402-E443FFB972FB}" destId="{E7091B04-371C-4863-9CF0-84996EB3A1E8}" srcOrd="1" destOrd="0" presId="urn:microsoft.com/office/officeart/2005/8/layout/hProcess6"/>
    <dgm:cxn modelId="{D81D6F00-AB7D-4DF8-A34F-345F4EF20941}" srcId="{01B67655-ACF6-45FA-8051-7360453E288C}" destId="{37AF7813-ECAE-47A5-A7C5-C2A844A0BCED}" srcOrd="5" destOrd="0" parTransId="{DC43945A-22BE-43F3-90B1-636F0CE64C98}" sibTransId="{2B95FCB0-F28B-457E-A2ED-2C5D67E8B0DF}"/>
    <dgm:cxn modelId="{9DCD06EE-9742-464D-B88A-A652C2B9409D}" srcId="{1184F5AC-25E8-4C50-9777-4D3F7BA8AD2E}" destId="{92172CFF-BBE8-48BD-80EC-2F78CE74A66C}" srcOrd="0" destOrd="0" parTransId="{0EC6C9D0-34E3-41D6-A6E2-0E9864EEF00D}" sibTransId="{FB00628C-F3BA-4AD9-8B07-8E263664A57E}"/>
    <dgm:cxn modelId="{059562F6-DF37-4B96-A480-5144FF5C991B}" type="presOf" srcId="{C4FC7861-FB3D-414C-8092-BE511AB018FF}" destId="{AB14FDD3-8F62-4F29-9EBD-14771462C7D6}" srcOrd="0" destOrd="0" presId="urn:microsoft.com/office/officeart/2005/8/layout/hProcess6"/>
    <dgm:cxn modelId="{87E5BEF8-9E1C-46D8-81D0-3D85438245FF}" type="presParOf" srcId="{F24C5D3C-4495-435E-80D4-6A54F8F0A66B}" destId="{2D8A94A0-66DA-4408-A249-C6715CB632A7}" srcOrd="0" destOrd="0" presId="urn:microsoft.com/office/officeart/2005/8/layout/hProcess6"/>
    <dgm:cxn modelId="{EBDF58B5-B131-4C6F-BF9B-222A9B058D6B}" type="presParOf" srcId="{2D8A94A0-66DA-4408-A249-C6715CB632A7}" destId="{5C8FD42C-CABF-4F6E-B1E9-CFE796567E0E}" srcOrd="0" destOrd="0" presId="urn:microsoft.com/office/officeart/2005/8/layout/hProcess6"/>
    <dgm:cxn modelId="{C52D8D42-3157-46D4-9635-6AEF7B6254DB}" type="presParOf" srcId="{2D8A94A0-66DA-4408-A249-C6715CB632A7}" destId="{E070058B-B973-400D-83CF-D80E0D25AA5F}" srcOrd="1" destOrd="0" presId="urn:microsoft.com/office/officeart/2005/8/layout/hProcess6"/>
    <dgm:cxn modelId="{7087F4C9-B270-4229-8070-A84715A321DC}" type="presParOf" srcId="{2D8A94A0-66DA-4408-A249-C6715CB632A7}" destId="{9F19AD7B-DB3A-4675-81CA-138D96C75378}" srcOrd="2" destOrd="0" presId="urn:microsoft.com/office/officeart/2005/8/layout/hProcess6"/>
    <dgm:cxn modelId="{F008E050-012F-4DCF-979E-635E16043905}" type="presParOf" srcId="{2D8A94A0-66DA-4408-A249-C6715CB632A7}" destId="{4037567F-1A67-4260-B5D8-3079B22387D0}" srcOrd="3" destOrd="0" presId="urn:microsoft.com/office/officeart/2005/8/layout/hProcess6"/>
    <dgm:cxn modelId="{6B39B932-F527-4FC3-9428-8CD7D914CC9F}" type="presParOf" srcId="{F24C5D3C-4495-435E-80D4-6A54F8F0A66B}" destId="{18F4E80C-EBC0-4297-93D0-00FDD3440054}" srcOrd="1" destOrd="0" presId="urn:microsoft.com/office/officeart/2005/8/layout/hProcess6"/>
    <dgm:cxn modelId="{509A3E0B-2804-4121-A175-D922B7147154}" type="presParOf" srcId="{F24C5D3C-4495-435E-80D4-6A54F8F0A66B}" destId="{C6877FD5-096D-40AE-8549-E3DC6CF9D2E5}" srcOrd="2" destOrd="0" presId="urn:microsoft.com/office/officeart/2005/8/layout/hProcess6"/>
    <dgm:cxn modelId="{44E34391-F2F8-45BC-BF40-368B84F31D46}" type="presParOf" srcId="{C6877FD5-096D-40AE-8549-E3DC6CF9D2E5}" destId="{75EAED2F-344B-42C6-8574-50B8A299FA0F}" srcOrd="0" destOrd="0" presId="urn:microsoft.com/office/officeart/2005/8/layout/hProcess6"/>
    <dgm:cxn modelId="{76442F94-E1DF-4540-8DFB-6115C67305D6}" type="presParOf" srcId="{C6877FD5-096D-40AE-8549-E3DC6CF9D2E5}" destId="{DB537886-A93D-4891-8905-338CAEF7DCDF}" srcOrd="1" destOrd="0" presId="urn:microsoft.com/office/officeart/2005/8/layout/hProcess6"/>
    <dgm:cxn modelId="{948AA901-B840-4BEA-BA65-D6B3B69A5878}" type="presParOf" srcId="{C6877FD5-096D-40AE-8549-E3DC6CF9D2E5}" destId="{736F2BD7-46B3-4F8D-A7E9-4F5C7D430E8A}" srcOrd="2" destOrd="0" presId="urn:microsoft.com/office/officeart/2005/8/layout/hProcess6"/>
    <dgm:cxn modelId="{B9DA8263-FC67-4CE0-9A0D-B8197B1551F3}" type="presParOf" srcId="{C6877FD5-096D-40AE-8549-E3DC6CF9D2E5}" destId="{F534BB9A-0412-472C-97F5-53214A9FD9C7}" srcOrd="3" destOrd="0" presId="urn:microsoft.com/office/officeart/2005/8/layout/hProcess6"/>
    <dgm:cxn modelId="{062A1DA5-BFE4-4D23-BA56-0B04C9245D85}" type="presParOf" srcId="{F24C5D3C-4495-435E-80D4-6A54F8F0A66B}" destId="{7321E162-43D4-418C-AAD5-D25C86600597}" srcOrd="3" destOrd="0" presId="urn:microsoft.com/office/officeart/2005/8/layout/hProcess6"/>
    <dgm:cxn modelId="{D7466BB3-5361-4452-8737-9A7956935543}" type="presParOf" srcId="{F24C5D3C-4495-435E-80D4-6A54F8F0A66B}" destId="{A6585FC2-C8DF-4BCD-A2D9-9C0C413B381F}" srcOrd="4" destOrd="0" presId="urn:microsoft.com/office/officeart/2005/8/layout/hProcess6"/>
    <dgm:cxn modelId="{DD130E2B-7094-4550-B8AC-363F01F5D1C8}" type="presParOf" srcId="{A6585FC2-C8DF-4BCD-A2D9-9C0C413B381F}" destId="{BCF331C3-7289-494B-B291-334EFDFA9D0C}" srcOrd="0" destOrd="0" presId="urn:microsoft.com/office/officeart/2005/8/layout/hProcess6"/>
    <dgm:cxn modelId="{81565A8A-BAD8-4874-881E-267F9EC2CDA5}" type="presParOf" srcId="{A6585FC2-C8DF-4BCD-A2D9-9C0C413B381F}" destId="{1BFC30B8-6953-403D-A3B3-1B1FFF54D76A}" srcOrd="1" destOrd="0" presId="urn:microsoft.com/office/officeart/2005/8/layout/hProcess6"/>
    <dgm:cxn modelId="{A803ED97-C9DA-45EA-ACCB-FF98463D8963}" type="presParOf" srcId="{A6585FC2-C8DF-4BCD-A2D9-9C0C413B381F}" destId="{D20B83BD-174B-469C-80F9-D242F56D2266}" srcOrd="2" destOrd="0" presId="urn:microsoft.com/office/officeart/2005/8/layout/hProcess6"/>
    <dgm:cxn modelId="{3A800A13-1F0D-4478-ACF0-EC3E5F5B395C}" type="presParOf" srcId="{A6585FC2-C8DF-4BCD-A2D9-9C0C413B381F}" destId="{1DB85AD1-8B28-4467-A092-FA7C8875FB9C}" srcOrd="3" destOrd="0" presId="urn:microsoft.com/office/officeart/2005/8/layout/hProcess6"/>
    <dgm:cxn modelId="{ACE1E6A9-A64E-4987-A25B-490471B908CD}" type="presParOf" srcId="{F24C5D3C-4495-435E-80D4-6A54F8F0A66B}" destId="{AA115FEB-BA15-499D-8210-63258AB676BB}" srcOrd="5" destOrd="0" presId="urn:microsoft.com/office/officeart/2005/8/layout/hProcess6"/>
    <dgm:cxn modelId="{56BD8615-B91F-4020-B322-5E8CF1D79542}" type="presParOf" srcId="{F24C5D3C-4495-435E-80D4-6A54F8F0A66B}" destId="{AC5E36C1-DE47-496A-AA27-FFCC816D6E15}" srcOrd="6" destOrd="0" presId="urn:microsoft.com/office/officeart/2005/8/layout/hProcess6"/>
    <dgm:cxn modelId="{8EE2AFD4-2B72-42A0-BC46-7C7526847A84}" type="presParOf" srcId="{AC5E36C1-DE47-496A-AA27-FFCC816D6E15}" destId="{18C4A8D4-9C89-4B95-97C4-E4E6B6249658}" srcOrd="0" destOrd="0" presId="urn:microsoft.com/office/officeart/2005/8/layout/hProcess6"/>
    <dgm:cxn modelId="{90CFB2BB-4AF7-46B0-A6F4-21F3FE2F47BF}" type="presParOf" srcId="{AC5E36C1-DE47-496A-AA27-FFCC816D6E15}" destId="{DE80F665-6765-40B4-8651-1117768623F6}" srcOrd="1" destOrd="0" presId="urn:microsoft.com/office/officeart/2005/8/layout/hProcess6"/>
    <dgm:cxn modelId="{0CD95E37-BD64-4692-80CF-3DC1E8AA7A25}" type="presParOf" srcId="{AC5E36C1-DE47-496A-AA27-FFCC816D6E15}" destId="{8BB8D27A-10E0-4C47-AA9D-384DD9BB1462}" srcOrd="2" destOrd="0" presId="urn:microsoft.com/office/officeart/2005/8/layout/hProcess6"/>
    <dgm:cxn modelId="{EA15D724-7D3A-4B8B-934A-E95109014792}" type="presParOf" srcId="{AC5E36C1-DE47-496A-AA27-FFCC816D6E15}" destId="{37A48D54-5AA4-4EE9-A8F8-C27535898DB6}" srcOrd="3" destOrd="0" presId="urn:microsoft.com/office/officeart/2005/8/layout/hProcess6"/>
    <dgm:cxn modelId="{7E6EC98A-9505-4077-9C7F-410649F4D917}" type="presParOf" srcId="{F24C5D3C-4495-435E-80D4-6A54F8F0A66B}" destId="{C9AED8E0-F1F4-4B09-A7D2-E32D9E6975E9}" srcOrd="7" destOrd="0" presId="urn:microsoft.com/office/officeart/2005/8/layout/hProcess6"/>
    <dgm:cxn modelId="{DD3C8FEF-6AA8-4A6D-8687-D645468F85D6}" type="presParOf" srcId="{F24C5D3C-4495-435E-80D4-6A54F8F0A66B}" destId="{A43E0FEE-D7B8-4B21-A01C-04F8E2D5925E}" srcOrd="8" destOrd="0" presId="urn:microsoft.com/office/officeart/2005/8/layout/hProcess6"/>
    <dgm:cxn modelId="{384C777B-0823-46CD-B7DF-99364B695923}" type="presParOf" srcId="{A43E0FEE-D7B8-4B21-A01C-04F8E2D5925E}" destId="{3C964B40-F68D-4BD6-9D49-2E409475AE74}" srcOrd="0" destOrd="0" presId="urn:microsoft.com/office/officeart/2005/8/layout/hProcess6"/>
    <dgm:cxn modelId="{B01FA5DE-09E9-4B93-963C-BECC0CFE4C32}" type="presParOf" srcId="{A43E0FEE-D7B8-4B21-A01C-04F8E2D5925E}" destId="{AA1EF73D-5B90-4A04-B6EA-95EB349D4061}" srcOrd="1" destOrd="0" presId="urn:microsoft.com/office/officeart/2005/8/layout/hProcess6"/>
    <dgm:cxn modelId="{C6E48C23-1E29-4169-82E9-255868E9F001}" type="presParOf" srcId="{A43E0FEE-D7B8-4B21-A01C-04F8E2D5925E}" destId="{653CCACC-D686-4CA1-BDB1-839B87CF56A7}" srcOrd="2" destOrd="0" presId="urn:microsoft.com/office/officeart/2005/8/layout/hProcess6"/>
    <dgm:cxn modelId="{625CF06E-E4FD-4761-949D-D3502D773C54}" type="presParOf" srcId="{A43E0FEE-D7B8-4B21-A01C-04F8E2D5925E}" destId="{46727027-10B0-4180-80B9-FE2F6DE1FDD8}" srcOrd="3" destOrd="0" presId="urn:microsoft.com/office/officeart/2005/8/layout/hProcess6"/>
    <dgm:cxn modelId="{ABD344E6-2251-40C8-9EE2-B998FB31D939}" type="presParOf" srcId="{F24C5D3C-4495-435E-80D4-6A54F8F0A66B}" destId="{7F7793C2-1463-4D50-8550-00EC45D97E26}" srcOrd="9" destOrd="0" presId="urn:microsoft.com/office/officeart/2005/8/layout/hProcess6"/>
    <dgm:cxn modelId="{A5EA4CE2-DF4E-4413-9B13-DFA529FEAA43}" type="presParOf" srcId="{F24C5D3C-4495-435E-80D4-6A54F8F0A66B}" destId="{0C374F51-EB45-459B-9BB7-8DCC1655DC85}" srcOrd="10" destOrd="0" presId="urn:microsoft.com/office/officeart/2005/8/layout/hProcess6"/>
    <dgm:cxn modelId="{CCD71454-1C40-41F9-92F6-1AC9BDC0CDDA}" type="presParOf" srcId="{0C374F51-EB45-459B-9BB7-8DCC1655DC85}" destId="{F30EA049-DFE8-4D41-98ED-4D257547EB08}" srcOrd="0" destOrd="0" presId="urn:microsoft.com/office/officeart/2005/8/layout/hProcess6"/>
    <dgm:cxn modelId="{86E859D2-99CE-43E6-B71D-964E79A59571}" type="presParOf" srcId="{0C374F51-EB45-459B-9BB7-8DCC1655DC85}" destId="{AB14FDD3-8F62-4F29-9EBD-14771462C7D6}" srcOrd="1" destOrd="0" presId="urn:microsoft.com/office/officeart/2005/8/layout/hProcess6"/>
    <dgm:cxn modelId="{01184BD3-F55B-472E-B537-AE404CDB23EF}" type="presParOf" srcId="{0C374F51-EB45-459B-9BB7-8DCC1655DC85}" destId="{4C754A26-219C-4BD2-8C1B-F96ACAA6D076}" srcOrd="2" destOrd="0" presId="urn:microsoft.com/office/officeart/2005/8/layout/hProcess6"/>
    <dgm:cxn modelId="{E54A202A-1D1E-4D57-A84E-46DB64041CED}" type="presParOf" srcId="{0C374F51-EB45-459B-9BB7-8DCC1655DC85}" destId="{95C4DB59-7678-4260-B850-4AE62A9D7C6F}" srcOrd="3" destOrd="0" presId="urn:microsoft.com/office/officeart/2005/8/layout/hProcess6"/>
    <dgm:cxn modelId="{E0863105-C3B8-46D5-8B49-067414FB2BF8}" type="presParOf" srcId="{F24C5D3C-4495-435E-80D4-6A54F8F0A66B}" destId="{3EEFCCD8-F331-43A1-828A-7318287F61A1}" srcOrd="11" destOrd="0" presId="urn:microsoft.com/office/officeart/2005/8/layout/hProcess6"/>
    <dgm:cxn modelId="{2016B2A4-130A-4346-8A3E-49CEA80A5642}" type="presParOf" srcId="{F24C5D3C-4495-435E-80D4-6A54F8F0A66B}" destId="{A3AA0DA8-6F5A-4D9A-8434-4BAEDBA1C554}" srcOrd="12" destOrd="0" presId="urn:microsoft.com/office/officeart/2005/8/layout/hProcess6"/>
    <dgm:cxn modelId="{5B415182-E48E-43DE-86F2-26731AB28989}" type="presParOf" srcId="{A3AA0DA8-6F5A-4D9A-8434-4BAEDBA1C554}" destId="{B14036E4-16DD-4668-A5E5-35DB57010EF6}" srcOrd="0" destOrd="0" presId="urn:microsoft.com/office/officeart/2005/8/layout/hProcess6"/>
    <dgm:cxn modelId="{53F7AC67-DDC1-413F-ABA9-5C06219940EC}" type="presParOf" srcId="{A3AA0DA8-6F5A-4D9A-8434-4BAEDBA1C554}" destId="{41141387-7A01-48AD-9103-CE2A792CD23D}" srcOrd="1" destOrd="0" presId="urn:microsoft.com/office/officeart/2005/8/layout/hProcess6"/>
    <dgm:cxn modelId="{38E9BC41-A937-42A0-8E09-53D00EB9FAE9}" type="presParOf" srcId="{A3AA0DA8-6F5A-4D9A-8434-4BAEDBA1C554}" destId="{71386647-25BA-4907-8CCF-4924D692D3E5}" srcOrd="2" destOrd="0" presId="urn:microsoft.com/office/officeart/2005/8/layout/hProcess6"/>
    <dgm:cxn modelId="{FE4FC268-BAD8-4B73-AAEF-614727A32910}" type="presParOf" srcId="{A3AA0DA8-6F5A-4D9A-8434-4BAEDBA1C554}" destId="{4ABAAA4D-F82A-4A28-803E-0FF94CF873BB}" srcOrd="3" destOrd="0" presId="urn:microsoft.com/office/officeart/2005/8/layout/hProcess6"/>
    <dgm:cxn modelId="{E8B15015-6C48-4CDF-8B43-62E7A6830AB3}" type="presParOf" srcId="{F24C5D3C-4495-435E-80D4-6A54F8F0A66B}" destId="{1BD804F5-9766-4ADC-8919-26D3A97A27FF}" srcOrd="13" destOrd="0" presId="urn:microsoft.com/office/officeart/2005/8/layout/hProcess6"/>
    <dgm:cxn modelId="{C2F09242-0AE4-4671-AE1F-982E99C8C6BE}" type="presParOf" srcId="{F24C5D3C-4495-435E-80D4-6A54F8F0A66B}" destId="{4604D889-78E4-459D-9E0A-174EC345690A}" srcOrd="14" destOrd="0" presId="urn:microsoft.com/office/officeart/2005/8/layout/hProcess6"/>
    <dgm:cxn modelId="{6B97DF04-6D61-4945-8DDE-349C915069D0}" type="presParOf" srcId="{4604D889-78E4-459D-9E0A-174EC345690A}" destId="{7202CF10-9AA3-498E-836E-770FA58D0717}" srcOrd="0" destOrd="0" presId="urn:microsoft.com/office/officeart/2005/8/layout/hProcess6"/>
    <dgm:cxn modelId="{C4C3E0FE-A724-486B-8C67-FA13652B3D8A}" type="presParOf" srcId="{4604D889-78E4-459D-9E0A-174EC345690A}" destId="{4F6F7211-2008-482E-B24B-672236CEA83E}" srcOrd="1" destOrd="0" presId="urn:microsoft.com/office/officeart/2005/8/layout/hProcess6"/>
    <dgm:cxn modelId="{2AD74CA0-6671-42C7-8F59-278930487A47}" type="presParOf" srcId="{4604D889-78E4-459D-9E0A-174EC345690A}" destId="{DBEA5273-AE46-4B4D-80B6-C4D379FDDECE}" srcOrd="2" destOrd="0" presId="urn:microsoft.com/office/officeart/2005/8/layout/hProcess6"/>
    <dgm:cxn modelId="{6B704BC0-4DA6-4DD5-AC76-88BD0E127BFD}" type="presParOf" srcId="{4604D889-78E4-459D-9E0A-174EC345690A}" destId="{29F55282-6642-426A-90F5-9EB54D5BC509}" srcOrd="3" destOrd="0" presId="urn:microsoft.com/office/officeart/2005/8/layout/hProcess6"/>
    <dgm:cxn modelId="{2AECB5EC-1B04-4887-B879-35D762642D59}" type="presParOf" srcId="{F24C5D3C-4495-435E-80D4-6A54F8F0A66B}" destId="{9631F0E3-7FE6-49CE-A295-26525A3097CE}" srcOrd="15" destOrd="0" presId="urn:microsoft.com/office/officeart/2005/8/layout/hProcess6"/>
    <dgm:cxn modelId="{8A31AC5A-2FBE-4285-952B-FFC4CC6B359F}" type="presParOf" srcId="{F24C5D3C-4495-435E-80D4-6A54F8F0A66B}" destId="{F7DC1D88-800D-4F45-969B-A7296DAADAEA}" srcOrd="16" destOrd="0" presId="urn:microsoft.com/office/officeart/2005/8/layout/hProcess6"/>
    <dgm:cxn modelId="{D08125E4-65C3-4CF4-9F43-78970E3339E4}" type="presParOf" srcId="{F7DC1D88-800D-4F45-969B-A7296DAADAEA}" destId="{18181140-954F-4A99-BA8E-85FE0D898617}" srcOrd="0" destOrd="0" presId="urn:microsoft.com/office/officeart/2005/8/layout/hProcess6"/>
    <dgm:cxn modelId="{EACFF76F-FA8A-4E3E-AEB9-12ABAE853907}" type="presParOf" srcId="{F7DC1D88-800D-4F45-969B-A7296DAADAEA}" destId="{12258B1C-5906-4763-AB4A-88F51A7012CC}" srcOrd="1" destOrd="0" presId="urn:microsoft.com/office/officeart/2005/8/layout/hProcess6"/>
    <dgm:cxn modelId="{C326F063-0E54-4A07-9634-E4CCF4DBF0C1}" type="presParOf" srcId="{F7DC1D88-800D-4F45-969B-A7296DAADAEA}" destId="{E7091B04-371C-4863-9CF0-84996EB3A1E8}" srcOrd="2" destOrd="0" presId="urn:microsoft.com/office/officeart/2005/8/layout/hProcess6"/>
    <dgm:cxn modelId="{7915F7B6-8B4A-40E7-B16A-B4918CB65DB8}" type="presParOf" srcId="{F7DC1D88-800D-4F45-969B-A7296DAADAEA}" destId="{715FAC3D-D74F-46F5-B236-B5C1D1B1D718}" srcOrd="3" destOrd="0" presId="urn:microsoft.com/office/officeart/2005/8/layout/hProcess6"/>
    <dgm:cxn modelId="{B065CD27-004B-4FCE-AE44-C32116267D1C}" type="presParOf" srcId="{F24C5D3C-4495-435E-80D4-6A54F8F0A66B}" destId="{A4F38639-335F-4E61-A8C7-747050D383CB}" srcOrd="17" destOrd="0" presId="urn:microsoft.com/office/officeart/2005/8/layout/hProcess6"/>
    <dgm:cxn modelId="{E9C8F4D4-33C2-4171-A7B1-BF31683485B4}" type="presParOf" srcId="{F24C5D3C-4495-435E-80D4-6A54F8F0A66B}" destId="{C1C144F3-7A92-48B4-944D-48E49697EFFE}" srcOrd="18" destOrd="0" presId="urn:microsoft.com/office/officeart/2005/8/layout/hProcess6"/>
    <dgm:cxn modelId="{1FA607DE-2FA2-471A-A8CD-580871B28A26}" type="presParOf" srcId="{C1C144F3-7A92-48B4-944D-48E49697EFFE}" destId="{0E429AF0-B4FC-423F-B3E8-CB7FA25D8CA7}" srcOrd="0" destOrd="0" presId="urn:microsoft.com/office/officeart/2005/8/layout/hProcess6"/>
    <dgm:cxn modelId="{2F8118E0-8747-4EFE-812E-B4289DFB5C01}" type="presParOf" srcId="{C1C144F3-7A92-48B4-944D-48E49697EFFE}" destId="{5A1960B2-4BE2-4ACF-8970-1A6C158A7F70}" srcOrd="1" destOrd="0" presId="urn:microsoft.com/office/officeart/2005/8/layout/hProcess6"/>
    <dgm:cxn modelId="{9A4CF24D-2C46-4665-A268-55A939725D4D}" type="presParOf" srcId="{C1C144F3-7A92-48B4-944D-48E49697EFFE}" destId="{CB9A594A-076C-43F1-BD95-112AD4F5F951}" srcOrd="2" destOrd="0" presId="urn:microsoft.com/office/officeart/2005/8/layout/hProcess6"/>
    <dgm:cxn modelId="{DF3A436F-9754-418D-B0F4-96E45BEA81BE}" type="presParOf" srcId="{C1C144F3-7A92-48B4-944D-48E49697EFFE}" destId="{610E7097-5070-4D93-A60B-0DE8A0C10315}" srcOrd="3" destOrd="0" presId="urn:microsoft.com/office/officeart/2005/8/layout/hProcess6"/>
    <dgm:cxn modelId="{5FDE3E36-2C2D-4D97-9006-038EC35E100E}" type="presParOf" srcId="{F24C5D3C-4495-435E-80D4-6A54F8F0A66B}" destId="{9AB7607B-B2E9-4811-A7D3-14D963E72B2B}" srcOrd="19" destOrd="0" presId="urn:microsoft.com/office/officeart/2005/8/layout/hProcess6"/>
    <dgm:cxn modelId="{371D7E17-1928-4337-9AA1-0DECF0A7856C}" type="presParOf" srcId="{F24C5D3C-4495-435E-80D4-6A54F8F0A66B}" destId="{21F92CCD-4DFE-450E-8A56-5C051221F82A}" srcOrd="20" destOrd="0" presId="urn:microsoft.com/office/officeart/2005/8/layout/hProcess6"/>
    <dgm:cxn modelId="{040D0FE5-D999-452F-8913-456DEA4A38B1}" type="presParOf" srcId="{21F92CCD-4DFE-450E-8A56-5C051221F82A}" destId="{21355BAD-A604-4F99-91C1-E85AA2470A84}" srcOrd="0" destOrd="0" presId="urn:microsoft.com/office/officeart/2005/8/layout/hProcess6"/>
    <dgm:cxn modelId="{EDBD582A-4512-4DF0-A360-5BEC564C9CF2}" type="presParOf" srcId="{21F92CCD-4DFE-450E-8A56-5C051221F82A}" destId="{DD333049-0CB1-4D13-A701-A0F51CB37BB8}" srcOrd="1" destOrd="0" presId="urn:microsoft.com/office/officeart/2005/8/layout/hProcess6"/>
    <dgm:cxn modelId="{25C8A534-40F5-4C42-94CC-D07755C8D5E6}" type="presParOf" srcId="{21F92CCD-4DFE-450E-8A56-5C051221F82A}" destId="{1B846CBB-86A8-4924-B784-ADD034E4035B}" srcOrd="2" destOrd="0" presId="urn:microsoft.com/office/officeart/2005/8/layout/hProcess6"/>
    <dgm:cxn modelId="{52098AF0-394C-436B-88FB-1A0977CBE4C5}" type="presParOf" srcId="{21F92CCD-4DFE-450E-8A56-5C051221F82A}" destId="{7EC7AD15-91F7-4621-B30B-74E2FA29C1E0}" srcOrd="3" destOrd="0" presId="urn:microsoft.com/office/officeart/2005/8/layout/hProcess6"/>
    <dgm:cxn modelId="{C89D3B8C-EE41-4DB8-9E31-1B9EFA41B825}" type="presParOf" srcId="{F24C5D3C-4495-435E-80D4-6A54F8F0A66B}" destId="{5F055F12-48FF-4C5A-B339-F0937DA2BD23}" srcOrd="21" destOrd="0" presId="urn:microsoft.com/office/officeart/2005/8/layout/hProcess6"/>
    <dgm:cxn modelId="{EECA0D1F-CE74-42AA-AC4D-E09B9C13CE3E}" type="presParOf" srcId="{F24C5D3C-4495-435E-80D4-6A54F8F0A66B}" destId="{8FDAB2B5-D0E3-44A5-B0A0-7B4894EFD8A6}" srcOrd="22" destOrd="0" presId="urn:microsoft.com/office/officeart/2005/8/layout/hProcess6"/>
    <dgm:cxn modelId="{C924649D-D4E0-4387-98E4-F5EDAB8B0787}" type="presParOf" srcId="{8FDAB2B5-D0E3-44A5-B0A0-7B4894EFD8A6}" destId="{F1851108-D661-403F-9460-FB9A2A00A978}" srcOrd="0" destOrd="0" presId="urn:microsoft.com/office/officeart/2005/8/layout/hProcess6"/>
    <dgm:cxn modelId="{56C99572-F251-47EB-96FA-872A88E26FDC}" type="presParOf" srcId="{8FDAB2B5-D0E3-44A5-B0A0-7B4894EFD8A6}" destId="{A14D43C4-BC81-4E57-ADAB-D47B2D88E238}" srcOrd="1" destOrd="0" presId="urn:microsoft.com/office/officeart/2005/8/layout/hProcess6"/>
    <dgm:cxn modelId="{B6C8E12D-CA56-491F-B661-0E97CFA33A26}" type="presParOf" srcId="{8FDAB2B5-D0E3-44A5-B0A0-7B4894EFD8A6}" destId="{831A41AC-9A1C-40A5-8F4F-F17803FBEF1F}" srcOrd="2" destOrd="0" presId="urn:microsoft.com/office/officeart/2005/8/layout/hProcess6"/>
    <dgm:cxn modelId="{0742785E-FA65-4BF4-8FAB-0A78DF1DBA4E}" type="presParOf" srcId="{8FDAB2B5-D0E3-44A5-B0A0-7B4894EFD8A6}" destId="{EF594AF5-FDAC-4F5F-A823-038F7B8B90B7}" srcOrd="3" destOrd="0" presId="urn:microsoft.com/office/officeart/2005/8/layout/hProcess6"/>
    <dgm:cxn modelId="{AB9F767C-0898-48C7-93C2-57486A4FCA1A}" type="presParOf" srcId="{F24C5D3C-4495-435E-80D4-6A54F8F0A66B}" destId="{D01B5957-5968-4537-9E17-F5F6FA8C6A15}" srcOrd="23" destOrd="0" presId="urn:microsoft.com/office/officeart/2005/8/layout/hProcess6"/>
    <dgm:cxn modelId="{0DD6EB58-2D10-44DD-9FEA-411E08127C09}" type="presParOf" srcId="{F24C5D3C-4495-435E-80D4-6A54F8F0A66B}" destId="{F14E0A67-0100-4BD6-B255-E90C495CA728}" srcOrd="24" destOrd="0" presId="urn:microsoft.com/office/officeart/2005/8/layout/hProcess6"/>
    <dgm:cxn modelId="{6E668292-31B5-4950-B890-38ED991A02C8}" type="presParOf" srcId="{F14E0A67-0100-4BD6-B255-E90C495CA728}" destId="{EE1391E6-0EC7-408B-B3D6-69BA54516C7F}" srcOrd="0" destOrd="0" presId="urn:microsoft.com/office/officeart/2005/8/layout/hProcess6"/>
    <dgm:cxn modelId="{754CE213-4519-4686-84FD-43533BC8EB1D}" type="presParOf" srcId="{F14E0A67-0100-4BD6-B255-E90C495CA728}" destId="{1BD3F5B6-013D-498A-97B8-D92A70322433}" srcOrd="1" destOrd="0" presId="urn:microsoft.com/office/officeart/2005/8/layout/hProcess6"/>
    <dgm:cxn modelId="{F7D6A046-3E76-4967-8D55-489B55398B23}" type="presParOf" srcId="{F14E0A67-0100-4BD6-B255-E90C495CA728}" destId="{D85939E6-FB7A-4BDC-BBC1-15F6E1DB011A}" srcOrd="2" destOrd="0" presId="urn:microsoft.com/office/officeart/2005/8/layout/hProcess6"/>
    <dgm:cxn modelId="{62DA9F11-01EE-429B-A65C-946F10535490}" type="presParOf" srcId="{F14E0A67-0100-4BD6-B255-E90C495CA728}" destId="{9BEC89C0-3606-4C46-AF57-11C1C9C06CFF}" srcOrd="3" destOrd="0" presId="urn:microsoft.com/office/officeart/2005/8/layout/hProcess6"/>
    <dgm:cxn modelId="{8B5A8912-A6E5-4025-8BCA-4AC5E11894AD}" type="presParOf" srcId="{F24C5D3C-4495-435E-80D4-6A54F8F0A66B}" destId="{315217C3-531B-4A0B-AF14-25C2284CF217}" srcOrd="25" destOrd="0" presId="urn:microsoft.com/office/officeart/2005/8/layout/hProcess6"/>
    <dgm:cxn modelId="{7DE1DD16-76A7-4B06-8E3F-E1C2E9B1B73D}" type="presParOf" srcId="{F24C5D3C-4495-435E-80D4-6A54F8F0A66B}" destId="{21A77606-7123-49B9-80C1-69A38B53FA8C}" srcOrd="26" destOrd="0" presId="urn:microsoft.com/office/officeart/2005/8/layout/hProcess6"/>
    <dgm:cxn modelId="{67C06F73-C601-4FA3-9EE0-ACB3ECBC3702}" type="presParOf" srcId="{21A77606-7123-49B9-80C1-69A38B53FA8C}" destId="{1403CAF0-8B18-4148-A337-EB42C11D7E38}" srcOrd="0" destOrd="0" presId="urn:microsoft.com/office/officeart/2005/8/layout/hProcess6"/>
    <dgm:cxn modelId="{EF8A0167-A786-4912-AC14-EEBB92110328}" type="presParOf" srcId="{21A77606-7123-49B9-80C1-69A38B53FA8C}" destId="{D8C8D544-B809-4208-8723-C942E3268161}" srcOrd="1" destOrd="0" presId="urn:microsoft.com/office/officeart/2005/8/layout/hProcess6"/>
    <dgm:cxn modelId="{154056D7-84BB-4383-91D1-EDA92A8EFEDD}" type="presParOf" srcId="{21A77606-7123-49B9-80C1-69A38B53FA8C}" destId="{C33ED95F-0440-4E2E-8CF2-99D47224947A}" srcOrd="2" destOrd="0" presId="urn:microsoft.com/office/officeart/2005/8/layout/hProcess6"/>
    <dgm:cxn modelId="{4F0FCF82-D154-4744-AC50-B648FC224AF7}" type="presParOf" srcId="{21A77606-7123-49B9-80C1-69A38B53FA8C}" destId="{66EC1F7A-0B2D-46E5-AA56-B7988B59E345}" srcOrd="3" destOrd="0" presId="urn:microsoft.com/office/officeart/2005/8/layout/hProcess6"/>
    <dgm:cxn modelId="{E2F6FDF1-9965-4F17-ABE8-80E754EF559C}" type="presParOf" srcId="{F24C5D3C-4495-435E-80D4-6A54F8F0A66B}" destId="{8A9A0B94-FABF-49D0-ABE3-4E2500DC1D4A}" srcOrd="27" destOrd="0" presId="urn:microsoft.com/office/officeart/2005/8/layout/hProcess6"/>
    <dgm:cxn modelId="{B65AB606-CC13-496C-99F1-6CD49E7A02D1}" type="presParOf" srcId="{F24C5D3C-4495-435E-80D4-6A54F8F0A66B}" destId="{D17E95FA-CD2C-4CC0-ADED-42553B7C940F}" srcOrd="28" destOrd="0" presId="urn:microsoft.com/office/officeart/2005/8/layout/hProcess6"/>
    <dgm:cxn modelId="{CE524D64-2EF6-47BD-90B6-14DA78114802}" type="presParOf" srcId="{D17E95FA-CD2C-4CC0-ADED-42553B7C940F}" destId="{0787D4FB-5F9A-41B3-9B6E-CA12652DC603}" srcOrd="0" destOrd="0" presId="urn:microsoft.com/office/officeart/2005/8/layout/hProcess6"/>
    <dgm:cxn modelId="{E2EA93C6-805D-45E5-9321-F7AF50E7F6C2}" type="presParOf" srcId="{D17E95FA-CD2C-4CC0-ADED-42553B7C940F}" destId="{645C4DAA-2B00-482E-999F-5F96155582A5}" srcOrd="1" destOrd="0" presId="urn:microsoft.com/office/officeart/2005/8/layout/hProcess6"/>
    <dgm:cxn modelId="{F3712049-3FF6-4194-9E6D-BC5B1DC3D553}" type="presParOf" srcId="{D17E95FA-CD2C-4CC0-ADED-42553B7C940F}" destId="{2FE76639-F497-467C-9CC6-5B610C3E169A}" srcOrd="2" destOrd="0" presId="urn:microsoft.com/office/officeart/2005/8/layout/hProcess6"/>
    <dgm:cxn modelId="{1EC8A51E-70E4-4CD5-9FDB-55AD1C44CA70}" type="presParOf" srcId="{D17E95FA-CD2C-4CC0-ADED-42553B7C940F}" destId="{20DF0A96-37CD-4CB1-863F-74D600785FD9}" srcOrd="3" destOrd="0" presId="urn:microsoft.com/office/officeart/2005/8/layout/hProcess6"/>
    <dgm:cxn modelId="{F8E78993-8C61-4D4B-A5A0-A8E787D1DCEF}" type="presParOf" srcId="{F24C5D3C-4495-435E-80D4-6A54F8F0A66B}" destId="{74CAD8C4-877A-4015-BF29-E3FD0609C4B8}" srcOrd="29" destOrd="0" presId="urn:microsoft.com/office/officeart/2005/8/layout/hProcess6"/>
    <dgm:cxn modelId="{44E1D0C9-FE76-453E-9075-750FF00CA50D}" type="presParOf" srcId="{F24C5D3C-4495-435E-80D4-6A54F8F0A66B}" destId="{3EE0B574-0022-41E5-8171-13C53254935F}" srcOrd="30" destOrd="0" presId="urn:microsoft.com/office/officeart/2005/8/layout/hProcess6"/>
    <dgm:cxn modelId="{E0BB337E-D0FB-4FDA-9BB0-F2DBF1968551}" type="presParOf" srcId="{3EE0B574-0022-41E5-8171-13C53254935F}" destId="{B8A08A64-D00E-451F-A542-567BE2A3FF49}" srcOrd="0" destOrd="0" presId="urn:microsoft.com/office/officeart/2005/8/layout/hProcess6"/>
    <dgm:cxn modelId="{5C28F4D7-8DC6-482B-91DD-5AA371E4B1EB}" type="presParOf" srcId="{3EE0B574-0022-41E5-8171-13C53254935F}" destId="{84049ACE-45B8-4EFA-8032-C97B379DB62B}" srcOrd="1" destOrd="0" presId="urn:microsoft.com/office/officeart/2005/8/layout/hProcess6"/>
    <dgm:cxn modelId="{1BD33D69-7B31-4B7C-ACB8-56C89BD27E81}" type="presParOf" srcId="{3EE0B574-0022-41E5-8171-13C53254935F}" destId="{C3C6E094-3869-41C0-967E-C53AB2490C95}" srcOrd="2" destOrd="0" presId="urn:microsoft.com/office/officeart/2005/8/layout/hProcess6"/>
    <dgm:cxn modelId="{D0485474-1E50-4FCB-A516-97AEB1366BB9}" type="presParOf" srcId="{3EE0B574-0022-41E5-8171-13C53254935F}" destId="{0E36DC5A-0416-4027-A84A-63D928136F21}" srcOrd="3" destOrd="0" presId="urn:microsoft.com/office/officeart/2005/8/layout/hProcess6"/>
    <dgm:cxn modelId="{0B689194-0DAA-4021-B04C-0827684CF640}" type="presParOf" srcId="{F24C5D3C-4495-435E-80D4-6A54F8F0A66B}" destId="{EF4960AB-AF0A-44BC-A4A8-FE875927D1BC}" srcOrd="31" destOrd="0" presId="urn:microsoft.com/office/officeart/2005/8/layout/hProcess6"/>
    <dgm:cxn modelId="{DBB129D6-081F-498C-B573-607E48CA43FD}" type="presParOf" srcId="{F24C5D3C-4495-435E-80D4-6A54F8F0A66B}" destId="{2A1A8BCD-41DF-4F7D-881B-2459B6813048}" srcOrd="32" destOrd="0" presId="urn:microsoft.com/office/officeart/2005/8/layout/hProcess6"/>
    <dgm:cxn modelId="{14BAB31B-193D-4C97-B4C0-17A4E67E52C9}" type="presParOf" srcId="{2A1A8BCD-41DF-4F7D-881B-2459B6813048}" destId="{0D40EC52-88C2-4439-AD05-764809BA964E}" srcOrd="0" destOrd="0" presId="urn:microsoft.com/office/officeart/2005/8/layout/hProcess6"/>
    <dgm:cxn modelId="{9DDBDCFB-9519-4796-B8DC-BFA1E06CFBF0}" type="presParOf" srcId="{2A1A8BCD-41DF-4F7D-881B-2459B6813048}" destId="{F8438E7F-6320-4D63-B9A7-B509C9ED9C1E}" srcOrd="1" destOrd="0" presId="urn:microsoft.com/office/officeart/2005/8/layout/hProcess6"/>
    <dgm:cxn modelId="{A874FC90-64C2-4A8A-8763-0783901161AC}" type="presParOf" srcId="{2A1A8BCD-41DF-4F7D-881B-2459B6813048}" destId="{8F02887D-2A66-4ABE-A6E6-758E92EBE554}" srcOrd="2" destOrd="0" presId="urn:microsoft.com/office/officeart/2005/8/layout/hProcess6"/>
    <dgm:cxn modelId="{6788CC98-81CF-45F3-9A48-2771A0C2CFD5}" type="presParOf" srcId="{2A1A8BCD-41DF-4F7D-881B-2459B6813048}" destId="{8D370695-DA93-4EE9-8B13-3C92FFDA6DD5}" srcOrd="3" destOrd="0" presId="urn:microsoft.com/office/officeart/2005/8/layout/hProcess6"/>
    <dgm:cxn modelId="{7C8A07AD-2578-4FC9-81BE-FDAE8171B713}" type="presParOf" srcId="{F24C5D3C-4495-435E-80D4-6A54F8F0A66B}" destId="{B6ABA0D5-AADE-425E-AC57-F0216F05CD0D}" srcOrd="33" destOrd="0" presId="urn:microsoft.com/office/officeart/2005/8/layout/hProcess6"/>
    <dgm:cxn modelId="{D4074D07-63BF-4A2C-886A-422BA239ED44}" type="presParOf" srcId="{F24C5D3C-4495-435E-80D4-6A54F8F0A66B}" destId="{645221DB-9410-480C-8E9F-B4B47EA72042}" srcOrd="34" destOrd="0" presId="urn:microsoft.com/office/officeart/2005/8/layout/hProcess6"/>
    <dgm:cxn modelId="{3A7E1709-95D0-4FE4-85A3-3F054BBECED5}" type="presParOf" srcId="{645221DB-9410-480C-8E9F-B4B47EA72042}" destId="{2616C925-4017-4241-8F74-AD5467C81EBE}" srcOrd="0" destOrd="0" presId="urn:microsoft.com/office/officeart/2005/8/layout/hProcess6"/>
    <dgm:cxn modelId="{9943F0A9-658F-432C-8D9F-9A9E9DCAD3B9}" type="presParOf" srcId="{645221DB-9410-480C-8E9F-B4B47EA72042}" destId="{9BFA372C-5E4B-4676-9E34-D9056B5A2839}" srcOrd="1" destOrd="0" presId="urn:microsoft.com/office/officeart/2005/8/layout/hProcess6"/>
    <dgm:cxn modelId="{A914760A-4D2E-4C14-B8AF-DC7F45EA5114}" type="presParOf" srcId="{645221DB-9410-480C-8E9F-B4B47EA72042}" destId="{1DA8A549-D6AB-4454-8C0B-8ADBBEE2E0C6}" srcOrd="2" destOrd="0" presId="urn:microsoft.com/office/officeart/2005/8/layout/hProcess6"/>
    <dgm:cxn modelId="{2E69F48C-634A-48FC-9C9B-5CD3E72479B0}" type="presParOf" srcId="{645221DB-9410-480C-8E9F-B4B47EA72042}" destId="{8DCFAB42-026C-47EF-A1AA-44AF484E1CCC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1B67655-ACF6-45FA-8051-7360453E288C}" type="doc">
      <dgm:prSet loTypeId="urn:microsoft.com/office/officeart/2005/8/layout/hProcess6" loCatId="process" qsTypeId="urn:microsoft.com/office/officeart/2005/8/quickstyle/3d1" qsCatId="3D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6150E9C7-9A97-4D99-860C-A959354D5063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1</a:t>
          </a:r>
        </a:p>
      </dgm:t>
    </dgm:pt>
    <dgm:pt modelId="{48F2313C-4014-45E3-8314-79389D4CED65}" type="parTrans" cxnId="{DCAD79F5-5223-44CC-8902-91C30B03162A}">
      <dgm:prSet/>
      <dgm:spPr/>
      <dgm:t>
        <a:bodyPr/>
        <a:lstStyle/>
        <a:p>
          <a:endParaRPr lang="cs-CZ"/>
        </a:p>
      </dgm:t>
    </dgm:pt>
    <dgm:pt modelId="{97AA56EE-EA2E-49A8-9149-CC5C40B450A4}" type="sibTrans" cxnId="{DCAD79F5-5223-44CC-8902-91C30B03162A}">
      <dgm:prSet/>
      <dgm:spPr/>
      <dgm:t>
        <a:bodyPr/>
        <a:lstStyle/>
        <a:p>
          <a:endParaRPr lang="cs-CZ"/>
        </a:p>
      </dgm:t>
    </dgm:pt>
    <dgm:pt modelId="{DB9F3BFF-FC49-4703-B529-1F2E8A667FAC}">
      <dgm:prSet phldrT="[Text]" custT="1"/>
      <dgm:spPr>
        <a:scene3d>
          <a:camera prst="orthographicFront">
            <a:rot lat="0" lon="0" rev="0"/>
          </a:camera>
          <a:lightRig rig="balanced" dir="tr"/>
        </a:scene3d>
      </dgm:spPr>
      <dgm:t>
        <a:bodyPr/>
        <a:lstStyle/>
        <a:p>
          <a:r>
            <a:rPr lang="cs-CZ" sz="2400"/>
            <a:t>D</a:t>
          </a:r>
        </a:p>
      </dgm:t>
    </dgm:pt>
    <dgm:pt modelId="{B21C0092-280A-45CF-981E-93343A0B1125}" type="parTrans" cxnId="{D6E9E922-3A44-492A-8DDA-7699BFEB7875}">
      <dgm:prSet/>
      <dgm:spPr/>
      <dgm:t>
        <a:bodyPr/>
        <a:lstStyle/>
        <a:p>
          <a:endParaRPr lang="cs-CZ"/>
        </a:p>
      </dgm:t>
    </dgm:pt>
    <dgm:pt modelId="{84D840B9-1D0C-4DC1-967B-A93DAF0229E8}" type="sibTrans" cxnId="{D6E9E922-3A44-492A-8DDA-7699BFEB7875}">
      <dgm:prSet/>
      <dgm:spPr/>
      <dgm:t>
        <a:bodyPr/>
        <a:lstStyle/>
        <a:p>
          <a:endParaRPr lang="cs-CZ"/>
        </a:p>
      </dgm:t>
    </dgm:pt>
    <dgm:pt modelId="{8B41886A-F8B8-4345-B9A9-CA8FC7F7AEC4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2</a:t>
          </a:r>
        </a:p>
      </dgm:t>
    </dgm:pt>
    <dgm:pt modelId="{26F1DE44-BED4-4D85-ADCE-1B42003880A7}" type="parTrans" cxnId="{ABD1C11C-B8FF-4C41-B732-E013F1BCC1DF}">
      <dgm:prSet/>
      <dgm:spPr/>
      <dgm:t>
        <a:bodyPr/>
        <a:lstStyle/>
        <a:p>
          <a:endParaRPr lang="cs-CZ"/>
        </a:p>
      </dgm:t>
    </dgm:pt>
    <dgm:pt modelId="{6D870FC9-7BD5-4221-8E64-0915F0B9B64E}" type="sibTrans" cxnId="{ABD1C11C-B8FF-4C41-B732-E013F1BCC1DF}">
      <dgm:prSet/>
      <dgm:spPr/>
      <dgm:t>
        <a:bodyPr/>
        <a:lstStyle/>
        <a:p>
          <a:endParaRPr lang="cs-CZ"/>
        </a:p>
      </dgm:t>
    </dgm:pt>
    <dgm:pt modelId="{FFC70494-D30F-4000-850C-9FB948196CEA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O</a:t>
          </a:r>
        </a:p>
      </dgm:t>
    </dgm:pt>
    <dgm:pt modelId="{E7439BB8-D87C-4A57-86B4-4CEE1786E0DF}" type="parTrans" cxnId="{E9581334-BC86-4D1F-8859-6AB1E9810BE5}">
      <dgm:prSet/>
      <dgm:spPr/>
      <dgm:t>
        <a:bodyPr/>
        <a:lstStyle/>
        <a:p>
          <a:endParaRPr lang="cs-CZ"/>
        </a:p>
      </dgm:t>
    </dgm:pt>
    <dgm:pt modelId="{ED3F46FB-D986-4995-A579-536FE106BEA5}" type="sibTrans" cxnId="{E9581334-BC86-4D1F-8859-6AB1E9810BE5}">
      <dgm:prSet/>
      <dgm:spPr/>
      <dgm:t>
        <a:bodyPr/>
        <a:lstStyle/>
        <a:p>
          <a:endParaRPr lang="cs-CZ"/>
        </a:p>
      </dgm:t>
    </dgm:pt>
    <dgm:pt modelId="{49D6630F-C881-43C5-848D-8452F9B92FA7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3</a:t>
          </a:r>
        </a:p>
      </dgm:t>
    </dgm:pt>
    <dgm:pt modelId="{636CA09D-1B01-41C3-A811-D3C6206CE2BE}" type="parTrans" cxnId="{2E2E46B5-2565-403B-AF92-A60DA9325259}">
      <dgm:prSet/>
      <dgm:spPr/>
      <dgm:t>
        <a:bodyPr/>
        <a:lstStyle/>
        <a:p>
          <a:endParaRPr lang="cs-CZ"/>
        </a:p>
      </dgm:t>
    </dgm:pt>
    <dgm:pt modelId="{E1DE2837-9FF3-474C-825C-A2E400B2481D}" type="sibTrans" cxnId="{2E2E46B5-2565-403B-AF92-A60DA9325259}">
      <dgm:prSet/>
      <dgm:spPr/>
      <dgm:t>
        <a:bodyPr/>
        <a:lstStyle/>
        <a:p>
          <a:endParaRPr lang="cs-CZ"/>
        </a:p>
      </dgm:t>
    </dgm:pt>
    <dgm:pt modelId="{BBA3D1DF-D280-42CA-AABE-63F3F2701151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4</a:t>
          </a:r>
        </a:p>
      </dgm:t>
    </dgm:pt>
    <dgm:pt modelId="{F26C1796-5E6D-48D3-A55D-D7B6DE411FC2}" type="parTrans" cxnId="{A97CA197-9191-4509-8DB1-B44268ABAC6A}">
      <dgm:prSet/>
      <dgm:spPr/>
      <dgm:t>
        <a:bodyPr/>
        <a:lstStyle/>
        <a:p>
          <a:endParaRPr lang="cs-CZ"/>
        </a:p>
      </dgm:t>
    </dgm:pt>
    <dgm:pt modelId="{CDC58FD6-6884-4EEA-B109-4A236A2E1941}" type="sibTrans" cxnId="{A97CA197-9191-4509-8DB1-B44268ABAC6A}">
      <dgm:prSet/>
      <dgm:spPr/>
      <dgm:t>
        <a:bodyPr/>
        <a:lstStyle/>
        <a:p>
          <a:endParaRPr lang="cs-CZ"/>
        </a:p>
      </dgm:t>
    </dgm:pt>
    <dgm:pt modelId="{4D38339D-B6C6-4465-AC43-E875F67B83A8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D5902F3A-ED55-4617-9F9D-4E724CF0F21D}" type="parTrans" cxnId="{A592F845-CD5A-45AA-8288-A53206E04589}">
      <dgm:prSet/>
      <dgm:spPr/>
      <dgm:t>
        <a:bodyPr/>
        <a:lstStyle/>
        <a:p>
          <a:endParaRPr lang="cs-CZ"/>
        </a:p>
      </dgm:t>
    </dgm:pt>
    <dgm:pt modelId="{9A99DCBB-7851-4E1D-BF4D-A27A10327D5F}" type="sibTrans" cxnId="{A592F845-CD5A-45AA-8288-A53206E04589}">
      <dgm:prSet/>
      <dgm:spPr/>
      <dgm:t>
        <a:bodyPr/>
        <a:lstStyle/>
        <a:p>
          <a:endParaRPr lang="cs-CZ"/>
        </a:p>
      </dgm:t>
    </dgm:pt>
    <dgm:pt modelId="{EE3E792D-154E-478A-96FB-27B3E9AF93B5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5</a:t>
          </a:r>
        </a:p>
      </dgm:t>
    </dgm:pt>
    <dgm:pt modelId="{755F74C4-C665-47E9-8EF0-D69498F4AB37}" type="parTrans" cxnId="{657B4BE1-64B5-470F-82BA-4FA8719F6E7A}">
      <dgm:prSet/>
      <dgm:spPr/>
      <dgm:t>
        <a:bodyPr/>
        <a:lstStyle/>
        <a:p>
          <a:endParaRPr lang="cs-CZ"/>
        </a:p>
      </dgm:t>
    </dgm:pt>
    <dgm:pt modelId="{D43C30F3-9050-4B42-A06A-40BD102D8D57}" type="sibTrans" cxnId="{657B4BE1-64B5-470F-82BA-4FA8719F6E7A}">
      <dgm:prSet/>
      <dgm:spPr/>
      <dgm:t>
        <a:bodyPr/>
        <a:lstStyle/>
        <a:p>
          <a:endParaRPr lang="cs-CZ"/>
        </a:p>
      </dgm:t>
    </dgm:pt>
    <dgm:pt modelId="{677BA323-85FA-4A91-B2C7-E145025226C7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P</a:t>
          </a:r>
        </a:p>
      </dgm:t>
    </dgm:pt>
    <dgm:pt modelId="{49443E14-58AC-4B12-8330-03BD23DF7F2E}" type="parTrans" cxnId="{D9AED0B8-851B-4DBA-B0E9-07D9CAE4E482}">
      <dgm:prSet/>
      <dgm:spPr/>
      <dgm:t>
        <a:bodyPr/>
        <a:lstStyle/>
        <a:p>
          <a:endParaRPr lang="cs-CZ"/>
        </a:p>
      </dgm:t>
    </dgm:pt>
    <dgm:pt modelId="{56EFFBE2-7E95-449A-96BD-05A891EA57DE}" type="sibTrans" cxnId="{D9AED0B8-851B-4DBA-B0E9-07D9CAE4E482}">
      <dgm:prSet/>
      <dgm:spPr/>
      <dgm:t>
        <a:bodyPr/>
        <a:lstStyle/>
        <a:p>
          <a:endParaRPr lang="cs-CZ"/>
        </a:p>
      </dgm:t>
    </dgm:pt>
    <dgm:pt modelId="{37AF7813-ECAE-47A5-A7C5-C2A844A0BCED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6</a:t>
          </a:r>
        </a:p>
      </dgm:t>
    </dgm:pt>
    <dgm:pt modelId="{DC43945A-22BE-43F3-90B1-636F0CE64C98}" type="parTrans" cxnId="{D81D6F00-AB7D-4DF8-A34F-345F4EF20941}">
      <dgm:prSet/>
      <dgm:spPr/>
      <dgm:t>
        <a:bodyPr/>
        <a:lstStyle/>
        <a:p>
          <a:endParaRPr lang="cs-CZ"/>
        </a:p>
      </dgm:t>
    </dgm:pt>
    <dgm:pt modelId="{2B95FCB0-F28B-457E-A2ED-2C5D67E8B0DF}" type="sibTrans" cxnId="{D81D6F00-AB7D-4DF8-A34F-345F4EF20941}">
      <dgm:prSet/>
      <dgm:spPr/>
      <dgm:t>
        <a:bodyPr/>
        <a:lstStyle/>
        <a:p>
          <a:endParaRPr lang="cs-CZ"/>
        </a:p>
      </dgm:t>
    </dgm:pt>
    <dgm:pt modelId="{4431D184-CB3E-44E2-A443-4346AD388223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7</a:t>
          </a:r>
        </a:p>
      </dgm:t>
    </dgm:pt>
    <dgm:pt modelId="{993A7819-7BDC-433F-99E2-937CC9348D7B}" type="parTrans" cxnId="{370F5F08-C765-47B9-AA44-067F7BBABE5B}">
      <dgm:prSet/>
      <dgm:spPr/>
      <dgm:t>
        <a:bodyPr/>
        <a:lstStyle/>
        <a:p>
          <a:endParaRPr lang="cs-CZ"/>
        </a:p>
      </dgm:t>
    </dgm:pt>
    <dgm:pt modelId="{BA60F181-10A7-4256-8418-1054C3682642}" type="sibTrans" cxnId="{370F5F08-C765-47B9-AA44-067F7BBABE5B}">
      <dgm:prSet/>
      <dgm:spPr/>
      <dgm:t>
        <a:bodyPr/>
        <a:lstStyle/>
        <a:p>
          <a:endParaRPr lang="cs-CZ"/>
        </a:p>
      </dgm:t>
    </dgm:pt>
    <dgm:pt modelId="{137FD311-BC44-417B-9824-88DF35C290CE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8</a:t>
          </a:r>
        </a:p>
      </dgm:t>
    </dgm:pt>
    <dgm:pt modelId="{0B20A792-A386-4BD5-9FF3-5DBB8DE40B88}" type="parTrans" cxnId="{AC387217-1AB9-43F5-8859-31DEA5B16F6F}">
      <dgm:prSet/>
      <dgm:spPr/>
      <dgm:t>
        <a:bodyPr/>
        <a:lstStyle/>
        <a:p>
          <a:endParaRPr lang="cs-CZ"/>
        </a:p>
      </dgm:t>
    </dgm:pt>
    <dgm:pt modelId="{34F21F4E-AFCB-49B2-AF6C-C4D4C5013BCF}" type="sibTrans" cxnId="{AC387217-1AB9-43F5-8859-31DEA5B16F6F}">
      <dgm:prSet/>
      <dgm:spPr/>
      <dgm:t>
        <a:bodyPr/>
        <a:lstStyle/>
        <a:p>
          <a:endParaRPr lang="cs-CZ"/>
        </a:p>
      </dgm:t>
    </dgm:pt>
    <dgm:pt modelId="{D12784D3-768E-4827-89F9-88587BE950A0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9</a:t>
          </a:r>
        </a:p>
      </dgm:t>
    </dgm:pt>
    <dgm:pt modelId="{3625FEE0-A71C-43D4-A171-5A5AE024CDA9}" type="parTrans" cxnId="{9ED01E8F-0212-44AC-BD5B-AAEEDCCC4FE7}">
      <dgm:prSet/>
      <dgm:spPr/>
      <dgm:t>
        <a:bodyPr/>
        <a:lstStyle/>
        <a:p>
          <a:endParaRPr lang="cs-CZ"/>
        </a:p>
      </dgm:t>
    </dgm:pt>
    <dgm:pt modelId="{879615AB-4664-4869-B561-442F192D526A}" type="sibTrans" cxnId="{9ED01E8F-0212-44AC-BD5B-AAEEDCCC4FE7}">
      <dgm:prSet/>
      <dgm:spPr/>
      <dgm:t>
        <a:bodyPr/>
        <a:lstStyle/>
        <a:p>
          <a:endParaRPr lang="cs-CZ"/>
        </a:p>
      </dgm:t>
    </dgm:pt>
    <dgm:pt modelId="{F19312EA-71D9-4D47-8DEF-A977E88BCE98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10</a:t>
          </a:r>
        </a:p>
      </dgm:t>
    </dgm:pt>
    <dgm:pt modelId="{AF1860E9-B65F-4CDE-A2C8-33020A14CE68}" type="parTrans" cxnId="{EFF8E326-7802-4D03-BDF4-A31F19911D03}">
      <dgm:prSet/>
      <dgm:spPr/>
      <dgm:t>
        <a:bodyPr/>
        <a:lstStyle/>
        <a:p>
          <a:endParaRPr lang="cs-CZ"/>
        </a:p>
      </dgm:t>
    </dgm:pt>
    <dgm:pt modelId="{B1BA24DF-4BEF-4906-8FB9-5D8A71208C09}" type="sibTrans" cxnId="{EFF8E326-7802-4D03-BDF4-A31F19911D03}">
      <dgm:prSet/>
      <dgm:spPr/>
      <dgm:t>
        <a:bodyPr/>
        <a:lstStyle/>
        <a:p>
          <a:endParaRPr lang="cs-CZ"/>
        </a:p>
      </dgm:t>
    </dgm:pt>
    <dgm:pt modelId="{1184F5AC-25E8-4C50-9777-4D3F7BA8AD2E}">
      <dgm:prSet custT="1"/>
      <dgm:spPr/>
      <dgm:t>
        <a:bodyPr/>
        <a:lstStyle/>
        <a:p>
          <a:r>
            <a:rPr lang="cs-CZ" sz="1200"/>
            <a:t>11</a:t>
          </a:r>
        </a:p>
      </dgm:t>
    </dgm:pt>
    <dgm:pt modelId="{6EE53817-04F1-4BA8-A21B-613A68CF37C3}" type="parTrans" cxnId="{492B4CB0-9D92-4B9F-BCAF-2ED4F31957C9}">
      <dgm:prSet/>
      <dgm:spPr/>
      <dgm:t>
        <a:bodyPr/>
        <a:lstStyle/>
        <a:p>
          <a:endParaRPr lang="cs-CZ"/>
        </a:p>
      </dgm:t>
    </dgm:pt>
    <dgm:pt modelId="{22521652-4310-4B98-A89A-2B54618EFA92}" type="sibTrans" cxnId="{492B4CB0-9D92-4B9F-BCAF-2ED4F31957C9}">
      <dgm:prSet/>
      <dgm:spPr/>
      <dgm:t>
        <a:bodyPr/>
        <a:lstStyle/>
        <a:p>
          <a:endParaRPr lang="cs-CZ"/>
        </a:p>
      </dgm:t>
    </dgm:pt>
    <dgm:pt modelId="{8A9CFD0C-FB2A-4870-8298-5478D63EEF32}">
      <dgm:prSet custT="1"/>
      <dgm:spPr/>
      <dgm:t>
        <a:bodyPr/>
        <a:lstStyle/>
        <a:p>
          <a:r>
            <a:rPr lang="cs-CZ" sz="1200"/>
            <a:t>12</a:t>
          </a:r>
        </a:p>
      </dgm:t>
    </dgm:pt>
    <dgm:pt modelId="{6E595CE2-EE97-4EA6-975B-86B331A3779B}" type="parTrans" cxnId="{128E9DF6-EFB6-4377-9DEC-E08D19CD365D}">
      <dgm:prSet/>
      <dgm:spPr/>
      <dgm:t>
        <a:bodyPr/>
        <a:lstStyle/>
        <a:p>
          <a:endParaRPr lang="cs-CZ"/>
        </a:p>
      </dgm:t>
    </dgm:pt>
    <dgm:pt modelId="{7C111617-4793-42F1-A55D-1520FF442BC7}" type="sibTrans" cxnId="{128E9DF6-EFB6-4377-9DEC-E08D19CD365D}">
      <dgm:prSet/>
      <dgm:spPr/>
      <dgm:t>
        <a:bodyPr/>
        <a:lstStyle/>
        <a:p>
          <a:endParaRPr lang="cs-CZ"/>
        </a:p>
      </dgm:t>
    </dgm:pt>
    <dgm:pt modelId="{AF2A8FE8-DC87-4888-850E-A209C1139780}">
      <dgm:prSet custT="1"/>
      <dgm:spPr/>
      <dgm:t>
        <a:bodyPr/>
        <a:lstStyle/>
        <a:p>
          <a:r>
            <a:rPr lang="cs-CZ" sz="1200"/>
            <a:t>13</a:t>
          </a:r>
        </a:p>
      </dgm:t>
    </dgm:pt>
    <dgm:pt modelId="{4CB8527D-B0F3-4930-B8C4-3810F191A445}" type="parTrans" cxnId="{69494CC9-DADA-4BA5-B649-50269B3190F3}">
      <dgm:prSet/>
      <dgm:spPr/>
      <dgm:t>
        <a:bodyPr/>
        <a:lstStyle/>
        <a:p>
          <a:endParaRPr lang="cs-CZ"/>
        </a:p>
      </dgm:t>
    </dgm:pt>
    <dgm:pt modelId="{9133C6DF-34C5-46C0-A225-7648886164BF}" type="sibTrans" cxnId="{69494CC9-DADA-4BA5-B649-50269B3190F3}">
      <dgm:prSet/>
      <dgm:spPr/>
      <dgm:t>
        <a:bodyPr/>
        <a:lstStyle/>
        <a:p>
          <a:endParaRPr lang="cs-CZ"/>
        </a:p>
      </dgm:t>
    </dgm:pt>
    <dgm:pt modelId="{97F88BCB-4C8C-4623-9797-18F201D51AAC}">
      <dgm:prSet custT="1"/>
      <dgm:spPr/>
      <dgm:t>
        <a:bodyPr/>
        <a:lstStyle/>
        <a:p>
          <a:r>
            <a:rPr lang="cs-CZ" sz="1200"/>
            <a:t>14</a:t>
          </a:r>
        </a:p>
      </dgm:t>
    </dgm:pt>
    <dgm:pt modelId="{C9DC465B-9D51-4D5A-B08C-3935C856BC98}" type="parTrans" cxnId="{5E100D4B-ACA4-49C5-9F90-79BBE67FA996}">
      <dgm:prSet/>
      <dgm:spPr/>
      <dgm:t>
        <a:bodyPr/>
        <a:lstStyle/>
        <a:p>
          <a:endParaRPr lang="cs-CZ"/>
        </a:p>
      </dgm:t>
    </dgm:pt>
    <dgm:pt modelId="{26A38308-D672-4FB8-8CC4-8EAD80859362}" type="sibTrans" cxnId="{5E100D4B-ACA4-49C5-9F90-79BBE67FA996}">
      <dgm:prSet/>
      <dgm:spPr/>
      <dgm:t>
        <a:bodyPr/>
        <a:lstStyle/>
        <a:p>
          <a:endParaRPr lang="cs-CZ"/>
        </a:p>
      </dgm:t>
    </dgm:pt>
    <dgm:pt modelId="{B9B05206-AC9B-4868-AE54-4727F9ECA87C}">
      <dgm:prSet custT="1"/>
      <dgm:spPr/>
      <dgm:t>
        <a:bodyPr/>
        <a:lstStyle/>
        <a:p>
          <a:r>
            <a:rPr lang="cs-CZ" sz="1200"/>
            <a:t>15</a:t>
          </a:r>
        </a:p>
      </dgm:t>
    </dgm:pt>
    <dgm:pt modelId="{7498D4CC-6E4E-416D-8861-165D1F0F60FD}" type="parTrans" cxnId="{A2599A82-6CEF-4B9B-A825-538B8073F241}">
      <dgm:prSet/>
      <dgm:spPr/>
      <dgm:t>
        <a:bodyPr/>
        <a:lstStyle/>
        <a:p>
          <a:endParaRPr lang="cs-CZ"/>
        </a:p>
      </dgm:t>
    </dgm:pt>
    <dgm:pt modelId="{C7FA7B2A-A296-4CEF-8316-F47B527911D5}" type="sibTrans" cxnId="{A2599A82-6CEF-4B9B-A825-538B8073F241}">
      <dgm:prSet/>
      <dgm:spPr/>
      <dgm:t>
        <a:bodyPr/>
        <a:lstStyle/>
        <a:p>
          <a:endParaRPr lang="cs-CZ"/>
        </a:p>
      </dgm:t>
    </dgm:pt>
    <dgm:pt modelId="{C9D7C514-3265-4141-81EA-713EE5044543}">
      <dgm:prSet custT="1"/>
      <dgm:spPr/>
      <dgm:t>
        <a:bodyPr/>
        <a:lstStyle/>
        <a:p>
          <a:r>
            <a:rPr lang="cs-CZ" sz="1200"/>
            <a:t>16</a:t>
          </a:r>
        </a:p>
      </dgm:t>
    </dgm:pt>
    <dgm:pt modelId="{D60960FA-454B-4D17-A948-FCC38A4A15BA}" type="parTrans" cxnId="{3AC44D29-A187-450C-B1CF-1529FD3FF4DE}">
      <dgm:prSet/>
      <dgm:spPr/>
      <dgm:t>
        <a:bodyPr/>
        <a:lstStyle/>
        <a:p>
          <a:endParaRPr lang="cs-CZ"/>
        </a:p>
      </dgm:t>
    </dgm:pt>
    <dgm:pt modelId="{04628890-701E-4C10-A361-70FDFB6645B3}" type="sibTrans" cxnId="{3AC44D29-A187-450C-B1CF-1529FD3FF4DE}">
      <dgm:prSet/>
      <dgm:spPr/>
      <dgm:t>
        <a:bodyPr/>
        <a:lstStyle/>
        <a:p>
          <a:endParaRPr lang="cs-CZ"/>
        </a:p>
      </dgm:t>
    </dgm:pt>
    <dgm:pt modelId="{4B8312C2-68A3-4CE6-8264-7EDCDC022C68}">
      <dgm:prSet custT="1"/>
      <dgm:spPr/>
      <dgm:t>
        <a:bodyPr/>
        <a:lstStyle/>
        <a:p>
          <a:r>
            <a:rPr lang="cs-CZ" sz="1200"/>
            <a:t>17</a:t>
          </a:r>
        </a:p>
      </dgm:t>
    </dgm:pt>
    <dgm:pt modelId="{6F4A21DD-0D97-48A4-86A8-1181E956B0AC}" type="parTrans" cxnId="{93031566-65B4-46E7-9EF1-AED5ED097C18}">
      <dgm:prSet/>
      <dgm:spPr/>
      <dgm:t>
        <a:bodyPr/>
        <a:lstStyle/>
        <a:p>
          <a:endParaRPr lang="cs-CZ"/>
        </a:p>
      </dgm:t>
    </dgm:pt>
    <dgm:pt modelId="{8FD6BD29-5F71-4089-B5D1-F81E37CF705C}" type="sibTrans" cxnId="{93031566-65B4-46E7-9EF1-AED5ED097C18}">
      <dgm:prSet/>
      <dgm:spPr/>
      <dgm:t>
        <a:bodyPr/>
        <a:lstStyle/>
        <a:p>
          <a:endParaRPr lang="cs-CZ"/>
        </a:p>
      </dgm:t>
    </dgm:pt>
    <dgm:pt modelId="{93E959AB-9831-4C3C-B4E8-60BAB39EFB38}">
      <dgm:prSet custT="1"/>
      <dgm:spPr/>
      <dgm:t>
        <a:bodyPr/>
        <a:lstStyle/>
        <a:p>
          <a:r>
            <a:rPr lang="cs-CZ" sz="1200"/>
            <a:t>18</a:t>
          </a:r>
        </a:p>
      </dgm:t>
    </dgm:pt>
    <dgm:pt modelId="{551B43B2-198D-47CF-8ADD-DC94C1F4FF90}" type="parTrans" cxnId="{430FD57C-AF99-4C3C-8B1F-06D777B87CB5}">
      <dgm:prSet/>
      <dgm:spPr/>
      <dgm:t>
        <a:bodyPr/>
        <a:lstStyle/>
        <a:p>
          <a:endParaRPr lang="cs-CZ"/>
        </a:p>
      </dgm:t>
    </dgm:pt>
    <dgm:pt modelId="{C2F1E2D7-956A-456A-88EC-26866A3DAB65}" type="sibTrans" cxnId="{430FD57C-AF99-4C3C-8B1F-06D777B87CB5}">
      <dgm:prSet/>
      <dgm:spPr/>
      <dgm:t>
        <a:bodyPr/>
        <a:lstStyle/>
        <a:p>
          <a:endParaRPr lang="cs-CZ"/>
        </a:p>
      </dgm:t>
    </dgm:pt>
    <dgm:pt modelId="{C4FC7861-FB3D-414C-8092-BE511AB018FF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86681996-D38A-4532-86BA-4729A6B03029}" type="parTrans" cxnId="{324C46F5-C9D2-4C97-A556-2A108DBDA56E}">
      <dgm:prSet/>
      <dgm:spPr/>
      <dgm:t>
        <a:bodyPr/>
        <a:lstStyle/>
        <a:p>
          <a:endParaRPr lang="cs-CZ"/>
        </a:p>
      </dgm:t>
    </dgm:pt>
    <dgm:pt modelId="{9C181744-E6A5-40D0-B396-877D85F73BFF}" type="sibTrans" cxnId="{324C46F5-C9D2-4C97-A556-2A108DBDA56E}">
      <dgm:prSet/>
      <dgm:spPr/>
      <dgm:t>
        <a:bodyPr/>
        <a:lstStyle/>
        <a:p>
          <a:endParaRPr lang="cs-CZ"/>
        </a:p>
      </dgm:t>
    </dgm:pt>
    <dgm:pt modelId="{C740E94C-9796-4FA8-A8E5-264DCAD877C2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85891FAC-5A4D-447C-8CF1-6FA3A2F9833A}" type="parTrans" cxnId="{20E62FD0-F510-448E-882C-8A462FF4385F}">
      <dgm:prSet/>
      <dgm:spPr/>
      <dgm:t>
        <a:bodyPr/>
        <a:lstStyle/>
        <a:p>
          <a:endParaRPr lang="cs-CZ"/>
        </a:p>
      </dgm:t>
    </dgm:pt>
    <dgm:pt modelId="{B09C7EC2-6BBE-47B9-8FE4-256381D0CC99}" type="sibTrans" cxnId="{20E62FD0-F510-448E-882C-8A462FF4385F}">
      <dgm:prSet/>
      <dgm:spPr/>
      <dgm:t>
        <a:bodyPr/>
        <a:lstStyle/>
        <a:p>
          <a:endParaRPr lang="cs-CZ"/>
        </a:p>
      </dgm:t>
    </dgm:pt>
    <dgm:pt modelId="{866FB4EA-97C2-4EB4-9BA2-6E0B23BA664E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endParaRPr lang="cs-CZ" sz="2400"/>
        </a:p>
      </dgm:t>
    </dgm:pt>
    <dgm:pt modelId="{FAB7584D-9396-4764-93EE-22ADF5ACFFDE}" type="parTrans" cxnId="{AB4C9723-86F6-4321-A048-C202A1D30552}">
      <dgm:prSet/>
      <dgm:spPr/>
      <dgm:t>
        <a:bodyPr/>
        <a:lstStyle/>
        <a:p>
          <a:endParaRPr lang="cs-CZ"/>
        </a:p>
      </dgm:t>
    </dgm:pt>
    <dgm:pt modelId="{CCC11713-8B7B-4F35-B702-1FCEF67ACE21}" type="sibTrans" cxnId="{AB4C9723-86F6-4321-A048-C202A1D30552}">
      <dgm:prSet/>
      <dgm:spPr/>
      <dgm:t>
        <a:bodyPr/>
        <a:lstStyle/>
        <a:p>
          <a:endParaRPr lang="cs-CZ"/>
        </a:p>
      </dgm:t>
    </dgm:pt>
    <dgm:pt modelId="{27C1CEA0-44AC-4725-9402-E443FFB972FB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E</a:t>
          </a:r>
        </a:p>
      </dgm:t>
    </dgm:pt>
    <dgm:pt modelId="{4D1EB754-4885-4C29-8E4A-825086323A38}" type="parTrans" cxnId="{F73C5D77-AC57-4F2D-9A54-2DE55CD71502}">
      <dgm:prSet/>
      <dgm:spPr/>
      <dgm:t>
        <a:bodyPr/>
        <a:lstStyle/>
        <a:p>
          <a:endParaRPr lang="cs-CZ"/>
        </a:p>
      </dgm:t>
    </dgm:pt>
    <dgm:pt modelId="{3308C772-57E9-45D7-8A7C-4C387B4D7598}" type="sibTrans" cxnId="{F73C5D77-AC57-4F2D-9A54-2DE55CD71502}">
      <dgm:prSet/>
      <dgm:spPr/>
      <dgm:t>
        <a:bodyPr/>
        <a:lstStyle/>
        <a:p>
          <a:endParaRPr lang="cs-CZ"/>
        </a:p>
      </dgm:t>
    </dgm:pt>
    <dgm:pt modelId="{76C08041-9B48-4E4B-9898-5D3F67D4E0A1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T</a:t>
          </a:r>
        </a:p>
      </dgm:t>
    </dgm:pt>
    <dgm:pt modelId="{1BA64D51-F785-44A9-B57D-080F864C27AC}" type="parTrans" cxnId="{C9906E33-98ED-4848-BB7A-72B3CCED2A24}">
      <dgm:prSet/>
      <dgm:spPr/>
      <dgm:t>
        <a:bodyPr/>
        <a:lstStyle/>
        <a:p>
          <a:endParaRPr lang="cs-CZ"/>
        </a:p>
      </dgm:t>
    </dgm:pt>
    <dgm:pt modelId="{B05AEC8C-EE91-47AB-874D-C40B3EBC895F}" type="sibTrans" cxnId="{C9906E33-98ED-4848-BB7A-72B3CCED2A24}">
      <dgm:prSet/>
      <dgm:spPr/>
      <dgm:t>
        <a:bodyPr/>
        <a:lstStyle/>
        <a:p>
          <a:endParaRPr lang="cs-CZ"/>
        </a:p>
      </dgm:t>
    </dgm:pt>
    <dgm:pt modelId="{92172CFF-BBE8-48BD-80EC-2F78CE74A66C}">
      <dgm:prSet custT="1"/>
      <dgm:spPr/>
      <dgm:t>
        <a:bodyPr/>
        <a:lstStyle/>
        <a:p>
          <a:endParaRPr lang="cs-CZ" sz="2400"/>
        </a:p>
      </dgm:t>
    </dgm:pt>
    <dgm:pt modelId="{0EC6C9D0-34E3-41D6-A6E2-0E9864EEF00D}" type="parTrans" cxnId="{9DCD06EE-9742-464D-B88A-A652C2B9409D}">
      <dgm:prSet/>
      <dgm:spPr/>
      <dgm:t>
        <a:bodyPr/>
        <a:lstStyle/>
        <a:p>
          <a:endParaRPr lang="cs-CZ"/>
        </a:p>
      </dgm:t>
    </dgm:pt>
    <dgm:pt modelId="{FB00628C-F3BA-4AD9-8B07-8E263664A57E}" type="sibTrans" cxnId="{9DCD06EE-9742-464D-B88A-A652C2B9409D}">
      <dgm:prSet/>
      <dgm:spPr/>
      <dgm:t>
        <a:bodyPr/>
        <a:lstStyle/>
        <a:p>
          <a:endParaRPr lang="cs-CZ"/>
        </a:p>
      </dgm:t>
    </dgm:pt>
    <dgm:pt modelId="{19727C49-A7C3-4608-B38A-18E2E2BE1E86}">
      <dgm:prSet custT="1"/>
      <dgm:spPr/>
      <dgm:t>
        <a:bodyPr/>
        <a:lstStyle/>
        <a:p>
          <a:endParaRPr lang="cs-CZ" sz="2400"/>
        </a:p>
      </dgm:t>
    </dgm:pt>
    <dgm:pt modelId="{ACC61B66-E305-422B-B59A-DD5368900B9D}" type="parTrans" cxnId="{085690E3-1840-4E52-A40D-C71E1294A4A0}">
      <dgm:prSet/>
      <dgm:spPr/>
      <dgm:t>
        <a:bodyPr/>
        <a:lstStyle/>
        <a:p>
          <a:endParaRPr lang="cs-CZ"/>
        </a:p>
      </dgm:t>
    </dgm:pt>
    <dgm:pt modelId="{B446A37A-E90C-4AB8-8E33-553A1D18CD22}" type="sibTrans" cxnId="{085690E3-1840-4E52-A40D-C71E1294A4A0}">
      <dgm:prSet/>
      <dgm:spPr/>
      <dgm:t>
        <a:bodyPr/>
        <a:lstStyle/>
        <a:p>
          <a:endParaRPr lang="cs-CZ"/>
        </a:p>
      </dgm:t>
    </dgm:pt>
    <dgm:pt modelId="{AD4AD1E6-B138-40F2-9148-3CE9C564D093}">
      <dgm:prSet custT="1"/>
      <dgm:spPr/>
      <dgm:t>
        <a:bodyPr/>
        <a:lstStyle/>
        <a:p>
          <a:r>
            <a:rPr lang="cs-CZ" sz="2400"/>
            <a:t>D</a:t>
          </a:r>
        </a:p>
      </dgm:t>
    </dgm:pt>
    <dgm:pt modelId="{2A4E8AEA-7070-4497-95B9-D09AD0F173C3}" type="parTrans" cxnId="{0258B8E3-AFE7-4D3C-BAB4-4AA31F386F90}">
      <dgm:prSet/>
      <dgm:spPr/>
      <dgm:t>
        <a:bodyPr/>
        <a:lstStyle/>
        <a:p>
          <a:endParaRPr lang="cs-CZ"/>
        </a:p>
      </dgm:t>
    </dgm:pt>
    <dgm:pt modelId="{10E9B0C8-8A8D-42C9-ADBC-6C093216739C}" type="sibTrans" cxnId="{0258B8E3-AFE7-4D3C-BAB4-4AA31F386F90}">
      <dgm:prSet/>
      <dgm:spPr/>
      <dgm:t>
        <a:bodyPr/>
        <a:lstStyle/>
        <a:p>
          <a:endParaRPr lang="cs-CZ"/>
        </a:p>
      </dgm:t>
    </dgm:pt>
    <dgm:pt modelId="{160F91D9-638E-4DD7-A7E1-47C526030DBA}">
      <dgm:prSet custT="1"/>
      <dgm:spPr/>
      <dgm:t>
        <a:bodyPr/>
        <a:lstStyle/>
        <a:p>
          <a:r>
            <a:rPr lang="cs-CZ" sz="2400"/>
            <a:t>Y</a:t>
          </a:r>
        </a:p>
      </dgm:t>
    </dgm:pt>
    <dgm:pt modelId="{7194B4E5-DF95-4F3E-B24E-30A90C8BD790}" type="parTrans" cxnId="{2BE93666-06A8-403B-8B5B-9690A658A931}">
      <dgm:prSet/>
      <dgm:spPr/>
      <dgm:t>
        <a:bodyPr/>
        <a:lstStyle/>
        <a:p>
          <a:endParaRPr lang="cs-CZ"/>
        </a:p>
      </dgm:t>
    </dgm:pt>
    <dgm:pt modelId="{782F4CAB-BAF7-4AF1-9F8A-DB2630C456BC}" type="sibTrans" cxnId="{2BE93666-06A8-403B-8B5B-9690A658A931}">
      <dgm:prSet/>
      <dgm:spPr/>
      <dgm:t>
        <a:bodyPr/>
        <a:lstStyle/>
        <a:p>
          <a:endParaRPr lang="cs-CZ"/>
        </a:p>
      </dgm:t>
    </dgm:pt>
    <dgm:pt modelId="{26C68D7A-180E-4146-A21F-4A0DD1CB3E9B}">
      <dgm:prSet custT="1"/>
      <dgm:spPr/>
      <dgm:t>
        <a:bodyPr/>
        <a:lstStyle/>
        <a:p>
          <a:endParaRPr lang="cs-CZ" sz="2400"/>
        </a:p>
      </dgm:t>
    </dgm:pt>
    <dgm:pt modelId="{79EF6AA9-0DCD-4F73-BCBA-083B88F43092}" type="parTrans" cxnId="{0D068B41-8636-47FE-9C85-7DE625FF8D99}">
      <dgm:prSet/>
      <dgm:spPr/>
      <dgm:t>
        <a:bodyPr/>
        <a:lstStyle/>
        <a:p>
          <a:endParaRPr lang="cs-CZ"/>
        </a:p>
      </dgm:t>
    </dgm:pt>
    <dgm:pt modelId="{A8BA079C-4C1F-443A-8CF7-0C7D66DAA6CA}" type="sibTrans" cxnId="{0D068B41-8636-47FE-9C85-7DE625FF8D99}">
      <dgm:prSet/>
      <dgm:spPr/>
      <dgm:t>
        <a:bodyPr/>
        <a:lstStyle/>
        <a:p>
          <a:endParaRPr lang="cs-CZ"/>
        </a:p>
      </dgm:t>
    </dgm:pt>
    <dgm:pt modelId="{2FBE38BE-C8C6-46EE-B3A7-2DDBBCD8ADEC}">
      <dgm:prSet custT="1"/>
      <dgm:spPr/>
      <dgm:t>
        <a:bodyPr/>
        <a:lstStyle/>
        <a:p>
          <a:r>
            <a:rPr lang="cs-CZ" sz="2400"/>
            <a:t>A</a:t>
          </a:r>
        </a:p>
      </dgm:t>
    </dgm:pt>
    <dgm:pt modelId="{FD010752-3689-40BE-AE1A-E5C5A4446FF0}" type="parTrans" cxnId="{6AC3BF4F-10D0-4E1A-9371-5D5940251D8B}">
      <dgm:prSet/>
      <dgm:spPr/>
      <dgm:t>
        <a:bodyPr/>
        <a:lstStyle/>
        <a:p>
          <a:endParaRPr lang="cs-CZ"/>
        </a:p>
      </dgm:t>
    </dgm:pt>
    <dgm:pt modelId="{D8DAC6D4-4091-451A-A5C0-F9B72AE012BE}" type="sibTrans" cxnId="{6AC3BF4F-10D0-4E1A-9371-5D5940251D8B}">
      <dgm:prSet/>
      <dgm:spPr/>
      <dgm:t>
        <a:bodyPr/>
        <a:lstStyle/>
        <a:p>
          <a:endParaRPr lang="cs-CZ"/>
        </a:p>
      </dgm:t>
    </dgm:pt>
    <dgm:pt modelId="{D64210CA-9A8E-4717-9151-3458A62574FB}">
      <dgm:prSet custT="1"/>
      <dgm:spPr/>
      <dgm:t>
        <a:bodyPr/>
        <a:lstStyle/>
        <a:p>
          <a:endParaRPr lang="cs-CZ" sz="2400"/>
        </a:p>
      </dgm:t>
    </dgm:pt>
    <dgm:pt modelId="{D6552D99-AB3A-4393-B1E0-1A2D06D05F28}" type="parTrans" cxnId="{D043E2E4-227F-4116-9DC5-73FC06961FB4}">
      <dgm:prSet/>
      <dgm:spPr/>
      <dgm:t>
        <a:bodyPr/>
        <a:lstStyle/>
        <a:p>
          <a:endParaRPr lang="cs-CZ"/>
        </a:p>
      </dgm:t>
    </dgm:pt>
    <dgm:pt modelId="{1694E755-544F-4A6B-982F-4581607B1743}" type="sibTrans" cxnId="{D043E2E4-227F-4116-9DC5-73FC06961FB4}">
      <dgm:prSet/>
      <dgm:spPr/>
      <dgm:t>
        <a:bodyPr/>
        <a:lstStyle/>
        <a:p>
          <a:endParaRPr lang="cs-CZ"/>
        </a:p>
      </dgm:t>
    </dgm:pt>
    <dgm:pt modelId="{8DB82C57-8FC0-45D4-B5D0-F6BA85173DBD}">
      <dgm:prSet custT="1"/>
      <dgm:spPr/>
      <dgm:t>
        <a:bodyPr/>
        <a:lstStyle/>
        <a:p>
          <a:r>
            <a:rPr lang="cs-CZ" sz="2400"/>
            <a:t>L</a:t>
          </a:r>
        </a:p>
      </dgm:t>
    </dgm:pt>
    <dgm:pt modelId="{1E37125F-31D3-4AEC-98FB-2CA9E8CA5694}" type="parTrans" cxnId="{939C6AEB-880D-4DCC-A74E-15A7FC2A4C22}">
      <dgm:prSet/>
      <dgm:spPr/>
      <dgm:t>
        <a:bodyPr/>
        <a:lstStyle/>
        <a:p>
          <a:endParaRPr lang="cs-CZ"/>
        </a:p>
      </dgm:t>
    </dgm:pt>
    <dgm:pt modelId="{E591B943-ACDA-4CA8-9A14-5A58DE329BD2}" type="sibTrans" cxnId="{939C6AEB-880D-4DCC-A74E-15A7FC2A4C22}">
      <dgm:prSet/>
      <dgm:spPr/>
      <dgm:t>
        <a:bodyPr/>
        <a:lstStyle/>
        <a:p>
          <a:endParaRPr lang="cs-CZ"/>
        </a:p>
      </dgm:t>
    </dgm:pt>
    <dgm:pt modelId="{F24C5D3C-4495-435E-80D4-6A54F8F0A66B}" type="pres">
      <dgm:prSet presAssocID="{01B67655-ACF6-45FA-8051-7360453E288C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8A94A0-66DA-4408-A249-C6715CB632A7}" type="pres">
      <dgm:prSet presAssocID="{6150E9C7-9A97-4D99-860C-A959354D5063}" presName="compNode" presStyleCnt="0"/>
      <dgm:spPr/>
    </dgm:pt>
    <dgm:pt modelId="{5C8FD42C-CABF-4F6E-B1E9-CFE796567E0E}" type="pres">
      <dgm:prSet presAssocID="{6150E9C7-9A97-4D99-860C-A959354D5063}" presName="noGeometry" presStyleCnt="0"/>
      <dgm:spPr/>
    </dgm:pt>
    <dgm:pt modelId="{E070058B-B973-400D-83CF-D80E0D25AA5F}" type="pres">
      <dgm:prSet presAssocID="{6150E9C7-9A97-4D99-860C-A959354D5063}" presName="childTextVisible" presStyleLbl="bgAccFollowNode1" presStyleIdx="0" presStyleCnt="18" custScaleX="161051" custScaleY="161051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9F19AD7B-DB3A-4675-81CA-138D96C75378}" type="pres">
      <dgm:prSet presAssocID="{6150E9C7-9A97-4D99-860C-A959354D5063}" presName="childTextHidden" presStyleLbl="bgAccFollowNode1" presStyleIdx="0" presStyleCnt="18"/>
      <dgm:spPr/>
      <dgm:t>
        <a:bodyPr/>
        <a:lstStyle/>
        <a:p>
          <a:endParaRPr lang="cs-CZ"/>
        </a:p>
      </dgm:t>
    </dgm:pt>
    <dgm:pt modelId="{4037567F-1A67-4260-B5D8-3079B22387D0}" type="pres">
      <dgm:prSet presAssocID="{6150E9C7-9A97-4D99-860C-A959354D5063}" presName="parentText" presStyleLbl="node1" presStyleIdx="0" presStyleCnt="18" custScaleX="194735" custScaleY="194651" custLinFactY="-100000" custLinFactNeighborX="95227" custLinFactNeighborY="-13779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8F4E80C-EBC0-4297-93D0-00FDD3440054}" type="pres">
      <dgm:prSet presAssocID="{6150E9C7-9A97-4D99-860C-A959354D5063}" presName="aSpace" presStyleCnt="0"/>
      <dgm:spPr/>
    </dgm:pt>
    <dgm:pt modelId="{C6877FD5-096D-40AE-8549-E3DC6CF9D2E5}" type="pres">
      <dgm:prSet presAssocID="{8B41886A-F8B8-4345-B9A9-CA8FC7F7AEC4}" presName="compNode" presStyleCnt="0"/>
      <dgm:spPr/>
    </dgm:pt>
    <dgm:pt modelId="{75EAED2F-344B-42C6-8574-50B8A299FA0F}" type="pres">
      <dgm:prSet presAssocID="{8B41886A-F8B8-4345-B9A9-CA8FC7F7AEC4}" presName="noGeometry" presStyleCnt="0"/>
      <dgm:spPr/>
    </dgm:pt>
    <dgm:pt modelId="{DB537886-A93D-4891-8905-338CAEF7DCDF}" type="pres">
      <dgm:prSet presAssocID="{8B41886A-F8B8-4345-B9A9-CA8FC7F7AEC4}" presName="childTextVisible" presStyleLbl="bgAccFollowNode1" presStyleIdx="1" presStyleCnt="18" custScaleX="161051" custScaleY="161051" custLinFactNeighborY="-3430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736F2BD7-46B3-4F8D-A7E9-4F5C7D430E8A}" type="pres">
      <dgm:prSet presAssocID="{8B41886A-F8B8-4345-B9A9-CA8FC7F7AEC4}" presName="childTextHidden" presStyleLbl="bgAccFollowNode1" presStyleIdx="1" presStyleCnt="18"/>
      <dgm:spPr/>
      <dgm:t>
        <a:bodyPr/>
        <a:lstStyle/>
        <a:p>
          <a:endParaRPr lang="cs-CZ"/>
        </a:p>
      </dgm:t>
    </dgm:pt>
    <dgm:pt modelId="{F534BB9A-0412-472C-97F5-53214A9FD9C7}" type="pres">
      <dgm:prSet presAssocID="{8B41886A-F8B8-4345-B9A9-CA8FC7F7AEC4}" presName="parentText" presStyleLbl="node1" presStyleIdx="1" presStyleCnt="18" custScaleX="194735" custScaleY="194651" custLinFactY="-100000" custLinFactNeighborX="95227" custLinFactNeighborY="-19776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321E162-43D4-418C-AAD5-D25C86600597}" type="pres">
      <dgm:prSet presAssocID="{8B41886A-F8B8-4345-B9A9-CA8FC7F7AEC4}" presName="aSpace" presStyleCnt="0"/>
      <dgm:spPr/>
    </dgm:pt>
    <dgm:pt modelId="{A6585FC2-C8DF-4BCD-A2D9-9C0C413B381F}" type="pres">
      <dgm:prSet presAssocID="{49D6630F-C881-43C5-848D-8452F9B92FA7}" presName="compNode" presStyleCnt="0"/>
      <dgm:spPr/>
    </dgm:pt>
    <dgm:pt modelId="{BCF331C3-7289-494B-B291-334EFDFA9D0C}" type="pres">
      <dgm:prSet presAssocID="{49D6630F-C881-43C5-848D-8452F9B92FA7}" presName="noGeometry" presStyleCnt="0"/>
      <dgm:spPr/>
    </dgm:pt>
    <dgm:pt modelId="{1BFC30B8-6953-403D-A3B3-1B1FFF54D76A}" type="pres">
      <dgm:prSet presAssocID="{49D6630F-C881-43C5-848D-8452F9B92FA7}" presName="childTextVisible" presStyleLbl="bgAccFollowNode1" presStyleIdx="2" presStyleCnt="18" custScaleX="161051" custScaleY="161051" custLinFactY="-635" custLinFactNeighborX="-21992" custLinFactNeighborY="-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20B83BD-174B-469C-80F9-D242F56D2266}" type="pres">
      <dgm:prSet presAssocID="{49D6630F-C881-43C5-848D-8452F9B92FA7}" presName="childTextHidden" presStyleLbl="bgAccFollowNode1" presStyleIdx="2" presStyleCnt="18"/>
      <dgm:spPr/>
      <dgm:t>
        <a:bodyPr/>
        <a:lstStyle/>
        <a:p>
          <a:endParaRPr lang="cs-CZ"/>
        </a:p>
      </dgm:t>
    </dgm:pt>
    <dgm:pt modelId="{1DB85AD1-8B28-4467-A092-FA7C8875FB9C}" type="pres">
      <dgm:prSet presAssocID="{49D6630F-C881-43C5-848D-8452F9B92FA7}" presName="parentText" presStyleLbl="node1" presStyleIdx="2" presStyleCnt="18" custScaleX="194735" custScaleY="194651" custLinFactY="-200000" custLinFactNeighborX="51243" custLinFactNeighborY="-21373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115FEB-BA15-499D-8210-63258AB676BB}" type="pres">
      <dgm:prSet presAssocID="{49D6630F-C881-43C5-848D-8452F9B92FA7}" presName="aSpace" presStyleCnt="0"/>
      <dgm:spPr/>
    </dgm:pt>
    <dgm:pt modelId="{AC5E36C1-DE47-496A-AA27-FFCC816D6E15}" type="pres">
      <dgm:prSet presAssocID="{BBA3D1DF-D280-42CA-AABE-63F3F2701151}" presName="compNode" presStyleCnt="0"/>
      <dgm:spPr/>
    </dgm:pt>
    <dgm:pt modelId="{18C4A8D4-9C89-4B95-97C4-E4E6B6249658}" type="pres">
      <dgm:prSet presAssocID="{BBA3D1DF-D280-42CA-AABE-63F3F2701151}" presName="noGeometry" presStyleCnt="0"/>
      <dgm:spPr/>
    </dgm:pt>
    <dgm:pt modelId="{DE80F665-6765-40B4-8651-1117768623F6}" type="pres">
      <dgm:prSet presAssocID="{BBA3D1DF-D280-42CA-AABE-63F3F2701151}" presName="childTextVisible" presStyleLbl="bgAccFollowNode1" presStyleIdx="3" presStyleCnt="18" custScaleX="161051" custScaleY="161051" custLinFactY="-60102" custLinFactNeighborX="-37986" custLinFactNeighborY="-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BB8D27A-10E0-4C47-AA9D-384DD9BB1462}" type="pres">
      <dgm:prSet presAssocID="{BBA3D1DF-D280-42CA-AABE-63F3F2701151}" presName="childTextHidden" presStyleLbl="bgAccFollowNode1" presStyleIdx="3" presStyleCnt="18"/>
      <dgm:spPr/>
      <dgm:t>
        <a:bodyPr/>
        <a:lstStyle/>
        <a:p>
          <a:endParaRPr lang="cs-CZ"/>
        </a:p>
      </dgm:t>
    </dgm:pt>
    <dgm:pt modelId="{37A48D54-5AA4-4EE9-A8F8-C27535898DB6}" type="pres">
      <dgm:prSet presAssocID="{BBA3D1DF-D280-42CA-AABE-63F3F2701151}" presName="parentText" presStyleLbl="node1" presStyleIdx="3" presStyleCnt="18" custScaleX="194735" custScaleY="194651" custLinFactY="-217693" custLinFactNeighborX="19254" custLinFactNeighborY="-3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9AED8E0-F1F4-4B09-A7D2-E32D9E6975E9}" type="pres">
      <dgm:prSet presAssocID="{BBA3D1DF-D280-42CA-AABE-63F3F2701151}" presName="aSpace" presStyleCnt="0"/>
      <dgm:spPr/>
    </dgm:pt>
    <dgm:pt modelId="{A43E0FEE-D7B8-4B21-A01C-04F8E2D5925E}" type="pres">
      <dgm:prSet presAssocID="{EE3E792D-154E-478A-96FB-27B3E9AF93B5}" presName="compNode" presStyleCnt="0"/>
      <dgm:spPr/>
    </dgm:pt>
    <dgm:pt modelId="{3C964B40-F68D-4BD6-9D49-2E409475AE74}" type="pres">
      <dgm:prSet presAssocID="{EE3E792D-154E-478A-96FB-27B3E9AF93B5}" presName="noGeometry" presStyleCnt="0"/>
      <dgm:spPr/>
    </dgm:pt>
    <dgm:pt modelId="{AA1EF73D-5B90-4A04-B6EA-95EB349D4061}" type="pres">
      <dgm:prSet presAssocID="{EE3E792D-154E-478A-96FB-27B3E9AF93B5}" presName="childTextVisible" presStyleLbl="bgAccFollowNode1" presStyleIdx="4" presStyleCnt="18" custScaleX="161051" custScaleY="161051" custLinFactY="-100000" custLinFactNeighborX="-55980" custLinFactNeighborY="-114994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653CCACC-D686-4CA1-BDB1-839B87CF56A7}" type="pres">
      <dgm:prSet presAssocID="{EE3E792D-154E-478A-96FB-27B3E9AF93B5}" presName="childTextHidden" presStyleLbl="bgAccFollowNode1" presStyleIdx="4" presStyleCnt="18"/>
      <dgm:spPr/>
      <dgm:t>
        <a:bodyPr/>
        <a:lstStyle/>
        <a:p>
          <a:endParaRPr lang="cs-CZ"/>
        </a:p>
      </dgm:t>
    </dgm:pt>
    <dgm:pt modelId="{46727027-10B0-4180-80B9-FE2F6DE1FDD8}" type="pres">
      <dgm:prSet presAssocID="{EE3E792D-154E-478A-96FB-27B3E9AF93B5}" presName="parentText" presStyleLbl="node1" presStyleIdx="4" presStyleCnt="18" custScaleX="194735" custScaleY="194651" custLinFactY="-300000" custLinFactNeighborX="-16733" custLinFactNeighborY="-31365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7793C2-1463-4D50-8550-00EC45D97E26}" type="pres">
      <dgm:prSet presAssocID="{EE3E792D-154E-478A-96FB-27B3E9AF93B5}" presName="aSpace" presStyleCnt="0"/>
      <dgm:spPr/>
    </dgm:pt>
    <dgm:pt modelId="{0C374F51-EB45-459B-9BB7-8DCC1655DC85}" type="pres">
      <dgm:prSet presAssocID="{37AF7813-ECAE-47A5-A7C5-C2A844A0BCED}" presName="compNode" presStyleCnt="0"/>
      <dgm:spPr/>
    </dgm:pt>
    <dgm:pt modelId="{F30EA049-DFE8-4D41-98ED-4D257547EB08}" type="pres">
      <dgm:prSet presAssocID="{37AF7813-ECAE-47A5-A7C5-C2A844A0BCED}" presName="noGeometry" presStyleCnt="0"/>
      <dgm:spPr/>
    </dgm:pt>
    <dgm:pt modelId="{AB14FDD3-8F62-4F29-9EBD-14771462C7D6}" type="pres">
      <dgm:prSet presAssocID="{37AF7813-ECAE-47A5-A7C5-C2A844A0BCED}" presName="childTextVisible" presStyleLbl="bgAccFollowNode1" presStyleIdx="5" presStyleCnt="18" custScaleX="161051" custScaleY="161051" custLinFactY="-100000" custLinFactNeighborX="-59978" custLinFactNeighborY="-144525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4C754A26-219C-4BD2-8C1B-F96ACAA6D076}" type="pres">
      <dgm:prSet presAssocID="{37AF7813-ECAE-47A5-A7C5-C2A844A0BCED}" presName="childTextHidden" presStyleLbl="bgAccFollowNode1" presStyleIdx="5" presStyleCnt="18"/>
      <dgm:spPr/>
      <dgm:t>
        <a:bodyPr/>
        <a:lstStyle/>
        <a:p>
          <a:endParaRPr lang="cs-CZ"/>
        </a:p>
      </dgm:t>
    </dgm:pt>
    <dgm:pt modelId="{95C4DB59-7678-4260-B850-4AE62A9D7C6F}" type="pres">
      <dgm:prSet presAssocID="{37AF7813-ECAE-47A5-A7C5-C2A844A0BCED}" presName="parentText" presStyleLbl="node1" presStyleIdx="5" presStyleCnt="18" custScaleX="194735" custScaleY="194651" custLinFactY="-300000" custLinFactNeighborX="-24730" custLinFactNeighborY="-36528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EFCCD8-F331-43A1-828A-7318287F61A1}" type="pres">
      <dgm:prSet presAssocID="{37AF7813-ECAE-47A5-A7C5-C2A844A0BCED}" presName="aSpace" presStyleCnt="0"/>
      <dgm:spPr/>
    </dgm:pt>
    <dgm:pt modelId="{A3AA0DA8-6F5A-4D9A-8434-4BAEDBA1C554}" type="pres">
      <dgm:prSet presAssocID="{4431D184-CB3E-44E2-A443-4346AD388223}" presName="compNode" presStyleCnt="0"/>
      <dgm:spPr/>
    </dgm:pt>
    <dgm:pt modelId="{B14036E4-16DD-4668-A5E5-35DB57010EF6}" type="pres">
      <dgm:prSet presAssocID="{4431D184-CB3E-44E2-A443-4346AD388223}" presName="noGeometry" presStyleCnt="0"/>
      <dgm:spPr/>
    </dgm:pt>
    <dgm:pt modelId="{41141387-7A01-48AD-9103-CE2A792CD23D}" type="pres">
      <dgm:prSet presAssocID="{4431D184-CB3E-44E2-A443-4346AD388223}" presName="childTextVisible" presStyleLbl="bgAccFollowNode1" presStyleIdx="6" presStyleCnt="18" custScaleX="161051" custScaleY="161051" custLinFactY="-80687" custLinFactNeighborX="-75972" custLinFactNeighborY="-100000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71386647-25BA-4907-8CCF-4924D692D3E5}" type="pres">
      <dgm:prSet presAssocID="{4431D184-CB3E-44E2-A443-4346AD388223}" presName="childTextHidden" presStyleLbl="bgAccFollowNode1" presStyleIdx="6" presStyleCnt="18"/>
      <dgm:spPr/>
      <dgm:t>
        <a:bodyPr/>
        <a:lstStyle/>
        <a:p>
          <a:endParaRPr lang="cs-CZ"/>
        </a:p>
      </dgm:t>
    </dgm:pt>
    <dgm:pt modelId="{4ABAAA4D-F82A-4A28-803E-0FF94CF873BB}" type="pres">
      <dgm:prSet presAssocID="{4431D184-CB3E-44E2-A443-4346AD388223}" presName="parentText" presStyleLbl="node1" presStyleIdx="6" presStyleCnt="18" custScaleX="194735" custScaleY="194651" custLinFactY="-253680" custLinFactNeighborX="-56718" custLinFactNeighborY="-3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D804F5-9766-4ADC-8919-26D3A97A27FF}" type="pres">
      <dgm:prSet presAssocID="{4431D184-CB3E-44E2-A443-4346AD388223}" presName="aSpace" presStyleCnt="0"/>
      <dgm:spPr/>
    </dgm:pt>
    <dgm:pt modelId="{4604D889-78E4-459D-9E0A-174EC345690A}" type="pres">
      <dgm:prSet presAssocID="{137FD311-BC44-417B-9824-88DF35C290CE}" presName="compNode" presStyleCnt="0"/>
      <dgm:spPr/>
    </dgm:pt>
    <dgm:pt modelId="{7202CF10-9AA3-498E-836E-770FA58D0717}" type="pres">
      <dgm:prSet presAssocID="{137FD311-BC44-417B-9824-88DF35C290CE}" presName="noGeometry" presStyleCnt="0"/>
      <dgm:spPr/>
    </dgm:pt>
    <dgm:pt modelId="{4F6F7211-2008-482E-B24B-672236CEA83E}" type="pres">
      <dgm:prSet presAssocID="{137FD311-BC44-417B-9824-88DF35C290CE}" presName="childTextVisible" presStyleLbl="bgAccFollowNode1" presStyleIdx="7" presStyleCnt="18" custScaleX="161051" custScaleY="161051" custLinFactX="-3990" custLinFactNeighborX="-100000" custLinFactNeighborY="-91432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DBEA5273-AE46-4B4D-80B6-C4D379FDDECE}" type="pres">
      <dgm:prSet presAssocID="{137FD311-BC44-417B-9824-88DF35C290CE}" presName="childTextHidden" presStyleLbl="bgAccFollowNode1" presStyleIdx="7" presStyleCnt="18"/>
      <dgm:spPr/>
      <dgm:t>
        <a:bodyPr/>
        <a:lstStyle/>
        <a:p>
          <a:endParaRPr lang="cs-CZ"/>
        </a:p>
      </dgm:t>
    </dgm:pt>
    <dgm:pt modelId="{29F55282-6642-426A-90F5-9EB54D5BC509}" type="pres">
      <dgm:prSet presAssocID="{137FD311-BC44-417B-9824-88DF35C290CE}" presName="parentText" presStyleLbl="node1" presStyleIdx="7" presStyleCnt="18" custScaleX="194735" custScaleY="194651" custLinFactX="-12753" custLinFactY="-197640" custLinFactNeighborX="-100000" custLinFactNeighborY="-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31F0E3-7FE6-49CE-A295-26525A3097CE}" type="pres">
      <dgm:prSet presAssocID="{137FD311-BC44-417B-9824-88DF35C290CE}" presName="aSpace" presStyleCnt="0"/>
      <dgm:spPr/>
    </dgm:pt>
    <dgm:pt modelId="{F7DC1D88-800D-4F45-969B-A7296DAADAEA}" type="pres">
      <dgm:prSet presAssocID="{D12784D3-768E-4827-89F9-88587BE950A0}" presName="compNode" presStyleCnt="0"/>
      <dgm:spPr/>
    </dgm:pt>
    <dgm:pt modelId="{18181140-954F-4A99-BA8E-85FE0D898617}" type="pres">
      <dgm:prSet presAssocID="{D12784D3-768E-4827-89F9-88587BE950A0}" presName="noGeometry" presStyleCnt="0"/>
      <dgm:spPr/>
    </dgm:pt>
    <dgm:pt modelId="{12258B1C-5906-4763-AB4A-88F51A7012CC}" type="pres">
      <dgm:prSet presAssocID="{D12784D3-768E-4827-89F9-88587BE950A0}" presName="childTextVisible" presStyleLbl="bgAccFollowNode1" presStyleIdx="8" presStyleCnt="18" custScaleX="161051" custScaleY="161051" custLinFactX="-34570" custLinFactNeighborX="-100000" custLinFactNeighborY="10870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E7091B04-371C-4863-9CF0-84996EB3A1E8}" type="pres">
      <dgm:prSet presAssocID="{D12784D3-768E-4827-89F9-88587BE950A0}" presName="childTextHidden" presStyleLbl="bgAccFollowNode1" presStyleIdx="8" presStyleCnt="18"/>
      <dgm:spPr/>
      <dgm:t>
        <a:bodyPr/>
        <a:lstStyle/>
        <a:p>
          <a:endParaRPr lang="cs-CZ"/>
        </a:p>
      </dgm:t>
    </dgm:pt>
    <dgm:pt modelId="{715FAC3D-D74F-46F5-B236-B5C1D1B1D718}" type="pres">
      <dgm:prSet presAssocID="{D12784D3-768E-4827-89F9-88587BE950A0}" presName="parentText" presStyleLbl="node1" presStyleIdx="8" presStyleCnt="18" custScaleX="194735" custScaleY="194651" custLinFactX="-73914" custLinFactY="-100000" custLinFactNeighborX="-100000" custLinFactNeighborY="-118792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4F38639-335F-4E61-A8C7-747050D383CB}" type="pres">
      <dgm:prSet presAssocID="{D12784D3-768E-4827-89F9-88587BE950A0}" presName="aSpace" presStyleCnt="0"/>
      <dgm:spPr/>
    </dgm:pt>
    <dgm:pt modelId="{C1C144F3-7A92-48B4-944D-48E49697EFFE}" type="pres">
      <dgm:prSet presAssocID="{F19312EA-71D9-4D47-8DEF-A977E88BCE98}" presName="compNode" presStyleCnt="0"/>
      <dgm:spPr/>
    </dgm:pt>
    <dgm:pt modelId="{0E429AF0-B4FC-423F-B3E8-CB7FA25D8CA7}" type="pres">
      <dgm:prSet presAssocID="{F19312EA-71D9-4D47-8DEF-A977E88BCE98}" presName="noGeometry" presStyleCnt="0"/>
      <dgm:spPr/>
    </dgm:pt>
    <dgm:pt modelId="{5A1960B2-4BE2-4ACF-8970-1A6C158A7F70}" type="pres">
      <dgm:prSet presAssocID="{F19312EA-71D9-4D47-8DEF-A977E88BCE98}" presName="childTextVisible" presStyleLbl="bgAccFollowNode1" presStyleIdx="9" presStyleCnt="18" custScaleX="161051" custScaleY="161051" custLinFactX="-68180" custLinFactY="19108" custLinFactNeighborX="-100000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B9A594A-076C-43F1-BD95-112AD4F5F951}" type="pres">
      <dgm:prSet presAssocID="{F19312EA-71D9-4D47-8DEF-A977E88BCE98}" presName="childTextHidden" presStyleLbl="bgAccFollowNode1" presStyleIdx="9" presStyleCnt="18"/>
      <dgm:spPr/>
      <dgm:t>
        <a:bodyPr/>
        <a:lstStyle/>
        <a:p>
          <a:endParaRPr lang="cs-CZ"/>
        </a:p>
      </dgm:t>
    </dgm:pt>
    <dgm:pt modelId="{610E7097-5070-4D93-A60B-0DE8A0C10315}" type="pres">
      <dgm:prSet presAssocID="{F19312EA-71D9-4D47-8DEF-A977E88BCE98}" presName="parentText" presStyleLbl="node1" presStyleIdx="9" presStyleCnt="18" custScaleX="194735" custScaleY="194651" custLinFactX="-100000" custLinFactNeighborX="-141133" custLinFactNeighborY="-2956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AB7607B-B2E9-4811-A7D3-14D963E72B2B}" type="pres">
      <dgm:prSet presAssocID="{F19312EA-71D9-4D47-8DEF-A977E88BCE98}" presName="aSpace" presStyleCnt="0"/>
      <dgm:spPr/>
    </dgm:pt>
    <dgm:pt modelId="{21F92CCD-4DFE-450E-8A56-5C051221F82A}" type="pres">
      <dgm:prSet presAssocID="{1184F5AC-25E8-4C50-9777-4D3F7BA8AD2E}" presName="compNode" presStyleCnt="0"/>
      <dgm:spPr/>
    </dgm:pt>
    <dgm:pt modelId="{21355BAD-A604-4F99-91C1-E85AA2470A84}" type="pres">
      <dgm:prSet presAssocID="{1184F5AC-25E8-4C50-9777-4D3F7BA8AD2E}" presName="noGeometry" presStyleCnt="0"/>
      <dgm:spPr/>
    </dgm:pt>
    <dgm:pt modelId="{DD333049-0CB1-4D13-A701-A0F51CB37BB8}" type="pres">
      <dgm:prSet presAssocID="{1184F5AC-25E8-4C50-9777-4D3F7BA8AD2E}" presName="childTextVisible" presStyleLbl="bgAccFollowNode1" presStyleIdx="10" presStyleCnt="18" custScaleX="161051" custScaleY="161051" custLinFactX="-94013" custLinFactY="100000" custLinFactNeighborX="-100000" custLinFactNeighborY="12658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B846CBB-86A8-4924-B784-ADD034E4035B}" type="pres">
      <dgm:prSet presAssocID="{1184F5AC-25E8-4C50-9777-4D3F7BA8AD2E}" presName="childTextHidden" presStyleLbl="bgAccFollowNode1" presStyleIdx="10" presStyleCnt="18"/>
      <dgm:spPr/>
      <dgm:t>
        <a:bodyPr/>
        <a:lstStyle/>
        <a:p>
          <a:endParaRPr lang="cs-CZ"/>
        </a:p>
      </dgm:t>
    </dgm:pt>
    <dgm:pt modelId="{7EC7AD15-91F7-4621-B30B-74E2FA29C1E0}" type="pres">
      <dgm:prSet presAssocID="{1184F5AC-25E8-4C50-9777-4D3F7BA8AD2E}" presName="parentText" presStyleLbl="node1" presStyleIdx="10" presStyleCnt="18" custScaleX="194735" custScaleY="194651" custLinFactX="-100000" custLinFactY="58331" custLinFactNeighborX="-192800" custLinFactNeighborY="1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F055F12-48FF-4C5A-B339-F0937DA2BD23}" type="pres">
      <dgm:prSet presAssocID="{1184F5AC-25E8-4C50-9777-4D3F7BA8AD2E}" presName="aSpace" presStyleCnt="0"/>
      <dgm:spPr/>
    </dgm:pt>
    <dgm:pt modelId="{8FDAB2B5-D0E3-44A5-B0A0-7B4894EFD8A6}" type="pres">
      <dgm:prSet presAssocID="{8A9CFD0C-FB2A-4870-8298-5478D63EEF32}" presName="compNode" presStyleCnt="0"/>
      <dgm:spPr/>
    </dgm:pt>
    <dgm:pt modelId="{F1851108-D661-403F-9460-FB9A2A00A978}" type="pres">
      <dgm:prSet presAssocID="{8A9CFD0C-FB2A-4870-8298-5478D63EEF32}" presName="noGeometry" presStyleCnt="0"/>
      <dgm:spPr/>
    </dgm:pt>
    <dgm:pt modelId="{A14D43C4-BC81-4E57-ADAB-D47B2D88E238}" type="pres">
      <dgm:prSet presAssocID="{8A9CFD0C-FB2A-4870-8298-5478D63EEF32}" presName="childTextVisible" presStyleLbl="bgAccFollowNode1" presStyleIdx="11" presStyleCnt="18" custScaleX="161051" custScaleY="161051" custLinFactX="-100000" custLinFactY="139729" custLinFactNeighborX="-111433" custLinFactNeighborY="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31A41AC-9A1C-40A5-8F4F-F17803FBEF1F}" type="pres">
      <dgm:prSet presAssocID="{8A9CFD0C-FB2A-4870-8298-5478D63EEF32}" presName="childTextHidden" presStyleLbl="bgAccFollowNode1" presStyleIdx="11" presStyleCnt="18"/>
      <dgm:spPr/>
      <dgm:t>
        <a:bodyPr/>
        <a:lstStyle/>
        <a:p>
          <a:endParaRPr lang="cs-CZ"/>
        </a:p>
      </dgm:t>
    </dgm:pt>
    <dgm:pt modelId="{EF594AF5-FDAC-4F5F-A823-038F7B8B90B7}" type="pres">
      <dgm:prSet presAssocID="{8A9CFD0C-FB2A-4870-8298-5478D63EEF32}" presName="parentText" presStyleLbl="node1" presStyleIdx="11" presStyleCnt="18" custScaleX="194735" custScaleY="194651" custLinFactX="-127640" custLinFactY="156139" custLinFactNeighborX="-200000" custLinFactNeighborY="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01B5957-5968-4537-9E17-F5F6FA8C6A15}" type="pres">
      <dgm:prSet presAssocID="{8A9CFD0C-FB2A-4870-8298-5478D63EEF32}" presName="aSpace" presStyleCnt="0"/>
      <dgm:spPr/>
    </dgm:pt>
    <dgm:pt modelId="{F14E0A67-0100-4BD6-B255-E90C495CA728}" type="pres">
      <dgm:prSet presAssocID="{AF2A8FE8-DC87-4888-850E-A209C1139780}" presName="compNode" presStyleCnt="0"/>
      <dgm:spPr/>
    </dgm:pt>
    <dgm:pt modelId="{EE1391E6-0EC7-408B-B3D6-69BA54516C7F}" type="pres">
      <dgm:prSet presAssocID="{AF2A8FE8-DC87-4888-850E-A209C1139780}" presName="noGeometry" presStyleCnt="0"/>
      <dgm:spPr/>
    </dgm:pt>
    <dgm:pt modelId="{1BD3F5B6-013D-498A-97B8-D92A70322433}" type="pres">
      <dgm:prSet presAssocID="{AF2A8FE8-DC87-4888-850E-A209C1139780}" presName="childTextVisible" presStyleLbl="bgAccFollowNode1" presStyleIdx="12" presStyleCnt="18" custScaleX="161051" custScaleY="161051" custLinFactX="-100000" custLinFactY="200000" custLinFactNeighborX="-104914" custLinFactNeighborY="22149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85939E6-FB7A-4BDC-BBC1-15F6E1DB011A}" type="pres">
      <dgm:prSet presAssocID="{AF2A8FE8-DC87-4888-850E-A209C1139780}" presName="childTextHidden" presStyleLbl="bgAccFollowNode1" presStyleIdx="12" presStyleCnt="18"/>
      <dgm:spPr/>
      <dgm:t>
        <a:bodyPr/>
        <a:lstStyle/>
        <a:p>
          <a:endParaRPr lang="cs-CZ"/>
        </a:p>
      </dgm:t>
    </dgm:pt>
    <dgm:pt modelId="{9BEC89C0-3606-4C46-AF57-11C1C9C06CFF}" type="pres">
      <dgm:prSet presAssocID="{AF2A8FE8-DC87-4888-850E-A209C1139780}" presName="parentText" presStyleLbl="node1" presStyleIdx="12" presStyleCnt="18" custScaleX="194735" custScaleY="194651" custLinFactX="-114603" custLinFactY="200000" custLinFactNeighborX="-200000" custLinFactNeighborY="29908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15217C3-531B-4A0B-AF14-25C2284CF217}" type="pres">
      <dgm:prSet presAssocID="{AF2A8FE8-DC87-4888-850E-A209C1139780}" presName="aSpace" presStyleCnt="0"/>
      <dgm:spPr/>
    </dgm:pt>
    <dgm:pt modelId="{21A77606-7123-49B9-80C1-69A38B53FA8C}" type="pres">
      <dgm:prSet presAssocID="{97F88BCB-4C8C-4623-9797-18F201D51AAC}" presName="compNode" presStyleCnt="0"/>
      <dgm:spPr/>
    </dgm:pt>
    <dgm:pt modelId="{1403CAF0-8B18-4148-A337-EB42C11D7E38}" type="pres">
      <dgm:prSet presAssocID="{97F88BCB-4C8C-4623-9797-18F201D51AAC}" presName="noGeometry" presStyleCnt="0"/>
      <dgm:spPr/>
    </dgm:pt>
    <dgm:pt modelId="{D8C8D544-B809-4208-8723-C942E3268161}" type="pres">
      <dgm:prSet presAssocID="{97F88BCB-4C8C-4623-9797-18F201D51AAC}" presName="childTextVisible" presStyleLbl="bgAccFollowNode1" presStyleIdx="13" presStyleCnt="18" custScaleX="161051" custScaleY="161051" custLinFactX="-100000" custLinFactY="159804" custLinFactNeighborX="-101316" custLinFactNeighborY="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33ED95F-0440-4E2E-8CF2-99D47224947A}" type="pres">
      <dgm:prSet presAssocID="{97F88BCB-4C8C-4623-9797-18F201D51AAC}" presName="childTextHidden" presStyleLbl="bgAccFollowNode1" presStyleIdx="13" presStyleCnt="18"/>
      <dgm:spPr/>
      <dgm:t>
        <a:bodyPr/>
        <a:lstStyle/>
        <a:p>
          <a:endParaRPr lang="cs-CZ"/>
        </a:p>
      </dgm:t>
    </dgm:pt>
    <dgm:pt modelId="{66EC1F7A-0B2D-46E5-AA56-B7988B59E345}" type="pres">
      <dgm:prSet presAssocID="{97F88BCB-4C8C-4623-9797-18F201D51AAC}" presName="parentText" presStyleLbl="node1" presStyleIdx="13" presStyleCnt="18" custScaleX="194735" custScaleY="194651" custLinFactX="-107407" custLinFactY="191235" custLinFactNeighborX="-200000" custLinFactNeighborY="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A9A0B94-FABF-49D0-ABE3-4E2500DC1D4A}" type="pres">
      <dgm:prSet presAssocID="{97F88BCB-4C8C-4623-9797-18F201D51AAC}" presName="aSpace" presStyleCnt="0"/>
      <dgm:spPr/>
    </dgm:pt>
    <dgm:pt modelId="{D17E95FA-CD2C-4CC0-ADED-42553B7C940F}" type="pres">
      <dgm:prSet presAssocID="{B9B05206-AC9B-4868-AE54-4727F9ECA87C}" presName="compNode" presStyleCnt="0"/>
      <dgm:spPr/>
    </dgm:pt>
    <dgm:pt modelId="{0787D4FB-5F9A-41B3-9B6E-CA12652DC603}" type="pres">
      <dgm:prSet presAssocID="{B9B05206-AC9B-4868-AE54-4727F9ECA87C}" presName="noGeometry" presStyleCnt="0"/>
      <dgm:spPr/>
    </dgm:pt>
    <dgm:pt modelId="{645C4DAA-2B00-482E-999F-5F96155582A5}" type="pres">
      <dgm:prSet presAssocID="{B9B05206-AC9B-4868-AE54-4727F9ECA87C}" presName="childTextVisible" presStyleLbl="bgAccFollowNode1" presStyleIdx="14" presStyleCnt="18" custScaleX="161051" custScaleY="161051" custLinFactX="-100000" custLinFactY="100000" custLinFactNeighborX="-114693" custLinFactNeighborY="18236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2FE76639-F497-467C-9CC6-5B610C3E169A}" type="pres">
      <dgm:prSet presAssocID="{B9B05206-AC9B-4868-AE54-4727F9ECA87C}" presName="childTextHidden" presStyleLbl="bgAccFollowNode1" presStyleIdx="14" presStyleCnt="18"/>
      <dgm:spPr/>
      <dgm:t>
        <a:bodyPr/>
        <a:lstStyle/>
        <a:p>
          <a:endParaRPr lang="cs-CZ"/>
        </a:p>
      </dgm:t>
    </dgm:pt>
    <dgm:pt modelId="{20DF0A96-37CD-4CB1-863F-74D600785FD9}" type="pres">
      <dgm:prSet presAssocID="{B9B05206-AC9B-4868-AE54-4727F9ECA87C}" presName="parentText" presStyleLbl="node1" presStyleIdx="14" presStyleCnt="18" custScaleX="194735" custScaleY="194651" custLinFactX="-134162" custLinFactY="100000" custLinFactNeighborX="-200000" custLinFactNeighborY="155851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CAD8C4-877A-4015-BF29-E3FD0609C4B8}" type="pres">
      <dgm:prSet presAssocID="{B9B05206-AC9B-4868-AE54-4727F9ECA87C}" presName="aSpace" presStyleCnt="0"/>
      <dgm:spPr/>
    </dgm:pt>
    <dgm:pt modelId="{3EE0B574-0022-41E5-8171-13C53254935F}" type="pres">
      <dgm:prSet presAssocID="{C9D7C514-3265-4141-81EA-713EE5044543}" presName="compNode" presStyleCnt="0"/>
      <dgm:spPr/>
    </dgm:pt>
    <dgm:pt modelId="{B8A08A64-D00E-451F-A542-567BE2A3FF49}" type="pres">
      <dgm:prSet presAssocID="{C9D7C514-3265-4141-81EA-713EE5044543}" presName="noGeometry" presStyleCnt="0"/>
      <dgm:spPr/>
    </dgm:pt>
    <dgm:pt modelId="{84049ACE-45B8-4EFA-8032-C97B379DB62B}" type="pres">
      <dgm:prSet presAssocID="{C9D7C514-3265-4141-81EA-713EE5044543}" presName="childTextVisible" presStyleLbl="bgAccFollowNode1" presStyleIdx="15" presStyleCnt="18" custScaleX="161051" custScaleY="161051" custLinFactX="-100000" custLinFactY="93381" custLinFactNeighborX="-117874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3C6E094-3869-41C0-967E-C53AB2490C95}" type="pres">
      <dgm:prSet presAssocID="{C9D7C514-3265-4141-81EA-713EE5044543}" presName="childTextHidden" presStyleLbl="bgAccFollowNode1" presStyleIdx="15" presStyleCnt="18"/>
      <dgm:spPr/>
      <dgm:t>
        <a:bodyPr/>
        <a:lstStyle/>
        <a:p>
          <a:endParaRPr lang="cs-CZ"/>
        </a:p>
      </dgm:t>
    </dgm:pt>
    <dgm:pt modelId="{0E36DC5A-0416-4027-A84A-63D928136F21}" type="pres">
      <dgm:prSet presAssocID="{C9D7C514-3265-4141-81EA-713EE5044543}" presName="parentText" presStyleLbl="node1" presStyleIdx="15" presStyleCnt="18" custScaleX="194735" custScaleY="194651" custLinFactX="-140526" custLinFactY="286" custLinFactNeighborX="-200000" custLinFactNeighborY="1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F4960AB-AF0A-44BC-A4A8-FE875927D1BC}" type="pres">
      <dgm:prSet presAssocID="{C9D7C514-3265-4141-81EA-713EE5044543}" presName="aSpace" presStyleCnt="0"/>
      <dgm:spPr/>
    </dgm:pt>
    <dgm:pt modelId="{2A1A8BCD-41DF-4F7D-881B-2459B6813048}" type="pres">
      <dgm:prSet presAssocID="{4B8312C2-68A3-4CE6-8264-7EDCDC022C68}" presName="compNode" presStyleCnt="0"/>
      <dgm:spPr/>
    </dgm:pt>
    <dgm:pt modelId="{0D40EC52-88C2-4439-AD05-764809BA964E}" type="pres">
      <dgm:prSet presAssocID="{4B8312C2-68A3-4CE6-8264-7EDCDC022C68}" presName="noGeometry" presStyleCnt="0"/>
      <dgm:spPr/>
    </dgm:pt>
    <dgm:pt modelId="{F8438E7F-6320-4D63-B9A7-B509C9ED9C1E}" type="pres">
      <dgm:prSet presAssocID="{4B8312C2-68A3-4CE6-8264-7EDCDC022C68}" presName="childTextVisible" presStyleLbl="bgAccFollowNode1" presStyleIdx="16" presStyleCnt="18" custScaleX="161051" custScaleY="161051" custLinFactX="-100000" custLinFactY="11289" custLinFactNeighborX="-124654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F02887D-2A66-4ABE-A6E6-758E92EBE554}" type="pres">
      <dgm:prSet presAssocID="{4B8312C2-68A3-4CE6-8264-7EDCDC022C68}" presName="childTextHidden" presStyleLbl="bgAccFollowNode1" presStyleIdx="16" presStyleCnt="18"/>
      <dgm:spPr/>
      <dgm:t>
        <a:bodyPr/>
        <a:lstStyle/>
        <a:p>
          <a:endParaRPr lang="cs-CZ"/>
        </a:p>
      </dgm:t>
    </dgm:pt>
    <dgm:pt modelId="{8D370695-DA93-4EE9-8B13-3C92FFDA6DD5}" type="pres">
      <dgm:prSet presAssocID="{4B8312C2-68A3-4CE6-8264-7EDCDC022C68}" presName="parentText" presStyleLbl="node1" presStyleIdx="16" presStyleCnt="18" custScaleX="194735" custScaleY="194651" custLinFactX="-154086" custLinFactNeighborX="-200000" custLinFactNeighborY="-43232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ABA0D5-AADE-425E-AC57-F0216F05CD0D}" type="pres">
      <dgm:prSet presAssocID="{4B8312C2-68A3-4CE6-8264-7EDCDC022C68}" presName="aSpace" presStyleCnt="0"/>
      <dgm:spPr/>
    </dgm:pt>
    <dgm:pt modelId="{645221DB-9410-480C-8E9F-B4B47EA72042}" type="pres">
      <dgm:prSet presAssocID="{93E959AB-9831-4C3C-B4E8-60BAB39EFB38}" presName="compNode" presStyleCnt="0"/>
      <dgm:spPr/>
    </dgm:pt>
    <dgm:pt modelId="{2616C925-4017-4241-8F74-AD5467C81EBE}" type="pres">
      <dgm:prSet presAssocID="{93E959AB-9831-4C3C-B4E8-60BAB39EFB38}" presName="noGeometry" presStyleCnt="0"/>
      <dgm:spPr/>
    </dgm:pt>
    <dgm:pt modelId="{9BFA372C-5E4B-4676-9E34-D9056B5A2839}" type="pres">
      <dgm:prSet presAssocID="{93E959AB-9831-4C3C-B4E8-60BAB39EFB38}" presName="childTextVisible" presStyleLbl="bgAccFollowNode1" presStyleIdx="17" presStyleCnt="18" custScaleX="161051" custScaleY="161051" custLinFactX="-100000" custLinFactY="47623" custLinFactNeighborX="-130025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DA8A549-D6AB-4454-8C0B-8ADBBEE2E0C6}" type="pres">
      <dgm:prSet presAssocID="{93E959AB-9831-4C3C-B4E8-60BAB39EFB38}" presName="childTextHidden" presStyleLbl="bgAccFollowNode1" presStyleIdx="17" presStyleCnt="18"/>
      <dgm:spPr/>
      <dgm:t>
        <a:bodyPr/>
        <a:lstStyle/>
        <a:p>
          <a:endParaRPr lang="cs-CZ"/>
        </a:p>
      </dgm:t>
    </dgm:pt>
    <dgm:pt modelId="{8DCFAB42-026C-47EF-A1AA-44AF484E1CCC}" type="pres">
      <dgm:prSet presAssocID="{93E959AB-9831-4C3C-B4E8-60BAB39EFB38}" presName="parentText" presStyleLbl="node1" presStyleIdx="17" presStyleCnt="18" custScaleX="194735" custScaleY="194651" custLinFactX="-157391" custLinFactNeighborX="-200000" custLinFactNeighborY="3387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04FE4AF-6A11-4481-896D-56E3B4C12EDB}" type="presOf" srcId="{AD4AD1E6-B138-40F2-9148-3CE9C564D093}" destId="{1BD3F5B6-013D-498A-97B8-D92A70322433}" srcOrd="0" destOrd="0" presId="urn:microsoft.com/office/officeart/2005/8/layout/hProcess6"/>
    <dgm:cxn modelId="{69068A67-6ADC-499E-B838-2AD8995C5BEE}" type="presOf" srcId="{76C08041-9B48-4E4B-9898-5D3F67D4E0A1}" destId="{5A1960B2-4BE2-4ACF-8970-1A6C158A7F70}" srcOrd="0" destOrd="0" presId="urn:microsoft.com/office/officeart/2005/8/layout/hProcess6"/>
    <dgm:cxn modelId="{859EE193-6F76-4122-A5FC-E5586C18E670}" type="presOf" srcId="{D64210CA-9A8E-4717-9151-3458A62574FB}" destId="{8F02887D-2A66-4ABE-A6E6-758E92EBE554}" srcOrd="1" destOrd="0" presId="urn:microsoft.com/office/officeart/2005/8/layout/hProcess6"/>
    <dgm:cxn modelId="{60282848-FB6D-4AF7-94F0-567928558888}" type="presOf" srcId="{FFC70494-D30F-4000-850C-9FB948196CEA}" destId="{736F2BD7-46B3-4F8D-A7E9-4F5C7D430E8A}" srcOrd="1" destOrd="0" presId="urn:microsoft.com/office/officeart/2005/8/layout/hProcess6"/>
    <dgm:cxn modelId="{083204F5-233E-4A6E-8145-8A665A595473}" type="presOf" srcId="{19727C49-A7C3-4608-B38A-18E2E2BE1E86}" destId="{A14D43C4-BC81-4E57-ADAB-D47B2D88E238}" srcOrd="0" destOrd="0" presId="urn:microsoft.com/office/officeart/2005/8/layout/hProcess6"/>
    <dgm:cxn modelId="{59A1B27B-91C4-4E16-BA68-421EA2D9BEFF}" type="presOf" srcId="{C740E94C-9796-4FA8-A8E5-264DCAD877C2}" destId="{71386647-25BA-4907-8CCF-4924D692D3E5}" srcOrd="1" destOrd="0" presId="urn:microsoft.com/office/officeart/2005/8/layout/hProcess6"/>
    <dgm:cxn modelId="{DCAD79F5-5223-44CC-8902-91C30B03162A}" srcId="{01B67655-ACF6-45FA-8051-7360453E288C}" destId="{6150E9C7-9A97-4D99-860C-A959354D5063}" srcOrd="0" destOrd="0" parTransId="{48F2313C-4014-45E3-8314-79389D4CED65}" sibTransId="{97AA56EE-EA2E-49A8-9149-CC5C40B450A4}"/>
    <dgm:cxn modelId="{F7DDA996-C5D7-4BCF-BF48-4D4F3B60FA22}" type="presOf" srcId="{8DB82C57-8FC0-45D4-B5D0-F6BA85173DBD}" destId="{9BFA372C-5E4B-4676-9E34-D9056B5A2839}" srcOrd="0" destOrd="0" presId="urn:microsoft.com/office/officeart/2005/8/layout/hProcess6"/>
    <dgm:cxn modelId="{E9581334-BC86-4D1F-8859-6AB1E9810BE5}" srcId="{8B41886A-F8B8-4345-B9A9-CA8FC7F7AEC4}" destId="{FFC70494-D30F-4000-850C-9FB948196CEA}" srcOrd="0" destOrd="0" parTransId="{E7439BB8-D87C-4A57-86B4-4CEE1786E0DF}" sibTransId="{ED3F46FB-D986-4995-A579-536FE106BEA5}"/>
    <dgm:cxn modelId="{9332F3F2-E9DC-4CF0-B445-DC79BE18547C}" type="presOf" srcId="{8DB82C57-8FC0-45D4-B5D0-F6BA85173DBD}" destId="{1DA8A549-D6AB-4454-8C0B-8ADBBEE2E0C6}" srcOrd="1" destOrd="0" presId="urn:microsoft.com/office/officeart/2005/8/layout/hProcess6"/>
    <dgm:cxn modelId="{9353921C-826D-4B11-BAE6-FBBB3DC2C76A}" type="presOf" srcId="{D12784D3-768E-4827-89F9-88587BE950A0}" destId="{715FAC3D-D74F-46F5-B236-B5C1D1B1D718}" srcOrd="0" destOrd="0" presId="urn:microsoft.com/office/officeart/2005/8/layout/hProcess6"/>
    <dgm:cxn modelId="{9A07B6B7-E486-495A-A1FE-A174535FCC4A}" type="presOf" srcId="{26C68D7A-180E-4146-A21F-4A0DD1CB3E9B}" destId="{645C4DAA-2B00-482E-999F-5F96155582A5}" srcOrd="0" destOrd="0" presId="urn:microsoft.com/office/officeart/2005/8/layout/hProcess6"/>
    <dgm:cxn modelId="{5E3BA9BE-0A06-4762-B59F-C8052CCF51B2}" type="presOf" srcId="{37AF7813-ECAE-47A5-A7C5-C2A844A0BCED}" destId="{95C4DB59-7678-4260-B850-4AE62A9D7C6F}" srcOrd="0" destOrd="0" presId="urn:microsoft.com/office/officeart/2005/8/layout/hProcess6"/>
    <dgm:cxn modelId="{D9AED0B8-851B-4DBA-B0E9-07D9CAE4E482}" srcId="{EE3E792D-154E-478A-96FB-27B3E9AF93B5}" destId="{677BA323-85FA-4A91-B2C7-E145025226C7}" srcOrd="0" destOrd="0" parTransId="{49443E14-58AC-4B12-8330-03BD23DF7F2E}" sibTransId="{56EFFBE2-7E95-449A-96BD-05A891EA57DE}"/>
    <dgm:cxn modelId="{9DF7E306-0780-4DCF-AC7B-359C8FA0953C}" type="presOf" srcId="{27C1CEA0-44AC-4725-9402-E443FFB972FB}" destId="{12258B1C-5906-4763-AB4A-88F51A7012CC}" srcOrd="0" destOrd="0" presId="urn:microsoft.com/office/officeart/2005/8/layout/hProcess6"/>
    <dgm:cxn modelId="{FF75F9D9-C339-4AB2-9ED7-A0C86852CC1A}" type="presOf" srcId="{2FBE38BE-C8C6-46EE-B3A7-2DDBBCD8ADEC}" destId="{84049ACE-45B8-4EFA-8032-C97B379DB62B}" srcOrd="0" destOrd="0" presId="urn:microsoft.com/office/officeart/2005/8/layout/hProcess6"/>
    <dgm:cxn modelId="{128E9DF6-EFB6-4377-9DEC-E08D19CD365D}" srcId="{01B67655-ACF6-45FA-8051-7360453E288C}" destId="{8A9CFD0C-FB2A-4870-8298-5478D63EEF32}" srcOrd="11" destOrd="0" parTransId="{6E595CE2-EE97-4EA6-975B-86B331A3779B}" sibTransId="{7C111617-4793-42F1-A55D-1520FF442BC7}"/>
    <dgm:cxn modelId="{430FD57C-AF99-4C3C-8B1F-06D777B87CB5}" srcId="{01B67655-ACF6-45FA-8051-7360453E288C}" destId="{93E959AB-9831-4C3C-B4E8-60BAB39EFB38}" srcOrd="17" destOrd="0" parTransId="{551B43B2-198D-47CF-8ADD-DC94C1F4FF90}" sibTransId="{C2F1E2D7-956A-456A-88EC-26866A3DAB65}"/>
    <dgm:cxn modelId="{C9906E33-98ED-4848-BB7A-72B3CCED2A24}" srcId="{F19312EA-71D9-4D47-8DEF-A977E88BCE98}" destId="{76C08041-9B48-4E4B-9898-5D3F67D4E0A1}" srcOrd="0" destOrd="0" parTransId="{1BA64D51-F785-44A9-B57D-080F864C27AC}" sibTransId="{B05AEC8C-EE91-47AB-874D-C40B3EBC895F}"/>
    <dgm:cxn modelId="{D81D6F00-AB7D-4DF8-A34F-345F4EF20941}" srcId="{01B67655-ACF6-45FA-8051-7360453E288C}" destId="{37AF7813-ECAE-47A5-A7C5-C2A844A0BCED}" srcOrd="5" destOrd="0" parTransId="{DC43945A-22BE-43F3-90B1-636F0CE64C98}" sibTransId="{2B95FCB0-F28B-457E-A2ED-2C5D67E8B0DF}"/>
    <dgm:cxn modelId="{D6EA18AA-A088-4A11-8967-D5CF63CD0119}" type="presOf" srcId="{4D38339D-B6C6-4465-AC43-E875F67B83A8}" destId="{DE80F665-6765-40B4-8651-1117768623F6}" srcOrd="0" destOrd="0" presId="urn:microsoft.com/office/officeart/2005/8/layout/hProcess6"/>
    <dgm:cxn modelId="{69494CC9-DADA-4BA5-B649-50269B3190F3}" srcId="{01B67655-ACF6-45FA-8051-7360453E288C}" destId="{AF2A8FE8-DC87-4888-850E-A209C1139780}" srcOrd="12" destOrd="0" parTransId="{4CB8527D-B0F3-4930-B8C4-3810F191A445}" sibTransId="{9133C6DF-34C5-46C0-A225-7648886164BF}"/>
    <dgm:cxn modelId="{F28F180A-639A-47CE-AB86-7A16CDB1A902}" type="presOf" srcId="{137FD311-BC44-417B-9824-88DF35C290CE}" destId="{29F55282-6642-426A-90F5-9EB54D5BC509}" srcOrd="0" destOrd="0" presId="urn:microsoft.com/office/officeart/2005/8/layout/hProcess6"/>
    <dgm:cxn modelId="{6AC3BF4F-10D0-4E1A-9371-5D5940251D8B}" srcId="{C9D7C514-3265-4141-81EA-713EE5044543}" destId="{2FBE38BE-C8C6-46EE-B3A7-2DDBBCD8ADEC}" srcOrd="0" destOrd="0" parTransId="{FD010752-3689-40BE-AE1A-E5C5A4446FF0}" sibTransId="{D8DAC6D4-4091-451A-A5C0-F9B72AE012BE}"/>
    <dgm:cxn modelId="{81D630AB-5890-46D0-9C57-CADF0D63DDBE}" type="presOf" srcId="{866FB4EA-97C2-4EB4-9BA2-6E0B23BA664E}" destId="{DBEA5273-AE46-4B4D-80B6-C4D379FDDECE}" srcOrd="1" destOrd="0" presId="urn:microsoft.com/office/officeart/2005/8/layout/hProcess6"/>
    <dgm:cxn modelId="{58505F12-F436-462E-9F81-BB7853E6ED94}" type="presOf" srcId="{01B67655-ACF6-45FA-8051-7360453E288C}" destId="{F24C5D3C-4495-435E-80D4-6A54F8F0A66B}" srcOrd="0" destOrd="0" presId="urn:microsoft.com/office/officeart/2005/8/layout/hProcess6"/>
    <dgm:cxn modelId="{221670A3-6421-4D6F-B16D-788989A1D68E}" type="presOf" srcId="{8A9CFD0C-FB2A-4870-8298-5478D63EEF32}" destId="{EF594AF5-FDAC-4F5F-A823-038F7B8B90B7}" srcOrd="0" destOrd="0" presId="urn:microsoft.com/office/officeart/2005/8/layout/hProcess6"/>
    <dgm:cxn modelId="{93031566-65B4-46E7-9EF1-AED5ED097C18}" srcId="{01B67655-ACF6-45FA-8051-7360453E288C}" destId="{4B8312C2-68A3-4CE6-8264-7EDCDC022C68}" srcOrd="16" destOrd="0" parTransId="{6F4A21DD-0D97-48A4-86A8-1181E956B0AC}" sibTransId="{8FD6BD29-5F71-4089-B5D1-F81E37CF705C}"/>
    <dgm:cxn modelId="{2C586A53-8D97-472D-B9A0-69A2A9C553B8}" type="presOf" srcId="{2FBE38BE-C8C6-46EE-B3A7-2DDBBCD8ADEC}" destId="{C3C6E094-3869-41C0-967E-C53AB2490C95}" srcOrd="1" destOrd="0" presId="urn:microsoft.com/office/officeart/2005/8/layout/hProcess6"/>
    <dgm:cxn modelId="{B429801C-5561-49CC-8A60-A49859BA8858}" type="presOf" srcId="{F19312EA-71D9-4D47-8DEF-A977E88BCE98}" destId="{610E7097-5070-4D93-A60B-0DE8A0C10315}" srcOrd="0" destOrd="0" presId="urn:microsoft.com/office/officeart/2005/8/layout/hProcess6"/>
    <dgm:cxn modelId="{5E100D4B-ACA4-49C5-9F90-79BBE67FA996}" srcId="{01B67655-ACF6-45FA-8051-7360453E288C}" destId="{97F88BCB-4C8C-4623-9797-18F201D51AAC}" srcOrd="13" destOrd="0" parTransId="{C9DC465B-9D51-4D5A-B08C-3935C856BC98}" sibTransId="{26A38308-D672-4FB8-8CC4-8EAD80859362}"/>
    <dgm:cxn modelId="{FD42FD9A-8400-45A9-8310-57F656479FC7}" type="presOf" srcId="{BBA3D1DF-D280-42CA-AABE-63F3F2701151}" destId="{37A48D54-5AA4-4EE9-A8F8-C27535898DB6}" srcOrd="0" destOrd="0" presId="urn:microsoft.com/office/officeart/2005/8/layout/hProcess6"/>
    <dgm:cxn modelId="{DEEDE772-EDC0-4A0F-ABDF-D0F57C15BE1D}" type="presOf" srcId="{AF2A8FE8-DC87-4888-850E-A209C1139780}" destId="{9BEC89C0-3606-4C46-AF57-11C1C9C06CFF}" srcOrd="0" destOrd="0" presId="urn:microsoft.com/office/officeart/2005/8/layout/hProcess6"/>
    <dgm:cxn modelId="{A4810386-DB1F-4F9E-99E7-C3D295D749BB}" type="presOf" srcId="{19727C49-A7C3-4608-B38A-18E2E2BE1E86}" destId="{831A41AC-9A1C-40A5-8F4F-F17803FBEF1F}" srcOrd="1" destOrd="0" presId="urn:microsoft.com/office/officeart/2005/8/layout/hProcess6"/>
    <dgm:cxn modelId="{A97CA197-9191-4509-8DB1-B44268ABAC6A}" srcId="{01B67655-ACF6-45FA-8051-7360453E288C}" destId="{BBA3D1DF-D280-42CA-AABE-63F3F2701151}" srcOrd="3" destOrd="0" parTransId="{F26C1796-5E6D-48D3-A55D-D7B6DE411FC2}" sibTransId="{CDC58FD6-6884-4EEA-B109-4A236A2E1941}"/>
    <dgm:cxn modelId="{AC387217-1AB9-43F5-8859-31DEA5B16F6F}" srcId="{01B67655-ACF6-45FA-8051-7360453E288C}" destId="{137FD311-BC44-417B-9824-88DF35C290CE}" srcOrd="7" destOrd="0" parTransId="{0B20A792-A386-4BD5-9FF3-5DBB8DE40B88}" sibTransId="{34F21F4E-AFCB-49B2-AF6C-C4D4C5013BCF}"/>
    <dgm:cxn modelId="{BE8E7E0B-61E7-4B28-8195-E09231F20D41}" type="presOf" srcId="{6150E9C7-9A97-4D99-860C-A959354D5063}" destId="{4037567F-1A67-4260-B5D8-3079B22387D0}" srcOrd="0" destOrd="0" presId="urn:microsoft.com/office/officeart/2005/8/layout/hProcess6"/>
    <dgm:cxn modelId="{62DEE421-D198-44A2-99CE-0443B89835FB}" type="presOf" srcId="{4431D184-CB3E-44E2-A443-4346AD388223}" destId="{4ABAAA4D-F82A-4A28-803E-0FF94CF873BB}" srcOrd="0" destOrd="0" presId="urn:microsoft.com/office/officeart/2005/8/layout/hProcess6"/>
    <dgm:cxn modelId="{A592F845-CD5A-45AA-8288-A53206E04589}" srcId="{BBA3D1DF-D280-42CA-AABE-63F3F2701151}" destId="{4D38339D-B6C6-4465-AC43-E875F67B83A8}" srcOrd="0" destOrd="0" parTransId="{D5902F3A-ED55-4617-9F9D-4E724CF0F21D}" sibTransId="{9A99DCBB-7851-4E1D-BF4D-A27A10327D5F}"/>
    <dgm:cxn modelId="{657B4BE1-64B5-470F-82BA-4FA8719F6E7A}" srcId="{01B67655-ACF6-45FA-8051-7360453E288C}" destId="{EE3E792D-154E-478A-96FB-27B3E9AF93B5}" srcOrd="4" destOrd="0" parTransId="{755F74C4-C665-47E9-8EF0-D69498F4AB37}" sibTransId="{D43C30F3-9050-4B42-A06A-40BD102D8D57}"/>
    <dgm:cxn modelId="{06FE6000-FA10-426B-9B89-A76FF4804C10}" type="presOf" srcId="{AD4AD1E6-B138-40F2-9148-3CE9C564D093}" destId="{D85939E6-FB7A-4BDC-BBC1-15F6E1DB011A}" srcOrd="1" destOrd="0" presId="urn:microsoft.com/office/officeart/2005/8/layout/hProcess6"/>
    <dgm:cxn modelId="{370F5F08-C765-47B9-AA44-067F7BBABE5B}" srcId="{01B67655-ACF6-45FA-8051-7360453E288C}" destId="{4431D184-CB3E-44E2-A443-4346AD388223}" srcOrd="6" destOrd="0" parTransId="{993A7819-7BDC-433F-99E2-937CC9348D7B}" sibTransId="{BA60F181-10A7-4256-8418-1054C3682642}"/>
    <dgm:cxn modelId="{9851EE30-1530-420E-815C-96D24D0CA8EE}" type="presOf" srcId="{677BA323-85FA-4A91-B2C7-E145025226C7}" destId="{AA1EF73D-5B90-4A04-B6EA-95EB349D4061}" srcOrd="0" destOrd="0" presId="urn:microsoft.com/office/officeart/2005/8/layout/hProcess6"/>
    <dgm:cxn modelId="{62F1EB6A-4D17-4113-816B-3A7EBDB2279B}" type="presOf" srcId="{C4FC7861-FB3D-414C-8092-BE511AB018FF}" destId="{AB14FDD3-8F62-4F29-9EBD-14771462C7D6}" srcOrd="0" destOrd="0" presId="urn:microsoft.com/office/officeart/2005/8/layout/hProcess6"/>
    <dgm:cxn modelId="{EFF8E326-7802-4D03-BDF4-A31F19911D03}" srcId="{01B67655-ACF6-45FA-8051-7360453E288C}" destId="{F19312EA-71D9-4D47-8DEF-A977E88BCE98}" srcOrd="9" destOrd="0" parTransId="{AF1860E9-B65F-4CDE-A2C8-33020A14CE68}" sibTransId="{B1BA24DF-4BEF-4906-8FB9-5D8A71208C09}"/>
    <dgm:cxn modelId="{D043E2E4-227F-4116-9DC5-73FC06961FB4}" srcId="{4B8312C2-68A3-4CE6-8264-7EDCDC022C68}" destId="{D64210CA-9A8E-4717-9151-3458A62574FB}" srcOrd="0" destOrd="0" parTransId="{D6552D99-AB3A-4393-B1E0-1A2D06D05F28}" sibTransId="{1694E755-544F-4A6B-982F-4581607B1743}"/>
    <dgm:cxn modelId="{F73C5D77-AC57-4F2D-9A54-2DE55CD71502}" srcId="{D12784D3-768E-4827-89F9-88587BE950A0}" destId="{27C1CEA0-44AC-4725-9402-E443FFB972FB}" srcOrd="0" destOrd="0" parTransId="{4D1EB754-4885-4C29-8E4A-825086323A38}" sibTransId="{3308C772-57E9-45D7-8A7C-4C387B4D7598}"/>
    <dgm:cxn modelId="{0258B8E3-AFE7-4D3C-BAB4-4AA31F386F90}" srcId="{AF2A8FE8-DC87-4888-850E-A209C1139780}" destId="{AD4AD1E6-B138-40F2-9148-3CE9C564D093}" srcOrd="0" destOrd="0" parTransId="{2A4E8AEA-7070-4497-95B9-D09AD0F173C3}" sibTransId="{10E9B0C8-8A8D-42C9-ADBC-6C093216739C}"/>
    <dgm:cxn modelId="{FB42DC05-E17E-4C8E-A78D-12746004EA93}" type="presOf" srcId="{FFC70494-D30F-4000-850C-9FB948196CEA}" destId="{DB537886-A93D-4891-8905-338CAEF7DCDF}" srcOrd="0" destOrd="0" presId="urn:microsoft.com/office/officeart/2005/8/layout/hProcess6"/>
    <dgm:cxn modelId="{279C0531-9454-4763-8027-A46808753E5E}" type="presOf" srcId="{93E959AB-9831-4C3C-B4E8-60BAB39EFB38}" destId="{8DCFAB42-026C-47EF-A1AA-44AF484E1CCC}" srcOrd="0" destOrd="0" presId="urn:microsoft.com/office/officeart/2005/8/layout/hProcess6"/>
    <dgm:cxn modelId="{A2599A82-6CEF-4B9B-A825-538B8073F241}" srcId="{01B67655-ACF6-45FA-8051-7360453E288C}" destId="{B9B05206-AC9B-4868-AE54-4727F9ECA87C}" srcOrd="14" destOrd="0" parTransId="{7498D4CC-6E4E-416D-8861-165D1F0F60FD}" sibTransId="{C7FA7B2A-A296-4CEF-8316-F47B527911D5}"/>
    <dgm:cxn modelId="{2BE93666-06A8-403B-8B5B-9690A658A931}" srcId="{97F88BCB-4C8C-4623-9797-18F201D51AAC}" destId="{160F91D9-638E-4DD7-A7E1-47C526030DBA}" srcOrd="0" destOrd="0" parTransId="{7194B4E5-DF95-4F3E-B24E-30A90C8BD790}" sibTransId="{782F4CAB-BAF7-4AF1-9F8A-DB2630C456BC}"/>
    <dgm:cxn modelId="{D6E9E922-3A44-492A-8DDA-7699BFEB7875}" srcId="{6150E9C7-9A97-4D99-860C-A959354D5063}" destId="{DB9F3BFF-FC49-4703-B529-1F2E8A667FAC}" srcOrd="0" destOrd="0" parTransId="{B21C0092-280A-45CF-981E-93343A0B1125}" sibTransId="{84D840B9-1D0C-4DC1-967B-A93DAF0229E8}"/>
    <dgm:cxn modelId="{2E2E46B5-2565-403B-AF92-A60DA9325259}" srcId="{01B67655-ACF6-45FA-8051-7360453E288C}" destId="{49D6630F-C881-43C5-848D-8452F9B92FA7}" srcOrd="2" destOrd="0" parTransId="{636CA09D-1B01-41C3-A811-D3C6206CE2BE}" sibTransId="{E1DE2837-9FF3-474C-825C-A2E400B2481D}"/>
    <dgm:cxn modelId="{13847F16-F282-4479-BB9A-9C5E9818636A}" type="presOf" srcId="{76C08041-9B48-4E4B-9898-5D3F67D4E0A1}" destId="{CB9A594A-076C-43F1-BD95-112AD4F5F951}" srcOrd="1" destOrd="0" presId="urn:microsoft.com/office/officeart/2005/8/layout/hProcess6"/>
    <dgm:cxn modelId="{324C46F5-C9D2-4C97-A556-2A108DBDA56E}" srcId="{37AF7813-ECAE-47A5-A7C5-C2A844A0BCED}" destId="{C4FC7861-FB3D-414C-8092-BE511AB018FF}" srcOrd="0" destOrd="0" parTransId="{86681996-D38A-4532-86BA-4729A6B03029}" sibTransId="{9C181744-E6A5-40D0-B396-877D85F73BFF}"/>
    <dgm:cxn modelId="{6739C93E-EA76-44C8-B0F7-1DFF1FAEB25D}" type="presOf" srcId="{1184F5AC-25E8-4C50-9777-4D3F7BA8AD2E}" destId="{7EC7AD15-91F7-4621-B30B-74E2FA29C1E0}" srcOrd="0" destOrd="0" presId="urn:microsoft.com/office/officeart/2005/8/layout/hProcess6"/>
    <dgm:cxn modelId="{8E5DA82E-A549-44D6-A85A-EF3535D55BCA}" type="presOf" srcId="{C4FC7861-FB3D-414C-8092-BE511AB018FF}" destId="{4C754A26-219C-4BD2-8C1B-F96ACAA6D076}" srcOrd="1" destOrd="0" presId="urn:microsoft.com/office/officeart/2005/8/layout/hProcess6"/>
    <dgm:cxn modelId="{E730D5DA-F535-4AB7-8FBD-4D4C3071C919}" type="presOf" srcId="{160F91D9-638E-4DD7-A7E1-47C526030DBA}" destId="{D8C8D544-B809-4208-8723-C942E3268161}" srcOrd="0" destOrd="0" presId="urn:microsoft.com/office/officeart/2005/8/layout/hProcess6"/>
    <dgm:cxn modelId="{07FCDF62-BE22-42EA-B9D8-77B549B03D17}" type="presOf" srcId="{97F88BCB-4C8C-4623-9797-18F201D51AAC}" destId="{66EC1F7A-0B2D-46E5-AA56-B7988B59E345}" srcOrd="0" destOrd="0" presId="urn:microsoft.com/office/officeart/2005/8/layout/hProcess6"/>
    <dgm:cxn modelId="{20E62FD0-F510-448E-882C-8A462FF4385F}" srcId="{4431D184-CB3E-44E2-A443-4346AD388223}" destId="{C740E94C-9796-4FA8-A8E5-264DCAD877C2}" srcOrd="0" destOrd="0" parTransId="{85891FAC-5A4D-447C-8CF1-6FA3A2F9833A}" sibTransId="{B09C7EC2-6BBE-47B9-8FE4-256381D0CC99}"/>
    <dgm:cxn modelId="{7EFA7EC1-6609-40C8-B44D-8C85D5E20026}" type="presOf" srcId="{866FB4EA-97C2-4EB4-9BA2-6E0B23BA664E}" destId="{4F6F7211-2008-482E-B24B-672236CEA83E}" srcOrd="0" destOrd="0" presId="urn:microsoft.com/office/officeart/2005/8/layout/hProcess6"/>
    <dgm:cxn modelId="{5CAE9B6E-8519-41C8-AC96-F158666B0A53}" type="presOf" srcId="{D64210CA-9A8E-4717-9151-3458A62574FB}" destId="{F8438E7F-6320-4D63-B9A7-B509C9ED9C1E}" srcOrd="0" destOrd="0" presId="urn:microsoft.com/office/officeart/2005/8/layout/hProcess6"/>
    <dgm:cxn modelId="{ABD1C11C-B8FF-4C41-B732-E013F1BCC1DF}" srcId="{01B67655-ACF6-45FA-8051-7360453E288C}" destId="{8B41886A-F8B8-4345-B9A9-CA8FC7F7AEC4}" srcOrd="1" destOrd="0" parTransId="{26F1DE44-BED4-4D85-ADCE-1B42003880A7}" sibTransId="{6D870FC9-7BD5-4221-8E64-0915F0B9B64E}"/>
    <dgm:cxn modelId="{085690E3-1840-4E52-A40D-C71E1294A4A0}" srcId="{8A9CFD0C-FB2A-4870-8298-5478D63EEF32}" destId="{19727C49-A7C3-4608-B38A-18E2E2BE1E86}" srcOrd="0" destOrd="0" parTransId="{ACC61B66-E305-422B-B59A-DD5368900B9D}" sibTransId="{B446A37A-E90C-4AB8-8E33-553A1D18CD22}"/>
    <dgm:cxn modelId="{94B1C4DF-7403-4FE1-835F-659F1D81D509}" type="presOf" srcId="{8B41886A-F8B8-4345-B9A9-CA8FC7F7AEC4}" destId="{F534BB9A-0412-472C-97F5-53214A9FD9C7}" srcOrd="0" destOrd="0" presId="urn:microsoft.com/office/officeart/2005/8/layout/hProcess6"/>
    <dgm:cxn modelId="{5ACD84F7-3B15-4470-9574-2F3BDE5EAE31}" type="presOf" srcId="{92172CFF-BBE8-48BD-80EC-2F78CE74A66C}" destId="{1B846CBB-86A8-4924-B784-ADD034E4035B}" srcOrd="1" destOrd="0" presId="urn:microsoft.com/office/officeart/2005/8/layout/hProcess6"/>
    <dgm:cxn modelId="{44FCC0C7-D2FA-4B4C-8D9C-8CEDF3EC5EAE}" type="presOf" srcId="{4D38339D-B6C6-4465-AC43-E875F67B83A8}" destId="{8BB8D27A-10E0-4C47-AA9D-384DD9BB1462}" srcOrd="1" destOrd="0" presId="urn:microsoft.com/office/officeart/2005/8/layout/hProcess6"/>
    <dgm:cxn modelId="{9DCD06EE-9742-464D-B88A-A652C2B9409D}" srcId="{1184F5AC-25E8-4C50-9777-4D3F7BA8AD2E}" destId="{92172CFF-BBE8-48BD-80EC-2F78CE74A66C}" srcOrd="0" destOrd="0" parTransId="{0EC6C9D0-34E3-41D6-A6E2-0E9864EEF00D}" sibTransId="{FB00628C-F3BA-4AD9-8B07-8E263664A57E}"/>
    <dgm:cxn modelId="{1F4BBD98-90D1-4128-9475-CFC5D997A1F6}" type="presOf" srcId="{DB9F3BFF-FC49-4703-B529-1F2E8A667FAC}" destId="{9F19AD7B-DB3A-4675-81CA-138D96C75378}" srcOrd="1" destOrd="0" presId="urn:microsoft.com/office/officeart/2005/8/layout/hProcess6"/>
    <dgm:cxn modelId="{C2674369-C1B2-4A08-A3A6-2CDE25925DC6}" type="presOf" srcId="{160F91D9-638E-4DD7-A7E1-47C526030DBA}" destId="{C33ED95F-0440-4E2E-8CF2-99D47224947A}" srcOrd="1" destOrd="0" presId="urn:microsoft.com/office/officeart/2005/8/layout/hProcess6"/>
    <dgm:cxn modelId="{47819274-20B0-4C94-BE8D-94BAB9569C38}" type="presOf" srcId="{C9D7C514-3265-4141-81EA-713EE5044543}" destId="{0E36DC5A-0416-4027-A84A-63D928136F21}" srcOrd="0" destOrd="0" presId="urn:microsoft.com/office/officeart/2005/8/layout/hProcess6"/>
    <dgm:cxn modelId="{0D068B41-8636-47FE-9C85-7DE625FF8D99}" srcId="{B9B05206-AC9B-4868-AE54-4727F9ECA87C}" destId="{26C68D7A-180E-4146-A21F-4A0DD1CB3E9B}" srcOrd="0" destOrd="0" parTransId="{79EF6AA9-0DCD-4F73-BCBA-083B88F43092}" sibTransId="{A8BA079C-4C1F-443A-8CF7-0C7D66DAA6CA}"/>
    <dgm:cxn modelId="{050AAE85-EA3B-4B57-B737-8822A41C048C}" type="presOf" srcId="{92172CFF-BBE8-48BD-80EC-2F78CE74A66C}" destId="{DD333049-0CB1-4D13-A701-A0F51CB37BB8}" srcOrd="0" destOrd="0" presId="urn:microsoft.com/office/officeart/2005/8/layout/hProcess6"/>
    <dgm:cxn modelId="{3AC44D29-A187-450C-B1CF-1529FD3FF4DE}" srcId="{01B67655-ACF6-45FA-8051-7360453E288C}" destId="{C9D7C514-3265-4141-81EA-713EE5044543}" srcOrd="15" destOrd="0" parTransId="{D60960FA-454B-4D17-A948-FCC38A4A15BA}" sibTransId="{04628890-701E-4C10-A361-70FDFB6645B3}"/>
    <dgm:cxn modelId="{09EDE5DD-59A7-44FB-9629-FC796631FAC5}" type="presOf" srcId="{27C1CEA0-44AC-4725-9402-E443FFB972FB}" destId="{E7091B04-371C-4863-9CF0-84996EB3A1E8}" srcOrd="1" destOrd="0" presId="urn:microsoft.com/office/officeart/2005/8/layout/hProcess6"/>
    <dgm:cxn modelId="{9ED01E8F-0212-44AC-BD5B-AAEEDCCC4FE7}" srcId="{01B67655-ACF6-45FA-8051-7360453E288C}" destId="{D12784D3-768E-4827-89F9-88587BE950A0}" srcOrd="8" destOrd="0" parTransId="{3625FEE0-A71C-43D4-A171-5A5AE024CDA9}" sibTransId="{879615AB-4664-4869-B561-442F192D526A}"/>
    <dgm:cxn modelId="{492B4CB0-9D92-4B9F-BCAF-2ED4F31957C9}" srcId="{01B67655-ACF6-45FA-8051-7360453E288C}" destId="{1184F5AC-25E8-4C50-9777-4D3F7BA8AD2E}" srcOrd="10" destOrd="0" parTransId="{6EE53817-04F1-4BA8-A21B-613A68CF37C3}" sibTransId="{22521652-4310-4B98-A89A-2B54618EFA92}"/>
    <dgm:cxn modelId="{FA678B53-9F21-41A6-A203-F38EB877C253}" type="presOf" srcId="{26C68D7A-180E-4146-A21F-4A0DD1CB3E9B}" destId="{2FE76639-F497-467C-9CC6-5B610C3E169A}" srcOrd="1" destOrd="0" presId="urn:microsoft.com/office/officeart/2005/8/layout/hProcess6"/>
    <dgm:cxn modelId="{5FA3722D-C213-4B0F-9C9D-ED73B3988E2E}" type="presOf" srcId="{C740E94C-9796-4FA8-A8E5-264DCAD877C2}" destId="{41141387-7A01-48AD-9103-CE2A792CD23D}" srcOrd="0" destOrd="0" presId="urn:microsoft.com/office/officeart/2005/8/layout/hProcess6"/>
    <dgm:cxn modelId="{AB4C9723-86F6-4321-A048-C202A1D30552}" srcId="{137FD311-BC44-417B-9824-88DF35C290CE}" destId="{866FB4EA-97C2-4EB4-9BA2-6E0B23BA664E}" srcOrd="0" destOrd="0" parTransId="{FAB7584D-9396-4764-93EE-22ADF5ACFFDE}" sibTransId="{CCC11713-8B7B-4F35-B702-1FCEF67ACE21}"/>
    <dgm:cxn modelId="{5E093110-58AA-4A08-A990-1428E0C638E5}" type="presOf" srcId="{B9B05206-AC9B-4868-AE54-4727F9ECA87C}" destId="{20DF0A96-37CD-4CB1-863F-74D600785FD9}" srcOrd="0" destOrd="0" presId="urn:microsoft.com/office/officeart/2005/8/layout/hProcess6"/>
    <dgm:cxn modelId="{939C6AEB-880D-4DCC-A74E-15A7FC2A4C22}" srcId="{93E959AB-9831-4C3C-B4E8-60BAB39EFB38}" destId="{8DB82C57-8FC0-45D4-B5D0-F6BA85173DBD}" srcOrd="0" destOrd="0" parTransId="{1E37125F-31D3-4AEC-98FB-2CA9E8CA5694}" sibTransId="{E591B943-ACDA-4CA8-9A14-5A58DE329BD2}"/>
    <dgm:cxn modelId="{00A61C39-AA66-47C6-A032-02540977C4C9}" type="presOf" srcId="{DB9F3BFF-FC49-4703-B529-1F2E8A667FAC}" destId="{E070058B-B973-400D-83CF-D80E0D25AA5F}" srcOrd="0" destOrd="0" presId="urn:microsoft.com/office/officeart/2005/8/layout/hProcess6"/>
    <dgm:cxn modelId="{BE4649DB-1BB5-44D4-9FCB-E440BCA289FD}" type="presOf" srcId="{EE3E792D-154E-478A-96FB-27B3E9AF93B5}" destId="{46727027-10B0-4180-80B9-FE2F6DE1FDD8}" srcOrd="0" destOrd="0" presId="urn:microsoft.com/office/officeart/2005/8/layout/hProcess6"/>
    <dgm:cxn modelId="{E1B0417D-B2D3-4163-BB67-E3E6CA9CFC41}" type="presOf" srcId="{49D6630F-C881-43C5-848D-8452F9B92FA7}" destId="{1DB85AD1-8B28-4467-A092-FA7C8875FB9C}" srcOrd="0" destOrd="0" presId="urn:microsoft.com/office/officeart/2005/8/layout/hProcess6"/>
    <dgm:cxn modelId="{AD6FDFF6-4469-4572-AEF1-031E349D951F}" type="presOf" srcId="{677BA323-85FA-4A91-B2C7-E145025226C7}" destId="{653CCACC-D686-4CA1-BDB1-839B87CF56A7}" srcOrd="1" destOrd="0" presId="urn:microsoft.com/office/officeart/2005/8/layout/hProcess6"/>
    <dgm:cxn modelId="{53164308-0B4B-4209-BF4E-AFB958487758}" type="presOf" srcId="{4B8312C2-68A3-4CE6-8264-7EDCDC022C68}" destId="{8D370695-DA93-4EE9-8B13-3C92FFDA6DD5}" srcOrd="0" destOrd="0" presId="urn:microsoft.com/office/officeart/2005/8/layout/hProcess6"/>
    <dgm:cxn modelId="{220F0A9A-8018-4E4E-A4DE-C8C349B35EFA}" type="presParOf" srcId="{F24C5D3C-4495-435E-80D4-6A54F8F0A66B}" destId="{2D8A94A0-66DA-4408-A249-C6715CB632A7}" srcOrd="0" destOrd="0" presId="urn:microsoft.com/office/officeart/2005/8/layout/hProcess6"/>
    <dgm:cxn modelId="{17C7185C-07CE-4DE2-93D2-E11AC9AFF1F9}" type="presParOf" srcId="{2D8A94A0-66DA-4408-A249-C6715CB632A7}" destId="{5C8FD42C-CABF-4F6E-B1E9-CFE796567E0E}" srcOrd="0" destOrd="0" presId="urn:microsoft.com/office/officeart/2005/8/layout/hProcess6"/>
    <dgm:cxn modelId="{5C52A65C-FE59-4EC3-A219-94B58787B6FE}" type="presParOf" srcId="{2D8A94A0-66DA-4408-A249-C6715CB632A7}" destId="{E070058B-B973-400D-83CF-D80E0D25AA5F}" srcOrd="1" destOrd="0" presId="urn:microsoft.com/office/officeart/2005/8/layout/hProcess6"/>
    <dgm:cxn modelId="{1387DD4F-0DA8-421D-AC3E-4AA0444A78AA}" type="presParOf" srcId="{2D8A94A0-66DA-4408-A249-C6715CB632A7}" destId="{9F19AD7B-DB3A-4675-81CA-138D96C75378}" srcOrd="2" destOrd="0" presId="urn:microsoft.com/office/officeart/2005/8/layout/hProcess6"/>
    <dgm:cxn modelId="{09E7F99B-9860-4AFA-B2E8-041E5C9B6CE8}" type="presParOf" srcId="{2D8A94A0-66DA-4408-A249-C6715CB632A7}" destId="{4037567F-1A67-4260-B5D8-3079B22387D0}" srcOrd="3" destOrd="0" presId="urn:microsoft.com/office/officeart/2005/8/layout/hProcess6"/>
    <dgm:cxn modelId="{EC8D7410-2F3C-436E-9B7F-5FEB97AF1C01}" type="presParOf" srcId="{F24C5D3C-4495-435E-80D4-6A54F8F0A66B}" destId="{18F4E80C-EBC0-4297-93D0-00FDD3440054}" srcOrd="1" destOrd="0" presId="urn:microsoft.com/office/officeart/2005/8/layout/hProcess6"/>
    <dgm:cxn modelId="{9560CB8F-5495-4E83-9F96-DCCD8D30240C}" type="presParOf" srcId="{F24C5D3C-4495-435E-80D4-6A54F8F0A66B}" destId="{C6877FD5-096D-40AE-8549-E3DC6CF9D2E5}" srcOrd="2" destOrd="0" presId="urn:microsoft.com/office/officeart/2005/8/layout/hProcess6"/>
    <dgm:cxn modelId="{2015091C-142D-4308-8539-8A36EAC20C75}" type="presParOf" srcId="{C6877FD5-096D-40AE-8549-E3DC6CF9D2E5}" destId="{75EAED2F-344B-42C6-8574-50B8A299FA0F}" srcOrd="0" destOrd="0" presId="urn:microsoft.com/office/officeart/2005/8/layout/hProcess6"/>
    <dgm:cxn modelId="{A98C59A7-62EB-41A4-8A28-430454223CAD}" type="presParOf" srcId="{C6877FD5-096D-40AE-8549-E3DC6CF9D2E5}" destId="{DB537886-A93D-4891-8905-338CAEF7DCDF}" srcOrd="1" destOrd="0" presId="urn:microsoft.com/office/officeart/2005/8/layout/hProcess6"/>
    <dgm:cxn modelId="{56199D98-518E-4A90-91DC-AC876571737E}" type="presParOf" srcId="{C6877FD5-096D-40AE-8549-E3DC6CF9D2E5}" destId="{736F2BD7-46B3-4F8D-A7E9-4F5C7D430E8A}" srcOrd="2" destOrd="0" presId="urn:microsoft.com/office/officeart/2005/8/layout/hProcess6"/>
    <dgm:cxn modelId="{F2B5C36F-AB06-40C3-9AC3-D5E27D27CE7A}" type="presParOf" srcId="{C6877FD5-096D-40AE-8549-E3DC6CF9D2E5}" destId="{F534BB9A-0412-472C-97F5-53214A9FD9C7}" srcOrd="3" destOrd="0" presId="urn:microsoft.com/office/officeart/2005/8/layout/hProcess6"/>
    <dgm:cxn modelId="{84F0C0B8-442C-44C2-B713-BFC10B365E46}" type="presParOf" srcId="{F24C5D3C-4495-435E-80D4-6A54F8F0A66B}" destId="{7321E162-43D4-418C-AAD5-D25C86600597}" srcOrd="3" destOrd="0" presId="urn:microsoft.com/office/officeart/2005/8/layout/hProcess6"/>
    <dgm:cxn modelId="{9A4BD0EF-6A4E-4FC8-8554-C10437588122}" type="presParOf" srcId="{F24C5D3C-4495-435E-80D4-6A54F8F0A66B}" destId="{A6585FC2-C8DF-4BCD-A2D9-9C0C413B381F}" srcOrd="4" destOrd="0" presId="urn:microsoft.com/office/officeart/2005/8/layout/hProcess6"/>
    <dgm:cxn modelId="{A06ABF28-0084-4199-9022-030EF087DAC4}" type="presParOf" srcId="{A6585FC2-C8DF-4BCD-A2D9-9C0C413B381F}" destId="{BCF331C3-7289-494B-B291-334EFDFA9D0C}" srcOrd="0" destOrd="0" presId="urn:microsoft.com/office/officeart/2005/8/layout/hProcess6"/>
    <dgm:cxn modelId="{CBEB5A71-C659-4238-83B8-D48A6B2A76EA}" type="presParOf" srcId="{A6585FC2-C8DF-4BCD-A2D9-9C0C413B381F}" destId="{1BFC30B8-6953-403D-A3B3-1B1FFF54D76A}" srcOrd="1" destOrd="0" presId="urn:microsoft.com/office/officeart/2005/8/layout/hProcess6"/>
    <dgm:cxn modelId="{A6A8DE46-EFBB-4983-A644-38C96D52E9C2}" type="presParOf" srcId="{A6585FC2-C8DF-4BCD-A2D9-9C0C413B381F}" destId="{D20B83BD-174B-469C-80F9-D242F56D2266}" srcOrd="2" destOrd="0" presId="urn:microsoft.com/office/officeart/2005/8/layout/hProcess6"/>
    <dgm:cxn modelId="{D3EBEB91-9680-49F2-A207-BDB4CD9F5B82}" type="presParOf" srcId="{A6585FC2-C8DF-4BCD-A2D9-9C0C413B381F}" destId="{1DB85AD1-8B28-4467-A092-FA7C8875FB9C}" srcOrd="3" destOrd="0" presId="urn:microsoft.com/office/officeart/2005/8/layout/hProcess6"/>
    <dgm:cxn modelId="{2C04B3B5-8F01-4F4B-BD10-91CFD5C594D0}" type="presParOf" srcId="{F24C5D3C-4495-435E-80D4-6A54F8F0A66B}" destId="{AA115FEB-BA15-499D-8210-63258AB676BB}" srcOrd="5" destOrd="0" presId="urn:microsoft.com/office/officeart/2005/8/layout/hProcess6"/>
    <dgm:cxn modelId="{E342F2D0-A4AB-4951-96C2-8513A0C28262}" type="presParOf" srcId="{F24C5D3C-4495-435E-80D4-6A54F8F0A66B}" destId="{AC5E36C1-DE47-496A-AA27-FFCC816D6E15}" srcOrd="6" destOrd="0" presId="urn:microsoft.com/office/officeart/2005/8/layout/hProcess6"/>
    <dgm:cxn modelId="{5F6B6EA6-B2EA-4E6D-9B39-12950AFC1915}" type="presParOf" srcId="{AC5E36C1-DE47-496A-AA27-FFCC816D6E15}" destId="{18C4A8D4-9C89-4B95-97C4-E4E6B6249658}" srcOrd="0" destOrd="0" presId="urn:microsoft.com/office/officeart/2005/8/layout/hProcess6"/>
    <dgm:cxn modelId="{79F92EEA-79F1-4480-976E-7D20FEF791CA}" type="presParOf" srcId="{AC5E36C1-DE47-496A-AA27-FFCC816D6E15}" destId="{DE80F665-6765-40B4-8651-1117768623F6}" srcOrd="1" destOrd="0" presId="urn:microsoft.com/office/officeart/2005/8/layout/hProcess6"/>
    <dgm:cxn modelId="{72025862-C1CE-4CA3-A0C0-1E6F5EDF6E99}" type="presParOf" srcId="{AC5E36C1-DE47-496A-AA27-FFCC816D6E15}" destId="{8BB8D27A-10E0-4C47-AA9D-384DD9BB1462}" srcOrd="2" destOrd="0" presId="urn:microsoft.com/office/officeart/2005/8/layout/hProcess6"/>
    <dgm:cxn modelId="{E25E27F0-9961-4C14-AD1C-2790A8171C65}" type="presParOf" srcId="{AC5E36C1-DE47-496A-AA27-FFCC816D6E15}" destId="{37A48D54-5AA4-4EE9-A8F8-C27535898DB6}" srcOrd="3" destOrd="0" presId="urn:microsoft.com/office/officeart/2005/8/layout/hProcess6"/>
    <dgm:cxn modelId="{F4D8F5AC-B29A-46CF-B35E-EAFD3A0296F2}" type="presParOf" srcId="{F24C5D3C-4495-435E-80D4-6A54F8F0A66B}" destId="{C9AED8E0-F1F4-4B09-A7D2-E32D9E6975E9}" srcOrd="7" destOrd="0" presId="urn:microsoft.com/office/officeart/2005/8/layout/hProcess6"/>
    <dgm:cxn modelId="{195F34B0-23A7-4C9E-B806-8AABA5D0516B}" type="presParOf" srcId="{F24C5D3C-4495-435E-80D4-6A54F8F0A66B}" destId="{A43E0FEE-D7B8-4B21-A01C-04F8E2D5925E}" srcOrd="8" destOrd="0" presId="urn:microsoft.com/office/officeart/2005/8/layout/hProcess6"/>
    <dgm:cxn modelId="{B82A9D4C-8EDB-4838-BA40-091D955624B8}" type="presParOf" srcId="{A43E0FEE-D7B8-4B21-A01C-04F8E2D5925E}" destId="{3C964B40-F68D-4BD6-9D49-2E409475AE74}" srcOrd="0" destOrd="0" presId="urn:microsoft.com/office/officeart/2005/8/layout/hProcess6"/>
    <dgm:cxn modelId="{13F827B8-4ADB-4F62-A65A-4E14D3A64EF5}" type="presParOf" srcId="{A43E0FEE-D7B8-4B21-A01C-04F8E2D5925E}" destId="{AA1EF73D-5B90-4A04-B6EA-95EB349D4061}" srcOrd="1" destOrd="0" presId="urn:microsoft.com/office/officeart/2005/8/layout/hProcess6"/>
    <dgm:cxn modelId="{F14E3F68-9832-4892-92E7-8ED9CF89A7D0}" type="presParOf" srcId="{A43E0FEE-D7B8-4B21-A01C-04F8E2D5925E}" destId="{653CCACC-D686-4CA1-BDB1-839B87CF56A7}" srcOrd="2" destOrd="0" presId="urn:microsoft.com/office/officeart/2005/8/layout/hProcess6"/>
    <dgm:cxn modelId="{346B8829-C510-443A-9D89-6A0289EC5422}" type="presParOf" srcId="{A43E0FEE-D7B8-4B21-A01C-04F8E2D5925E}" destId="{46727027-10B0-4180-80B9-FE2F6DE1FDD8}" srcOrd="3" destOrd="0" presId="urn:microsoft.com/office/officeart/2005/8/layout/hProcess6"/>
    <dgm:cxn modelId="{84D31212-DA51-4937-8724-B4DE585E86CC}" type="presParOf" srcId="{F24C5D3C-4495-435E-80D4-6A54F8F0A66B}" destId="{7F7793C2-1463-4D50-8550-00EC45D97E26}" srcOrd="9" destOrd="0" presId="urn:microsoft.com/office/officeart/2005/8/layout/hProcess6"/>
    <dgm:cxn modelId="{36ABE3C6-FD1B-4B39-ABAE-20BC38E0F3A0}" type="presParOf" srcId="{F24C5D3C-4495-435E-80D4-6A54F8F0A66B}" destId="{0C374F51-EB45-459B-9BB7-8DCC1655DC85}" srcOrd="10" destOrd="0" presId="urn:microsoft.com/office/officeart/2005/8/layout/hProcess6"/>
    <dgm:cxn modelId="{F0C1DED0-4B90-4A61-B69D-3B0D089A34E2}" type="presParOf" srcId="{0C374F51-EB45-459B-9BB7-8DCC1655DC85}" destId="{F30EA049-DFE8-4D41-98ED-4D257547EB08}" srcOrd="0" destOrd="0" presId="urn:microsoft.com/office/officeart/2005/8/layout/hProcess6"/>
    <dgm:cxn modelId="{CA432009-61B0-433E-A21C-A31121868AB7}" type="presParOf" srcId="{0C374F51-EB45-459B-9BB7-8DCC1655DC85}" destId="{AB14FDD3-8F62-4F29-9EBD-14771462C7D6}" srcOrd="1" destOrd="0" presId="urn:microsoft.com/office/officeart/2005/8/layout/hProcess6"/>
    <dgm:cxn modelId="{EAE3AEC4-A3BA-4C1B-B56C-8600588284A2}" type="presParOf" srcId="{0C374F51-EB45-459B-9BB7-8DCC1655DC85}" destId="{4C754A26-219C-4BD2-8C1B-F96ACAA6D076}" srcOrd="2" destOrd="0" presId="urn:microsoft.com/office/officeart/2005/8/layout/hProcess6"/>
    <dgm:cxn modelId="{D8BBAE80-C602-40B1-8B8A-771D8C64300A}" type="presParOf" srcId="{0C374F51-EB45-459B-9BB7-8DCC1655DC85}" destId="{95C4DB59-7678-4260-B850-4AE62A9D7C6F}" srcOrd="3" destOrd="0" presId="urn:microsoft.com/office/officeart/2005/8/layout/hProcess6"/>
    <dgm:cxn modelId="{BB7A9C08-9F05-44BB-9D29-8BA23A1C4AD8}" type="presParOf" srcId="{F24C5D3C-4495-435E-80D4-6A54F8F0A66B}" destId="{3EEFCCD8-F331-43A1-828A-7318287F61A1}" srcOrd="11" destOrd="0" presId="urn:microsoft.com/office/officeart/2005/8/layout/hProcess6"/>
    <dgm:cxn modelId="{FDCD605E-60F4-4C10-9940-BE3B6077AEF8}" type="presParOf" srcId="{F24C5D3C-4495-435E-80D4-6A54F8F0A66B}" destId="{A3AA0DA8-6F5A-4D9A-8434-4BAEDBA1C554}" srcOrd="12" destOrd="0" presId="urn:microsoft.com/office/officeart/2005/8/layout/hProcess6"/>
    <dgm:cxn modelId="{494ABB82-9CC7-4158-8395-3D884AF8B909}" type="presParOf" srcId="{A3AA0DA8-6F5A-4D9A-8434-4BAEDBA1C554}" destId="{B14036E4-16DD-4668-A5E5-35DB57010EF6}" srcOrd="0" destOrd="0" presId="urn:microsoft.com/office/officeart/2005/8/layout/hProcess6"/>
    <dgm:cxn modelId="{8AF303A6-E8C1-492D-A9BD-776188136F96}" type="presParOf" srcId="{A3AA0DA8-6F5A-4D9A-8434-4BAEDBA1C554}" destId="{41141387-7A01-48AD-9103-CE2A792CD23D}" srcOrd="1" destOrd="0" presId="urn:microsoft.com/office/officeart/2005/8/layout/hProcess6"/>
    <dgm:cxn modelId="{3EEF5294-5313-487C-BA70-3207E1A6FA5B}" type="presParOf" srcId="{A3AA0DA8-6F5A-4D9A-8434-4BAEDBA1C554}" destId="{71386647-25BA-4907-8CCF-4924D692D3E5}" srcOrd="2" destOrd="0" presId="urn:microsoft.com/office/officeart/2005/8/layout/hProcess6"/>
    <dgm:cxn modelId="{5184C481-4D33-48AB-AB1D-3004C0181A3F}" type="presParOf" srcId="{A3AA0DA8-6F5A-4D9A-8434-4BAEDBA1C554}" destId="{4ABAAA4D-F82A-4A28-803E-0FF94CF873BB}" srcOrd="3" destOrd="0" presId="urn:microsoft.com/office/officeart/2005/8/layout/hProcess6"/>
    <dgm:cxn modelId="{1AC0B5F1-5398-4C4A-B8DB-8123E5E4325C}" type="presParOf" srcId="{F24C5D3C-4495-435E-80D4-6A54F8F0A66B}" destId="{1BD804F5-9766-4ADC-8919-26D3A97A27FF}" srcOrd="13" destOrd="0" presId="urn:microsoft.com/office/officeart/2005/8/layout/hProcess6"/>
    <dgm:cxn modelId="{ECBEA8E0-B756-4984-B6DA-23C8CE4B16BB}" type="presParOf" srcId="{F24C5D3C-4495-435E-80D4-6A54F8F0A66B}" destId="{4604D889-78E4-459D-9E0A-174EC345690A}" srcOrd="14" destOrd="0" presId="urn:microsoft.com/office/officeart/2005/8/layout/hProcess6"/>
    <dgm:cxn modelId="{1DEF974F-3ADC-4B48-8D44-EB7FC0F9695E}" type="presParOf" srcId="{4604D889-78E4-459D-9E0A-174EC345690A}" destId="{7202CF10-9AA3-498E-836E-770FA58D0717}" srcOrd="0" destOrd="0" presId="urn:microsoft.com/office/officeart/2005/8/layout/hProcess6"/>
    <dgm:cxn modelId="{A2E9BE72-1BFC-40C9-8ACA-12BC2F587D09}" type="presParOf" srcId="{4604D889-78E4-459D-9E0A-174EC345690A}" destId="{4F6F7211-2008-482E-B24B-672236CEA83E}" srcOrd="1" destOrd="0" presId="urn:microsoft.com/office/officeart/2005/8/layout/hProcess6"/>
    <dgm:cxn modelId="{1189C0BF-3CFC-444B-A66C-99D22A47FCC3}" type="presParOf" srcId="{4604D889-78E4-459D-9E0A-174EC345690A}" destId="{DBEA5273-AE46-4B4D-80B6-C4D379FDDECE}" srcOrd="2" destOrd="0" presId="urn:microsoft.com/office/officeart/2005/8/layout/hProcess6"/>
    <dgm:cxn modelId="{7D7778DC-3016-4E9A-ACF8-C59F53C814A5}" type="presParOf" srcId="{4604D889-78E4-459D-9E0A-174EC345690A}" destId="{29F55282-6642-426A-90F5-9EB54D5BC509}" srcOrd="3" destOrd="0" presId="urn:microsoft.com/office/officeart/2005/8/layout/hProcess6"/>
    <dgm:cxn modelId="{F94A67BE-178A-4210-9067-FA5C89F57D14}" type="presParOf" srcId="{F24C5D3C-4495-435E-80D4-6A54F8F0A66B}" destId="{9631F0E3-7FE6-49CE-A295-26525A3097CE}" srcOrd="15" destOrd="0" presId="urn:microsoft.com/office/officeart/2005/8/layout/hProcess6"/>
    <dgm:cxn modelId="{B16C938C-818C-4CD3-89C1-056BDB63E64D}" type="presParOf" srcId="{F24C5D3C-4495-435E-80D4-6A54F8F0A66B}" destId="{F7DC1D88-800D-4F45-969B-A7296DAADAEA}" srcOrd="16" destOrd="0" presId="urn:microsoft.com/office/officeart/2005/8/layout/hProcess6"/>
    <dgm:cxn modelId="{5BF82941-FFB3-4CF0-AFC3-2560B5B4DDA6}" type="presParOf" srcId="{F7DC1D88-800D-4F45-969B-A7296DAADAEA}" destId="{18181140-954F-4A99-BA8E-85FE0D898617}" srcOrd="0" destOrd="0" presId="urn:microsoft.com/office/officeart/2005/8/layout/hProcess6"/>
    <dgm:cxn modelId="{3692C6B4-96BD-493C-B665-11280D252ABC}" type="presParOf" srcId="{F7DC1D88-800D-4F45-969B-A7296DAADAEA}" destId="{12258B1C-5906-4763-AB4A-88F51A7012CC}" srcOrd="1" destOrd="0" presId="urn:microsoft.com/office/officeart/2005/8/layout/hProcess6"/>
    <dgm:cxn modelId="{290533DE-2499-4D1B-ABCB-B4C0B9F5547E}" type="presParOf" srcId="{F7DC1D88-800D-4F45-969B-A7296DAADAEA}" destId="{E7091B04-371C-4863-9CF0-84996EB3A1E8}" srcOrd="2" destOrd="0" presId="urn:microsoft.com/office/officeart/2005/8/layout/hProcess6"/>
    <dgm:cxn modelId="{8DD7578A-3D9F-41B7-B3D7-7D5D2CE872AD}" type="presParOf" srcId="{F7DC1D88-800D-4F45-969B-A7296DAADAEA}" destId="{715FAC3D-D74F-46F5-B236-B5C1D1B1D718}" srcOrd="3" destOrd="0" presId="urn:microsoft.com/office/officeart/2005/8/layout/hProcess6"/>
    <dgm:cxn modelId="{561DD9C0-20D8-4414-95AC-AA99A6EA2DDE}" type="presParOf" srcId="{F24C5D3C-4495-435E-80D4-6A54F8F0A66B}" destId="{A4F38639-335F-4E61-A8C7-747050D383CB}" srcOrd="17" destOrd="0" presId="urn:microsoft.com/office/officeart/2005/8/layout/hProcess6"/>
    <dgm:cxn modelId="{C4F6B4B3-4943-4160-9B47-F19BF4FB5646}" type="presParOf" srcId="{F24C5D3C-4495-435E-80D4-6A54F8F0A66B}" destId="{C1C144F3-7A92-48B4-944D-48E49697EFFE}" srcOrd="18" destOrd="0" presId="urn:microsoft.com/office/officeart/2005/8/layout/hProcess6"/>
    <dgm:cxn modelId="{33CE548A-9B06-44FA-A63B-6C88AB344F0B}" type="presParOf" srcId="{C1C144F3-7A92-48B4-944D-48E49697EFFE}" destId="{0E429AF0-B4FC-423F-B3E8-CB7FA25D8CA7}" srcOrd="0" destOrd="0" presId="urn:microsoft.com/office/officeart/2005/8/layout/hProcess6"/>
    <dgm:cxn modelId="{88A876C0-6119-4B17-9ECF-50EB376F84D4}" type="presParOf" srcId="{C1C144F3-7A92-48B4-944D-48E49697EFFE}" destId="{5A1960B2-4BE2-4ACF-8970-1A6C158A7F70}" srcOrd="1" destOrd="0" presId="urn:microsoft.com/office/officeart/2005/8/layout/hProcess6"/>
    <dgm:cxn modelId="{767C0390-B035-43C9-91D1-08AFDA5CC003}" type="presParOf" srcId="{C1C144F3-7A92-48B4-944D-48E49697EFFE}" destId="{CB9A594A-076C-43F1-BD95-112AD4F5F951}" srcOrd="2" destOrd="0" presId="urn:microsoft.com/office/officeart/2005/8/layout/hProcess6"/>
    <dgm:cxn modelId="{F653B83C-4EB5-48AD-98A4-839D5CF996B8}" type="presParOf" srcId="{C1C144F3-7A92-48B4-944D-48E49697EFFE}" destId="{610E7097-5070-4D93-A60B-0DE8A0C10315}" srcOrd="3" destOrd="0" presId="urn:microsoft.com/office/officeart/2005/8/layout/hProcess6"/>
    <dgm:cxn modelId="{678EED40-21A8-46D8-B969-C975F9F8B42A}" type="presParOf" srcId="{F24C5D3C-4495-435E-80D4-6A54F8F0A66B}" destId="{9AB7607B-B2E9-4811-A7D3-14D963E72B2B}" srcOrd="19" destOrd="0" presId="urn:microsoft.com/office/officeart/2005/8/layout/hProcess6"/>
    <dgm:cxn modelId="{6F9F5C09-2906-4848-B694-CD1ED96B033F}" type="presParOf" srcId="{F24C5D3C-4495-435E-80D4-6A54F8F0A66B}" destId="{21F92CCD-4DFE-450E-8A56-5C051221F82A}" srcOrd="20" destOrd="0" presId="urn:microsoft.com/office/officeart/2005/8/layout/hProcess6"/>
    <dgm:cxn modelId="{2B0A8A61-716D-420C-AD0C-EAB7B8133606}" type="presParOf" srcId="{21F92CCD-4DFE-450E-8A56-5C051221F82A}" destId="{21355BAD-A604-4F99-91C1-E85AA2470A84}" srcOrd="0" destOrd="0" presId="urn:microsoft.com/office/officeart/2005/8/layout/hProcess6"/>
    <dgm:cxn modelId="{27B62CE7-7D9C-4E02-8F8F-F56648FEDF3E}" type="presParOf" srcId="{21F92CCD-4DFE-450E-8A56-5C051221F82A}" destId="{DD333049-0CB1-4D13-A701-A0F51CB37BB8}" srcOrd="1" destOrd="0" presId="urn:microsoft.com/office/officeart/2005/8/layout/hProcess6"/>
    <dgm:cxn modelId="{17A4DAC3-513F-4439-9417-640E4C816325}" type="presParOf" srcId="{21F92CCD-4DFE-450E-8A56-5C051221F82A}" destId="{1B846CBB-86A8-4924-B784-ADD034E4035B}" srcOrd="2" destOrd="0" presId="urn:microsoft.com/office/officeart/2005/8/layout/hProcess6"/>
    <dgm:cxn modelId="{E850C2FA-FAB6-4213-ABA8-99574588B14C}" type="presParOf" srcId="{21F92CCD-4DFE-450E-8A56-5C051221F82A}" destId="{7EC7AD15-91F7-4621-B30B-74E2FA29C1E0}" srcOrd="3" destOrd="0" presId="urn:microsoft.com/office/officeart/2005/8/layout/hProcess6"/>
    <dgm:cxn modelId="{976F47CF-2E6B-4444-923C-1F7D36F65C35}" type="presParOf" srcId="{F24C5D3C-4495-435E-80D4-6A54F8F0A66B}" destId="{5F055F12-48FF-4C5A-B339-F0937DA2BD23}" srcOrd="21" destOrd="0" presId="urn:microsoft.com/office/officeart/2005/8/layout/hProcess6"/>
    <dgm:cxn modelId="{EE0AA417-C845-442E-A23D-7B370A1A3239}" type="presParOf" srcId="{F24C5D3C-4495-435E-80D4-6A54F8F0A66B}" destId="{8FDAB2B5-D0E3-44A5-B0A0-7B4894EFD8A6}" srcOrd="22" destOrd="0" presId="urn:microsoft.com/office/officeart/2005/8/layout/hProcess6"/>
    <dgm:cxn modelId="{5D9BA0EE-71E3-4A89-9854-223CFA3A1E05}" type="presParOf" srcId="{8FDAB2B5-D0E3-44A5-B0A0-7B4894EFD8A6}" destId="{F1851108-D661-403F-9460-FB9A2A00A978}" srcOrd="0" destOrd="0" presId="urn:microsoft.com/office/officeart/2005/8/layout/hProcess6"/>
    <dgm:cxn modelId="{54BEF341-4DC7-400A-BFF3-2BE46CB2412E}" type="presParOf" srcId="{8FDAB2B5-D0E3-44A5-B0A0-7B4894EFD8A6}" destId="{A14D43C4-BC81-4E57-ADAB-D47B2D88E238}" srcOrd="1" destOrd="0" presId="urn:microsoft.com/office/officeart/2005/8/layout/hProcess6"/>
    <dgm:cxn modelId="{529BF82F-2805-4BCE-AAF0-9F4EF30B39C3}" type="presParOf" srcId="{8FDAB2B5-D0E3-44A5-B0A0-7B4894EFD8A6}" destId="{831A41AC-9A1C-40A5-8F4F-F17803FBEF1F}" srcOrd="2" destOrd="0" presId="urn:microsoft.com/office/officeart/2005/8/layout/hProcess6"/>
    <dgm:cxn modelId="{F41CFD7C-EFB9-4BF8-B5AA-CEE41F3E7839}" type="presParOf" srcId="{8FDAB2B5-D0E3-44A5-B0A0-7B4894EFD8A6}" destId="{EF594AF5-FDAC-4F5F-A823-038F7B8B90B7}" srcOrd="3" destOrd="0" presId="urn:microsoft.com/office/officeart/2005/8/layout/hProcess6"/>
    <dgm:cxn modelId="{66543A33-223C-4214-8893-ED635D8D2565}" type="presParOf" srcId="{F24C5D3C-4495-435E-80D4-6A54F8F0A66B}" destId="{D01B5957-5968-4537-9E17-F5F6FA8C6A15}" srcOrd="23" destOrd="0" presId="urn:microsoft.com/office/officeart/2005/8/layout/hProcess6"/>
    <dgm:cxn modelId="{481262F3-B28C-430F-B39F-2B964E937819}" type="presParOf" srcId="{F24C5D3C-4495-435E-80D4-6A54F8F0A66B}" destId="{F14E0A67-0100-4BD6-B255-E90C495CA728}" srcOrd="24" destOrd="0" presId="urn:microsoft.com/office/officeart/2005/8/layout/hProcess6"/>
    <dgm:cxn modelId="{128856B0-01CE-4FEF-847C-3AAB37A53B2A}" type="presParOf" srcId="{F14E0A67-0100-4BD6-B255-E90C495CA728}" destId="{EE1391E6-0EC7-408B-B3D6-69BA54516C7F}" srcOrd="0" destOrd="0" presId="urn:microsoft.com/office/officeart/2005/8/layout/hProcess6"/>
    <dgm:cxn modelId="{CF1EF8CF-8BED-4385-942A-55BA52B5CCDF}" type="presParOf" srcId="{F14E0A67-0100-4BD6-B255-E90C495CA728}" destId="{1BD3F5B6-013D-498A-97B8-D92A70322433}" srcOrd="1" destOrd="0" presId="urn:microsoft.com/office/officeart/2005/8/layout/hProcess6"/>
    <dgm:cxn modelId="{A8972FAB-4B91-498C-8072-5C72CD6AF040}" type="presParOf" srcId="{F14E0A67-0100-4BD6-B255-E90C495CA728}" destId="{D85939E6-FB7A-4BDC-BBC1-15F6E1DB011A}" srcOrd="2" destOrd="0" presId="urn:microsoft.com/office/officeart/2005/8/layout/hProcess6"/>
    <dgm:cxn modelId="{443D06FC-C5C2-4A35-AC06-6228A5231F1C}" type="presParOf" srcId="{F14E0A67-0100-4BD6-B255-E90C495CA728}" destId="{9BEC89C0-3606-4C46-AF57-11C1C9C06CFF}" srcOrd="3" destOrd="0" presId="urn:microsoft.com/office/officeart/2005/8/layout/hProcess6"/>
    <dgm:cxn modelId="{2FBD7363-BF5D-4DDC-8156-76043C7B223D}" type="presParOf" srcId="{F24C5D3C-4495-435E-80D4-6A54F8F0A66B}" destId="{315217C3-531B-4A0B-AF14-25C2284CF217}" srcOrd="25" destOrd="0" presId="urn:microsoft.com/office/officeart/2005/8/layout/hProcess6"/>
    <dgm:cxn modelId="{B13C3760-0587-480E-B253-BA60AF357606}" type="presParOf" srcId="{F24C5D3C-4495-435E-80D4-6A54F8F0A66B}" destId="{21A77606-7123-49B9-80C1-69A38B53FA8C}" srcOrd="26" destOrd="0" presId="urn:microsoft.com/office/officeart/2005/8/layout/hProcess6"/>
    <dgm:cxn modelId="{1529A12E-F277-4060-908E-BDA26E9C3C72}" type="presParOf" srcId="{21A77606-7123-49B9-80C1-69A38B53FA8C}" destId="{1403CAF0-8B18-4148-A337-EB42C11D7E38}" srcOrd="0" destOrd="0" presId="urn:microsoft.com/office/officeart/2005/8/layout/hProcess6"/>
    <dgm:cxn modelId="{854AA31B-2AFE-4BF4-A812-6A1E18DC2010}" type="presParOf" srcId="{21A77606-7123-49B9-80C1-69A38B53FA8C}" destId="{D8C8D544-B809-4208-8723-C942E3268161}" srcOrd="1" destOrd="0" presId="urn:microsoft.com/office/officeart/2005/8/layout/hProcess6"/>
    <dgm:cxn modelId="{4A86BF82-E5EB-49E4-BD96-D15919AFD7F1}" type="presParOf" srcId="{21A77606-7123-49B9-80C1-69A38B53FA8C}" destId="{C33ED95F-0440-4E2E-8CF2-99D47224947A}" srcOrd="2" destOrd="0" presId="urn:microsoft.com/office/officeart/2005/8/layout/hProcess6"/>
    <dgm:cxn modelId="{84B0E6B5-85D8-44CA-A570-E62FC94F51D3}" type="presParOf" srcId="{21A77606-7123-49B9-80C1-69A38B53FA8C}" destId="{66EC1F7A-0B2D-46E5-AA56-B7988B59E345}" srcOrd="3" destOrd="0" presId="urn:microsoft.com/office/officeart/2005/8/layout/hProcess6"/>
    <dgm:cxn modelId="{4A3D83F0-0661-4D7B-839F-00B148D68F72}" type="presParOf" srcId="{F24C5D3C-4495-435E-80D4-6A54F8F0A66B}" destId="{8A9A0B94-FABF-49D0-ABE3-4E2500DC1D4A}" srcOrd="27" destOrd="0" presId="urn:microsoft.com/office/officeart/2005/8/layout/hProcess6"/>
    <dgm:cxn modelId="{A5DE0608-4426-49C0-BB59-B106DDD78EF9}" type="presParOf" srcId="{F24C5D3C-4495-435E-80D4-6A54F8F0A66B}" destId="{D17E95FA-CD2C-4CC0-ADED-42553B7C940F}" srcOrd="28" destOrd="0" presId="urn:microsoft.com/office/officeart/2005/8/layout/hProcess6"/>
    <dgm:cxn modelId="{D4BE0DED-56A7-4686-848C-26D07CF931BC}" type="presParOf" srcId="{D17E95FA-CD2C-4CC0-ADED-42553B7C940F}" destId="{0787D4FB-5F9A-41B3-9B6E-CA12652DC603}" srcOrd="0" destOrd="0" presId="urn:microsoft.com/office/officeart/2005/8/layout/hProcess6"/>
    <dgm:cxn modelId="{A7BECA77-C4C5-4F82-A1F7-A1A757061E50}" type="presParOf" srcId="{D17E95FA-CD2C-4CC0-ADED-42553B7C940F}" destId="{645C4DAA-2B00-482E-999F-5F96155582A5}" srcOrd="1" destOrd="0" presId="urn:microsoft.com/office/officeart/2005/8/layout/hProcess6"/>
    <dgm:cxn modelId="{EFD03A03-FB8D-4380-A308-819EFE01AB34}" type="presParOf" srcId="{D17E95FA-CD2C-4CC0-ADED-42553B7C940F}" destId="{2FE76639-F497-467C-9CC6-5B610C3E169A}" srcOrd="2" destOrd="0" presId="urn:microsoft.com/office/officeart/2005/8/layout/hProcess6"/>
    <dgm:cxn modelId="{87F46C9D-4D36-49A9-A4BC-C66372193D43}" type="presParOf" srcId="{D17E95FA-CD2C-4CC0-ADED-42553B7C940F}" destId="{20DF0A96-37CD-4CB1-863F-74D600785FD9}" srcOrd="3" destOrd="0" presId="urn:microsoft.com/office/officeart/2005/8/layout/hProcess6"/>
    <dgm:cxn modelId="{398B5377-9AE7-4D6E-87E8-CE84E80345CB}" type="presParOf" srcId="{F24C5D3C-4495-435E-80D4-6A54F8F0A66B}" destId="{74CAD8C4-877A-4015-BF29-E3FD0609C4B8}" srcOrd="29" destOrd="0" presId="urn:microsoft.com/office/officeart/2005/8/layout/hProcess6"/>
    <dgm:cxn modelId="{94860206-0000-4AB5-9576-675E9565EA39}" type="presParOf" srcId="{F24C5D3C-4495-435E-80D4-6A54F8F0A66B}" destId="{3EE0B574-0022-41E5-8171-13C53254935F}" srcOrd="30" destOrd="0" presId="urn:microsoft.com/office/officeart/2005/8/layout/hProcess6"/>
    <dgm:cxn modelId="{F0D76C90-3903-4BED-B9EA-134B8FA207B7}" type="presParOf" srcId="{3EE0B574-0022-41E5-8171-13C53254935F}" destId="{B8A08A64-D00E-451F-A542-567BE2A3FF49}" srcOrd="0" destOrd="0" presId="urn:microsoft.com/office/officeart/2005/8/layout/hProcess6"/>
    <dgm:cxn modelId="{5CBA8038-A1FE-4034-8F13-A4F1F5A7A229}" type="presParOf" srcId="{3EE0B574-0022-41E5-8171-13C53254935F}" destId="{84049ACE-45B8-4EFA-8032-C97B379DB62B}" srcOrd="1" destOrd="0" presId="urn:microsoft.com/office/officeart/2005/8/layout/hProcess6"/>
    <dgm:cxn modelId="{1C4E7011-2992-4D45-98E4-9429261A4E37}" type="presParOf" srcId="{3EE0B574-0022-41E5-8171-13C53254935F}" destId="{C3C6E094-3869-41C0-967E-C53AB2490C95}" srcOrd="2" destOrd="0" presId="urn:microsoft.com/office/officeart/2005/8/layout/hProcess6"/>
    <dgm:cxn modelId="{65C6B9F8-3A4E-4D49-A14B-1020FF32D2AE}" type="presParOf" srcId="{3EE0B574-0022-41E5-8171-13C53254935F}" destId="{0E36DC5A-0416-4027-A84A-63D928136F21}" srcOrd="3" destOrd="0" presId="urn:microsoft.com/office/officeart/2005/8/layout/hProcess6"/>
    <dgm:cxn modelId="{9CFEF017-38DF-440B-8E97-F3D0FED657D0}" type="presParOf" srcId="{F24C5D3C-4495-435E-80D4-6A54F8F0A66B}" destId="{EF4960AB-AF0A-44BC-A4A8-FE875927D1BC}" srcOrd="31" destOrd="0" presId="urn:microsoft.com/office/officeart/2005/8/layout/hProcess6"/>
    <dgm:cxn modelId="{B8FF5C90-7A91-44E1-A095-C2BD4FBB34CB}" type="presParOf" srcId="{F24C5D3C-4495-435E-80D4-6A54F8F0A66B}" destId="{2A1A8BCD-41DF-4F7D-881B-2459B6813048}" srcOrd="32" destOrd="0" presId="urn:microsoft.com/office/officeart/2005/8/layout/hProcess6"/>
    <dgm:cxn modelId="{745FF71A-E329-4990-9ACD-A41157697875}" type="presParOf" srcId="{2A1A8BCD-41DF-4F7D-881B-2459B6813048}" destId="{0D40EC52-88C2-4439-AD05-764809BA964E}" srcOrd="0" destOrd="0" presId="urn:microsoft.com/office/officeart/2005/8/layout/hProcess6"/>
    <dgm:cxn modelId="{1B76D894-7DF3-479D-BDDD-4D20A64790E8}" type="presParOf" srcId="{2A1A8BCD-41DF-4F7D-881B-2459B6813048}" destId="{F8438E7F-6320-4D63-B9A7-B509C9ED9C1E}" srcOrd="1" destOrd="0" presId="urn:microsoft.com/office/officeart/2005/8/layout/hProcess6"/>
    <dgm:cxn modelId="{97DE6DF3-1C89-4672-9E47-23C2AB0168BF}" type="presParOf" srcId="{2A1A8BCD-41DF-4F7D-881B-2459B6813048}" destId="{8F02887D-2A66-4ABE-A6E6-758E92EBE554}" srcOrd="2" destOrd="0" presId="urn:microsoft.com/office/officeart/2005/8/layout/hProcess6"/>
    <dgm:cxn modelId="{CE2FCDF8-B6B4-49CD-800C-AA9D9395195F}" type="presParOf" srcId="{2A1A8BCD-41DF-4F7D-881B-2459B6813048}" destId="{8D370695-DA93-4EE9-8B13-3C92FFDA6DD5}" srcOrd="3" destOrd="0" presId="urn:microsoft.com/office/officeart/2005/8/layout/hProcess6"/>
    <dgm:cxn modelId="{123327E3-C289-4FA1-94F6-3D0DF7171D5D}" type="presParOf" srcId="{F24C5D3C-4495-435E-80D4-6A54F8F0A66B}" destId="{B6ABA0D5-AADE-425E-AC57-F0216F05CD0D}" srcOrd="33" destOrd="0" presId="urn:microsoft.com/office/officeart/2005/8/layout/hProcess6"/>
    <dgm:cxn modelId="{9347EE4F-D586-44EF-821A-AC644142895F}" type="presParOf" srcId="{F24C5D3C-4495-435E-80D4-6A54F8F0A66B}" destId="{645221DB-9410-480C-8E9F-B4B47EA72042}" srcOrd="34" destOrd="0" presId="urn:microsoft.com/office/officeart/2005/8/layout/hProcess6"/>
    <dgm:cxn modelId="{435EE276-49A1-4759-89DE-DD6009011C27}" type="presParOf" srcId="{645221DB-9410-480C-8E9F-B4B47EA72042}" destId="{2616C925-4017-4241-8F74-AD5467C81EBE}" srcOrd="0" destOrd="0" presId="urn:microsoft.com/office/officeart/2005/8/layout/hProcess6"/>
    <dgm:cxn modelId="{5FACF3EF-A8D0-4ED7-AF64-8405ACDE4429}" type="presParOf" srcId="{645221DB-9410-480C-8E9F-B4B47EA72042}" destId="{9BFA372C-5E4B-4676-9E34-D9056B5A2839}" srcOrd="1" destOrd="0" presId="urn:microsoft.com/office/officeart/2005/8/layout/hProcess6"/>
    <dgm:cxn modelId="{83C11BD3-DA18-4C33-99CD-C3759F2B04E4}" type="presParOf" srcId="{645221DB-9410-480C-8E9F-B4B47EA72042}" destId="{1DA8A549-D6AB-4454-8C0B-8ADBBEE2E0C6}" srcOrd="2" destOrd="0" presId="urn:microsoft.com/office/officeart/2005/8/layout/hProcess6"/>
    <dgm:cxn modelId="{2FB860E1-49DC-41E4-9B9C-891FC8B1E3A6}" type="presParOf" srcId="{645221DB-9410-480C-8E9F-B4B47EA72042}" destId="{8DCFAB42-026C-47EF-A1AA-44AF484E1CCC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1B67655-ACF6-45FA-8051-7360453E288C}" type="doc">
      <dgm:prSet loTypeId="urn:microsoft.com/office/officeart/2005/8/layout/hProcess6" loCatId="process" qsTypeId="urn:microsoft.com/office/officeart/2005/8/quickstyle/3d1" qsCatId="3D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6150E9C7-9A97-4D99-860C-A959354D5063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1</a:t>
          </a:r>
        </a:p>
      </dgm:t>
    </dgm:pt>
    <dgm:pt modelId="{48F2313C-4014-45E3-8314-79389D4CED65}" type="parTrans" cxnId="{DCAD79F5-5223-44CC-8902-91C30B03162A}">
      <dgm:prSet/>
      <dgm:spPr/>
      <dgm:t>
        <a:bodyPr/>
        <a:lstStyle/>
        <a:p>
          <a:endParaRPr lang="cs-CZ"/>
        </a:p>
      </dgm:t>
    </dgm:pt>
    <dgm:pt modelId="{97AA56EE-EA2E-49A8-9149-CC5C40B450A4}" type="sibTrans" cxnId="{DCAD79F5-5223-44CC-8902-91C30B03162A}">
      <dgm:prSet/>
      <dgm:spPr/>
      <dgm:t>
        <a:bodyPr/>
        <a:lstStyle/>
        <a:p>
          <a:endParaRPr lang="cs-CZ"/>
        </a:p>
      </dgm:t>
    </dgm:pt>
    <dgm:pt modelId="{DB9F3BFF-FC49-4703-B529-1F2E8A667FAC}">
      <dgm:prSet phldrT="[Text]" custT="1"/>
      <dgm:spPr>
        <a:scene3d>
          <a:camera prst="orthographicFront">
            <a:rot lat="0" lon="0" rev="0"/>
          </a:camera>
          <a:lightRig rig="balanced" dir="tr"/>
        </a:scene3d>
      </dgm:spPr>
      <dgm:t>
        <a:bodyPr/>
        <a:lstStyle/>
        <a:p>
          <a:r>
            <a:rPr lang="cs-CZ" sz="2400"/>
            <a:t>D</a:t>
          </a:r>
        </a:p>
      </dgm:t>
    </dgm:pt>
    <dgm:pt modelId="{B21C0092-280A-45CF-981E-93343A0B1125}" type="parTrans" cxnId="{D6E9E922-3A44-492A-8DDA-7699BFEB7875}">
      <dgm:prSet/>
      <dgm:spPr/>
      <dgm:t>
        <a:bodyPr/>
        <a:lstStyle/>
        <a:p>
          <a:endParaRPr lang="cs-CZ"/>
        </a:p>
      </dgm:t>
    </dgm:pt>
    <dgm:pt modelId="{84D840B9-1D0C-4DC1-967B-A93DAF0229E8}" type="sibTrans" cxnId="{D6E9E922-3A44-492A-8DDA-7699BFEB7875}">
      <dgm:prSet/>
      <dgm:spPr/>
      <dgm:t>
        <a:bodyPr/>
        <a:lstStyle/>
        <a:p>
          <a:endParaRPr lang="cs-CZ"/>
        </a:p>
      </dgm:t>
    </dgm:pt>
    <dgm:pt modelId="{8B41886A-F8B8-4345-B9A9-CA8FC7F7AEC4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2</a:t>
          </a:r>
        </a:p>
      </dgm:t>
    </dgm:pt>
    <dgm:pt modelId="{26F1DE44-BED4-4D85-ADCE-1B42003880A7}" type="parTrans" cxnId="{ABD1C11C-B8FF-4C41-B732-E013F1BCC1DF}">
      <dgm:prSet/>
      <dgm:spPr/>
      <dgm:t>
        <a:bodyPr/>
        <a:lstStyle/>
        <a:p>
          <a:endParaRPr lang="cs-CZ"/>
        </a:p>
      </dgm:t>
    </dgm:pt>
    <dgm:pt modelId="{6D870FC9-7BD5-4221-8E64-0915F0B9B64E}" type="sibTrans" cxnId="{ABD1C11C-B8FF-4C41-B732-E013F1BCC1DF}">
      <dgm:prSet/>
      <dgm:spPr/>
      <dgm:t>
        <a:bodyPr/>
        <a:lstStyle/>
        <a:p>
          <a:endParaRPr lang="cs-CZ"/>
        </a:p>
      </dgm:t>
    </dgm:pt>
    <dgm:pt modelId="{FFC70494-D30F-4000-850C-9FB948196CEA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O</a:t>
          </a:r>
        </a:p>
      </dgm:t>
    </dgm:pt>
    <dgm:pt modelId="{E7439BB8-D87C-4A57-86B4-4CEE1786E0DF}" type="parTrans" cxnId="{E9581334-BC86-4D1F-8859-6AB1E9810BE5}">
      <dgm:prSet/>
      <dgm:spPr/>
      <dgm:t>
        <a:bodyPr/>
        <a:lstStyle/>
        <a:p>
          <a:endParaRPr lang="cs-CZ"/>
        </a:p>
      </dgm:t>
    </dgm:pt>
    <dgm:pt modelId="{ED3F46FB-D986-4995-A579-536FE106BEA5}" type="sibTrans" cxnId="{E9581334-BC86-4D1F-8859-6AB1E9810BE5}">
      <dgm:prSet/>
      <dgm:spPr/>
      <dgm:t>
        <a:bodyPr/>
        <a:lstStyle/>
        <a:p>
          <a:endParaRPr lang="cs-CZ"/>
        </a:p>
      </dgm:t>
    </dgm:pt>
    <dgm:pt modelId="{49D6630F-C881-43C5-848D-8452F9B92FA7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3</a:t>
          </a:r>
        </a:p>
      </dgm:t>
    </dgm:pt>
    <dgm:pt modelId="{636CA09D-1B01-41C3-A811-D3C6206CE2BE}" type="parTrans" cxnId="{2E2E46B5-2565-403B-AF92-A60DA9325259}">
      <dgm:prSet/>
      <dgm:spPr/>
      <dgm:t>
        <a:bodyPr/>
        <a:lstStyle/>
        <a:p>
          <a:endParaRPr lang="cs-CZ"/>
        </a:p>
      </dgm:t>
    </dgm:pt>
    <dgm:pt modelId="{E1DE2837-9FF3-474C-825C-A2E400B2481D}" type="sibTrans" cxnId="{2E2E46B5-2565-403B-AF92-A60DA9325259}">
      <dgm:prSet/>
      <dgm:spPr/>
      <dgm:t>
        <a:bodyPr/>
        <a:lstStyle/>
        <a:p>
          <a:endParaRPr lang="cs-CZ"/>
        </a:p>
      </dgm:t>
    </dgm:pt>
    <dgm:pt modelId="{CA225B53-939B-445C-B381-49744E51ACDB}">
      <dgm:prSet phldrT="[Text]"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L</a:t>
          </a:r>
        </a:p>
      </dgm:t>
    </dgm:pt>
    <dgm:pt modelId="{C95D018C-193F-4315-9269-33497AF6567F}" type="parTrans" cxnId="{3B16B569-E62B-44BD-9AA5-58A1EC31AA69}">
      <dgm:prSet/>
      <dgm:spPr/>
      <dgm:t>
        <a:bodyPr/>
        <a:lstStyle/>
        <a:p>
          <a:endParaRPr lang="cs-CZ"/>
        </a:p>
      </dgm:t>
    </dgm:pt>
    <dgm:pt modelId="{6F4C4BFC-5F90-45C0-B83D-7210E416C3A8}" type="sibTrans" cxnId="{3B16B569-E62B-44BD-9AA5-58A1EC31AA69}">
      <dgm:prSet/>
      <dgm:spPr/>
      <dgm:t>
        <a:bodyPr/>
        <a:lstStyle/>
        <a:p>
          <a:endParaRPr lang="cs-CZ"/>
        </a:p>
      </dgm:t>
    </dgm:pt>
    <dgm:pt modelId="{BBA3D1DF-D280-42CA-AABE-63F3F2701151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4</a:t>
          </a:r>
        </a:p>
      </dgm:t>
    </dgm:pt>
    <dgm:pt modelId="{F26C1796-5E6D-48D3-A55D-D7B6DE411FC2}" type="parTrans" cxnId="{A97CA197-9191-4509-8DB1-B44268ABAC6A}">
      <dgm:prSet/>
      <dgm:spPr/>
      <dgm:t>
        <a:bodyPr/>
        <a:lstStyle/>
        <a:p>
          <a:endParaRPr lang="cs-CZ"/>
        </a:p>
      </dgm:t>
    </dgm:pt>
    <dgm:pt modelId="{CDC58FD6-6884-4EEA-B109-4A236A2E1941}" type="sibTrans" cxnId="{A97CA197-9191-4509-8DB1-B44268ABAC6A}">
      <dgm:prSet/>
      <dgm:spPr/>
      <dgm:t>
        <a:bodyPr/>
        <a:lstStyle/>
        <a:p>
          <a:endParaRPr lang="cs-CZ"/>
        </a:p>
      </dgm:t>
    </dgm:pt>
    <dgm:pt modelId="{4D38339D-B6C6-4465-AC43-E875F67B83A8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L</a:t>
          </a:r>
        </a:p>
      </dgm:t>
    </dgm:pt>
    <dgm:pt modelId="{D5902F3A-ED55-4617-9F9D-4E724CF0F21D}" type="parTrans" cxnId="{A592F845-CD5A-45AA-8288-A53206E04589}">
      <dgm:prSet/>
      <dgm:spPr/>
      <dgm:t>
        <a:bodyPr/>
        <a:lstStyle/>
        <a:p>
          <a:endParaRPr lang="cs-CZ"/>
        </a:p>
      </dgm:t>
    </dgm:pt>
    <dgm:pt modelId="{9A99DCBB-7851-4E1D-BF4D-A27A10327D5F}" type="sibTrans" cxnId="{A592F845-CD5A-45AA-8288-A53206E04589}">
      <dgm:prSet/>
      <dgm:spPr/>
      <dgm:t>
        <a:bodyPr/>
        <a:lstStyle/>
        <a:p>
          <a:endParaRPr lang="cs-CZ"/>
        </a:p>
      </dgm:t>
    </dgm:pt>
    <dgm:pt modelId="{EE3E792D-154E-478A-96FB-27B3E9AF93B5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5</a:t>
          </a:r>
        </a:p>
      </dgm:t>
    </dgm:pt>
    <dgm:pt modelId="{755F74C4-C665-47E9-8EF0-D69498F4AB37}" type="parTrans" cxnId="{657B4BE1-64B5-470F-82BA-4FA8719F6E7A}">
      <dgm:prSet/>
      <dgm:spPr/>
      <dgm:t>
        <a:bodyPr/>
        <a:lstStyle/>
        <a:p>
          <a:endParaRPr lang="cs-CZ"/>
        </a:p>
      </dgm:t>
    </dgm:pt>
    <dgm:pt modelId="{D43C30F3-9050-4B42-A06A-40BD102D8D57}" type="sibTrans" cxnId="{657B4BE1-64B5-470F-82BA-4FA8719F6E7A}">
      <dgm:prSet/>
      <dgm:spPr/>
      <dgm:t>
        <a:bodyPr/>
        <a:lstStyle/>
        <a:p>
          <a:endParaRPr lang="cs-CZ"/>
        </a:p>
      </dgm:t>
    </dgm:pt>
    <dgm:pt modelId="{677BA323-85FA-4A91-B2C7-E145025226C7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P</a:t>
          </a:r>
        </a:p>
      </dgm:t>
    </dgm:pt>
    <dgm:pt modelId="{49443E14-58AC-4B12-8330-03BD23DF7F2E}" type="parTrans" cxnId="{D9AED0B8-851B-4DBA-B0E9-07D9CAE4E482}">
      <dgm:prSet/>
      <dgm:spPr/>
      <dgm:t>
        <a:bodyPr/>
        <a:lstStyle/>
        <a:p>
          <a:endParaRPr lang="cs-CZ"/>
        </a:p>
      </dgm:t>
    </dgm:pt>
    <dgm:pt modelId="{56EFFBE2-7E95-449A-96BD-05A891EA57DE}" type="sibTrans" cxnId="{D9AED0B8-851B-4DBA-B0E9-07D9CAE4E482}">
      <dgm:prSet/>
      <dgm:spPr/>
      <dgm:t>
        <a:bodyPr/>
        <a:lstStyle/>
        <a:p>
          <a:endParaRPr lang="cs-CZ"/>
        </a:p>
      </dgm:t>
    </dgm:pt>
    <dgm:pt modelId="{37AF7813-ECAE-47A5-A7C5-C2A844A0BCED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6</a:t>
          </a:r>
        </a:p>
      </dgm:t>
    </dgm:pt>
    <dgm:pt modelId="{DC43945A-22BE-43F3-90B1-636F0CE64C98}" type="parTrans" cxnId="{D81D6F00-AB7D-4DF8-A34F-345F4EF20941}">
      <dgm:prSet/>
      <dgm:spPr/>
      <dgm:t>
        <a:bodyPr/>
        <a:lstStyle/>
        <a:p>
          <a:endParaRPr lang="cs-CZ"/>
        </a:p>
      </dgm:t>
    </dgm:pt>
    <dgm:pt modelId="{2B95FCB0-F28B-457E-A2ED-2C5D67E8B0DF}" type="sibTrans" cxnId="{D81D6F00-AB7D-4DF8-A34F-345F4EF20941}">
      <dgm:prSet/>
      <dgm:spPr/>
      <dgm:t>
        <a:bodyPr/>
        <a:lstStyle/>
        <a:p>
          <a:endParaRPr lang="cs-CZ"/>
        </a:p>
      </dgm:t>
    </dgm:pt>
    <dgm:pt modelId="{4431D184-CB3E-44E2-A443-4346AD388223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7</a:t>
          </a:r>
        </a:p>
      </dgm:t>
    </dgm:pt>
    <dgm:pt modelId="{993A7819-7BDC-433F-99E2-937CC9348D7B}" type="parTrans" cxnId="{370F5F08-C765-47B9-AA44-067F7BBABE5B}">
      <dgm:prSet/>
      <dgm:spPr/>
      <dgm:t>
        <a:bodyPr/>
        <a:lstStyle/>
        <a:p>
          <a:endParaRPr lang="cs-CZ"/>
        </a:p>
      </dgm:t>
    </dgm:pt>
    <dgm:pt modelId="{BA60F181-10A7-4256-8418-1054C3682642}" type="sibTrans" cxnId="{370F5F08-C765-47B9-AA44-067F7BBABE5B}">
      <dgm:prSet/>
      <dgm:spPr/>
      <dgm:t>
        <a:bodyPr/>
        <a:lstStyle/>
        <a:p>
          <a:endParaRPr lang="cs-CZ"/>
        </a:p>
      </dgm:t>
    </dgm:pt>
    <dgm:pt modelId="{137FD311-BC44-417B-9824-88DF35C290CE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8</a:t>
          </a:r>
        </a:p>
      </dgm:t>
    </dgm:pt>
    <dgm:pt modelId="{0B20A792-A386-4BD5-9FF3-5DBB8DE40B88}" type="parTrans" cxnId="{AC387217-1AB9-43F5-8859-31DEA5B16F6F}">
      <dgm:prSet/>
      <dgm:spPr/>
      <dgm:t>
        <a:bodyPr/>
        <a:lstStyle/>
        <a:p>
          <a:endParaRPr lang="cs-CZ"/>
        </a:p>
      </dgm:t>
    </dgm:pt>
    <dgm:pt modelId="{34F21F4E-AFCB-49B2-AF6C-C4D4C5013BCF}" type="sibTrans" cxnId="{AC387217-1AB9-43F5-8859-31DEA5B16F6F}">
      <dgm:prSet/>
      <dgm:spPr/>
      <dgm:t>
        <a:bodyPr/>
        <a:lstStyle/>
        <a:p>
          <a:endParaRPr lang="cs-CZ"/>
        </a:p>
      </dgm:t>
    </dgm:pt>
    <dgm:pt modelId="{D12784D3-768E-4827-89F9-88587BE950A0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9</a:t>
          </a:r>
        </a:p>
      </dgm:t>
    </dgm:pt>
    <dgm:pt modelId="{3625FEE0-A71C-43D4-A171-5A5AE024CDA9}" type="parTrans" cxnId="{9ED01E8F-0212-44AC-BD5B-AAEEDCCC4FE7}">
      <dgm:prSet/>
      <dgm:spPr/>
      <dgm:t>
        <a:bodyPr/>
        <a:lstStyle/>
        <a:p>
          <a:endParaRPr lang="cs-CZ"/>
        </a:p>
      </dgm:t>
    </dgm:pt>
    <dgm:pt modelId="{879615AB-4664-4869-B561-442F192D526A}" type="sibTrans" cxnId="{9ED01E8F-0212-44AC-BD5B-AAEEDCCC4FE7}">
      <dgm:prSet/>
      <dgm:spPr/>
      <dgm:t>
        <a:bodyPr/>
        <a:lstStyle/>
        <a:p>
          <a:endParaRPr lang="cs-CZ"/>
        </a:p>
      </dgm:t>
    </dgm:pt>
    <dgm:pt modelId="{F19312EA-71D9-4D47-8DEF-A977E88BCE98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1200"/>
            <a:t>10</a:t>
          </a:r>
        </a:p>
      </dgm:t>
    </dgm:pt>
    <dgm:pt modelId="{AF1860E9-B65F-4CDE-A2C8-33020A14CE68}" type="parTrans" cxnId="{EFF8E326-7802-4D03-BDF4-A31F19911D03}">
      <dgm:prSet/>
      <dgm:spPr/>
      <dgm:t>
        <a:bodyPr/>
        <a:lstStyle/>
        <a:p>
          <a:endParaRPr lang="cs-CZ"/>
        </a:p>
      </dgm:t>
    </dgm:pt>
    <dgm:pt modelId="{B1BA24DF-4BEF-4906-8FB9-5D8A71208C09}" type="sibTrans" cxnId="{EFF8E326-7802-4D03-BDF4-A31F19911D03}">
      <dgm:prSet/>
      <dgm:spPr/>
      <dgm:t>
        <a:bodyPr/>
        <a:lstStyle/>
        <a:p>
          <a:endParaRPr lang="cs-CZ"/>
        </a:p>
      </dgm:t>
    </dgm:pt>
    <dgm:pt modelId="{1184F5AC-25E8-4C50-9777-4D3F7BA8AD2E}">
      <dgm:prSet custT="1"/>
      <dgm:spPr/>
      <dgm:t>
        <a:bodyPr/>
        <a:lstStyle/>
        <a:p>
          <a:r>
            <a:rPr lang="cs-CZ" sz="1200"/>
            <a:t>11</a:t>
          </a:r>
        </a:p>
      </dgm:t>
    </dgm:pt>
    <dgm:pt modelId="{6EE53817-04F1-4BA8-A21B-613A68CF37C3}" type="parTrans" cxnId="{492B4CB0-9D92-4B9F-BCAF-2ED4F31957C9}">
      <dgm:prSet/>
      <dgm:spPr/>
      <dgm:t>
        <a:bodyPr/>
        <a:lstStyle/>
        <a:p>
          <a:endParaRPr lang="cs-CZ"/>
        </a:p>
      </dgm:t>
    </dgm:pt>
    <dgm:pt modelId="{22521652-4310-4B98-A89A-2B54618EFA92}" type="sibTrans" cxnId="{492B4CB0-9D92-4B9F-BCAF-2ED4F31957C9}">
      <dgm:prSet/>
      <dgm:spPr/>
      <dgm:t>
        <a:bodyPr/>
        <a:lstStyle/>
        <a:p>
          <a:endParaRPr lang="cs-CZ"/>
        </a:p>
      </dgm:t>
    </dgm:pt>
    <dgm:pt modelId="{8A9CFD0C-FB2A-4870-8298-5478D63EEF32}">
      <dgm:prSet custT="1"/>
      <dgm:spPr/>
      <dgm:t>
        <a:bodyPr/>
        <a:lstStyle/>
        <a:p>
          <a:r>
            <a:rPr lang="cs-CZ" sz="1200"/>
            <a:t>12</a:t>
          </a:r>
        </a:p>
      </dgm:t>
    </dgm:pt>
    <dgm:pt modelId="{6E595CE2-EE97-4EA6-975B-86B331A3779B}" type="parTrans" cxnId="{128E9DF6-EFB6-4377-9DEC-E08D19CD365D}">
      <dgm:prSet/>
      <dgm:spPr/>
      <dgm:t>
        <a:bodyPr/>
        <a:lstStyle/>
        <a:p>
          <a:endParaRPr lang="cs-CZ"/>
        </a:p>
      </dgm:t>
    </dgm:pt>
    <dgm:pt modelId="{7C111617-4793-42F1-A55D-1520FF442BC7}" type="sibTrans" cxnId="{128E9DF6-EFB6-4377-9DEC-E08D19CD365D}">
      <dgm:prSet/>
      <dgm:spPr/>
      <dgm:t>
        <a:bodyPr/>
        <a:lstStyle/>
        <a:p>
          <a:endParaRPr lang="cs-CZ"/>
        </a:p>
      </dgm:t>
    </dgm:pt>
    <dgm:pt modelId="{AF2A8FE8-DC87-4888-850E-A209C1139780}">
      <dgm:prSet custT="1"/>
      <dgm:spPr/>
      <dgm:t>
        <a:bodyPr/>
        <a:lstStyle/>
        <a:p>
          <a:r>
            <a:rPr lang="cs-CZ" sz="1200"/>
            <a:t>13</a:t>
          </a:r>
        </a:p>
      </dgm:t>
    </dgm:pt>
    <dgm:pt modelId="{4CB8527D-B0F3-4930-B8C4-3810F191A445}" type="parTrans" cxnId="{69494CC9-DADA-4BA5-B649-50269B3190F3}">
      <dgm:prSet/>
      <dgm:spPr/>
      <dgm:t>
        <a:bodyPr/>
        <a:lstStyle/>
        <a:p>
          <a:endParaRPr lang="cs-CZ"/>
        </a:p>
      </dgm:t>
    </dgm:pt>
    <dgm:pt modelId="{9133C6DF-34C5-46C0-A225-7648886164BF}" type="sibTrans" cxnId="{69494CC9-DADA-4BA5-B649-50269B3190F3}">
      <dgm:prSet/>
      <dgm:spPr/>
      <dgm:t>
        <a:bodyPr/>
        <a:lstStyle/>
        <a:p>
          <a:endParaRPr lang="cs-CZ"/>
        </a:p>
      </dgm:t>
    </dgm:pt>
    <dgm:pt modelId="{97F88BCB-4C8C-4623-9797-18F201D51AAC}">
      <dgm:prSet custT="1"/>
      <dgm:spPr/>
      <dgm:t>
        <a:bodyPr/>
        <a:lstStyle/>
        <a:p>
          <a:r>
            <a:rPr lang="cs-CZ" sz="1200"/>
            <a:t>14</a:t>
          </a:r>
        </a:p>
      </dgm:t>
    </dgm:pt>
    <dgm:pt modelId="{C9DC465B-9D51-4D5A-B08C-3935C856BC98}" type="parTrans" cxnId="{5E100D4B-ACA4-49C5-9F90-79BBE67FA996}">
      <dgm:prSet/>
      <dgm:spPr/>
      <dgm:t>
        <a:bodyPr/>
        <a:lstStyle/>
        <a:p>
          <a:endParaRPr lang="cs-CZ"/>
        </a:p>
      </dgm:t>
    </dgm:pt>
    <dgm:pt modelId="{26A38308-D672-4FB8-8CC4-8EAD80859362}" type="sibTrans" cxnId="{5E100D4B-ACA4-49C5-9F90-79BBE67FA996}">
      <dgm:prSet/>
      <dgm:spPr/>
      <dgm:t>
        <a:bodyPr/>
        <a:lstStyle/>
        <a:p>
          <a:endParaRPr lang="cs-CZ"/>
        </a:p>
      </dgm:t>
    </dgm:pt>
    <dgm:pt modelId="{B9B05206-AC9B-4868-AE54-4727F9ECA87C}">
      <dgm:prSet custT="1"/>
      <dgm:spPr/>
      <dgm:t>
        <a:bodyPr/>
        <a:lstStyle/>
        <a:p>
          <a:r>
            <a:rPr lang="cs-CZ" sz="1200"/>
            <a:t>15</a:t>
          </a:r>
        </a:p>
      </dgm:t>
    </dgm:pt>
    <dgm:pt modelId="{7498D4CC-6E4E-416D-8861-165D1F0F60FD}" type="parTrans" cxnId="{A2599A82-6CEF-4B9B-A825-538B8073F241}">
      <dgm:prSet/>
      <dgm:spPr/>
      <dgm:t>
        <a:bodyPr/>
        <a:lstStyle/>
        <a:p>
          <a:endParaRPr lang="cs-CZ"/>
        </a:p>
      </dgm:t>
    </dgm:pt>
    <dgm:pt modelId="{C7FA7B2A-A296-4CEF-8316-F47B527911D5}" type="sibTrans" cxnId="{A2599A82-6CEF-4B9B-A825-538B8073F241}">
      <dgm:prSet/>
      <dgm:spPr/>
      <dgm:t>
        <a:bodyPr/>
        <a:lstStyle/>
        <a:p>
          <a:endParaRPr lang="cs-CZ"/>
        </a:p>
      </dgm:t>
    </dgm:pt>
    <dgm:pt modelId="{C9D7C514-3265-4141-81EA-713EE5044543}">
      <dgm:prSet custT="1"/>
      <dgm:spPr/>
      <dgm:t>
        <a:bodyPr/>
        <a:lstStyle/>
        <a:p>
          <a:r>
            <a:rPr lang="cs-CZ" sz="1200"/>
            <a:t>16</a:t>
          </a:r>
        </a:p>
      </dgm:t>
    </dgm:pt>
    <dgm:pt modelId="{D60960FA-454B-4D17-A948-FCC38A4A15BA}" type="parTrans" cxnId="{3AC44D29-A187-450C-B1CF-1529FD3FF4DE}">
      <dgm:prSet/>
      <dgm:spPr/>
      <dgm:t>
        <a:bodyPr/>
        <a:lstStyle/>
        <a:p>
          <a:endParaRPr lang="cs-CZ"/>
        </a:p>
      </dgm:t>
    </dgm:pt>
    <dgm:pt modelId="{04628890-701E-4C10-A361-70FDFB6645B3}" type="sibTrans" cxnId="{3AC44D29-A187-450C-B1CF-1529FD3FF4DE}">
      <dgm:prSet/>
      <dgm:spPr/>
      <dgm:t>
        <a:bodyPr/>
        <a:lstStyle/>
        <a:p>
          <a:endParaRPr lang="cs-CZ"/>
        </a:p>
      </dgm:t>
    </dgm:pt>
    <dgm:pt modelId="{4B8312C2-68A3-4CE6-8264-7EDCDC022C68}">
      <dgm:prSet custT="1"/>
      <dgm:spPr/>
      <dgm:t>
        <a:bodyPr/>
        <a:lstStyle/>
        <a:p>
          <a:r>
            <a:rPr lang="cs-CZ" sz="1200"/>
            <a:t>17</a:t>
          </a:r>
        </a:p>
      </dgm:t>
    </dgm:pt>
    <dgm:pt modelId="{6F4A21DD-0D97-48A4-86A8-1181E956B0AC}" type="parTrans" cxnId="{93031566-65B4-46E7-9EF1-AED5ED097C18}">
      <dgm:prSet/>
      <dgm:spPr/>
      <dgm:t>
        <a:bodyPr/>
        <a:lstStyle/>
        <a:p>
          <a:endParaRPr lang="cs-CZ"/>
        </a:p>
      </dgm:t>
    </dgm:pt>
    <dgm:pt modelId="{8FD6BD29-5F71-4089-B5D1-F81E37CF705C}" type="sibTrans" cxnId="{93031566-65B4-46E7-9EF1-AED5ED097C18}">
      <dgm:prSet/>
      <dgm:spPr/>
      <dgm:t>
        <a:bodyPr/>
        <a:lstStyle/>
        <a:p>
          <a:endParaRPr lang="cs-CZ"/>
        </a:p>
      </dgm:t>
    </dgm:pt>
    <dgm:pt modelId="{93E959AB-9831-4C3C-B4E8-60BAB39EFB38}">
      <dgm:prSet custT="1"/>
      <dgm:spPr/>
      <dgm:t>
        <a:bodyPr/>
        <a:lstStyle/>
        <a:p>
          <a:r>
            <a:rPr lang="cs-CZ" sz="1200"/>
            <a:t>18</a:t>
          </a:r>
        </a:p>
      </dgm:t>
    </dgm:pt>
    <dgm:pt modelId="{551B43B2-198D-47CF-8ADD-DC94C1F4FF90}" type="parTrans" cxnId="{430FD57C-AF99-4C3C-8B1F-06D777B87CB5}">
      <dgm:prSet/>
      <dgm:spPr/>
      <dgm:t>
        <a:bodyPr/>
        <a:lstStyle/>
        <a:p>
          <a:endParaRPr lang="cs-CZ"/>
        </a:p>
      </dgm:t>
    </dgm:pt>
    <dgm:pt modelId="{C2F1E2D7-956A-456A-88EC-26866A3DAB65}" type="sibTrans" cxnId="{430FD57C-AF99-4C3C-8B1F-06D777B87CB5}">
      <dgm:prSet/>
      <dgm:spPr/>
      <dgm:t>
        <a:bodyPr/>
        <a:lstStyle/>
        <a:p>
          <a:endParaRPr lang="cs-CZ"/>
        </a:p>
      </dgm:t>
    </dgm:pt>
    <dgm:pt modelId="{C4FC7861-FB3D-414C-8092-BE511AB018FF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L</a:t>
          </a:r>
        </a:p>
      </dgm:t>
    </dgm:pt>
    <dgm:pt modelId="{86681996-D38A-4532-86BA-4729A6B03029}" type="parTrans" cxnId="{324C46F5-C9D2-4C97-A556-2A108DBDA56E}">
      <dgm:prSet/>
      <dgm:spPr/>
      <dgm:t>
        <a:bodyPr/>
        <a:lstStyle/>
        <a:p>
          <a:endParaRPr lang="cs-CZ"/>
        </a:p>
      </dgm:t>
    </dgm:pt>
    <dgm:pt modelId="{9C181744-E6A5-40D0-B396-877D85F73BFF}" type="sibTrans" cxnId="{324C46F5-C9D2-4C97-A556-2A108DBDA56E}">
      <dgm:prSet/>
      <dgm:spPr/>
      <dgm:t>
        <a:bodyPr/>
        <a:lstStyle/>
        <a:p>
          <a:endParaRPr lang="cs-CZ"/>
        </a:p>
      </dgm:t>
    </dgm:pt>
    <dgm:pt modelId="{C740E94C-9796-4FA8-A8E5-264DCAD877C2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A</a:t>
          </a:r>
        </a:p>
      </dgm:t>
    </dgm:pt>
    <dgm:pt modelId="{85891FAC-5A4D-447C-8CF1-6FA3A2F9833A}" type="parTrans" cxnId="{20E62FD0-F510-448E-882C-8A462FF4385F}">
      <dgm:prSet/>
      <dgm:spPr/>
      <dgm:t>
        <a:bodyPr/>
        <a:lstStyle/>
        <a:p>
          <a:endParaRPr lang="cs-CZ"/>
        </a:p>
      </dgm:t>
    </dgm:pt>
    <dgm:pt modelId="{B09C7EC2-6BBE-47B9-8FE4-256381D0CC99}" type="sibTrans" cxnId="{20E62FD0-F510-448E-882C-8A462FF4385F}">
      <dgm:prSet/>
      <dgm:spPr/>
      <dgm:t>
        <a:bodyPr/>
        <a:lstStyle/>
        <a:p>
          <a:endParaRPr lang="cs-CZ"/>
        </a:p>
      </dgm:t>
    </dgm:pt>
    <dgm:pt modelId="{866FB4EA-97C2-4EB4-9BA2-6E0B23BA664E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N</a:t>
          </a:r>
        </a:p>
      </dgm:t>
    </dgm:pt>
    <dgm:pt modelId="{FAB7584D-9396-4764-93EE-22ADF5ACFFDE}" type="parTrans" cxnId="{AB4C9723-86F6-4321-A048-C202A1D30552}">
      <dgm:prSet/>
      <dgm:spPr/>
      <dgm:t>
        <a:bodyPr/>
        <a:lstStyle/>
        <a:p>
          <a:endParaRPr lang="cs-CZ"/>
        </a:p>
      </dgm:t>
    </dgm:pt>
    <dgm:pt modelId="{CCC11713-8B7B-4F35-B702-1FCEF67ACE21}" type="sibTrans" cxnId="{AB4C9723-86F6-4321-A048-C202A1D30552}">
      <dgm:prSet/>
      <dgm:spPr/>
      <dgm:t>
        <a:bodyPr/>
        <a:lstStyle/>
        <a:p>
          <a:endParaRPr lang="cs-CZ"/>
        </a:p>
      </dgm:t>
    </dgm:pt>
    <dgm:pt modelId="{27C1CEA0-44AC-4725-9402-E443FFB972FB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E</a:t>
          </a:r>
        </a:p>
      </dgm:t>
    </dgm:pt>
    <dgm:pt modelId="{4D1EB754-4885-4C29-8E4A-825086323A38}" type="parTrans" cxnId="{F73C5D77-AC57-4F2D-9A54-2DE55CD71502}">
      <dgm:prSet/>
      <dgm:spPr/>
      <dgm:t>
        <a:bodyPr/>
        <a:lstStyle/>
        <a:p>
          <a:endParaRPr lang="cs-CZ"/>
        </a:p>
      </dgm:t>
    </dgm:pt>
    <dgm:pt modelId="{3308C772-57E9-45D7-8A7C-4C387B4D7598}" type="sibTrans" cxnId="{F73C5D77-AC57-4F2D-9A54-2DE55CD71502}">
      <dgm:prSet/>
      <dgm:spPr/>
      <dgm:t>
        <a:bodyPr/>
        <a:lstStyle/>
        <a:p>
          <a:endParaRPr lang="cs-CZ"/>
        </a:p>
      </dgm:t>
    </dgm:pt>
    <dgm:pt modelId="{76C08041-9B48-4E4B-9898-5D3F67D4E0A1}">
      <dgm:prSet custT="1"/>
      <dgm:spPr>
        <a:scene3d>
          <a:camera prst="orthographicFront"/>
          <a:lightRig rig="flat" dir="t"/>
        </a:scene3d>
      </dgm:spPr>
      <dgm:t>
        <a:bodyPr/>
        <a:lstStyle/>
        <a:p>
          <a:r>
            <a:rPr lang="cs-CZ" sz="2400"/>
            <a:t>T</a:t>
          </a:r>
        </a:p>
      </dgm:t>
    </dgm:pt>
    <dgm:pt modelId="{1BA64D51-F785-44A9-B57D-080F864C27AC}" type="parTrans" cxnId="{C9906E33-98ED-4848-BB7A-72B3CCED2A24}">
      <dgm:prSet/>
      <dgm:spPr/>
      <dgm:t>
        <a:bodyPr/>
        <a:lstStyle/>
        <a:p>
          <a:endParaRPr lang="cs-CZ"/>
        </a:p>
      </dgm:t>
    </dgm:pt>
    <dgm:pt modelId="{B05AEC8C-EE91-47AB-874D-C40B3EBC895F}" type="sibTrans" cxnId="{C9906E33-98ED-4848-BB7A-72B3CCED2A24}">
      <dgm:prSet/>
      <dgm:spPr/>
      <dgm:t>
        <a:bodyPr/>
        <a:lstStyle/>
        <a:p>
          <a:endParaRPr lang="cs-CZ"/>
        </a:p>
      </dgm:t>
    </dgm:pt>
    <dgm:pt modelId="{92172CFF-BBE8-48BD-80EC-2F78CE74A66C}">
      <dgm:prSet custT="1"/>
      <dgm:spPr/>
      <dgm:t>
        <a:bodyPr/>
        <a:lstStyle/>
        <a:p>
          <a:r>
            <a:rPr lang="cs-CZ" sz="2400"/>
            <a:t>E</a:t>
          </a:r>
        </a:p>
      </dgm:t>
    </dgm:pt>
    <dgm:pt modelId="{0EC6C9D0-34E3-41D6-A6E2-0E9864EEF00D}" type="parTrans" cxnId="{9DCD06EE-9742-464D-B88A-A652C2B9409D}">
      <dgm:prSet/>
      <dgm:spPr/>
      <dgm:t>
        <a:bodyPr/>
        <a:lstStyle/>
        <a:p>
          <a:endParaRPr lang="cs-CZ"/>
        </a:p>
      </dgm:t>
    </dgm:pt>
    <dgm:pt modelId="{FB00628C-F3BA-4AD9-8B07-8E263664A57E}" type="sibTrans" cxnId="{9DCD06EE-9742-464D-B88A-A652C2B9409D}">
      <dgm:prSet/>
      <dgm:spPr/>
      <dgm:t>
        <a:bodyPr/>
        <a:lstStyle/>
        <a:p>
          <a:endParaRPr lang="cs-CZ"/>
        </a:p>
      </dgm:t>
    </dgm:pt>
    <dgm:pt modelId="{19727C49-A7C3-4608-B38A-18E2E2BE1E86}">
      <dgm:prSet custT="1"/>
      <dgm:spPr/>
      <dgm:t>
        <a:bodyPr/>
        <a:lstStyle/>
        <a:p>
          <a:r>
            <a:rPr lang="cs-CZ" sz="2400"/>
            <a:t>D</a:t>
          </a:r>
        </a:p>
      </dgm:t>
    </dgm:pt>
    <dgm:pt modelId="{ACC61B66-E305-422B-B59A-DD5368900B9D}" type="parTrans" cxnId="{085690E3-1840-4E52-A40D-C71E1294A4A0}">
      <dgm:prSet/>
      <dgm:spPr/>
      <dgm:t>
        <a:bodyPr/>
        <a:lstStyle/>
        <a:p>
          <a:endParaRPr lang="cs-CZ"/>
        </a:p>
      </dgm:t>
    </dgm:pt>
    <dgm:pt modelId="{B446A37A-E90C-4AB8-8E33-553A1D18CD22}" type="sibTrans" cxnId="{085690E3-1840-4E52-A40D-C71E1294A4A0}">
      <dgm:prSet/>
      <dgm:spPr/>
      <dgm:t>
        <a:bodyPr/>
        <a:lstStyle/>
        <a:p>
          <a:endParaRPr lang="cs-CZ"/>
        </a:p>
      </dgm:t>
    </dgm:pt>
    <dgm:pt modelId="{AD4AD1E6-B138-40F2-9148-3CE9C564D093}">
      <dgm:prSet custT="1"/>
      <dgm:spPr/>
      <dgm:t>
        <a:bodyPr/>
        <a:lstStyle/>
        <a:p>
          <a:r>
            <a:rPr lang="cs-CZ" sz="2400"/>
            <a:t>D</a:t>
          </a:r>
        </a:p>
      </dgm:t>
    </dgm:pt>
    <dgm:pt modelId="{2A4E8AEA-7070-4497-95B9-D09AD0F173C3}" type="parTrans" cxnId="{0258B8E3-AFE7-4D3C-BAB4-4AA31F386F90}">
      <dgm:prSet/>
      <dgm:spPr/>
      <dgm:t>
        <a:bodyPr/>
        <a:lstStyle/>
        <a:p>
          <a:endParaRPr lang="cs-CZ"/>
        </a:p>
      </dgm:t>
    </dgm:pt>
    <dgm:pt modelId="{10E9B0C8-8A8D-42C9-ADBC-6C093216739C}" type="sibTrans" cxnId="{0258B8E3-AFE7-4D3C-BAB4-4AA31F386F90}">
      <dgm:prSet/>
      <dgm:spPr/>
      <dgm:t>
        <a:bodyPr/>
        <a:lstStyle/>
        <a:p>
          <a:endParaRPr lang="cs-CZ"/>
        </a:p>
      </dgm:t>
    </dgm:pt>
    <dgm:pt modelId="{160F91D9-638E-4DD7-A7E1-47C526030DBA}">
      <dgm:prSet custT="1"/>
      <dgm:spPr/>
      <dgm:t>
        <a:bodyPr/>
        <a:lstStyle/>
        <a:p>
          <a:r>
            <a:rPr lang="cs-CZ" sz="2400"/>
            <a:t>Y</a:t>
          </a:r>
        </a:p>
      </dgm:t>
    </dgm:pt>
    <dgm:pt modelId="{7194B4E5-DF95-4F3E-B24E-30A90C8BD790}" type="parTrans" cxnId="{2BE93666-06A8-403B-8B5B-9690A658A931}">
      <dgm:prSet/>
      <dgm:spPr/>
      <dgm:t>
        <a:bodyPr/>
        <a:lstStyle/>
        <a:p>
          <a:endParaRPr lang="cs-CZ"/>
        </a:p>
      </dgm:t>
    </dgm:pt>
    <dgm:pt modelId="{782F4CAB-BAF7-4AF1-9F8A-DB2630C456BC}" type="sibTrans" cxnId="{2BE93666-06A8-403B-8B5B-9690A658A931}">
      <dgm:prSet/>
      <dgm:spPr/>
      <dgm:t>
        <a:bodyPr/>
        <a:lstStyle/>
        <a:p>
          <a:endParaRPr lang="cs-CZ"/>
        </a:p>
      </dgm:t>
    </dgm:pt>
    <dgm:pt modelId="{26C68D7A-180E-4146-A21F-4A0DD1CB3E9B}">
      <dgm:prSet custT="1"/>
      <dgm:spPr/>
      <dgm:t>
        <a:bodyPr/>
        <a:lstStyle/>
        <a:p>
          <a:r>
            <a:rPr lang="cs-CZ" sz="2400"/>
            <a:t>B</a:t>
          </a:r>
        </a:p>
      </dgm:t>
    </dgm:pt>
    <dgm:pt modelId="{79EF6AA9-0DCD-4F73-BCBA-083B88F43092}" type="parTrans" cxnId="{0D068B41-8636-47FE-9C85-7DE625FF8D99}">
      <dgm:prSet/>
      <dgm:spPr/>
      <dgm:t>
        <a:bodyPr/>
        <a:lstStyle/>
        <a:p>
          <a:endParaRPr lang="cs-CZ"/>
        </a:p>
      </dgm:t>
    </dgm:pt>
    <dgm:pt modelId="{A8BA079C-4C1F-443A-8CF7-0C7D66DAA6CA}" type="sibTrans" cxnId="{0D068B41-8636-47FE-9C85-7DE625FF8D99}">
      <dgm:prSet/>
      <dgm:spPr/>
      <dgm:t>
        <a:bodyPr/>
        <a:lstStyle/>
        <a:p>
          <a:endParaRPr lang="cs-CZ"/>
        </a:p>
      </dgm:t>
    </dgm:pt>
    <dgm:pt modelId="{2FBE38BE-C8C6-46EE-B3A7-2DDBBCD8ADEC}">
      <dgm:prSet custT="1"/>
      <dgm:spPr/>
      <dgm:t>
        <a:bodyPr/>
        <a:lstStyle/>
        <a:p>
          <a:r>
            <a:rPr lang="cs-CZ" sz="2400"/>
            <a:t>A</a:t>
          </a:r>
        </a:p>
      </dgm:t>
    </dgm:pt>
    <dgm:pt modelId="{FD010752-3689-40BE-AE1A-E5C5A4446FF0}" type="parTrans" cxnId="{6AC3BF4F-10D0-4E1A-9371-5D5940251D8B}">
      <dgm:prSet/>
      <dgm:spPr/>
      <dgm:t>
        <a:bodyPr/>
        <a:lstStyle/>
        <a:p>
          <a:endParaRPr lang="cs-CZ"/>
        </a:p>
      </dgm:t>
    </dgm:pt>
    <dgm:pt modelId="{D8DAC6D4-4091-451A-A5C0-F9B72AE012BE}" type="sibTrans" cxnId="{6AC3BF4F-10D0-4E1A-9371-5D5940251D8B}">
      <dgm:prSet/>
      <dgm:spPr/>
      <dgm:t>
        <a:bodyPr/>
        <a:lstStyle/>
        <a:p>
          <a:endParaRPr lang="cs-CZ"/>
        </a:p>
      </dgm:t>
    </dgm:pt>
    <dgm:pt modelId="{D64210CA-9A8E-4717-9151-3458A62574FB}">
      <dgm:prSet custT="1"/>
      <dgm:spPr/>
      <dgm:t>
        <a:bodyPr/>
        <a:lstStyle/>
        <a:p>
          <a:r>
            <a:rPr lang="cs-CZ" sz="2400"/>
            <a:t>L</a:t>
          </a:r>
        </a:p>
      </dgm:t>
    </dgm:pt>
    <dgm:pt modelId="{D6552D99-AB3A-4393-B1E0-1A2D06D05F28}" type="parTrans" cxnId="{D043E2E4-227F-4116-9DC5-73FC06961FB4}">
      <dgm:prSet/>
      <dgm:spPr/>
      <dgm:t>
        <a:bodyPr/>
        <a:lstStyle/>
        <a:p>
          <a:endParaRPr lang="cs-CZ"/>
        </a:p>
      </dgm:t>
    </dgm:pt>
    <dgm:pt modelId="{1694E755-544F-4A6B-982F-4581607B1743}" type="sibTrans" cxnId="{D043E2E4-227F-4116-9DC5-73FC06961FB4}">
      <dgm:prSet/>
      <dgm:spPr/>
      <dgm:t>
        <a:bodyPr/>
        <a:lstStyle/>
        <a:p>
          <a:endParaRPr lang="cs-CZ"/>
        </a:p>
      </dgm:t>
    </dgm:pt>
    <dgm:pt modelId="{8DB82C57-8FC0-45D4-B5D0-F6BA85173DBD}">
      <dgm:prSet custT="1"/>
      <dgm:spPr/>
      <dgm:t>
        <a:bodyPr/>
        <a:lstStyle/>
        <a:p>
          <a:r>
            <a:rPr lang="cs-CZ" sz="2400"/>
            <a:t>L</a:t>
          </a:r>
        </a:p>
      </dgm:t>
    </dgm:pt>
    <dgm:pt modelId="{1E37125F-31D3-4AEC-98FB-2CA9E8CA5694}" type="parTrans" cxnId="{939C6AEB-880D-4DCC-A74E-15A7FC2A4C22}">
      <dgm:prSet/>
      <dgm:spPr/>
      <dgm:t>
        <a:bodyPr/>
        <a:lstStyle/>
        <a:p>
          <a:endParaRPr lang="cs-CZ"/>
        </a:p>
      </dgm:t>
    </dgm:pt>
    <dgm:pt modelId="{E591B943-ACDA-4CA8-9A14-5A58DE329BD2}" type="sibTrans" cxnId="{939C6AEB-880D-4DCC-A74E-15A7FC2A4C22}">
      <dgm:prSet/>
      <dgm:spPr/>
      <dgm:t>
        <a:bodyPr/>
        <a:lstStyle/>
        <a:p>
          <a:endParaRPr lang="cs-CZ"/>
        </a:p>
      </dgm:t>
    </dgm:pt>
    <dgm:pt modelId="{F24C5D3C-4495-435E-80D4-6A54F8F0A66B}" type="pres">
      <dgm:prSet presAssocID="{01B67655-ACF6-45FA-8051-7360453E288C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8A94A0-66DA-4408-A249-C6715CB632A7}" type="pres">
      <dgm:prSet presAssocID="{6150E9C7-9A97-4D99-860C-A959354D5063}" presName="compNode" presStyleCnt="0"/>
      <dgm:spPr/>
    </dgm:pt>
    <dgm:pt modelId="{5C8FD42C-CABF-4F6E-B1E9-CFE796567E0E}" type="pres">
      <dgm:prSet presAssocID="{6150E9C7-9A97-4D99-860C-A959354D5063}" presName="noGeometry" presStyleCnt="0"/>
      <dgm:spPr/>
    </dgm:pt>
    <dgm:pt modelId="{E070058B-B973-400D-83CF-D80E0D25AA5F}" type="pres">
      <dgm:prSet presAssocID="{6150E9C7-9A97-4D99-860C-A959354D5063}" presName="childTextVisible" presStyleLbl="bgAccFollowNode1" presStyleIdx="0" presStyleCnt="18" custScaleX="161051" custScaleY="161051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9F19AD7B-DB3A-4675-81CA-138D96C75378}" type="pres">
      <dgm:prSet presAssocID="{6150E9C7-9A97-4D99-860C-A959354D5063}" presName="childTextHidden" presStyleLbl="bgAccFollowNode1" presStyleIdx="0" presStyleCnt="18"/>
      <dgm:spPr/>
      <dgm:t>
        <a:bodyPr/>
        <a:lstStyle/>
        <a:p>
          <a:endParaRPr lang="cs-CZ"/>
        </a:p>
      </dgm:t>
    </dgm:pt>
    <dgm:pt modelId="{4037567F-1A67-4260-B5D8-3079B22387D0}" type="pres">
      <dgm:prSet presAssocID="{6150E9C7-9A97-4D99-860C-A959354D5063}" presName="parentText" presStyleLbl="node1" presStyleIdx="0" presStyleCnt="18" custScaleX="194735" custScaleY="194651" custLinFactY="-100000" custLinFactNeighborX="95227" custLinFactNeighborY="-13779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8F4E80C-EBC0-4297-93D0-00FDD3440054}" type="pres">
      <dgm:prSet presAssocID="{6150E9C7-9A97-4D99-860C-A959354D5063}" presName="aSpace" presStyleCnt="0"/>
      <dgm:spPr/>
    </dgm:pt>
    <dgm:pt modelId="{C6877FD5-096D-40AE-8549-E3DC6CF9D2E5}" type="pres">
      <dgm:prSet presAssocID="{8B41886A-F8B8-4345-B9A9-CA8FC7F7AEC4}" presName="compNode" presStyleCnt="0"/>
      <dgm:spPr/>
    </dgm:pt>
    <dgm:pt modelId="{75EAED2F-344B-42C6-8574-50B8A299FA0F}" type="pres">
      <dgm:prSet presAssocID="{8B41886A-F8B8-4345-B9A9-CA8FC7F7AEC4}" presName="noGeometry" presStyleCnt="0"/>
      <dgm:spPr/>
    </dgm:pt>
    <dgm:pt modelId="{DB537886-A93D-4891-8905-338CAEF7DCDF}" type="pres">
      <dgm:prSet presAssocID="{8B41886A-F8B8-4345-B9A9-CA8FC7F7AEC4}" presName="childTextVisible" presStyleLbl="bgAccFollowNode1" presStyleIdx="1" presStyleCnt="18" custScaleX="161051" custScaleY="161051" custLinFactNeighborY="-3430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736F2BD7-46B3-4F8D-A7E9-4F5C7D430E8A}" type="pres">
      <dgm:prSet presAssocID="{8B41886A-F8B8-4345-B9A9-CA8FC7F7AEC4}" presName="childTextHidden" presStyleLbl="bgAccFollowNode1" presStyleIdx="1" presStyleCnt="18"/>
      <dgm:spPr/>
      <dgm:t>
        <a:bodyPr/>
        <a:lstStyle/>
        <a:p>
          <a:endParaRPr lang="cs-CZ"/>
        </a:p>
      </dgm:t>
    </dgm:pt>
    <dgm:pt modelId="{F534BB9A-0412-472C-97F5-53214A9FD9C7}" type="pres">
      <dgm:prSet presAssocID="{8B41886A-F8B8-4345-B9A9-CA8FC7F7AEC4}" presName="parentText" presStyleLbl="node1" presStyleIdx="1" presStyleCnt="18" custScaleX="194735" custScaleY="194651" custLinFactY="-100000" custLinFactNeighborX="95227" custLinFactNeighborY="-19776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321E162-43D4-418C-AAD5-D25C86600597}" type="pres">
      <dgm:prSet presAssocID="{8B41886A-F8B8-4345-B9A9-CA8FC7F7AEC4}" presName="aSpace" presStyleCnt="0"/>
      <dgm:spPr/>
    </dgm:pt>
    <dgm:pt modelId="{A6585FC2-C8DF-4BCD-A2D9-9C0C413B381F}" type="pres">
      <dgm:prSet presAssocID="{49D6630F-C881-43C5-848D-8452F9B92FA7}" presName="compNode" presStyleCnt="0"/>
      <dgm:spPr/>
    </dgm:pt>
    <dgm:pt modelId="{BCF331C3-7289-494B-B291-334EFDFA9D0C}" type="pres">
      <dgm:prSet presAssocID="{49D6630F-C881-43C5-848D-8452F9B92FA7}" presName="noGeometry" presStyleCnt="0"/>
      <dgm:spPr/>
    </dgm:pt>
    <dgm:pt modelId="{1BFC30B8-6953-403D-A3B3-1B1FFF54D76A}" type="pres">
      <dgm:prSet presAssocID="{49D6630F-C881-43C5-848D-8452F9B92FA7}" presName="childTextVisible" presStyleLbl="bgAccFollowNode1" presStyleIdx="2" presStyleCnt="18" custScaleX="161051" custScaleY="161051" custLinFactY="-635" custLinFactNeighborX="-21992" custLinFactNeighborY="-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20B83BD-174B-469C-80F9-D242F56D2266}" type="pres">
      <dgm:prSet presAssocID="{49D6630F-C881-43C5-848D-8452F9B92FA7}" presName="childTextHidden" presStyleLbl="bgAccFollowNode1" presStyleIdx="2" presStyleCnt="18"/>
      <dgm:spPr/>
      <dgm:t>
        <a:bodyPr/>
        <a:lstStyle/>
        <a:p>
          <a:endParaRPr lang="cs-CZ"/>
        </a:p>
      </dgm:t>
    </dgm:pt>
    <dgm:pt modelId="{1DB85AD1-8B28-4467-A092-FA7C8875FB9C}" type="pres">
      <dgm:prSet presAssocID="{49D6630F-C881-43C5-848D-8452F9B92FA7}" presName="parentText" presStyleLbl="node1" presStyleIdx="2" presStyleCnt="18" custScaleX="194735" custScaleY="194651" custLinFactY="-200000" custLinFactNeighborX="51243" custLinFactNeighborY="-21373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115FEB-BA15-499D-8210-63258AB676BB}" type="pres">
      <dgm:prSet presAssocID="{49D6630F-C881-43C5-848D-8452F9B92FA7}" presName="aSpace" presStyleCnt="0"/>
      <dgm:spPr/>
    </dgm:pt>
    <dgm:pt modelId="{AC5E36C1-DE47-496A-AA27-FFCC816D6E15}" type="pres">
      <dgm:prSet presAssocID="{BBA3D1DF-D280-42CA-AABE-63F3F2701151}" presName="compNode" presStyleCnt="0"/>
      <dgm:spPr/>
    </dgm:pt>
    <dgm:pt modelId="{18C4A8D4-9C89-4B95-97C4-E4E6B6249658}" type="pres">
      <dgm:prSet presAssocID="{BBA3D1DF-D280-42CA-AABE-63F3F2701151}" presName="noGeometry" presStyleCnt="0"/>
      <dgm:spPr/>
    </dgm:pt>
    <dgm:pt modelId="{DE80F665-6765-40B4-8651-1117768623F6}" type="pres">
      <dgm:prSet presAssocID="{BBA3D1DF-D280-42CA-AABE-63F3F2701151}" presName="childTextVisible" presStyleLbl="bgAccFollowNode1" presStyleIdx="3" presStyleCnt="18" custScaleX="161051" custScaleY="161051" custLinFactY="-60102" custLinFactNeighborX="-37986" custLinFactNeighborY="-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BB8D27A-10E0-4C47-AA9D-384DD9BB1462}" type="pres">
      <dgm:prSet presAssocID="{BBA3D1DF-D280-42CA-AABE-63F3F2701151}" presName="childTextHidden" presStyleLbl="bgAccFollowNode1" presStyleIdx="3" presStyleCnt="18"/>
      <dgm:spPr/>
      <dgm:t>
        <a:bodyPr/>
        <a:lstStyle/>
        <a:p>
          <a:endParaRPr lang="cs-CZ"/>
        </a:p>
      </dgm:t>
    </dgm:pt>
    <dgm:pt modelId="{37A48D54-5AA4-4EE9-A8F8-C27535898DB6}" type="pres">
      <dgm:prSet presAssocID="{BBA3D1DF-D280-42CA-AABE-63F3F2701151}" presName="parentText" presStyleLbl="node1" presStyleIdx="3" presStyleCnt="18" custScaleX="194735" custScaleY="194651" custLinFactY="-217693" custLinFactNeighborX="19254" custLinFactNeighborY="-3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9AED8E0-F1F4-4B09-A7D2-E32D9E6975E9}" type="pres">
      <dgm:prSet presAssocID="{BBA3D1DF-D280-42CA-AABE-63F3F2701151}" presName="aSpace" presStyleCnt="0"/>
      <dgm:spPr/>
    </dgm:pt>
    <dgm:pt modelId="{A43E0FEE-D7B8-4B21-A01C-04F8E2D5925E}" type="pres">
      <dgm:prSet presAssocID="{EE3E792D-154E-478A-96FB-27B3E9AF93B5}" presName="compNode" presStyleCnt="0"/>
      <dgm:spPr/>
    </dgm:pt>
    <dgm:pt modelId="{3C964B40-F68D-4BD6-9D49-2E409475AE74}" type="pres">
      <dgm:prSet presAssocID="{EE3E792D-154E-478A-96FB-27B3E9AF93B5}" presName="noGeometry" presStyleCnt="0"/>
      <dgm:spPr/>
    </dgm:pt>
    <dgm:pt modelId="{AA1EF73D-5B90-4A04-B6EA-95EB349D4061}" type="pres">
      <dgm:prSet presAssocID="{EE3E792D-154E-478A-96FB-27B3E9AF93B5}" presName="childTextVisible" presStyleLbl="bgAccFollowNode1" presStyleIdx="4" presStyleCnt="18" custScaleX="161051" custScaleY="161051" custLinFactY="-100000" custLinFactNeighborX="-55980" custLinFactNeighborY="-114994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653CCACC-D686-4CA1-BDB1-839B87CF56A7}" type="pres">
      <dgm:prSet presAssocID="{EE3E792D-154E-478A-96FB-27B3E9AF93B5}" presName="childTextHidden" presStyleLbl="bgAccFollowNode1" presStyleIdx="4" presStyleCnt="18"/>
      <dgm:spPr/>
      <dgm:t>
        <a:bodyPr/>
        <a:lstStyle/>
        <a:p>
          <a:endParaRPr lang="cs-CZ"/>
        </a:p>
      </dgm:t>
    </dgm:pt>
    <dgm:pt modelId="{46727027-10B0-4180-80B9-FE2F6DE1FDD8}" type="pres">
      <dgm:prSet presAssocID="{EE3E792D-154E-478A-96FB-27B3E9AF93B5}" presName="parentText" presStyleLbl="node1" presStyleIdx="4" presStyleCnt="18" custScaleX="194735" custScaleY="194651" custLinFactY="-300000" custLinFactNeighborX="-16733" custLinFactNeighborY="-313658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7793C2-1463-4D50-8550-00EC45D97E26}" type="pres">
      <dgm:prSet presAssocID="{EE3E792D-154E-478A-96FB-27B3E9AF93B5}" presName="aSpace" presStyleCnt="0"/>
      <dgm:spPr/>
    </dgm:pt>
    <dgm:pt modelId="{0C374F51-EB45-459B-9BB7-8DCC1655DC85}" type="pres">
      <dgm:prSet presAssocID="{37AF7813-ECAE-47A5-A7C5-C2A844A0BCED}" presName="compNode" presStyleCnt="0"/>
      <dgm:spPr/>
    </dgm:pt>
    <dgm:pt modelId="{F30EA049-DFE8-4D41-98ED-4D257547EB08}" type="pres">
      <dgm:prSet presAssocID="{37AF7813-ECAE-47A5-A7C5-C2A844A0BCED}" presName="noGeometry" presStyleCnt="0"/>
      <dgm:spPr/>
    </dgm:pt>
    <dgm:pt modelId="{AB14FDD3-8F62-4F29-9EBD-14771462C7D6}" type="pres">
      <dgm:prSet presAssocID="{37AF7813-ECAE-47A5-A7C5-C2A844A0BCED}" presName="childTextVisible" presStyleLbl="bgAccFollowNode1" presStyleIdx="5" presStyleCnt="18" custScaleX="161051" custScaleY="161051" custLinFactY="-100000" custLinFactNeighborX="-59978" custLinFactNeighborY="-144525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4C754A26-219C-4BD2-8C1B-F96ACAA6D076}" type="pres">
      <dgm:prSet presAssocID="{37AF7813-ECAE-47A5-A7C5-C2A844A0BCED}" presName="childTextHidden" presStyleLbl="bgAccFollowNode1" presStyleIdx="5" presStyleCnt="18"/>
      <dgm:spPr/>
      <dgm:t>
        <a:bodyPr/>
        <a:lstStyle/>
        <a:p>
          <a:endParaRPr lang="cs-CZ"/>
        </a:p>
      </dgm:t>
    </dgm:pt>
    <dgm:pt modelId="{95C4DB59-7678-4260-B850-4AE62A9D7C6F}" type="pres">
      <dgm:prSet presAssocID="{37AF7813-ECAE-47A5-A7C5-C2A844A0BCED}" presName="parentText" presStyleLbl="node1" presStyleIdx="5" presStyleCnt="18" custScaleX="194735" custScaleY="194651" custLinFactY="-300000" custLinFactNeighborX="-24730" custLinFactNeighborY="-36528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EEFCCD8-F331-43A1-828A-7318287F61A1}" type="pres">
      <dgm:prSet presAssocID="{37AF7813-ECAE-47A5-A7C5-C2A844A0BCED}" presName="aSpace" presStyleCnt="0"/>
      <dgm:spPr/>
    </dgm:pt>
    <dgm:pt modelId="{A3AA0DA8-6F5A-4D9A-8434-4BAEDBA1C554}" type="pres">
      <dgm:prSet presAssocID="{4431D184-CB3E-44E2-A443-4346AD388223}" presName="compNode" presStyleCnt="0"/>
      <dgm:spPr/>
    </dgm:pt>
    <dgm:pt modelId="{B14036E4-16DD-4668-A5E5-35DB57010EF6}" type="pres">
      <dgm:prSet presAssocID="{4431D184-CB3E-44E2-A443-4346AD388223}" presName="noGeometry" presStyleCnt="0"/>
      <dgm:spPr/>
    </dgm:pt>
    <dgm:pt modelId="{41141387-7A01-48AD-9103-CE2A792CD23D}" type="pres">
      <dgm:prSet presAssocID="{4431D184-CB3E-44E2-A443-4346AD388223}" presName="childTextVisible" presStyleLbl="bgAccFollowNode1" presStyleIdx="6" presStyleCnt="18" custScaleX="161051" custScaleY="161051" custLinFactY="-80687" custLinFactNeighborX="-75972" custLinFactNeighborY="-100000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71386647-25BA-4907-8CCF-4924D692D3E5}" type="pres">
      <dgm:prSet presAssocID="{4431D184-CB3E-44E2-A443-4346AD388223}" presName="childTextHidden" presStyleLbl="bgAccFollowNode1" presStyleIdx="6" presStyleCnt="18"/>
      <dgm:spPr/>
      <dgm:t>
        <a:bodyPr/>
        <a:lstStyle/>
        <a:p>
          <a:endParaRPr lang="cs-CZ"/>
        </a:p>
      </dgm:t>
    </dgm:pt>
    <dgm:pt modelId="{4ABAAA4D-F82A-4A28-803E-0FF94CF873BB}" type="pres">
      <dgm:prSet presAssocID="{4431D184-CB3E-44E2-A443-4346AD388223}" presName="parentText" presStyleLbl="node1" presStyleIdx="6" presStyleCnt="18" custScaleX="194735" custScaleY="194651" custLinFactY="-253680" custLinFactNeighborX="-56718" custLinFactNeighborY="-3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BD804F5-9766-4ADC-8919-26D3A97A27FF}" type="pres">
      <dgm:prSet presAssocID="{4431D184-CB3E-44E2-A443-4346AD388223}" presName="aSpace" presStyleCnt="0"/>
      <dgm:spPr/>
    </dgm:pt>
    <dgm:pt modelId="{4604D889-78E4-459D-9E0A-174EC345690A}" type="pres">
      <dgm:prSet presAssocID="{137FD311-BC44-417B-9824-88DF35C290CE}" presName="compNode" presStyleCnt="0"/>
      <dgm:spPr/>
    </dgm:pt>
    <dgm:pt modelId="{7202CF10-9AA3-498E-836E-770FA58D0717}" type="pres">
      <dgm:prSet presAssocID="{137FD311-BC44-417B-9824-88DF35C290CE}" presName="noGeometry" presStyleCnt="0"/>
      <dgm:spPr/>
    </dgm:pt>
    <dgm:pt modelId="{4F6F7211-2008-482E-B24B-672236CEA83E}" type="pres">
      <dgm:prSet presAssocID="{137FD311-BC44-417B-9824-88DF35C290CE}" presName="childTextVisible" presStyleLbl="bgAccFollowNode1" presStyleIdx="7" presStyleCnt="18" custScaleX="161051" custScaleY="161051" custLinFactX="-3990" custLinFactNeighborX="-100000" custLinFactNeighborY="-91432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DBEA5273-AE46-4B4D-80B6-C4D379FDDECE}" type="pres">
      <dgm:prSet presAssocID="{137FD311-BC44-417B-9824-88DF35C290CE}" presName="childTextHidden" presStyleLbl="bgAccFollowNode1" presStyleIdx="7" presStyleCnt="18"/>
      <dgm:spPr/>
      <dgm:t>
        <a:bodyPr/>
        <a:lstStyle/>
        <a:p>
          <a:endParaRPr lang="cs-CZ"/>
        </a:p>
      </dgm:t>
    </dgm:pt>
    <dgm:pt modelId="{29F55282-6642-426A-90F5-9EB54D5BC509}" type="pres">
      <dgm:prSet presAssocID="{137FD311-BC44-417B-9824-88DF35C290CE}" presName="parentText" presStyleLbl="node1" presStyleIdx="7" presStyleCnt="18" custScaleX="194735" custScaleY="194651" custLinFactX="-12753" custLinFactY="-197640" custLinFactNeighborX="-100000" custLinFactNeighborY="-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31F0E3-7FE6-49CE-A295-26525A3097CE}" type="pres">
      <dgm:prSet presAssocID="{137FD311-BC44-417B-9824-88DF35C290CE}" presName="aSpace" presStyleCnt="0"/>
      <dgm:spPr/>
    </dgm:pt>
    <dgm:pt modelId="{F7DC1D88-800D-4F45-969B-A7296DAADAEA}" type="pres">
      <dgm:prSet presAssocID="{D12784D3-768E-4827-89F9-88587BE950A0}" presName="compNode" presStyleCnt="0"/>
      <dgm:spPr/>
    </dgm:pt>
    <dgm:pt modelId="{18181140-954F-4A99-BA8E-85FE0D898617}" type="pres">
      <dgm:prSet presAssocID="{D12784D3-768E-4827-89F9-88587BE950A0}" presName="noGeometry" presStyleCnt="0"/>
      <dgm:spPr/>
    </dgm:pt>
    <dgm:pt modelId="{12258B1C-5906-4763-AB4A-88F51A7012CC}" type="pres">
      <dgm:prSet presAssocID="{D12784D3-768E-4827-89F9-88587BE950A0}" presName="childTextVisible" presStyleLbl="bgAccFollowNode1" presStyleIdx="8" presStyleCnt="18" custScaleX="161051" custScaleY="161051" custLinFactX="-34570" custLinFactNeighborX="-100000" custLinFactNeighborY="10870">
        <dgm:presLayoutVars>
          <dgm:bulletEnabled val="1"/>
        </dgm:presLayoutVars>
      </dgm:prSet>
      <dgm:spPr>
        <a:prstGeom prst="ellipse">
          <a:avLst/>
        </a:prstGeom>
        <a:scene3d>
          <a:camera prst="orthographicFront"/>
          <a:lightRig rig="flat" dir="t"/>
        </a:scene3d>
      </dgm:spPr>
      <dgm:t>
        <a:bodyPr/>
        <a:lstStyle/>
        <a:p>
          <a:endParaRPr lang="cs-CZ"/>
        </a:p>
      </dgm:t>
    </dgm:pt>
    <dgm:pt modelId="{E7091B04-371C-4863-9CF0-84996EB3A1E8}" type="pres">
      <dgm:prSet presAssocID="{D12784D3-768E-4827-89F9-88587BE950A0}" presName="childTextHidden" presStyleLbl="bgAccFollowNode1" presStyleIdx="8" presStyleCnt="18"/>
      <dgm:spPr/>
      <dgm:t>
        <a:bodyPr/>
        <a:lstStyle/>
        <a:p>
          <a:endParaRPr lang="cs-CZ"/>
        </a:p>
      </dgm:t>
    </dgm:pt>
    <dgm:pt modelId="{715FAC3D-D74F-46F5-B236-B5C1D1B1D718}" type="pres">
      <dgm:prSet presAssocID="{D12784D3-768E-4827-89F9-88587BE950A0}" presName="parentText" presStyleLbl="node1" presStyleIdx="8" presStyleCnt="18" custScaleX="194735" custScaleY="194651" custLinFactX="-73914" custLinFactY="-100000" custLinFactNeighborX="-100000" custLinFactNeighborY="-118792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4F38639-335F-4E61-A8C7-747050D383CB}" type="pres">
      <dgm:prSet presAssocID="{D12784D3-768E-4827-89F9-88587BE950A0}" presName="aSpace" presStyleCnt="0"/>
      <dgm:spPr/>
    </dgm:pt>
    <dgm:pt modelId="{C1C144F3-7A92-48B4-944D-48E49697EFFE}" type="pres">
      <dgm:prSet presAssocID="{F19312EA-71D9-4D47-8DEF-A977E88BCE98}" presName="compNode" presStyleCnt="0"/>
      <dgm:spPr/>
    </dgm:pt>
    <dgm:pt modelId="{0E429AF0-B4FC-423F-B3E8-CB7FA25D8CA7}" type="pres">
      <dgm:prSet presAssocID="{F19312EA-71D9-4D47-8DEF-A977E88BCE98}" presName="noGeometry" presStyleCnt="0"/>
      <dgm:spPr/>
    </dgm:pt>
    <dgm:pt modelId="{5A1960B2-4BE2-4ACF-8970-1A6C158A7F70}" type="pres">
      <dgm:prSet presAssocID="{F19312EA-71D9-4D47-8DEF-A977E88BCE98}" presName="childTextVisible" presStyleLbl="bgAccFollowNode1" presStyleIdx="9" presStyleCnt="18" custScaleX="161051" custScaleY="161051" custLinFactX="-68180" custLinFactY="19108" custLinFactNeighborX="-100000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B9A594A-076C-43F1-BD95-112AD4F5F951}" type="pres">
      <dgm:prSet presAssocID="{F19312EA-71D9-4D47-8DEF-A977E88BCE98}" presName="childTextHidden" presStyleLbl="bgAccFollowNode1" presStyleIdx="9" presStyleCnt="18"/>
      <dgm:spPr/>
      <dgm:t>
        <a:bodyPr/>
        <a:lstStyle/>
        <a:p>
          <a:endParaRPr lang="cs-CZ"/>
        </a:p>
      </dgm:t>
    </dgm:pt>
    <dgm:pt modelId="{610E7097-5070-4D93-A60B-0DE8A0C10315}" type="pres">
      <dgm:prSet presAssocID="{F19312EA-71D9-4D47-8DEF-A977E88BCE98}" presName="parentText" presStyleLbl="node1" presStyleIdx="9" presStyleCnt="18" custScaleX="194735" custScaleY="194651" custLinFactX="-100000" custLinFactNeighborX="-141133" custLinFactNeighborY="-2956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AB7607B-B2E9-4811-A7D3-14D963E72B2B}" type="pres">
      <dgm:prSet presAssocID="{F19312EA-71D9-4D47-8DEF-A977E88BCE98}" presName="aSpace" presStyleCnt="0"/>
      <dgm:spPr/>
    </dgm:pt>
    <dgm:pt modelId="{21F92CCD-4DFE-450E-8A56-5C051221F82A}" type="pres">
      <dgm:prSet presAssocID="{1184F5AC-25E8-4C50-9777-4D3F7BA8AD2E}" presName="compNode" presStyleCnt="0"/>
      <dgm:spPr/>
    </dgm:pt>
    <dgm:pt modelId="{21355BAD-A604-4F99-91C1-E85AA2470A84}" type="pres">
      <dgm:prSet presAssocID="{1184F5AC-25E8-4C50-9777-4D3F7BA8AD2E}" presName="noGeometry" presStyleCnt="0"/>
      <dgm:spPr/>
    </dgm:pt>
    <dgm:pt modelId="{DD333049-0CB1-4D13-A701-A0F51CB37BB8}" type="pres">
      <dgm:prSet presAssocID="{1184F5AC-25E8-4C50-9777-4D3F7BA8AD2E}" presName="childTextVisible" presStyleLbl="bgAccFollowNode1" presStyleIdx="10" presStyleCnt="18" custScaleX="161051" custScaleY="161051" custLinFactX="-94013" custLinFactY="100000" custLinFactNeighborX="-100000" custLinFactNeighborY="12658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B846CBB-86A8-4924-B784-ADD034E4035B}" type="pres">
      <dgm:prSet presAssocID="{1184F5AC-25E8-4C50-9777-4D3F7BA8AD2E}" presName="childTextHidden" presStyleLbl="bgAccFollowNode1" presStyleIdx="10" presStyleCnt="18"/>
      <dgm:spPr/>
      <dgm:t>
        <a:bodyPr/>
        <a:lstStyle/>
        <a:p>
          <a:endParaRPr lang="cs-CZ"/>
        </a:p>
      </dgm:t>
    </dgm:pt>
    <dgm:pt modelId="{7EC7AD15-91F7-4621-B30B-74E2FA29C1E0}" type="pres">
      <dgm:prSet presAssocID="{1184F5AC-25E8-4C50-9777-4D3F7BA8AD2E}" presName="parentText" presStyleLbl="node1" presStyleIdx="10" presStyleCnt="18" custScaleX="194735" custScaleY="194651" custLinFactX="-100000" custLinFactY="58331" custLinFactNeighborX="-192800" custLinFactNeighborY="1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F055F12-48FF-4C5A-B339-F0937DA2BD23}" type="pres">
      <dgm:prSet presAssocID="{1184F5AC-25E8-4C50-9777-4D3F7BA8AD2E}" presName="aSpace" presStyleCnt="0"/>
      <dgm:spPr/>
    </dgm:pt>
    <dgm:pt modelId="{8FDAB2B5-D0E3-44A5-B0A0-7B4894EFD8A6}" type="pres">
      <dgm:prSet presAssocID="{8A9CFD0C-FB2A-4870-8298-5478D63EEF32}" presName="compNode" presStyleCnt="0"/>
      <dgm:spPr/>
    </dgm:pt>
    <dgm:pt modelId="{F1851108-D661-403F-9460-FB9A2A00A978}" type="pres">
      <dgm:prSet presAssocID="{8A9CFD0C-FB2A-4870-8298-5478D63EEF32}" presName="noGeometry" presStyleCnt="0"/>
      <dgm:spPr/>
    </dgm:pt>
    <dgm:pt modelId="{A14D43C4-BC81-4E57-ADAB-D47B2D88E238}" type="pres">
      <dgm:prSet presAssocID="{8A9CFD0C-FB2A-4870-8298-5478D63EEF32}" presName="childTextVisible" presStyleLbl="bgAccFollowNode1" presStyleIdx="11" presStyleCnt="18" custScaleX="161051" custScaleY="161051" custLinFactX="-100000" custLinFactY="139729" custLinFactNeighborX="-111433" custLinFactNeighborY="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31A41AC-9A1C-40A5-8F4F-F17803FBEF1F}" type="pres">
      <dgm:prSet presAssocID="{8A9CFD0C-FB2A-4870-8298-5478D63EEF32}" presName="childTextHidden" presStyleLbl="bgAccFollowNode1" presStyleIdx="11" presStyleCnt="18"/>
      <dgm:spPr/>
      <dgm:t>
        <a:bodyPr/>
        <a:lstStyle/>
        <a:p>
          <a:endParaRPr lang="cs-CZ"/>
        </a:p>
      </dgm:t>
    </dgm:pt>
    <dgm:pt modelId="{EF594AF5-FDAC-4F5F-A823-038F7B8B90B7}" type="pres">
      <dgm:prSet presAssocID="{8A9CFD0C-FB2A-4870-8298-5478D63EEF32}" presName="parentText" presStyleLbl="node1" presStyleIdx="11" presStyleCnt="18" custScaleX="194735" custScaleY="194651" custLinFactX="-127640" custLinFactY="156139" custLinFactNeighborX="-200000" custLinFactNeighborY="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01B5957-5968-4537-9E17-F5F6FA8C6A15}" type="pres">
      <dgm:prSet presAssocID="{8A9CFD0C-FB2A-4870-8298-5478D63EEF32}" presName="aSpace" presStyleCnt="0"/>
      <dgm:spPr/>
    </dgm:pt>
    <dgm:pt modelId="{F14E0A67-0100-4BD6-B255-E90C495CA728}" type="pres">
      <dgm:prSet presAssocID="{AF2A8FE8-DC87-4888-850E-A209C1139780}" presName="compNode" presStyleCnt="0"/>
      <dgm:spPr/>
    </dgm:pt>
    <dgm:pt modelId="{EE1391E6-0EC7-408B-B3D6-69BA54516C7F}" type="pres">
      <dgm:prSet presAssocID="{AF2A8FE8-DC87-4888-850E-A209C1139780}" presName="noGeometry" presStyleCnt="0"/>
      <dgm:spPr/>
    </dgm:pt>
    <dgm:pt modelId="{1BD3F5B6-013D-498A-97B8-D92A70322433}" type="pres">
      <dgm:prSet presAssocID="{AF2A8FE8-DC87-4888-850E-A209C1139780}" presName="childTextVisible" presStyleLbl="bgAccFollowNode1" presStyleIdx="12" presStyleCnt="18" custScaleX="161051" custScaleY="161051" custLinFactX="-100000" custLinFactY="200000" custLinFactNeighborX="-104914" custLinFactNeighborY="22149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D85939E6-FB7A-4BDC-BBC1-15F6E1DB011A}" type="pres">
      <dgm:prSet presAssocID="{AF2A8FE8-DC87-4888-850E-A209C1139780}" presName="childTextHidden" presStyleLbl="bgAccFollowNode1" presStyleIdx="12" presStyleCnt="18"/>
      <dgm:spPr/>
      <dgm:t>
        <a:bodyPr/>
        <a:lstStyle/>
        <a:p>
          <a:endParaRPr lang="cs-CZ"/>
        </a:p>
      </dgm:t>
    </dgm:pt>
    <dgm:pt modelId="{9BEC89C0-3606-4C46-AF57-11C1C9C06CFF}" type="pres">
      <dgm:prSet presAssocID="{AF2A8FE8-DC87-4888-850E-A209C1139780}" presName="parentText" presStyleLbl="node1" presStyleIdx="12" presStyleCnt="18" custScaleX="194735" custScaleY="194651" custLinFactX="-114603" custLinFactY="200000" custLinFactNeighborX="-200000" custLinFactNeighborY="29908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15217C3-531B-4A0B-AF14-25C2284CF217}" type="pres">
      <dgm:prSet presAssocID="{AF2A8FE8-DC87-4888-850E-A209C1139780}" presName="aSpace" presStyleCnt="0"/>
      <dgm:spPr/>
    </dgm:pt>
    <dgm:pt modelId="{21A77606-7123-49B9-80C1-69A38B53FA8C}" type="pres">
      <dgm:prSet presAssocID="{97F88BCB-4C8C-4623-9797-18F201D51AAC}" presName="compNode" presStyleCnt="0"/>
      <dgm:spPr/>
    </dgm:pt>
    <dgm:pt modelId="{1403CAF0-8B18-4148-A337-EB42C11D7E38}" type="pres">
      <dgm:prSet presAssocID="{97F88BCB-4C8C-4623-9797-18F201D51AAC}" presName="noGeometry" presStyleCnt="0"/>
      <dgm:spPr/>
    </dgm:pt>
    <dgm:pt modelId="{D8C8D544-B809-4208-8723-C942E3268161}" type="pres">
      <dgm:prSet presAssocID="{97F88BCB-4C8C-4623-9797-18F201D51AAC}" presName="childTextVisible" presStyleLbl="bgAccFollowNode1" presStyleIdx="13" presStyleCnt="18" custScaleX="161051" custScaleY="161051" custLinFactX="-100000" custLinFactY="159804" custLinFactNeighborX="-101316" custLinFactNeighborY="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33ED95F-0440-4E2E-8CF2-99D47224947A}" type="pres">
      <dgm:prSet presAssocID="{97F88BCB-4C8C-4623-9797-18F201D51AAC}" presName="childTextHidden" presStyleLbl="bgAccFollowNode1" presStyleIdx="13" presStyleCnt="18"/>
      <dgm:spPr/>
      <dgm:t>
        <a:bodyPr/>
        <a:lstStyle/>
        <a:p>
          <a:endParaRPr lang="cs-CZ"/>
        </a:p>
      </dgm:t>
    </dgm:pt>
    <dgm:pt modelId="{66EC1F7A-0B2D-46E5-AA56-B7988B59E345}" type="pres">
      <dgm:prSet presAssocID="{97F88BCB-4C8C-4623-9797-18F201D51AAC}" presName="parentText" presStyleLbl="node1" presStyleIdx="13" presStyleCnt="18" custScaleX="194735" custScaleY="194651" custLinFactX="-107407" custLinFactY="191235" custLinFactNeighborX="-200000" custLinFactNeighborY="2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A9A0B94-FABF-49D0-ABE3-4E2500DC1D4A}" type="pres">
      <dgm:prSet presAssocID="{97F88BCB-4C8C-4623-9797-18F201D51AAC}" presName="aSpace" presStyleCnt="0"/>
      <dgm:spPr/>
    </dgm:pt>
    <dgm:pt modelId="{D17E95FA-CD2C-4CC0-ADED-42553B7C940F}" type="pres">
      <dgm:prSet presAssocID="{B9B05206-AC9B-4868-AE54-4727F9ECA87C}" presName="compNode" presStyleCnt="0"/>
      <dgm:spPr/>
    </dgm:pt>
    <dgm:pt modelId="{0787D4FB-5F9A-41B3-9B6E-CA12652DC603}" type="pres">
      <dgm:prSet presAssocID="{B9B05206-AC9B-4868-AE54-4727F9ECA87C}" presName="noGeometry" presStyleCnt="0"/>
      <dgm:spPr/>
    </dgm:pt>
    <dgm:pt modelId="{645C4DAA-2B00-482E-999F-5F96155582A5}" type="pres">
      <dgm:prSet presAssocID="{B9B05206-AC9B-4868-AE54-4727F9ECA87C}" presName="childTextVisible" presStyleLbl="bgAccFollowNode1" presStyleIdx="14" presStyleCnt="18" custScaleX="161051" custScaleY="161051" custLinFactX="-100000" custLinFactY="100000" custLinFactNeighborX="-114693" custLinFactNeighborY="18236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2FE76639-F497-467C-9CC6-5B610C3E169A}" type="pres">
      <dgm:prSet presAssocID="{B9B05206-AC9B-4868-AE54-4727F9ECA87C}" presName="childTextHidden" presStyleLbl="bgAccFollowNode1" presStyleIdx="14" presStyleCnt="18"/>
      <dgm:spPr/>
      <dgm:t>
        <a:bodyPr/>
        <a:lstStyle/>
        <a:p>
          <a:endParaRPr lang="cs-CZ"/>
        </a:p>
      </dgm:t>
    </dgm:pt>
    <dgm:pt modelId="{20DF0A96-37CD-4CB1-863F-74D600785FD9}" type="pres">
      <dgm:prSet presAssocID="{B9B05206-AC9B-4868-AE54-4727F9ECA87C}" presName="parentText" presStyleLbl="node1" presStyleIdx="14" presStyleCnt="18" custScaleX="194735" custScaleY="194651" custLinFactX="-134162" custLinFactY="100000" custLinFactNeighborX="-200000" custLinFactNeighborY="155851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CAD8C4-877A-4015-BF29-E3FD0609C4B8}" type="pres">
      <dgm:prSet presAssocID="{B9B05206-AC9B-4868-AE54-4727F9ECA87C}" presName="aSpace" presStyleCnt="0"/>
      <dgm:spPr/>
    </dgm:pt>
    <dgm:pt modelId="{3EE0B574-0022-41E5-8171-13C53254935F}" type="pres">
      <dgm:prSet presAssocID="{C9D7C514-3265-4141-81EA-713EE5044543}" presName="compNode" presStyleCnt="0"/>
      <dgm:spPr/>
    </dgm:pt>
    <dgm:pt modelId="{B8A08A64-D00E-451F-A542-567BE2A3FF49}" type="pres">
      <dgm:prSet presAssocID="{C9D7C514-3265-4141-81EA-713EE5044543}" presName="noGeometry" presStyleCnt="0"/>
      <dgm:spPr/>
    </dgm:pt>
    <dgm:pt modelId="{84049ACE-45B8-4EFA-8032-C97B379DB62B}" type="pres">
      <dgm:prSet presAssocID="{C9D7C514-3265-4141-81EA-713EE5044543}" presName="childTextVisible" presStyleLbl="bgAccFollowNode1" presStyleIdx="15" presStyleCnt="18" custScaleX="161051" custScaleY="161051" custLinFactX="-100000" custLinFactY="93381" custLinFactNeighborX="-117874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C3C6E094-3869-41C0-967E-C53AB2490C95}" type="pres">
      <dgm:prSet presAssocID="{C9D7C514-3265-4141-81EA-713EE5044543}" presName="childTextHidden" presStyleLbl="bgAccFollowNode1" presStyleIdx="15" presStyleCnt="18"/>
      <dgm:spPr/>
      <dgm:t>
        <a:bodyPr/>
        <a:lstStyle/>
        <a:p>
          <a:endParaRPr lang="cs-CZ"/>
        </a:p>
      </dgm:t>
    </dgm:pt>
    <dgm:pt modelId="{0E36DC5A-0416-4027-A84A-63D928136F21}" type="pres">
      <dgm:prSet presAssocID="{C9D7C514-3265-4141-81EA-713EE5044543}" presName="parentText" presStyleLbl="node1" presStyleIdx="15" presStyleCnt="18" custScaleX="194735" custScaleY="194651" custLinFactX="-140526" custLinFactY="286" custLinFactNeighborX="-200000" custLinFactNeighborY="10000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F4960AB-AF0A-44BC-A4A8-FE875927D1BC}" type="pres">
      <dgm:prSet presAssocID="{C9D7C514-3265-4141-81EA-713EE5044543}" presName="aSpace" presStyleCnt="0"/>
      <dgm:spPr/>
    </dgm:pt>
    <dgm:pt modelId="{2A1A8BCD-41DF-4F7D-881B-2459B6813048}" type="pres">
      <dgm:prSet presAssocID="{4B8312C2-68A3-4CE6-8264-7EDCDC022C68}" presName="compNode" presStyleCnt="0"/>
      <dgm:spPr/>
    </dgm:pt>
    <dgm:pt modelId="{0D40EC52-88C2-4439-AD05-764809BA964E}" type="pres">
      <dgm:prSet presAssocID="{4B8312C2-68A3-4CE6-8264-7EDCDC022C68}" presName="noGeometry" presStyleCnt="0"/>
      <dgm:spPr/>
    </dgm:pt>
    <dgm:pt modelId="{F8438E7F-6320-4D63-B9A7-B509C9ED9C1E}" type="pres">
      <dgm:prSet presAssocID="{4B8312C2-68A3-4CE6-8264-7EDCDC022C68}" presName="childTextVisible" presStyleLbl="bgAccFollowNode1" presStyleIdx="16" presStyleCnt="18" custScaleX="161051" custScaleY="161051" custLinFactX="-100000" custLinFactY="11289" custLinFactNeighborX="-124654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8F02887D-2A66-4ABE-A6E6-758E92EBE554}" type="pres">
      <dgm:prSet presAssocID="{4B8312C2-68A3-4CE6-8264-7EDCDC022C68}" presName="childTextHidden" presStyleLbl="bgAccFollowNode1" presStyleIdx="16" presStyleCnt="18"/>
      <dgm:spPr/>
      <dgm:t>
        <a:bodyPr/>
        <a:lstStyle/>
        <a:p>
          <a:endParaRPr lang="cs-CZ"/>
        </a:p>
      </dgm:t>
    </dgm:pt>
    <dgm:pt modelId="{8D370695-DA93-4EE9-8B13-3C92FFDA6DD5}" type="pres">
      <dgm:prSet presAssocID="{4B8312C2-68A3-4CE6-8264-7EDCDC022C68}" presName="parentText" presStyleLbl="node1" presStyleIdx="16" presStyleCnt="18" custScaleX="194735" custScaleY="194651" custLinFactX="-154086" custLinFactNeighborX="-200000" custLinFactNeighborY="-43232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ABA0D5-AADE-425E-AC57-F0216F05CD0D}" type="pres">
      <dgm:prSet presAssocID="{4B8312C2-68A3-4CE6-8264-7EDCDC022C68}" presName="aSpace" presStyleCnt="0"/>
      <dgm:spPr/>
    </dgm:pt>
    <dgm:pt modelId="{645221DB-9410-480C-8E9F-B4B47EA72042}" type="pres">
      <dgm:prSet presAssocID="{93E959AB-9831-4C3C-B4E8-60BAB39EFB38}" presName="compNode" presStyleCnt="0"/>
      <dgm:spPr/>
    </dgm:pt>
    <dgm:pt modelId="{2616C925-4017-4241-8F74-AD5467C81EBE}" type="pres">
      <dgm:prSet presAssocID="{93E959AB-9831-4C3C-B4E8-60BAB39EFB38}" presName="noGeometry" presStyleCnt="0"/>
      <dgm:spPr/>
    </dgm:pt>
    <dgm:pt modelId="{9BFA372C-5E4B-4676-9E34-D9056B5A2839}" type="pres">
      <dgm:prSet presAssocID="{93E959AB-9831-4C3C-B4E8-60BAB39EFB38}" presName="childTextVisible" presStyleLbl="bgAccFollowNode1" presStyleIdx="17" presStyleCnt="18" custScaleX="161051" custScaleY="161051" custLinFactX="-100000" custLinFactY="47623" custLinFactNeighborX="-130025" custLinFactNeighborY="1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cs-CZ"/>
        </a:p>
      </dgm:t>
    </dgm:pt>
    <dgm:pt modelId="{1DA8A549-D6AB-4454-8C0B-8ADBBEE2E0C6}" type="pres">
      <dgm:prSet presAssocID="{93E959AB-9831-4C3C-B4E8-60BAB39EFB38}" presName="childTextHidden" presStyleLbl="bgAccFollowNode1" presStyleIdx="17" presStyleCnt="18"/>
      <dgm:spPr/>
      <dgm:t>
        <a:bodyPr/>
        <a:lstStyle/>
        <a:p>
          <a:endParaRPr lang="cs-CZ"/>
        </a:p>
      </dgm:t>
    </dgm:pt>
    <dgm:pt modelId="{8DCFAB42-026C-47EF-A1AA-44AF484E1CCC}" type="pres">
      <dgm:prSet presAssocID="{93E959AB-9831-4C3C-B4E8-60BAB39EFB38}" presName="parentText" presStyleLbl="node1" presStyleIdx="17" presStyleCnt="18" custScaleX="194735" custScaleY="194651" custLinFactX="-157391" custLinFactNeighborX="-200000" custLinFactNeighborY="3387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6F7AF19-7C3A-488F-BA8A-217318914B50}" type="presOf" srcId="{DB9F3BFF-FC49-4703-B529-1F2E8A667FAC}" destId="{E070058B-B973-400D-83CF-D80E0D25AA5F}" srcOrd="0" destOrd="0" presId="urn:microsoft.com/office/officeart/2005/8/layout/hProcess6"/>
    <dgm:cxn modelId="{DCAD79F5-5223-44CC-8902-91C30B03162A}" srcId="{01B67655-ACF6-45FA-8051-7360453E288C}" destId="{6150E9C7-9A97-4D99-860C-A959354D5063}" srcOrd="0" destOrd="0" parTransId="{48F2313C-4014-45E3-8314-79389D4CED65}" sibTransId="{97AA56EE-EA2E-49A8-9149-CC5C40B450A4}"/>
    <dgm:cxn modelId="{EA591EB7-5C9B-4B98-B01F-217E182DA8C7}" type="presOf" srcId="{8DB82C57-8FC0-45D4-B5D0-F6BA85173DBD}" destId="{9BFA372C-5E4B-4676-9E34-D9056B5A2839}" srcOrd="0" destOrd="0" presId="urn:microsoft.com/office/officeart/2005/8/layout/hProcess6"/>
    <dgm:cxn modelId="{93C9C85C-B931-4E64-9157-8352DBC621ED}" type="presOf" srcId="{137FD311-BC44-417B-9824-88DF35C290CE}" destId="{29F55282-6642-426A-90F5-9EB54D5BC509}" srcOrd="0" destOrd="0" presId="urn:microsoft.com/office/officeart/2005/8/layout/hProcess6"/>
    <dgm:cxn modelId="{E9581334-BC86-4D1F-8859-6AB1E9810BE5}" srcId="{8B41886A-F8B8-4345-B9A9-CA8FC7F7AEC4}" destId="{FFC70494-D30F-4000-850C-9FB948196CEA}" srcOrd="0" destOrd="0" parTransId="{E7439BB8-D87C-4A57-86B4-4CEE1786E0DF}" sibTransId="{ED3F46FB-D986-4995-A579-536FE106BEA5}"/>
    <dgm:cxn modelId="{125FA67B-5851-4F62-B02B-1872C2471882}" type="presOf" srcId="{8DB82C57-8FC0-45D4-B5D0-F6BA85173DBD}" destId="{1DA8A549-D6AB-4454-8C0B-8ADBBEE2E0C6}" srcOrd="1" destOrd="0" presId="urn:microsoft.com/office/officeart/2005/8/layout/hProcess6"/>
    <dgm:cxn modelId="{BCBE2EB1-1CFE-439F-9C4F-FBDC8A4FF97B}" type="presOf" srcId="{C740E94C-9796-4FA8-A8E5-264DCAD877C2}" destId="{41141387-7A01-48AD-9103-CE2A792CD23D}" srcOrd="0" destOrd="0" presId="urn:microsoft.com/office/officeart/2005/8/layout/hProcess6"/>
    <dgm:cxn modelId="{69E945F2-3097-4B47-8C44-556F045CE2EC}" type="presOf" srcId="{AD4AD1E6-B138-40F2-9148-3CE9C564D093}" destId="{1BD3F5B6-013D-498A-97B8-D92A70322433}" srcOrd="0" destOrd="0" presId="urn:microsoft.com/office/officeart/2005/8/layout/hProcess6"/>
    <dgm:cxn modelId="{D9AED0B8-851B-4DBA-B0E9-07D9CAE4E482}" srcId="{EE3E792D-154E-478A-96FB-27B3E9AF93B5}" destId="{677BA323-85FA-4A91-B2C7-E145025226C7}" srcOrd="0" destOrd="0" parTransId="{49443E14-58AC-4B12-8330-03BD23DF7F2E}" sibTransId="{56EFFBE2-7E95-449A-96BD-05A891EA57DE}"/>
    <dgm:cxn modelId="{C0E57568-F679-4AA4-A9F7-EC658FC5C644}" type="presOf" srcId="{2FBE38BE-C8C6-46EE-B3A7-2DDBBCD8ADEC}" destId="{84049ACE-45B8-4EFA-8032-C97B379DB62B}" srcOrd="0" destOrd="0" presId="urn:microsoft.com/office/officeart/2005/8/layout/hProcess6"/>
    <dgm:cxn modelId="{9BD7F4F6-024F-4D1C-94BA-A6CEFF5B76BF}" type="presOf" srcId="{F19312EA-71D9-4D47-8DEF-A977E88BCE98}" destId="{610E7097-5070-4D93-A60B-0DE8A0C10315}" srcOrd="0" destOrd="0" presId="urn:microsoft.com/office/officeart/2005/8/layout/hProcess6"/>
    <dgm:cxn modelId="{1DF4D744-75EA-46C6-96E9-99AD8A961375}" type="presOf" srcId="{4D38339D-B6C6-4465-AC43-E875F67B83A8}" destId="{8BB8D27A-10E0-4C47-AA9D-384DD9BB1462}" srcOrd="1" destOrd="0" presId="urn:microsoft.com/office/officeart/2005/8/layout/hProcess6"/>
    <dgm:cxn modelId="{128E9DF6-EFB6-4377-9DEC-E08D19CD365D}" srcId="{01B67655-ACF6-45FA-8051-7360453E288C}" destId="{8A9CFD0C-FB2A-4870-8298-5478D63EEF32}" srcOrd="11" destOrd="0" parTransId="{6E595CE2-EE97-4EA6-975B-86B331A3779B}" sibTransId="{7C111617-4793-42F1-A55D-1520FF442BC7}"/>
    <dgm:cxn modelId="{430FD57C-AF99-4C3C-8B1F-06D777B87CB5}" srcId="{01B67655-ACF6-45FA-8051-7360453E288C}" destId="{93E959AB-9831-4C3C-B4E8-60BAB39EFB38}" srcOrd="17" destOrd="0" parTransId="{551B43B2-198D-47CF-8ADD-DC94C1F4FF90}" sibTransId="{C2F1E2D7-956A-456A-88EC-26866A3DAB65}"/>
    <dgm:cxn modelId="{21865AF2-CC1D-446D-9BA9-44BACC344D62}" type="presOf" srcId="{97F88BCB-4C8C-4623-9797-18F201D51AAC}" destId="{66EC1F7A-0B2D-46E5-AA56-B7988B59E345}" srcOrd="0" destOrd="0" presId="urn:microsoft.com/office/officeart/2005/8/layout/hProcess6"/>
    <dgm:cxn modelId="{C9906E33-98ED-4848-BB7A-72B3CCED2A24}" srcId="{F19312EA-71D9-4D47-8DEF-A977E88BCE98}" destId="{76C08041-9B48-4E4B-9898-5D3F67D4E0A1}" srcOrd="0" destOrd="0" parTransId="{1BA64D51-F785-44A9-B57D-080F864C27AC}" sibTransId="{B05AEC8C-EE91-47AB-874D-C40B3EBC895F}"/>
    <dgm:cxn modelId="{D81D6F00-AB7D-4DF8-A34F-345F4EF20941}" srcId="{01B67655-ACF6-45FA-8051-7360453E288C}" destId="{37AF7813-ECAE-47A5-A7C5-C2A844A0BCED}" srcOrd="5" destOrd="0" parTransId="{DC43945A-22BE-43F3-90B1-636F0CE64C98}" sibTransId="{2B95FCB0-F28B-457E-A2ED-2C5D67E8B0DF}"/>
    <dgm:cxn modelId="{69944FDE-B102-4C82-AFC8-EC3E5EB33FCA}" type="presOf" srcId="{EE3E792D-154E-478A-96FB-27B3E9AF93B5}" destId="{46727027-10B0-4180-80B9-FE2F6DE1FDD8}" srcOrd="0" destOrd="0" presId="urn:microsoft.com/office/officeart/2005/8/layout/hProcess6"/>
    <dgm:cxn modelId="{69494CC9-DADA-4BA5-B649-50269B3190F3}" srcId="{01B67655-ACF6-45FA-8051-7360453E288C}" destId="{AF2A8FE8-DC87-4888-850E-A209C1139780}" srcOrd="12" destOrd="0" parTransId="{4CB8527D-B0F3-4930-B8C4-3810F191A445}" sibTransId="{9133C6DF-34C5-46C0-A225-7648886164BF}"/>
    <dgm:cxn modelId="{68846870-5FDC-4E8A-AAE7-FC9445376C3A}" type="presOf" srcId="{6150E9C7-9A97-4D99-860C-A959354D5063}" destId="{4037567F-1A67-4260-B5D8-3079B22387D0}" srcOrd="0" destOrd="0" presId="urn:microsoft.com/office/officeart/2005/8/layout/hProcess6"/>
    <dgm:cxn modelId="{2E64E793-AEB8-4573-8556-12DE6D1AA25C}" type="presOf" srcId="{92172CFF-BBE8-48BD-80EC-2F78CE74A66C}" destId="{DD333049-0CB1-4D13-A701-A0F51CB37BB8}" srcOrd="0" destOrd="0" presId="urn:microsoft.com/office/officeart/2005/8/layout/hProcess6"/>
    <dgm:cxn modelId="{7909E711-EA2B-46AB-8DD3-58754AD4EAB4}" type="presOf" srcId="{D64210CA-9A8E-4717-9151-3458A62574FB}" destId="{8F02887D-2A66-4ABE-A6E6-758E92EBE554}" srcOrd="1" destOrd="0" presId="urn:microsoft.com/office/officeart/2005/8/layout/hProcess6"/>
    <dgm:cxn modelId="{F0C67A2F-8B37-46AE-9DF2-FD01AE1CB45E}" type="presOf" srcId="{76C08041-9B48-4E4B-9898-5D3F67D4E0A1}" destId="{CB9A594A-076C-43F1-BD95-112AD4F5F951}" srcOrd="1" destOrd="0" presId="urn:microsoft.com/office/officeart/2005/8/layout/hProcess6"/>
    <dgm:cxn modelId="{6AC3BF4F-10D0-4E1A-9371-5D5940251D8B}" srcId="{C9D7C514-3265-4141-81EA-713EE5044543}" destId="{2FBE38BE-C8C6-46EE-B3A7-2DDBBCD8ADEC}" srcOrd="0" destOrd="0" parTransId="{FD010752-3689-40BE-AE1A-E5C5A4446FF0}" sibTransId="{D8DAC6D4-4091-451A-A5C0-F9B72AE012BE}"/>
    <dgm:cxn modelId="{48F54912-A378-405A-99FE-B0AD9EB56A6F}" type="presOf" srcId="{866FB4EA-97C2-4EB4-9BA2-6E0B23BA664E}" destId="{DBEA5273-AE46-4B4D-80B6-C4D379FDDECE}" srcOrd="1" destOrd="0" presId="urn:microsoft.com/office/officeart/2005/8/layout/hProcess6"/>
    <dgm:cxn modelId="{C49152D8-E15A-4961-8CA6-3848BDA6B894}" type="presOf" srcId="{B9B05206-AC9B-4868-AE54-4727F9ECA87C}" destId="{20DF0A96-37CD-4CB1-863F-74D600785FD9}" srcOrd="0" destOrd="0" presId="urn:microsoft.com/office/officeart/2005/8/layout/hProcess6"/>
    <dgm:cxn modelId="{93031566-65B4-46E7-9EF1-AED5ED097C18}" srcId="{01B67655-ACF6-45FA-8051-7360453E288C}" destId="{4B8312C2-68A3-4CE6-8264-7EDCDC022C68}" srcOrd="16" destOrd="0" parTransId="{6F4A21DD-0D97-48A4-86A8-1181E956B0AC}" sibTransId="{8FD6BD29-5F71-4089-B5D1-F81E37CF705C}"/>
    <dgm:cxn modelId="{5E100D4B-ACA4-49C5-9F90-79BBE67FA996}" srcId="{01B67655-ACF6-45FA-8051-7360453E288C}" destId="{97F88BCB-4C8C-4623-9797-18F201D51AAC}" srcOrd="13" destOrd="0" parTransId="{C9DC465B-9D51-4D5A-B08C-3935C856BC98}" sibTransId="{26A38308-D672-4FB8-8CC4-8EAD80859362}"/>
    <dgm:cxn modelId="{347DEC2E-ABDA-4942-BB9F-A6E99649BA90}" type="presOf" srcId="{FFC70494-D30F-4000-850C-9FB948196CEA}" destId="{DB537886-A93D-4891-8905-338CAEF7DCDF}" srcOrd="0" destOrd="0" presId="urn:microsoft.com/office/officeart/2005/8/layout/hProcess6"/>
    <dgm:cxn modelId="{82C08082-E935-4E41-A2E3-757D6DE120C7}" type="presOf" srcId="{27C1CEA0-44AC-4725-9402-E443FFB972FB}" destId="{E7091B04-371C-4863-9CF0-84996EB3A1E8}" srcOrd="1" destOrd="0" presId="urn:microsoft.com/office/officeart/2005/8/layout/hProcess6"/>
    <dgm:cxn modelId="{6AD46311-BB5C-4D94-B243-CCA08A191712}" type="presOf" srcId="{D64210CA-9A8E-4717-9151-3458A62574FB}" destId="{F8438E7F-6320-4D63-B9A7-B509C9ED9C1E}" srcOrd="0" destOrd="0" presId="urn:microsoft.com/office/officeart/2005/8/layout/hProcess6"/>
    <dgm:cxn modelId="{F785DD0F-1D8A-4851-8A93-1CD2E5131560}" type="presOf" srcId="{1184F5AC-25E8-4C50-9777-4D3F7BA8AD2E}" destId="{7EC7AD15-91F7-4621-B30B-74E2FA29C1E0}" srcOrd="0" destOrd="0" presId="urn:microsoft.com/office/officeart/2005/8/layout/hProcess6"/>
    <dgm:cxn modelId="{A97CA197-9191-4509-8DB1-B44268ABAC6A}" srcId="{01B67655-ACF6-45FA-8051-7360453E288C}" destId="{BBA3D1DF-D280-42CA-AABE-63F3F2701151}" srcOrd="3" destOrd="0" parTransId="{F26C1796-5E6D-48D3-A55D-D7B6DE411FC2}" sibTransId="{CDC58FD6-6884-4EEA-B109-4A236A2E1941}"/>
    <dgm:cxn modelId="{AC387217-1AB9-43F5-8859-31DEA5B16F6F}" srcId="{01B67655-ACF6-45FA-8051-7360453E288C}" destId="{137FD311-BC44-417B-9824-88DF35C290CE}" srcOrd="7" destOrd="0" parTransId="{0B20A792-A386-4BD5-9FF3-5DBB8DE40B88}" sibTransId="{34F21F4E-AFCB-49B2-AF6C-C4D4C5013BCF}"/>
    <dgm:cxn modelId="{7BFB23A7-5A9A-41DF-8B67-2E3479B5B09D}" type="presOf" srcId="{C4FC7861-FB3D-414C-8092-BE511AB018FF}" destId="{4C754A26-219C-4BD2-8C1B-F96ACAA6D076}" srcOrd="1" destOrd="0" presId="urn:microsoft.com/office/officeart/2005/8/layout/hProcess6"/>
    <dgm:cxn modelId="{A592F845-CD5A-45AA-8288-A53206E04589}" srcId="{BBA3D1DF-D280-42CA-AABE-63F3F2701151}" destId="{4D38339D-B6C6-4465-AC43-E875F67B83A8}" srcOrd="0" destOrd="0" parTransId="{D5902F3A-ED55-4617-9F9D-4E724CF0F21D}" sibTransId="{9A99DCBB-7851-4E1D-BF4D-A27A10327D5F}"/>
    <dgm:cxn modelId="{3B16B569-E62B-44BD-9AA5-58A1EC31AA69}" srcId="{49D6630F-C881-43C5-848D-8452F9B92FA7}" destId="{CA225B53-939B-445C-B381-49744E51ACDB}" srcOrd="0" destOrd="0" parTransId="{C95D018C-193F-4315-9269-33497AF6567F}" sibTransId="{6F4C4BFC-5F90-45C0-B83D-7210E416C3A8}"/>
    <dgm:cxn modelId="{657B4BE1-64B5-470F-82BA-4FA8719F6E7A}" srcId="{01B67655-ACF6-45FA-8051-7360453E288C}" destId="{EE3E792D-154E-478A-96FB-27B3E9AF93B5}" srcOrd="4" destOrd="0" parTransId="{755F74C4-C665-47E9-8EF0-D69498F4AB37}" sibTransId="{D43C30F3-9050-4B42-A06A-40BD102D8D57}"/>
    <dgm:cxn modelId="{BD31EFCE-BE30-413F-B117-ED62E47C58DB}" type="presOf" srcId="{4D38339D-B6C6-4465-AC43-E875F67B83A8}" destId="{DE80F665-6765-40B4-8651-1117768623F6}" srcOrd="0" destOrd="0" presId="urn:microsoft.com/office/officeart/2005/8/layout/hProcess6"/>
    <dgm:cxn modelId="{01399B7D-DF14-4BA1-A3BE-77767006ADA1}" type="presOf" srcId="{CA225B53-939B-445C-B381-49744E51ACDB}" destId="{D20B83BD-174B-469C-80F9-D242F56D2266}" srcOrd="1" destOrd="0" presId="urn:microsoft.com/office/officeart/2005/8/layout/hProcess6"/>
    <dgm:cxn modelId="{370F5F08-C765-47B9-AA44-067F7BBABE5B}" srcId="{01B67655-ACF6-45FA-8051-7360453E288C}" destId="{4431D184-CB3E-44E2-A443-4346AD388223}" srcOrd="6" destOrd="0" parTransId="{993A7819-7BDC-433F-99E2-937CC9348D7B}" sibTransId="{BA60F181-10A7-4256-8418-1054C3682642}"/>
    <dgm:cxn modelId="{243E93F6-E960-4AEB-B0F4-618C2197D3BA}" type="presOf" srcId="{AF2A8FE8-DC87-4888-850E-A209C1139780}" destId="{9BEC89C0-3606-4C46-AF57-11C1C9C06CFF}" srcOrd="0" destOrd="0" presId="urn:microsoft.com/office/officeart/2005/8/layout/hProcess6"/>
    <dgm:cxn modelId="{DDAC8726-140B-4EB9-8BF3-641B2619D275}" type="presOf" srcId="{677BA323-85FA-4A91-B2C7-E145025226C7}" destId="{653CCACC-D686-4CA1-BDB1-839B87CF56A7}" srcOrd="1" destOrd="0" presId="urn:microsoft.com/office/officeart/2005/8/layout/hProcess6"/>
    <dgm:cxn modelId="{EFF8E326-7802-4D03-BDF4-A31F19911D03}" srcId="{01B67655-ACF6-45FA-8051-7360453E288C}" destId="{F19312EA-71D9-4D47-8DEF-A977E88BCE98}" srcOrd="9" destOrd="0" parTransId="{AF1860E9-B65F-4CDE-A2C8-33020A14CE68}" sibTransId="{B1BA24DF-4BEF-4906-8FB9-5D8A71208C09}"/>
    <dgm:cxn modelId="{34F53C6D-FEDD-4DD7-900F-4D5CB77CF20E}" type="presOf" srcId="{4B8312C2-68A3-4CE6-8264-7EDCDC022C68}" destId="{8D370695-DA93-4EE9-8B13-3C92FFDA6DD5}" srcOrd="0" destOrd="0" presId="urn:microsoft.com/office/officeart/2005/8/layout/hProcess6"/>
    <dgm:cxn modelId="{D043E2E4-227F-4116-9DC5-73FC06961FB4}" srcId="{4B8312C2-68A3-4CE6-8264-7EDCDC022C68}" destId="{D64210CA-9A8E-4717-9151-3458A62574FB}" srcOrd="0" destOrd="0" parTransId="{D6552D99-AB3A-4393-B1E0-1A2D06D05F28}" sibTransId="{1694E755-544F-4A6B-982F-4581607B1743}"/>
    <dgm:cxn modelId="{F73C5D77-AC57-4F2D-9A54-2DE55CD71502}" srcId="{D12784D3-768E-4827-89F9-88587BE950A0}" destId="{27C1CEA0-44AC-4725-9402-E443FFB972FB}" srcOrd="0" destOrd="0" parTransId="{4D1EB754-4885-4C29-8E4A-825086323A38}" sibTransId="{3308C772-57E9-45D7-8A7C-4C387B4D7598}"/>
    <dgm:cxn modelId="{0258B8E3-AFE7-4D3C-BAB4-4AA31F386F90}" srcId="{AF2A8FE8-DC87-4888-850E-A209C1139780}" destId="{AD4AD1E6-B138-40F2-9148-3CE9C564D093}" srcOrd="0" destOrd="0" parTransId="{2A4E8AEA-7070-4497-95B9-D09AD0F173C3}" sibTransId="{10E9B0C8-8A8D-42C9-ADBC-6C093216739C}"/>
    <dgm:cxn modelId="{E628B9C8-0C8A-41C9-8DC5-5AF39A6F3C3F}" type="presOf" srcId="{19727C49-A7C3-4608-B38A-18E2E2BE1E86}" destId="{A14D43C4-BC81-4E57-ADAB-D47B2D88E238}" srcOrd="0" destOrd="0" presId="urn:microsoft.com/office/officeart/2005/8/layout/hProcess6"/>
    <dgm:cxn modelId="{FF0DAB59-2ED1-4295-A20D-180DC801BDAA}" type="presOf" srcId="{C4FC7861-FB3D-414C-8092-BE511AB018FF}" destId="{AB14FDD3-8F62-4F29-9EBD-14771462C7D6}" srcOrd="0" destOrd="0" presId="urn:microsoft.com/office/officeart/2005/8/layout/hProcess6"/>
    <dgm:cxn modelId="{03A82498-B9D9-4542-A3C1-DE5A41464B8F}" type="presOf" srcId="{37AF7813-ECAE-47A5-A7C5-C2A844A0BCED}" destId="{95C4DB59-7678-4260-B850-4AE62A9D7C6F}" srcOrd="0" destOrd="0" presId="urn:microsoft.com/office/officeart/2005/8/layout/hProcess6"/>
    <dgm:cxn modelId="{7738704C-2BE1-47CC-935B-297968CB7AF4}" type="presOf" srcId="{49D6630F-C881-43C5-848D-8452F9B92FA7}" destId="{1DB85AD1-8B28-4467-A092-FA7C8875FB9C}" srcOrd="0" destOrd="0" presId="urn:microsoft.com/office/officeart/2005/8/layout/hProcess6"/>
    <dgm:cxn modelId="{A2599A82-6CEF-4B9B-A825-538B8073F241}" srcId="{01B67655-ACF6-45FA-8051-7360453E288C}" destId="{B9B05206-AC9B-4868-AE54-4727F9ECA87C}" srcOrd="14" destOrd="0" parTransId="{7498D4CC-6E4E-416D-8861-165D1F0F60FD}" sibTransId="{C7FA7B2A-A296-4CEF-8316-F47B527911D5}"/>
    <dgm:cxn modelId="{2BE93666-06A8-403B-8B5B-9690A658A931}" srcId="{97F88BCB-4C8C-4623-9797-18F201D51AAC}" destId="{160F91D9-638E-4DD7-A7E1-47C526030DBA}" srcOrd="0" destOrd="0" parTransId="{7194B4E5-DF95-4F3E-B24E-30A90C8BD790}" sibTransId="{782F4CAB-BAF7-4AF1-9F8A-DB2630C456BC}"/>
    <dgm:cxn modelId="{D6E9E922-3A44-492A-8DDA-7699BFEB7875}" srcId="{6150E9C7-9A97-4D99-860C-A959354D5063}" destId="{DB9F3BFF-FC49-4703-B529-1F2E8A667FAC}" srcOrd="0" destOrd="0" parTransId="{B21C0092-280A-45CF-981E-93343A0B1125}" sibTransId="{84D840B9-1D0C-4DC1-967B-A93DAF0229E8}"/>
    <dgm:cxn modelId="{2E2E46B5-2565-403B-AF92-A60DA9325259}" srcId="{01B67655-ACF6-45FA-8051-7360453E288C}" destId="{49D6630F-C881-43C5-848D-8452F9B92FA7}" srcOrd="2" destOrd="0" parTransId="{636CA09D-1B01-41C3-A811-D3C6206CE2BE}" sibTransId="{E1DE2837-9FF3-474C-825C-A2E400B2481D}"/>
    <dgm:cxn modelId="{CB157B05-123A-4F0B-97D0-41AE3D7548A0}" type="presOf" srcId="{8B41886A-F8B8-4345-B9A9-CA8FC7F7AEC4}" destId="{F534BB9A-0412-472C-97F5-53214A9FD9C7}" srcOrd="0" destOrd="0" presId="urn:microsoft.com/office/officeart/2005/8/layout/hProcess6"/>
    <dgm:cxn modelId="{552AF299-8FFD-4951-813D-2D6B7766DE47}" type="presOf" srcId="{866FB4EA-97C2-4EB4-9BA2-6E0B23BA664E}" destId="{4F6F7211-2008-482E-B24B-672236CEA83E}" srcOrd="0" destOrd="0" presId="urn:microsoft.com/office/officeart/2005/8/layout/hProcess6"/>
    <dgm:cxn modelId="{324C46F5-C9D2-4C97-A556-2A108DBDA56E}" srcId="{37AF7813-ECAE-47A5-A7C5-C2A844A0BCED}" destId="{C4FC7861-FB3D-414C-8092-BE511AB018FF}" srcOrd="0" destOrd="0" parTransId="{86681996-D38A-4532-86BA-4729A6B03029}" sibTransId="{9C181744-E6A5-40D0-B396-877D85F73BFF}"/>
    <dgm:cxn modelId="{1591F5E6-84BC-4F9D-ABEC-38E6CA4B3799}" type="presOf" srcId="{4431D184-CB3E-44E2-A443-4346AD388223}" destId="{4ABAAA4D-F82A-4A28-803E-0FF94CF873BB}" srcOrd="0" destOrd="0" presId="urn:microsoft.com/office/officeart/2005/8/layout/hProcess6"/>
    <dgm:cxn modelId="{20E62FD0-F510-448E-882C-8A462FF4385F}" srcId="{4431D184-CB3E-44E2-A443-4346AD388223}" destId="{C740E94C-9796-4FA8-A8E5-264DCAD877C2}" srcOrd="0" destOrd="0" parTransId="{85891FAC-5A4D-447C-8CF1-6FA3A2F9833A}" sibTransId="{B09C7EC2-6BBE-47B9-8FE4-256381D0CC99}"/>
    <dgm:cxn modelId="{46C603FF-EFEB-4978-BF5C-267C88B5E066}" type="presOf" srcId="{C9D7C514-3265-4141-81EA-713EE5044543}" destId="{0E36DC5A-0416-4027-A84A-63D928136F21}" srcOrd="0" destOrd="0" presId="urn:microsoft.com/office/officeart/2005/8/layout/hProcess6"/>
    <dgm:cxn modelId="{CCA36B83-FD3B-4F1A-BD96-AD682BABFA06}" type="presOf" srcId="{92172CFF-BBE8-48BD-80EC-2F78CE74A66C}" destId="{1B846CBB-86A8-4924-B784-ADD034E4035B}" srcOrd="1" destOrd="0" presId="urn:microsoft.com/office/officeart/2005/8/layout/hProcess6"/>
    <dgm:cxn modelId="{6F313D8B-7813-4050-A413-E05B7D36A6BE}" type="presOf" srcId="{27C1CEA0-44AC-4725-9402-E443FFB972FB}" destId="{12258B1C-5906-4763-AB4A-88F51A7012CC}" srcOrd="0" destOrd="0" presId="urn:microsoft.com/office/officeart/2005/8/layout/hProcess6"/>
    <dgm:cxn modelId="{ABD1C11C-B8FF-4C41-B732-E013F1BCC1DF}" srcId="{01B67655-ACF6-45FA-8051-7360453E288C}" destId="{8B41886A-F8B8-4345-B9A9-CA8FC7F7AEC4}" srcOrd="1" destOrd="0" parTransId="{26F1DE44-BED4-4D85-ADCE-1B42003880A7}" sibTransId="{6D870FC9-7BD5-4221-8E64-0915F0B9B64E}"/>
    <dgm:cxn modelId="{085690E3-1840-4E52-A40D-C71E1294A4A0}" srcId="{8A9CFD0C-FB2A-4870-8298-5478D63EEF32}" destId="{19727C49-A7C3-4608-B38A-18E2E2BE1E86}" srcOrd="0" destOrd="0" parTransId="{ACC61B66-E305-422B-B59A-DD5368900B9D}" sibTransId="{B446A37A-E90C-4AB8-8E33-553A1D18CD22}"/>
    <dgm:cxn modelId="{E67D7F0B-23C2-4933-BB97-C6E9845780C1}" type="presOf" srcId="{AD4AD1E6-B138-40F2-9148-3CE9C564D093}" destId="{D85939E6-FB7A-4BDC-BBC1-15F6E1DB011A}" srcOrd="1" destOrd="0" presId="urn:microsoft.com/office/officeart/2005/8/layout/hProcess6"/>
    <dgm:cxn modelId="{99988471-9C42-4A90-BAB0-7C3D9ADECC2A}" type="presOf" srcId="{8A9CFD0C-FB2A-4870-8298-5478D63EEF32}" destId="{EF594AF5-FDAC-4F5F-A823-038F7B8B90B7}" srcOrd="0" destOrd="0" presId="urn:microsoft.com/office/officeart/2005/8/layout/hProcess6"/>
    <dgm:cxn modelId="{63EEA1FB-37C2-472B-B495-4DEC79A85790}" type="presOf" srcId="{93E959AB-9831-4C3C-B4E8-60BAB39EFB38}" destId="{8DCFAB42-026C-47EF-A1AA-44AF484E1CCC}" srcOrd="0" destOrd="0" presId="urn:microsoft.com/office/officeart/2005/8/layout/hProcess6"/>
    <dgm:cxn modelId="{15A3F7CE-95BA-49FC-B3E6-9CE98904E659}" type="presOf" srcId="{76C08041-9B48-4E4B-9898-5D3F67D4E0A1}" destId="{5A1960B2-4BE2-4ACF-8970-1A6C158A7F70}" srcOrd="0" destOrd="0" presId="urn:microsoft.com/office/officeart/2005/8/layout/hProcess6"/>
    <dgm:cxn modelId="{976DECF1-BA91-4896-A13F-604D2C45D513}" type="presOf" srcId="{19727C49-A7C3-4608-B38A-18E2E2BE1E86}" destId="{831A41AC-9A1C-40A5-8F4F-F17803FBEF1F}" srcOrd="1" destOrd="0" presId="urn:microsoft.com/office/officeart/2005/8/layout/hProcess6"/>
    <dgm:cxn modelId="{B4C217F7-5258-4DEA-A2D6-19B7F37E23A5}" type="presOf" srcId="{26C68D7A-180E-4146-A21F-4A0DD1CB3E9B}" destId="{645C4DAA-2B00-482E-999F-5F96155582A5}" srcOrd="0" destOrd="0" presId="urn:microsoft.com/office/officeart/2005/8/layout/hProcess6"/>
    <dgm:cxn modelId="{04485EE8-516F-4A08-8FAB-FB8F725D4F3F}" type="presOf" srcId="{26C68D7A-180E-4146-A21F-4A0DD1CB3E9B}" destId="{2FE76639-F497-467C-9CC6-5B610C3E169A}" srcOrd="1" destOrd="0" presId="urn:microsoft.com/office/officeart/2005/8/layout/hProcess6"/>
    <dgm:cxn modelId="{9DCD06EE-9742-464D-B88A-A652C2B9409D}" srcId="{1184F5AC-25E8-4C50-9777-4D3F7BA8AD2E}" destId="{92172CFF-BBE8-48BD-80EC-2F78CE74A66C}" srcOrd="0" destOrd="0" parTransId="{0EC6C9D0-34E3-41D6-A6E2-0E9864EEF00D}" sibTransId="{FB00628C-F3BA-4AD9-8B07-8E263664A57E}"/>
    <dgm:cxn modelId="{C30F72FA-3AFA-4A98-B359-88564BC92A04}" type="presOf" srcId="{CA225B53-939B-445C-B381-49744E51ACDB}" destId="{1BFC30B8-6953-403D-A3B3-1B1FFF54D76A}" srcOrd="0" destOrd="0" presId="urn:microsoft.com/office/officeart/2005/8/layout/hProcess6"/>
    <dgm:cxn modelId="{0D068B41-8636-47FE-9C85-7DE625FF8D99}" srcId="{B9B05206-AC9B-4868-AE54-4727F9ECA87C}" destId="{26C68D7A-180E-4146-A21F-4A0DD1CB3E9B}" srcOrd="0" destOrd="0" parTransId="{79EF6AA9-0DCD-4F73-BCBA-083B88F43092}" sibTransId="{A8BA079C-4C1F-443A-8CF7-0C7D66DAA6CA}"/>
    <dgm:cxn modelId="{3AC44D29-A187-450C-B1CF-1529FD3FF4DE}" srcId="{01B67655-ACF6-45FA-8051-7360453E288C}" destId="{C9D7C514-3265-4141-81EA-713EE5044543}" srcOrd="15" destOrd="0" parTransId="{D60960FA-454B-4D17-A948-FCC38A4A15BA}" sibTransId="{04628890-701E-4C10-A361-70FDFB6645B3}"/>
    <dgm:cxn modelId="{9ED01E8F-0212-44AC-BD5B-AAEEDCCC4FE7}" srcId="{01B67655-ACF6-45FA-8051-7360453E288C}" destId="{D12784D3-768E-4827-89F9-88587BE950A0}" srcOrd="8" destOrd="0" parTransId="{3625FEE0-A71C-43D4-A171-5A5AE024CDA9}" sibTransId="{879615AB-4664-4869-B561-442F192D526A}"/>
    <dgm:cxn modelId="{62E9F51E-00BD-4D3A-8A0C-2379BED791D2}" type="presOf" srcId="{BBA3D1DF-D280-42CA-AABE-63F3F2701151}" destId="{37A48D54-5AA4-4EE9-A8F8-C27535898DB6}" srcOrd="0" destOrd="0" presId="urn:microsoft.com/office/officeart/2005/8/layout/hProcess6"/>
    <dgm:cxn modelId="{492B4CB0-9D92-4B9F-BCAF-2ED4F31957C9}" srcId="{01B67655-ACF6-45FA-8051-7360453E288C}" destId="{1184F5AC-25E8-4C50-9777-4D3F7BA8AD2E}" srcOrd="10" destOrd="0" parTransId="{6EE53817-04F1-4BA8-A21B-613A68CF37C3}" sibTransId="{22521652-4310-4B98-A89A-2B54618EFA92}"/>
    <dgm:cxn modelId="{58620FF2-56B9-42B4-8217-8541FBB729F9}" type="presOf" srcId="{677BA323-85FA-4A91-B2C7-E145025226C7}" destId="{AA1EF73D-5B90-4A04-B6EA-95EB349D4061}" srcOrd="0" destOrd="0" presId="urn:microsoft.com/office/officeart/2005/8/layout/hProcess6"/>
    <dgm:cxn modelId="{AB4C9723-86F6-4321-A048-C202A1D30552}" srcId="{137FD311-BC44-417B-9824-88DF35C290CE}" destId="{866FB4EA-97C2-4EB4-9BA2-6E0B23BA664E}" srcOrd="0" destOrd="0" parTransId="{FAB7584D-9396-4764-93EE-22ADF5ACFFDE}" sibTransId="{CCC11713-8B7B-4F35-B702-1FCEF67ACE21}"/>
    <dgm:cxn modelId="{8663D691-78D7-4BF0-A26B-93A2788A4677}" type="presOf" srcId="{160F91D9-638E-4DD7-A7E1-47C526030DBA}" destId="{D8C8D544-B809-4208-8723-C942E3268161}" srcOrd="0" destOrd="0" presId="urn:microsoft.com/office/officeart/2005/8/layout/hProcess6"/>
    <dgm:cxn modelId="{939C6AEB-880D-4DCC-A74E-15A7FC2A4C22}" srcId="{93E959AB-9831-4C3C-B4E8-60BAB39EFB38}" destId="{8DB82C57-8FC0-45D4-B5D0-F6BA85173DBD}" srcOrd="0" destOrd="0" parTransId="{1E37125F-31D3-4AEC-98FB-2CA9E8CA5694}" sibTransId="{E591B943-ACDA-4CA8-9A14-5A58DE329BD2}"/>
    <dgm:cxn modelId="{196AE3EA-C22C-45E4-A776-2C4BA789D9E8}" type="presOf" srcId="{DB9F3BFF-FC49-4703-B529-1F2E8A667FAC}" destId="{9F19AD7B-DB3A-4675-81CA-138D96C75378}" srcOrd="1" destOrd="0" presId="urn:microsoft.com/office/officeart/2005/8/layout/hProcess6"/>
    <dgm:cxn modelId="{E9278C4D-D25E-4395-93D7-73088B7C599B}" type="presOf" srcId="{160F91D9-638E-4DD7-A7E1-47C526030DBA}" destId="{C33ED95F-0440-4E2E-8CF2-99D47224947A}" srcOrd="1" destOrd="0" presId="urn:microsoft.com/office/officeart/2005/8/layout/hProcess6"/>
    <dgm:cxn modelId="{7890DE6C-380B-4288-BB64-FA99DB6A48E8}" type="presOf" srcId="{01B67655-ACF6-45FA-8051-7360453E288C}" destId="{F24C5D3C-4495-435E-80D4-6A54F8F0A66B}" srcOrd="0" destOrd="0" presId="urn:microsoft.com/office/officeart/2005/8/layout/hProcess6"/>
    <dgm:cxn modelId="{AE79E9FE-A864-4850-A709-4D84172C069F}" type="presOf" srcId="{C740E94C-9796-4FA8-A8E5-264DCAD877C2}" destId="{71386647-25BA-4907-8CCF-4924D692D3E5}" srcOrd="1" destOrd="0" presId="urn:microsoft.com/office/officeart/2005/8/layout/hProcess6"/>
    <dgm:cxn modelId="{A39D9618-CC90-4C3B-B461-23221459B25B}" type="presOf" srcId="{FFC70494-D30F-4000-850C-9FB948196CEA}" destId="{736F2BD7-46B3-4F8D-A7E9-4F5C7D430E8A}" srcOrd="1" destOrd="0" presId="urn:microsoft.com/office/officeart/2005/8/layout/hProcess6"/>
    <dgm:cxn modelId="{86263825-E107-4910-B0C4-E8BEDA5A914F}" type="presOf" srcId="{D12784D3-768E-4827-89F9-88587BE950A0}" destId="{715FAC3D-D74F-46F5-B236-B5C1D1B1D718}" srcOrd="0" destOrd="0" presId="urn:microsoft.com/office/officeart/2005/8/layout/hProcess6"/>
    <dgm:cxn modelId="{3EA21CB1-7ED8-4E11-8BB1-00C9378392BA}" type="presOf" srcId="{2FBE38BE-C8C6-46EE-B3A7-2DDBBCD8ADEC}" destId="{C3C6E094-3869-41C0-967E-C53AB2490C95}" srcOrd="1" destOrd="0" presId="urn:microsoft.com/office/officeart/2005/8/layout/hProcess6"/>
    <dgm:cxn modelId="{823F8B48-4246-4AC4-997B-0F3A0A885C92}" type="presParOf" srcId="{F24C5D3C-4495-435E-80D4-6A54F8F0A66B}" destId="{2D8A94A0-66DA-4408-A249-C6715CB632A7}" srcOrd="0" destOrd="0" presId="urn:microsoft.com/office/officeart/2005/8/layout/hProcess6"/>
    <dgm:cxn modelId="{ABC5B271-28C6-4F7A-9A4B-972DA568C70C}" type="presParOf" srcId="{2D8A94A0-66DA-4408-A249-C6715CB632A7}" destId="{5C8FD42C-CABF-4F6E-B1E9-CFE796567E0E}" srcOrd="0" destOrd="0" presId="urn:microsoft.com/office/officeart/2005/8/layout/hProcess6"/>
    <dgm:cxn modelId="{6F4D229A-D9A4-4C32-8F50-68B80C53B3BC}" type="presParOf" srcId="{2D8A94A0-66DA-4408-A249-C6715CB632A7}" destId="{E070058B-B973-400D-83CF-D80E0D25AA5F}" srcOrd="1" destOrd="0" presId="urn:microsoft.com/office/officeart/2005/8/layout/hProcess6"/>
    <dgm:cxn modelId="{5D816CFD-B8AA-4F43-B02F-E66A08F992CA}" type="presParOf" srcId="{2D8A94A0-66DA-4408-A249-C6715CB632A7}" destId="{9F19AD7B-DB3A-4675-81CA-138D96C75378}" srcOrd="2" destOrd="0" presId="urn:microsoft.com/office/officeart/2005/8/layout/hProcess6"/>
    <dgm:cxn modelId="{B42FE62E-3B51-49EE-BAE7-5733CB101CA7}" type="presParOf" srcId="{2D8A94A0-66DA-4408-A249-C6715CB632A7}" destId="{4037567F-1A67-4260-B5D8-3079B22387D0}" srcOrd="3" destOrd="0" presId="urn:microsoft.com/office/officeart/2005/8/layout/hProcess6"/>
    <dgm:cxn modelId="{BEA90BD7-5E17-4DAD-8284-A2B767B4794F}" type="presParOf" srcId="{F24C5D3C-4495-435E-80D4-6A54F8F0A66B}" destId="{18F4E80C-EBC0-4297-93D0-00FDD3440054}" srcOrd="1" destOrd="0" presId="urn:microsoft.com/office/officeart/2005/8/layout/hProcess6"/>
    <dgm:cxn modelId="{5118F557-F5AC-4166-919C-A240C4527DFD}" type="presParOf" srcId="{F24C5D3C-4495-435E-80D4-6A54F8F0A66B}" destId="{C6877FD5-096D-40AE-8549-E3DC6CF9D2E5}" srcOrd="2" destOrd="0" presId="urn:microsoft.com/office/officeart/2005/8/layout/hProcess6"/>
    <dgm:cxn modelId="{E8E2BC8C-DDA7-4E39-8DC3-9349FEF05F83}" type="presParOf" srcId="{C6877FD5-096D-40AE-8549-E3DC6CF9D2E5}" destId="{75EAED2F-344B-42C6-8574-50B8A299FA0F}" srcOrd="0" destOrd="0" presId="urn:microsoft.com/office/officeart/2005/8/layout/hProcess6"/>
    <dgm:cxn modelId="{DBF0C650-0FD2-4503-9F55-50CDE86933A0}" type="presParOf" srcId="{C6877FD5-096D-40AE-8549-E3DC6CF9D2E5}" destId="{DB537886-A93D-4891-8905-338CAEF7DCDF}" srcOrd="1" destOrd="0" presId="urn:microsoft.com/office/officeart/2005/8/layout/hProcess6"/>
    <dgm:cxn modelId="{552F25BC-016F-4F07-9487-346046E4DEB9}" type="presParOf" srcId="{C6877FD5-096D-40AE-8549-E3DC6CF9D2E5}" destId="{736F2BD7-46B3-4F8D-A7E9-4F5C7D430E8A}" srcOrd="2" destOrd="0" presId="urn:microsoft.com/office/officeart/2005/8/layout/hProcess6"/>
    <dgm:cxn modelId="{A5ED827D-08B7-4A32-935B-B563A5FD2547}" type="presParOf" srcId="{C6877FD5-096D-40AE-8549-E3DC6CF9D2E5}" destId="{F534BB9A-0412-472C-97F5-53214A9FD9C7}" srcOrd="3" destOrd="0" presId="urn:microsoft.com/office/officeart/2005/8/layout/hProcess6"/>
    <dgm:cxn modelId="{D3B75FB5-883E-440C-B532-99F6B71A59A3}" type="presParOf" srcId="{F24C5D3C-4495-435E-80D4-6A54F8F0A66B}" destId="{7321E162-43D4-418C-AAD5-D25C86600597}" srcOrd="3" destOrd="0" presId="urn:microsoft.com/office/officeart/2005/8/layout/hProcess6"/>
    <dgm:cxn modelId="{17D28795-F8EE-4C28-ACBA-31D7B7834B73}" type="presParOf" srcId="{F24C5D3C-4495-435E-80D4-6A54F8F0A66B}" destId="{A6585FC2-C8DF-4BCD-A2D9-9C0C413B381F}" srcOrd="4" destOrd="0" presId="urn:microsoft.com/office/officeart/2005/8/layout/hProcess6"/>
    <dgm:cxn modelId="{3AA43CBE-52C0-4EB5-9B70-D8BA6B8CBD41}" type="presParOf" srcId="{A6585FC2-C8DF-4BCD-A2D9-9C0C413B381F}" destId="{BCF331C3-7289-494B-B291-334EFDFA9D0C}" srcOrd="0" destOrd="0" presId="urn:microsoft.com/office/officeart/2005/8/layout/hProcess6"/>
    <dgm:cxn modelId="{1DB1DB8E-0F8D-43B1-BC80-A59AA3DEE2C5}" type="presParOf" srcId="{A6585FC2-C8DF-4BCD-A2D9-9C0C413B381F}" destId="{1BFC30B8-6953-403D-A3B3-1B1FFF54D76A}" srcOrd="1" destOrd="0" presId="urn:microsoft.com/office/officeart/2005/8/layout/hProcess6"/>
    <dgm:cxn modelId="{A70E357C-6195-4657-BC57-12D80BEEB2F1}" type="presParOf" srcId="{A6585FC2-C8DF-4BCD-A2D9-9C0C413B381F}" destId="{D20B83BD-174B-469C-80F9-D242F56D2266}" srcOrd="2" destOrd="0" presId="urn:microsoft.com/office/officeart/2005/8/layout/hProcess6"/>
    <dgm:cxn modelId="{AF33DE15-13C8-4AB9-9FE7-56D31C0A990F}" type="presParOf" srcId="{A6585FC2-C8DF-4BCD-A2D9-9C0C413B381F}" destId="{1DB85AD1-8B28-4467-A092-FA7C8875FB9C}" srcOrd="3" destOrd="0" presId="urn:microsoft.com/office/officeart/2005/8/layout/hProcess6"/>
    <dgm:cxn modelId="{A6B7EDA1-3D2B-41D2-9E89-67392C47BCCF}" type="presParOf" srcId="{F24C5D3C-4495-435E-80D4-6A54F8F0A66B}" destId="{AA115FEB-BA15-499D-8210-63258AB676BB}" srcOrd="5" destOrd="0" presId="urn:microsoft.com/office/officeart/2005/8/layout/hProcess6"/>
    <dgm:cxn modelId="{BE455787-363D-45DD-AEA3-A5BC648357C6}" type="presParOf" srcId="{F24C5D3C-4495-435E-80D4-6A54F8F0A66B}" destId="{AC5E36C1-DE47-496A-AA27-FFCC816D6E15}" srcOrd="6" destOrd="0" presId="urn:microsoft.com/office/officeart/2005/8/layout/hProcess6"/>
    <dgm:cxn modelId="{D35D94EF-3A08-4685-BADA-A989463AEF7F}" type="presParOf" srcId="{AC5E36C1-DE47-496A-AA27-FFCC816D6E15}" destId="{18C4A8D4-9C89-4B95-97C4-E4E6B6249658}" srcOrd="0" destOrd="0" presId="urn:microsoft.com/office/officeart/2005/8/layout/hProcess6"/>
    <dgm:cxn modelId="{171CF533-0A52-4B4B-8871-69983A460284}" type="presParOf" srcId="{AC5E36C1-DE47-496A-AA27-FFCC816D6E15}" destId="{DE80F665-6765-40B4-8651-1117768623F6}" srcOrd="1" destOrd="0" presId="urn:microsoft.com/office/officeart/2005/8/layout/hProcess6"/>
    <dgm:cxn modelId="{BF86B84D-A599-425A-8566-4267AD740B0A}" type="presParOf" srcId="{AC5E36C1-DE47-496A-AA27-FFCC816D6E15}" destId="{8BB8D27A-10E0-4C47-AA9D-384DD9BB1462}" srcOrd="2" destOrd="0" presId="urn:microsoft.com/office/officeart/2005/8/layout/hProcess6"/>
    <dgm:cxn modelId="{D532280D-4CF3-4B2A-878C-68598A42D642}" type="presParOf" srcId="{AC5E36C1-DE47-496A-AA27-FFCC816D6E15}" destId="{37A48D54-5AA4-4EE9-A8F8-C27535898DB6}" srcOrd="3" destOrd="0" presId="urn:microsoft.com/office/officeart/2005/8/layout/hProcess6"/>
    <dgm:cxn modelId="{97863622-881C-4BEC-83A8-0A618D09D505}" type="presParOf" srcId="{F24C5D3C-4495-435E-80D4-6A54F8F0A66B}" destId="{C9AED8E0-F1F4-4B09-A7D2-E32D9E6975E9}" srcOrd="7" destOrd="0" presId="urn:microsoft.com/office/officeart/2005/8/layout/hProcess6"/>
    <dgm:cxn modelId="{C4ED0632-48EE-4411-AF42-DDD965D30911}" type="presParOf" srcId="{F24C5D3C-4495-435E-80D4-6A54F8F0A66B}" destId="{A43E0FEE-D7B8-4B21-A01C-04F8E2D5925E}" srcOrd="8" destOrd="0" presId="urn:microsoft.com/office/officeart/2005/8/layout/hProcess6"/>
    <dgm:cxn modelId="{1B1A3254-9277-4C64-995B-CADE3D8741F4}" type="presParOf" srcId="{A43E0FEE-D7B8-4B21-A01C-04F8E2D5925E}" destId="{3C964B40-F68D-4BD6-9D49-2E409475AE74}" srcOrd="0" destOrd="0" presId="urn:microsoft.com/office/officeart/2005/8/layout/hProcess6"/>
    <dgm:cxn modelId="{2833F95D-669E-49BA-A08F-D5B1CF165DD1}" type="presParOf" srcId="{A43E0FEE-D7B8-4B21-A01C-04F8E2D5925E}" destId="{AA1EF73D-5B90-4A04-B6EA-95EB349D4061}" srcOrd="1" destOrd="0" presId="urn:microsoft.com/office/officeart/2005/8/layout/hProcess6"/>
    <dgm:cxn modelId="{EDE285B1-F923-4FDE-AB55-CE5F4390EE76}" type="presParOf" srcId="{A43E0FEE-D7B8-4B21-A01C-04F8E2D5925E}" destId="{653CCACC-D686-4CA1-BDB1-839B87CF56A7}" srcOrd="2" destOrd="0" presId="urn:microsoft.com/office/officeart/2005/8/layout/hProcess6"/>
    <dgm:cxn modelId="{2705E58E-898D-4251-B00C-5349D022C7C3}" type="presParOf" srcId="{A43E0FEE-D7B8-4B21-A01C-04F8E2D5925E}" destId="{46727027-10B0-4180-80B9-FE2F6DE1FDD8}" srcOrd="3" destOrd="0" presId="urn:microsoft.com/office/officeart/2005/8/layout/hProcess6"/>
    <dgm:cxn modelId="{10966A20-C914-4455-8FB6-1E80CF1EC050}" type="presParOf" srcId="{F24C5D3C-4495-435E-80D4-6A54F8F0A66B}" destId="{7F7793C2-1463-4D50-8550-00EC45D97E26}" srcOrd="9" destOrd="0" presId="urn:microsoft.com/office/officeart/2005/8/layout/hProcess6"/>
    <dgm:cxn modelId="{6ECE23D2-D14C-4036-8D5A-55AC22D906C2}" type="presParOf" srcId="{F24C5D3C-4495-435E-80D4-6A54F8F0A66B}" destId="{0C374F51-EB45-459B-9BB7-8DCC1655DC85}" srcOrd="10" destOrd="0" presId="urn:microsoft.com/office/officeart/2005/8/layout/hProcess6"/>
    <dgm:cxn modelId="{1532DFAD-6C6F-4D8B-B3A3-DC200F83FF69}" type="presParOf" srcId="{0C374F51-EB45-459B-9BB7-8DCC1655DC85}" destId="{F30EA049-DFE8-4D41-98ED-4D257547EB08}" srcOrd="0" destOrd="0" presId="urn:microsoft.com/office/officeart/2005/8/layout/hProcess6"/>
    <dgm:cxn modelId="{55F2932E-0D32-4D18-ADDB-F5A0452D41ED}" type="presParOf" srcId="{0C374F51-EB45-459B-9BB7-8DCC1655DC85}" destId="{AB14FDD3-8F62-4F29-9EBD-14771462C7D6}" srcOrd="1" destOrd="0" presId="urn:microsoft.com/office/officeart/2005/8/layout/hProcess6"/>
    <dgm:cxn modelId="{B6D41318-230A-4DEA-A39F-00FD5F3D025E}" type="presParOf" srcId="{0C374F51-EB45-459B-9BB7-8DCC1655DC85}" destId="{4C754A26-219C-4BD2-8C1B-F96ACAA6D076}" srcOrd="2" destOrd="0" presId="urn:microsoft.com/office/officeart/2005/8/layout/hProcess6"/>
    <dgm:cxn modelId="{FB0B4B9C-3405-4100-8677-2A78FF7CFB3D}" type="presParOf" srcId="{0C374F51-EB45-459B-9BB7-8DCC1655DC85}" destId="{95C4DB59-7678-4260-B850-4AE62A9D7C6F}" srcOrd="3" destOrd="0" presId="urn:microsoft.com/office/officeart/2005/8/layout/hProcess6"/>
    <dgm:cxn modelId="{94C3FA06-F5C3-4809-9271-D8019D9B2830}" type="presParOf" srcId="{F24C5D3C-4495-435E-80D4-6A54F8F0A66B}" destId="{3EEFCCD8-F331-43A1-828A-7318287F61A1}" srcOrd="11" destOrd="0" presId="urn:microsoft.com/office/officeart/2005/8/layout/hProcess6"/>
    <dgm:cxn modelId="{B8B0248F-03ED-4ECE-91F7-E6C2263332A2}" type="presParOf" srcId="{F24C5D3C-4495-435E-80D4-6A54F8F0A66B}" destId="{A3AA0DA8-6F5A-4D9A-8434-4BAEDBA1C554}" srcOrd="12" destOrd="0" presId="urn:microsoft.com/office/officeart/2005/8/layout/hProcess6"/>
    <dgm:cxn modelId="{9D6FB921-9534-4B0B-B3EB-834D0559A1A2}" type="presParOf" srcId="{A3AA0DA8-6F5A-4D9A-8434-4BAEDBA1C554}" destId="{B14036E4-16DD-4668-A5E5-35DB57010EF6}" srcOrd="0" destOrd="0" presId="urn:microsoft.com/office/officeart/2005/8/layout/hProcess6"/>
    <dgm:cxn modelId="{5036E7A8-55C8-41E3-AAE5-775005F628B5}" type="presParOf" srcId="{A3AA0DA8-6F5A-4D9A-8434-4BAEDBA1C554}" destId="{41141387-7A01-48AD-9103-CE2A792CD23D}" srcOrd="1" destOrd="0" presId="urn:microsoft.com/office/officeart/2005/8/layout/hProcess6"/>
    <dgm:cxn modelId="{6B0D8E8F-12A9-4413-94D9-68AAF5CD63B3}" type="presParOf" srcId="{A3AA0DA8-6F5A-4D9A-8434-4BAEDBA1C554}" destId="{71386647-25BA-4907-8CCF-4924D692D3E5}" srcOrd="2" destOrd="0" presId="urn:microsoft.com/office/officeart/2005/8/layout/hProcess6"/>
    <dgm:cxn modelId="{4981F24C-0347-4FA0-B111-64007E8B9E35}" type="presParOf" srcId="{A3AA0DA8-6F5A-4D9A-8434-4BAEDBA1C554}" destId="{4ABAAA4D-F82A-4A28-803E-0FF94CF873BB}" srcOrd="3" destOrd="0" presId="urn:microsoft.com/office/officeart/2005/8/layout/hProcess6"/>
    <dgm:cxn modelId="{C73A7705-20EB-4763-BD81-7AE50DAD0B46}" type="presParOf" srcId="{F24C5D3C-4495-435E-80D4-6A54F8F0A66B}" destId="{1BD804F5-9766-4ADC-8919-26D3A97A27FF}" srcOrd="13" destOrd="0" presId="urn:microsoft.com/office/officeart/2005/8/layout/hProcess6"/>
    <dgm:cxn modelId="{FB34C577-AA0E-45BB-953C-D0144E562770}" type="presParOf" srcId="{F24C5D3C-4495-435E-80D4-6A54F8F0A66B}" destId="{4604D889-78E4-459D-9E0A-174EC345690A}" srcOrd="14" destOrd="0" presId="urn:microsoft.com/office/officeart/2005/8/layout/hProcess6"/>
    <dgm:cxn modelId="{D59B04BC-655E-4D78-86FD-9311FD36E8A2}" type="presParOf" srcId="{4604D889-78E4-459D-9E0A-174EC345690A}" destId="{7202CF10-9AA3-498E-836E-770FA58D0717}" srcOrd="0" destOrd="0" presId="urn:microsoft.com/office/officeart/2005/8/layout/hProcess6"/>
    <dgm:cxn modelId="{6B20C8C0-B733-4038-8BE1-72A6C4291CEF}" type="presParOf" srcId="{4604D889-78E4-459D-9E0A-174EC345690A}" destId="{4F6F7211-2008-482E-B24B-672236CEA83E}" srcOrd="1" destOrd="0" presId="urn:microsoft.com/office/officeart/2005/8/layout/hProcess6"/>
    <dgm:cxn modelId="{32C1C855-0000-4E82-95DC-B588856E3AD7}" type="presParOf" srcId="{4604D889-78E4-459D-9E0A-174EC345690A}" destId="{DBEA5273-AE46-4B4D-80B6-C4D379FDDECE}" srcOrd="2" destOrd="0" presId="urn:microsoft.com/office/officeart/2005/8/layout/hProcess6"/>
    <dgm:cxn modelId="{1971B350-725F-44C1-94BF-C67534971230}" type="presParOf" srcId="{4604D889-78E4-459D-9E0A-174EC345690A}" destId="{29F55282-6642-426A-90F5-9EB54D5BC509}" srcOrd="3" destOrd="0" presId="urn:microsoft.com/office/officeart/2005/8/layout/hProcess6"/>
    <dgm:cxn modelId="{47EE04B7-77F7-4653-8A9F-3A986547BB22}" type="presParOf" srcId="{F24C5D3C-4495-435E-80D4-6A54F8F0A66B}" destId="{9631F0E3-7FE6-49CE-A295-26525A3097CE}" srcOrd="15" destOrd="0" presId="urn:microsoft.com/office/officeart/2005/8/layout/hProcess6"/>
    <dgm:cxn modelId="{343D2848-B730-4ECF-A330-5AD6C6D9689D}" type="presParOf" srcId="{F24C5D3C-4495-435E-80D4-6A54F8F0A66B}" destId="{F7DC1D88-800D-4F45-969B-A7296DAADAEA}" srcOrd="16" destOrd="0" presId="urn:microsoft.com/office/officeart/2005/8/layout/hProcess6"/>
    <dgm:cxn modelId="{4D19AE45-17B4-4519-A726-ED7DFA9E9B35}" type="presParOf" srcId="{F7DC1D88-800D-4F45-969B-A7296DAADAEA}" destId="{18181140-954F-4A99-BA8E-85FE0D898617}" srcOrd="0" destOrd="0" presId="urn:microsoft.com/office/officeart/2005/8/layout/hProcess6"/>
    <dgm:cxn modelId="{037423E1-97E2-4C0D-9816-ED541B21F330}" type="presParOf" srcId="{F7DC1D88-800D-4F45-969B-A7296DAADAEA}" destId="{12258B1C-5906-4763-AB4A-88F51A7012CC}" srcOrd="1" destOrd="0" presId="urn:microsoft.com/office/officeart/2005/8/layout/hProcess6"/>
    <dgm:cxn modelId="{9F34564D-9AE9-49EF-909F-26E8756BA852}" type="presParOf" srcId="{F7DC1D88-800D-4F45-969B-A7296DAADAEA}" destId="{E7091B04-371C-4863-9CF0-84996EB3A1E8}" srcOrd="2" destOrd="0" presId="urn:microsoft.com/office/officeart/2005/8/layout/hProcess6"/>
    <dgm:cxn modelId="{25D2A4B1-C2AA-4488-ADC8-B98139E6936B}" type="presParOf" srcId="{F7DC1D88-800D-4F45-969B-A7296DAADAEA}" destId="{715FAC3D-D74F-46F5-B236-B5C1D1B1D718}" srcOrd="3" destOrd="0" presId="urn:microsoft.com/office/officeart/2005/8/layout/hProcess6"/>
    <dgm:cxn modelId="{7CC4FF59-B1A6-4243-A596-2ED56B864811}" type="presParOf" srcId="{F24C5D3C-4495-435E-80D4-6A54F8F0A66B}" destId="{A4F38639-335F-4E61-A8C7-747050D383CB}" srcOrd="17" destOrd="0" presId="urn:microsoft.com/office/officeart/2005/8/layout/hProcess6"/>
    <dgm:cxn modelId="{40670AFE-0530-4ABC-A443-10C09F417089}" type="presParOf" srcId="{F24C5D3C-4495-435E-80D4-6A54F8F0A66B}" destId="{C1C144F3-7A92-48B4-944D-48E49697EFFE}" srcOrd="18" destOrd="0" presId="urn:microsoft.com/office/officeart/2005/8/layout/hProcess6"/>
    <dgm:cxn modelId="{D4C1E55C-923F-4FCC-AB2C-BA145AC79C3D}" type="presParOf" srcId="{C1C144F3-7A92-48B4-944D-48E49697EFFE}" destId="{0E429AF0-B4FC-423F-B3E8-CB7FA25D8CA7}" srcOrd="0" destOrd="0" presId="urn:microsoft.com/office/officeart/2005/8/layout/hProcess6"/>
    <dgm:cxn modelId="{0FAA553F-447F-48CB-9FD3-5B91DC8C66C5}" type="presParOf" srcId="{C1C144F3-7A92-48B4-944D-48E49697EFFE}" destId="{5A1960B2-4BE2-4ACF-8970-1A6C158A7F70}" srcOrd="1" destOrd="0" presId="urn:microsoft.com/office/officeart/2005/8/layout/hProcess6"/>
    <dgm:cxn modelId="{B27E0BA8-DADA-4B41-831A-079ED628494C}" type="presParOf" srcId="{C1C144F3-7A92-48B4-944D-48E49697EFFE}" destId="{CB9A594A-076C-43F1-BD95-112AD4F5F951}" srcOrd="2" destOrd="0" presId="urn:microsoft.com/office/officeart/2005/8/layout/hProcess6"/>
    <dgm:cxn modelId="{C2861E27-144D-43E7-B024-BE5272F85B7B}" type="presParOf" srcId="{C1C144F3-7A92-48B4-944D-48E49697EFFE}" destId="{610E7097-5070-4D93-A60B-0DE8A0C10315}" srcOrd="3" destOrd="0" presId="urn:microsoft.com/office/officeart/2005/8/layout/hProcess6"/>
    <dgm:cxn modelId="{746C7304-7F66-4392-A839-DE53005E0EF3}" type="presParOf" srcId="{F24C5D3C-4495-435E-80D4-6A54F8F0A66B}" destId="{9AB7607B-B2E9-4811-A7D3-14D963E72B2B}" srcOrd="19" destOrd="0" presId="urn:microsoft.com/office/officeart/2005/8/layout/hProcess6"/>
    <dgm:cxn modelId="{F536F8B7-C00C-48E6-8240-CBE93280D633}" type="presParOf" srcId="{F24C5D3C-4495-435E-80D4-6A54F8F0A66B}" destId="{21F92CCD-4DFE-450E-8A56-5C051221F82A}" srcOrd="20" destOrd="0" presId="urn:microsoft.com/office/officeart/2005/8/layout/hProcess6"/>
    <dgm:cxn modelId="{31973A18-B034-426A-9E24-0E2EF01F36BA}" type="presParOf" srcId="{21F92CCD-4DFE-450E-8A56-5C051221F82A}" destId="{21355BAD-A604-4F99-91C1-E85AA2470A84}" srcOrd="0" destOrd="0" presId="urn:microsoft.com/office/officeart/2005/8/layout/hProcess6"/>
    <dgm:cxn modelId="{9BEB7799-98C1-4C6F-920C-25190D8000B0}" type="presParOf" srcId="{21F92CCD-4DFE-450E-8A56-5C051221F82A}" destId="{DD333049-0CB1-4D13-A701-A0F51CB37BB8}" srcOrd="1" destOrd="0" presId="urn:microsoft.com/office/officeart/2005/8/layout/hProcess6"/>
    <dgm:cxn modelId="{A7EA5B58-E0F8-46A2-9D5B-9E6C70D3EC32}" type="presParOf" srcId="{21F92CCD-4DFE-450E-8A56-5C051221F82A}" destId="{1B846CBB-86A8-4924-B784-ADD034E4035B}" srcOrd="2" destOrd="0" presId="urn:microsoft.com/office/officeart/2005/8/layout/hProcess6"/>
    <dgm:cxn modelId="{77645313-2480-4349-B301-71E294103021}" type="presParOf" srcId="{21F92CCD-4DFE-450E-8A56-5C051221F82A}" destId="{7EC7AD15-91F7-4621-B30B-74E2FA29C1E0}" srcOrd="3" destOrd="0" presId="urn:microsoft.com/office/officeart/2005/8/layout/hProcess6"/>
    <dgm:cxn modelId="{8B55948A-965B-4911-96BB-0AB9621ACD12}" type="presParOf" srcId="{F24C5D3C-4495-435E-80D4-6A54F8F0A66B}" destId="{5F055F12-48FF-4C5A-B339-F0937DA2BD23}" srcOrd="21" destOrd="0" presId="urn:microsoft.com/office/officeart/2005/8/layout/hProcess6"/>
    <dgm:cxn modelId="{DFCF756E-5F95-473C-A17A-5ECCFBCE8FED}" type="presParOf" srcId="{F24C5D3C-4495-435E-80D4-6A54F8F0A66B}" destId="{8FDAB2B5-D0E3-44A5-B0A0-7B4894EFD8A6}" srcOrd="22" destOrd="0" presId="urn:microsoft.com/office/officeart/2005/8/layout/hProcess6"/>
    <dgm:cxn modelId="{D0C66BF7-D44A-40A5-9881-248C20060ACB}" type="presParOf" srcId="{8FDAB2B5-D0E3-44A5-B0A0-7B4894EFD8A6}" destId="{F1851108-D661-403F-9460-FB9A2A00A978}" srcOrd="0" destOrd="0" presId="urn:microsoft.com/office/officeart/2005/8/layout/hProcess6"/>
    <dgm:cxn modelId="{F47F3048-4D2E-4CE2-BDF0-391D7879E0D2}" type="presParOf" srcId="{8FDAB2B5-D0E3-44A5-B0A0-7B4894EFD8A6}" destId="{A14D43C4-BC81-4E57-ADAB-D47B2D88E238}" srcOrd="1" destOrd="0" presId="urn:microsoft.com/office/officeart/2005/8/layout/hProcess6"/>
    <dgm:cxn modelId="{54A0D364-C942-4AD0-9A27-630CAAD564AE}" type="presParOf" srcId="{8FDAB2B5-D0E3-44A5-B0A0-7B4894EFD8A6}" destId="{831A41AC-9A1C-40A5-8F4F-F17803FBEF1F}" srcOrd="2" destOrd="0" presId="urn:microsoft.com/office/officeart/2005/8/layout/hProcess6"/>
    <dgm:cxn modelId="{B5064C95-3934-41E8-8207-2FC0D094D39C}" type="presParOf" srcId="{8FDAB2B5-D0E3-44A5-B0A0-7B4894EFD8A6}" destId="{EF594AF5-FDAC-4F5F-A823-038F7B8B90B7}" srcOrd="3" destOrd="0" presId="urn:microsoft.com/office/officeart/2005/8/layout/hProcess6"/>
    <dgm:cxn modelId="{30CE7B02-C13F-4C02-B1D6-A41F4652EC2F}" type="presParOf" srcId="{F24C5D3C-4495-435E-80D4-6A54F8F0A66B}" destId="{D01B5957-5968-4537-9E17-F5F6FA8C6A15}" srcOrd="23" destOrd="0" presId="urn:microsoft.com/office/officeart/2005/8/layout/hProcess6"/>
    <dgm:cxn modelId="{1E9D626E-8EB6-4057-8E52-BA1FEA87951F}" type="presParOf" srcId="{F24C5D3C-4495-435E-80D4-6A54F8F0A66B}" destId="{F14E0A67-0100-4BD6-B255-E90C495CA728}" srcOrd="24" destOrd="0" presId="urn:microsoft.com/office/officeart/2005/8/layout/hProcess6"/>
    <dgm:cxn modelId="{7E088325-FA99-4146-BD0E-89B421563684}" type="presParOf" srcId="{F14E0A67-0100-4BD6-B255-E90C495CA728}" destId="{EE1391E6-0EC7-408B-B3D6-69BA54516C7F}" srcOrd="0" destOrd="0" presId="urn:microsoft.com/office/officeart/2005/8/layout/hProcess6"/>
    <dgm:cxn modelId="{45117763-1B0E-48F6-8866-ABBAFA1D4A98}" type="presParOf" srcId="{F14E0A67-0100-4BD6-B255-E90C495CA728}" destId="{1BD3F5B6-013D-498A-97B8-D92A70322433}" srcOrd="1" destOrd="0" presId="urn:microsoft.com/office/officeart/2005/8/layout/hProcess6"/>
    <dgm:cxn modelId="{E5F05724-0518-4A1E-A948-35F92F725C32}" type="presParOf" srcId="{F14E0A67-0100-4BD6-B255-E90C495CA728}" destId="{D85939E6-FB7A-4BDC-BBC1-15F6E1DB011A}" srcOrd="2" destOrd="0" presId="urn:microsoft.com/office/officeart/2005/8/layout/hProcess6"/>
    <dgm:cxn modelId="{CA269697-4F3F-4577-8AB5-420955DD9177}" type="presParOf" srcId="{F14E0A67-0100-4BD6-B255-E90C495CA728}" destId="{9BEC89C0-3606-4C46-AF57-11C1C9C06CFF}" srcOrd="3" destOrd="0" presId="urn:microsoft.com/office/officeart/2005/8/layout/hProcess6"/>
    <dgm:cxn modelId="{96EA0780-C27C-4528-B726-120DE6D2BB68}" type="presParOf" srcId="{F24C5D3C-4495-435E-80D4-6A54F8F0A66B}" destId="{315217C3-531B-4A0B-AF14-25C2284CF217}" srcOrd="25" destOrd="0" presId="urn:microsoft.com/office/officeart/2005/8/layout/hProcess6"/>
    <dgm:cxn modelId="{3D67E825-E229-4464-943E-F845DE517A5A}" type="presParOf" srcId="{F24C5D3C-4495-435E-80D4-6A54F8F0A66B}" destId="{21A77606-7123-49B9-80C1-69A38B53FA8C}" srcOrd="26" destOrd="0" presId="urn:microsoft.com/office/officeart/2005/8/layout/hProcess6"/>
    <dgm:cxn modelId="{31C57544-4432-481D-BA48-DCD8288BF595}" type="presParOf" srcId="{21A77606-7123-49B9-80C1-69A38B53FA8C}" destId="{1403CAF0-8B18-4148-A337-EB42C11D7E38}" srcOrd="0" destOrd="0" presId="urn:microsoft.com/office/officeart/2005/8/layout/hProcess6"/>
    <dgm:cxn modelId="{3228723E-E7C6-4E71-B7F7-AAD5F560E7D3}" type="presParOf" srcId="{21A77606-7123-49B9-80C1-69A38B53FA8C}" destId="{D8C8D544-B809-4208-8723-C942E3268161}" srcOrd="1" destOrd="0" presId="urn:microsoft.com/office/officeart/2005/8/layout/hProcess6"/>
    <dgm:cxn modelId="{C312A6C8-348C-462C-B60A-59D3071833BF}" type="presParOf" srcId="{21A77606-7123-49B9-80C1-69A38B53FA8C}" destId="{C33ED95F-0440-4E2E-8CF2-99D47224947A}" srcOrd="2" destOrd="0" presId="urn:microsoft.com/office/officeart/2005/8/layout/hProcess6"/>
    <dgm:cxn modelId="{ED77BCD3-1A94-46DD-B763-1D2FE81FCD1A}" type="presParOf" srcId="{21A77606-7123-49B9-80C1-69A38B53FA8C}" destId="{66EC1F7A-0B2D-46E5-AA56-B7988B59E345}" srcOrd="3" destOrd="0" presId="urn:microsoft.com/office/officeart/2005/8/layout/hProcess6"/>
    <dgm:cxn modelId="{339D52A0-910C-40A6-B76E-84373957CDB2}" type="presParOf" srcId="{F24C5D3C-4495-435E-80D4-6A54F8F0A66B}" destId="{8A9A0B94-FABF-49D0-ABE3-4E2500DC1D4A}" srcOrd="27" destOrd="0" presId="urn:microsoft.com/office/officeart/2005/8/layout/hProcess6"/>
    <dgm:cxn modelId="{ADE82A54-935C-459D-8EFD-908DF59AD755}" type="presParOf" srcId="{F24C5D3C-4495-435E-80D4-6A54F8F0A66B}" destId="{D17E95FA-CD2C-4CC0-ADED-42553B7C940F}" srcOrd="28" destOrd="0" presId="urn:microsoft.com/office/officeart/2005/8/layout/hProcess6"/>
    <dgm:cxn modelId="{8EDAD763-6021-4B3D-AA42-38A1A76B555F}" type="presParOf" srcId="{D17E95FA-CD2C-4CC0-ADED-42553B7C940F}" destId="{0787D4FB-5F9A-41B3-9B6E-CA12652DC603}" srcOrd="0" destOrd="0" presId="urn:microsoft.com/office/officeart/2005/8/layout/hProcess6"/>
    <dgm:cxn modelId="{3C8A0E77-C739-4612-8B06-D5AE461FEBE5}" type="presParOf" srcId="{D17E95FA-CD2C-4CC0-ADED-42553B7C940F}" destId="{645C4DAA-2B00-482E-999F-5F96155582A5}" srcOrd="1" destOrd="0" presId="urn:microsoft.com/office/officeart/2005/8/layout/hProcess6"/>
    <dgm:cxn modelId="{E1ED62BD-30FE-4539-8B92-5F9487C0127D}" type="presParOf" srcId="{D17E95FA-CD2C-4CC0-ADED-42553B7C940F}" destId="{2FE76639-F497-467C-9CC6-5B610C3E169A}" srcOrd="2" destOrd="0" presId="urn:microsoft.com/office/officeart/2005/8/layout/hProcess6"/>
    <dgm:cxn modelId="{CFAB46E0-9652-4C19-B594-19941EF8561E}" type="presParOf" srcId="{D17E95FA-CD2C-4CC0-ADED-42553B7C940F}" destId="{20DF0A96-37CD-4CB1-863F-74D600785FD9}" srcOrd="3" destOrd="0" presId="urn:microsoft.com/office/officeart/2005/8/layout/hProcess6"/>
    <dgm:cxn modelId="{9FBC6779-C0E1-4AC0-8490-531321772C0E}" type="presParOf" srcId="{F24C5D3C-4495-435E-80D4-6A54F8F0A66B}" destId="{74CAD8C4-877A-4015-BF29-E3FD0609C4B8}" srcOrd="29" destOrd="0" presId="urn:microsoft.com/office/officeart/2005/8/layout/hProcess6"/>
    <dgm:cxn modelId="{C3A9ED99-DB50-4D1A-89B0-9689F3AAF250}" type="presParOf" srcId="{F24C5D3C-4495-435E-80D4-6A54F8F0A66B}" destId="{3EE0B574-0022-41E5-8171-13C53254935F}" srcOrd="30" destOrd="0" presId="urn:microsoft.com/office/officeart/2005/8/layout/hProcess6"/>
    <dgm:cxn modelId="{F93AD462-C853-4B6F-B1D5-A602B481D906}" type="presParOf" srcId="{3EE0B574-0022-41E5-8171-13C53254935F}" destId="{B8A08A64-D00E-451F-A542-567BE2A3FF49}" srcOrd="0" destOrd="0" presId="urn:microsoft.com/office/officeart/2005/8/layout/hProcess6"/>
    <dgm:cxn modelId="{1C3BD7D6-D0C8-4F82-91DA-3C58A3B3EF53}" type="presParOf" srcId="{3EE0B574-0022-41E5-8171-13C53254935F}" destId="{84049ACE-45B8-4EFA-8032-C97B379DB62B}" srcOrd="1" destOrd="0" presId="urn:microsoft.com/office/officeart/2005/8/layout/hProcess6"/>
    <dgm:cxn modelId="{E0C5A33C-E67E-482E-B1F5-00CFBDC62AC5}" type="presParOf" srcId="{3EE0B574-0022-41E5-8171-13C53254935F}" destId="{C3C6E094-3869-41C0-967E-C53AB2490C95}" srcOrd="2" destOrd="0" presId="urn:microsoft.com/office/officeart/2005/8/layout/hProcess6"/>
    <dgm:cxn modelId="{261DA659-AD74-4512-B7C6-4C258916713D}" type="presParOf" srcId="{3EE0B574-0022-41E5-8171-13C53254935F}" destId="{0E36DC5A-0416-4027-A84A-63D928136F21}" srcOrd="3" destOrd="0" presId="urn:microsoft.com/office/officeart/2005/8/layout/hProcess6"/>
    <dgm:cxn modelId="{C633EF08-CCC7-4CD0-A3DA-FDE37A2609DD}" type="presParOf" srcId="{F24C5D3C-4495-435E-80D4-6A54F8F0A66B}" destId="{EF4960AB-AF0A-44BC-A4A8-FE875927D1BC}" srcOrd="31" destOrd="0" presId="urn:microsoft.com/office/officeart/2005/8/layout/hProcess6"/>
    <dgm:cxn modelId="{D8C572D6-6F5C-4AE2-892B-DF1400DC0A94}" type="presParOf" srcId="{F24C5D3C-4495-435E-80D4-6A54F8F0A66B}" destId="{2A1A8BCD-41DF-4F7D-881B-2459B6813048}" srcOrd="32" destOrd="0" presId="urn:microsoft.com/office/officeart/2005/8/layout/hProcess6"/>
    <dgm:cxn modelId="{F650C216-D10B-4906-9E80-92D0470DB55D}" type="presParOf" srcId="{2A1A8BCD-41DF-4F7D-881B-2459B6813048}" destId="{0D40EC52-88C2-4439-AD05-764809BA964E}" srcOrd="0" destOrd="0" presId="urn:microsoft.com/office/officeart/2005/8/layout/hProcess6"/>
    <dgm:cxn modelId="{21EA9AAA-073E-4AE3-8F9D-2BA5C1C08A77}" type="presParOf" srcId="{2A1A8BCD-41DF-4F7D-881B-2459B6813048}" destId="{F8438E7F-6320-4D63-B9A7-B509C9ED9C1E}" srcOrd="1" destOrd="0" presId="urn:microsoft.com/office/officeart/2005/8/layout/hProcess6"/>
    <dgm:cxn modelId="{24197EF8-3C05-43F4-B7EB-D92C16DF9A16}" type="presParOf" srcId="{2A1A8BCD-41DF-4F7D-881B-2459B6813048}" destId="{8F02887D-2A66-4ABE-A6E6-758E92EBE554}" srcOrd="2" destOrd="0" presId="urn:microsoft.com/office/officeart/2005/8/layout/hProcess6"/>
    <dgm:cxn modelId="{43F7F501-C41D-4C40-88ED-634E9BBCD589}" type="presParOf" srcId="{2A1A8BCD-41DF-4F7D-881B-2459B6813048}" destId="{8D370695-DA93-4EE9-8B13-3C92FFDA6DD5}" srcOrd="3" destOrd="0" presId="urn:microsoft.com/office/officeart/2005/8/layout/hProcess6"/>
    <dgm:cxn modelId="{E4AD5260-716A-4EFE-B008-1C3A9D68634C}" type="presParOf" srcId="{F24C5D3C-4495-435E-80D4-6A54F8F0A66B}" destId="{B6ABA0D5-AADE-425E-AC57-F0216F05CD0D}" srcOrd="33" destOrd="0" presId="urn:microsoft.com/office/officeart/2005/8/layout/hProcess6"/>
    <dgm:cxn modelId="{C4BCAF27-1145-4C2D-A105-34DA7BAF4991}" type="presParOf" srcId="{F24C5D3C-4495-435E-80D4-6A54F8F0A66B}" destId="{645221DB-9410-480C-8E9F-B4B47EA72042}" srcOrd="34" destOrd="0" presId="urn:microsoft.com/office/officeart/2005/8/layout/hProcess6"/>
    <dgm:cxn modelId="{C5DF41EA-C66F-4698-9C71-E5E62CD19E74}" type="presParOf" srcId="{645221DB-9410-480C-8E9F-B4B47EA72042}" destId="{2616C925-4017-4241-8F74-AD5467C81EBE}" srcOrd="0" destOrd="0" presId="urn:microsoft.com/office/officeart/2005/8/layout/hProcess6"/>
    <dgm:cxn modelId="{437FE820-48B7-4F3C-858E-F17CB7499447}" type="presParOf" srcId="{645221DB-9410-480C-8E9F-B4B47EA72042}" destId="{9BFA372C-5E4B-4676-9E34-D9056B5A2839}" srcOrd="1" destOrd="0" presId="urn:microsoft.com/office/officeart/2005/8/layout/hProcess6"/>
    <dgm:cxn modelId="{B37FC3B7-1379-4768-94AA-F6503C1C92A5}" type="presParOf" srcId="{645221DB-9410-480C-8E9F-B4B47EA72042}" destId="{1DA8A549-D6AB-4454-8C0B-8ADBBEE2E0C6}" srcOrd="2" destOrd="0" presId="urn:microsoft.com/office/officeart/2005/8/layout/hProcess6"/>
    <dgm:cxn modelId="{C7F5DBAD-93C0-4F77-B3EC-349614E9CCAA}" type="presParOf" srcId="{645221DB-9410-480C-8E9F-B4B47EA72042}" destId="{8DCFAB42-026C-47EF-A1AA-44AF484E1CCC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70058B-B973-400D-83CF-D80E0D25AA5F}">
      <dsp:nvSpPr>
        <dsp:cNvPr id="0" name=""/>
        <dsp:cNvSpPr/>
      </dsp:nvSpPr>
      <dsp:spPr>
        <a:xfrm>
          <a:off x="62896" y="1364734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90136" y="1431468"/>
        <a:ext cx="248118" cy="311427"/>
      </dsp:txXfrm>
    </dsp:sp>
    <dsp:sp modelId="{4037567F-1A67-4260-B5D8-3079B22387D0}">
      <dsp:nvSpPr>
        <dsp:cNvPr id="0" name=""/>
        <dsp:cNvSpPr/>
      </dsp:nvSpPr>
      <dsp:spPr>
        <a:xfrm>
          <a:off x="155982" y="105765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</a:t>
          </a:r>
        </a:p>
      </dsp:txBody>
      <dsp:txXfrm>
        <a:off x="201044" y="1102696"/>
        <a:ext cx="217580" cy="217486"/>
      </dsp:txXfrm>
    </dsp:sp>
    <dsp:sp modelId="{DB537886-A93D-4891-8905-338CAEF7DCDF}">
      <dsp:nvSpPr>
        <dsp:cNvPr id="0" name=""/>
        <dsp:cNvSpPr/>
      </dsp:nvSpPr>
      <dsp:spPr>
        <a:xfrm>
          <a:off x="648992" y="1269969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776232" y="1336703"/>
        <a:ext cx="248118" cy="311427"/>
      </dsp:txXfrm>
    </dsp:sp>
    <dsp:sp modelId="{F534BB9A-0412-472C-97F5-53214A9FD9C7}">
      <dsp:nvSpPr>
        <dsp:cNvPr id="0" name=""/>
        <dsp:cNvSpPr/>
      </dsp:nvSpPr>
      <dsp:spPr>
        <a:xfrm>
          <a:off x="742078" y="96289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2</a:t>
          </a:r>
        </a:p>
      </dsp:txBody>
      <dsp:txXfrm>
        <a:off x="787140" y="1007936"/>
        <a:ext cx="217580" cy="217486"/>
      </dsp:txXfrm>
    </dsp:sp>
    <dsp:sp modelId="{1BFC30B8-6953-403D-A3B3-1B1FFF54D76A}">
      <dsp:nvSpPr>
        <dsp:cNvPr id="0" name=""/>
        <dsp:cNvSpPr/>
      </dsp:nvSpPr>
      <dsp:spPr>
        <a:xfrm>
          <a:off x="1165588" y="108673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1292828" y="1153469"/>
        <a:ext cx="248118" cy="311427"/>
      </dsp:txXfrm>
    </dsp:sp>
    <dsp:sp modelId="{1DB85AD1-8B28-4467-A092-FA7C8875FB9C}">
      <dsp:nvSpPr>
        <dsp:cNvPr id="0" name=""/>
        <dsp:cNvSpPr/>
      </dsp:nvSpPr>
      <dsp:spPr>
        <a:xfrm>
          <a:off x="1258674" y="77965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3</a:t>
          </a:r>
        </a:p>
      </dsp:txBody>
      <dsp:txXfrm>
        <a:off x="1303736" y="824696"/>
        <a:ext cx="217580" cy="217486"/>
      </dsp:txXfrm>
    </dsp:sp>
    <dsp:sp modelId="{DE80F665-6765-40B4-8651-1117768623F6}">
      <dsp:nvSpPr>
        <dsp:cNvPr id="0" name=""/>
        <dsp:cNvSpPr/>
      </dsp:nvSpPr>
      <dsp:spPr>
        <a:xfrm>
          <a:off x="1701139" y="922461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1828379" y="989195"/>
        <a:ext cx="248118" cy="311427"/>
      </dsp:txXfrm>
    </dsp:sp>
    <dsp:sp modelId="{37A48D54-5AA4-4EE9-A8F8-C27535898DB6}">
      <dsp:nvSpPr>
        <dsp:cNvPr id="0" name=""/>
        <dsp:cNvSpPr/>
      </dsp:nvSpPr>
      <dsp:spPr>
        <a:xfrm>
          <a:off x="1794223" y="61537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4</a:t>
          </a:r>
        </a:p>
      </dsp:txBody>
      <dsp:txXfrm>
        <a:off x="1839285" y="660422"/>
        <a:ext cx="217580" cy="217486"/>
      </dsp:txXfrm>
    </dsp:sp>
    <dsp:sp modelId="{AA1EF73D-5B90-4A04-B6EA-95EB349D4061}">
      <dsp:nvSpPr>
        <dsp:cNvPr id="0" name=""/>
        <dsp:cNvSpPr/>
      </dsp:nvSpPr>
      <dsp:spPr>
        <a:xfrm>
          <a:off x="2230370" y="77082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357610" y="837559"/>
        <a:ext cx="248118" cy="311427"/>
      </dsp:txXfrm>
    </dsp:sp>
    <dsp:sp modelId="{46727027-10B0-4180-80B9-FE2F6DE1FDD8}">
      <dsp:nvSpPr>
        <dsp:cNvPr id="0" name=""/>
        <dsp:cNvSpPr/>
      </dsp:nvSpPr>
      <dsp:spPr>
        <a:xfrm>
          <a:off x="2323455" y="463742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5</a:t>
          </a:r>
        </a:p>
      </dsp:txBody>
      <dsp:txXfrm>
        <a:off x="2368517" y="508785"/>
        <a:ext cx="217580" cy="217486"/>
      </dsp:txXfrm>
    </dsp:sp>
    <dsp:sp modelId="{AB14FDD3-8F62-4F29-9EBD-14771462C7D6}">
      <dsp:nvSpPr>
        <dsp:cNvPr id="0" name=""/>
        <dsp:cNvSpPr/>
      </dsp:nvSpPr>
      <dsp:spPr>
        <a:xfrm>
          <a:off x="2803831" y="689247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2931071" y="755981"/>
        <a:ext cx="248118" cy="311427"/>
      </dsp:txXfrm>
    </dsp:sp>
    <dsp:sp modelId="{95C4DB59-7678-4260-B850-4AE62A9D7C6F}">
      <dsp:nvSpPr>
        <dsp:cNvPr id="0" name=""/>
        <dsp:cNvSpPr/>
      </dsp:nvSpPr>
      <dsp:spPr>
        <a:xfrm>
          <a:off x="2896915" y="38216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6</a:t>
          </a:r>
        </a:p>
      </dsp:txBody>
      <dsp:txXfrm>
        <a:off x="2941977" y="427207"/>
        <a:ext cx="217580" cy="217486"/>
      </dsp:txXfrm>
    </dsp:sp>
    <dsp:sp modelId="{41141387-7A01-48AD-9103-CE2A792CD23D}">
      <dsp:nvSpPr>
        <dsp:cNvPr id="0" name=""/>
        <dsp:cNvSpPr/>
      </dsp:nvSpPr>
      <dsp:spPr>
        <a:xfrm>
          <a:off x="3339382" y="865596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A</a:t>
          </a:r>
        </a:p>
      </dsp:txBody>
      <dsp:txXfrm>
        <a:off x="3466622" y="932330"/>
        <a:ext cx="248118" cy="311427"/>
      </dsp:txXfrm>
    </dsp:sp>
    <dsp:sp modelId="{4ABAAA4D-F82A-4A28-803E-0FF94CF873BB}">
      <dsp:nvSpPr>
        <dsp:cNvPr id="0" name=""/>
        <dsp:cNvSpPr/>
      </dsp:nvSpPr>
      <dsp:spPr>
        <a:xfrm>
          <a:off x="3432466" y="558515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7</a:t>
          </a:r>
        </a:p>
      </dsp:txBody>
      <dsp:txXfrm>
        <a:off x="3477528" y="603558"/>
        <a:ext cx="217580" cy="217486"/>
      </dsp:txXfrm>
    </dsp:sp>
    <dsp:sp modelId="{4F6F7211-2008-482E-B24B-672236CEA83E}">
      <dsp:nvSpPr>
        <dsp:cNvPr id="0" name=""/>
        <dsp:cNvSpPr/>
      </dsp:nvSpPr>
      <dsp:spPr>
        <a:xfrm>
          <a:off x="3836934" y="1112158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N</a:t>
          </a:r>
        </a:p>
      </dsp:txBody>
      <dsp:txXfrm>
        <a:off x="3964174" y="1178892"/>
        <a:ext cx="248118" cy="311427"/>
      </dsp:txXfrm>
    </dsp:sp>
    <dsp:sp modelId="{29F55282-6642-426A-90F5-9EB54D5BC509}">
      <dsp:nvSpPr>
        <dsp:cNvPr id="0" name=""/>
        <dsp:cNvSpPr/>
      </dsp:nvSpPr>
      <dsp:spPr>
        <a:xfrm>
          <a:off x="3930020" y="805077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8</a:t>
          </a:r>
        </a:p>
      </dsp:txBody>
      <dsp:txXfrm>
        <a:off x="3975082" y="850120"/>
        <a:ext cx="217580" cy="217486"/>
      </dsp:txXfrm>
    </dsp:sp>
    <dsp:sp modelId="{12258B1C-5906-4763-AB4A-88F51A7012CC}">
      <dsp:nvSpPr>
        <dsp:cNvPr id="0" name=""/>
        <dsp:cNvSpPr/>
      </dsp:nvSpPr>
      <dsp:spPr>
        <a:xfrm>
          <a:off x="4326390" y="1394762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4453630" y="1461496"/>
        <a:ext cx="248118" cy="311427"/>
      </dsp:txXfrm>
    </dsp:sp>
    <dsp:sp modelId="{715FAC3D-D74F-46F5-B236-B5C1D1B1D718}">
      <dsp:nvSpPr>
        <dsp:cNvPr id="0" name=""/>
        <dsp:cNvSpPr/>
      </dsp:nvSpPr>
      <dsp:spPr>
        <a:xfrm>
          <a:off x="4419474" y="1087678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9</a:t>
          </a:r>
        </a:p>
      </dsp:txBody>
      <dsp:txXfrm>
        <a:off x="4464536" y="1132721"/>
        <a:ext cx="217580" cy="217486"/>
      </dsp:txXfrm>
    </dsp:sp>
    <dsp:sp modelId="{5A1960B2-4BE2-4ACF-8970-1A6C158A7F70}">
      <dsp:nvSpPr>
        <dsp:cNvPr id="0" name=""/>
        <dsp:cNvSpPr/>
      </dsp:nvSpPr>
      <dsp:spPr>
        <a:xfrm>
          <a:off x="4806270" y="1693764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4933510" y="1760498"/>
        <a:ext cx="248118" cy="311427"/>
      </dsp:txXfrm>
    </dsp:sp>
    <dsp:sp modelId="{610E7097-5070-4D93-A60B-0DE8A0C10315}">
      <dsp:nvSpPr>
        <dsp:cNvPr id="0" name=""/>
        <dsp:cNvSpPr/>
      </dsp:nvSpPr>
      <dsp:spPr>
        <a:xfrm>
          <a:off x="4899356" y="1386680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10</a:t>
          </a:r>
        </a:p>
      </dsp:txBody>
      <dsp:txXfrm>
        <a:off x="4944418" y="1431723"/>
        <a:ext cx="217580" cy="217486"/>
      </dsp:txXfrm>
    </dsp:sp>
    <dsp:sp modelId="{DD333049-0CB1-4D13-A701-A0F51CB37BB8}">
      <dsp:nvSpPr>
        <dsp:cNvPr id="0" name=""/>
        <dsp:cNvSpPr/>
      </dsp:nvSpPr>
      <dsp:spPr>
        <a:xfrm>
          <a:off x="5310728" y="1990661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E</a:t>
          </a:r>
        </a:p>
      </dsp:txBody>
      <dsp:txXfrm>
        <a:off x="5437968" y="2057395"/>
        <a:ext cx="248118" cy="311427"/>
      </dsp:txXfrm>
    </dsp:sp>
    <dsp:sp modelId="{7EC7AD15-91F7-4621-B30B-74E2FA29C1E0}">
      <dsp:nvSpPr>
        <dsp:cNvPr id="0" name=""/>
        <dsp:cNvSpPr/>
      </dsp:nvSpPr>
      <dsp:spPr>
        <a:xfrm>
          <a:off x="5403812" y="1683578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11</a:t>
          </a:r>
        </a:p>
      </dsp:txBody>
      <dsp:txXfrm>
        <a:off x="5448874" y="1728621"/>
        <a:ext cx="217580" cy="217486"/>
      </dsp:txXfrm>
    </dsp:sp>
    <dsp:sp modelId="{A14D43C4-BC81-4E57-ADAB-D47B2D88E238}">
      <dsp:nvSpPr>
        <dsp:cNvPr id="0" name=""/>
        <dsp:cNvSpPr/>
      </dsp:nvSpPr>
      <dsp:spPr>
        <a:xfrm>
          <a:off x="5841772" y="2303218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D</a:t>
          </a:r>
        </a:p>
      </dsp:txBody>
      <dsp:txXfrm>
        <a:off x="5969012" y="2369952"/>
        <a:ext cx="248118" cy="311427"/>
      </dsp:txXfrm>
    </dsp:sp>
    <dsp:sp modelId="{EF594AF5-FDAC-4F5F-A823-038F7B8B90B7}">
      <dsp:nvSpPr>
        <dsp:cNvPr id="0" name=""/>
        <dsp:cNvSpPr/>
      </dsp:nvSpPr>
      <dsp:spPr>
        <a:xfrm>
          <a:off x="5934856" y="199613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12</a:t>
          </a:r>
        </a:p>
      </dsp:txBody>
      <dsp:txXfrm>
        <a:off x="5979918" y="2041182"/>
        <a:ext cx="217580" cy="217486"/>
      </dsp:txXfrm>
    </dsp:sp>
    <dsp:sp modelId="{1BD3F5B6-013D-498A-97B8-D92A70322433}">
      <dsp:nvSpPr>
        <dsp:cNvPr id="0" name=""/>
        <dsp:cNvSpPr/>
      </dsp:nvSpPr>
      <dsp:spPr>
        <a:xfrm>
          <a:off x="6448470" y="2529090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6575710" y="2595824"/>
        <a:ext cx="248118" cy="311427"/>
      </dsp:txXfrm>
    </dsp:sp>
    <dsp:sp modelId="{9BEC89C0-3606-4C46-AF57-11C1C9C06CFF}">
      <dsp:nvSpPr>
        <dsp:cNvPr id="0" name=""/>
        <dsp:cNvSpPr/>
      </dsp:nvSpPr>
      <dsp:spPr>
        <a:xfrm>
          <a:off x="6541552" y="222200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13</a:t>
          </a:r>
        </a:p>
      </dsp:txBody>
      <dsp:txXfrm>
        <a:off x="6586614" y="2267052"/>
        <a:ext cx="217580" cy="217486"/>
      </dsp:txXfrm>
    </dsp:sp>
    <dsp:sp modelId="{D8C8D544-B809-4208-8723-C942E3268161}">
      <dsp:nvSpPr>
        <dsp:cNvPr id="0" name=""/>
        <dsp:cNvSpPr/>
      </dsp:nvSpPr>
      <dsp:spPr>
        <a:xfrm>
          <a:off x="7045936" y="235867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7173176" y="2425409"/>
        <a:ext cx="248118" cy="311427"/>
      </dsp:txXfrm>
    </dsp:sp>
    <dsp:sp modelId="{66EC1F7A-0B2D-46E5-AA56-B7988B59E345}">
      <dsp:nvSpPr>
        <dsp:cNvPr id="0" name=""/>
        <dsp:cNvSpPr/>
      </dsp:nvSpPr>
      <dsp:spPr>
        <a:xfrm>
          <a:off x="7139019" y="205159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14</a:t>
          </a:r>
        </a:p>
      </dsp:txBody>
      <dsp:txXfrm>
        <a:off x="7184081" y="2096637"/>
        <a:ext cx="217580" cy="217486"/>
      </dsp:txXfrm>
    </dsp:sp>
    <dsp:sp modelId="{645C4DAA-2B00-482E-999F-5F96155582A5}">
      <dsp:nvSpPr>
        <dsp:cNvPr id="0" name=""/>
        <dsp:cNvSpPr/>
      </dsp:nvSpPr>
      <dsp:spPr>
        <a:xfrm>
          <a:off x="7589758" y="2144753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B</a:t>
          </a:r>
        </a:p>
      </dsp:txBody>
      <dsp:txXfrm>
        <a:off x="7716998" y="2211487"/>
        <a:ext cx="248118" cy="311427"/>
      </dsp:txXfrm>
    </dsp:sp>
    <dsp:sp modelId="{20DF0A96-37CD-4CB1-863F-74D600785FD9}">
      <dsp:nvSpPr>
        <dsp:cNvPr id="0" name=""/>
        <dsp:cNvSpPr/>
      </dsp:nvSpPr>
      <dsp:spPr>
        <a:xfrm>
          <a:off x="7682839" y="1837671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15</a:t>
          </a:r>
        </a:p>
      </dsp:txBody>
      <dsp:txXfrm>
        <a:off x="7727901" y="1882714"/>
        <a:ext cx="217580" cy="217486"/>
      </dsp:txXfrm>
    </dsp:sp>
    <dsp:sp modelId="{84049ACE-45B8-4EFA-8032-C97B379DB62B}">
      <dsp:nvSpPr>
        <dsp:cNvPr id="0" name=""/>
        <dsp:cNvSpPr/>
      </dsp:nvSpPr>
      <dsp:spPr>
        <a:xfrm>
          <a:off x="8165801" y="1898940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8293041" y="1965674"/>
        <a:ext cx="248118" cy="311427"/>
      </dsp:txXfrm>
    </dsp:sp>
    <dsp:sp modelId="{0E36DC5A-0416-4027-A84A-63D928136F21}">
      <dsp:nvSpPr>
        <dsp:cNvPr id="0" name=""/>
        <dsp:cNvSpPr/>
      </dsp:nvSpPr>
      <dsp:spPr>
        <a:xfrm>
          <a:off x="8258879" y="1591860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16</a:t>
          </a:r>
        </a:p>
      </dsp:txBody>
      <dsp:txXfrm>
        <a:off x="8303941" y="1636903"/>
        <a:ext cx="217580" cy="217486"/>
      </dsp:txXfrm>
    </dsp:sp>
    <dsp:sp modelId="{F8438E7F-6320-4D63-B9A7-B509C9ED9C1E}">
      <dsp:nvSpPr>
        <dsp:cNvPr id="0" name=""/>
        <dsp:cNvSpPr/>
      </dsp:nvSpPr>
      <dsp:spPr>
        <a:xfrm>
          <a:off x="8730471" y="167216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8857711" y="1738899"/>
        <a:ext cx="248118" cy="311427"/>
      </dsp:txXfrm>
    </dsp:sp>
    <dsp:sp modelId="{8D370695-DA93-4EE9-8B13-3C92FFDA6DD5}">
      <dsp:nvSpPr>
        <dsp:cNvPr id="0" name=""/>
        <dsp:cNvSpPr/>
      </dsp:nvSpPr>
      <dsp:spPr>
        <a:xfrm>
          <a:off x="8823548" y="136508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17</a:t>
          </a:r>
        </a:p>
      </dsp:txBody>
      <dsp:txXfrm>
        <a:off x="8868610" y="1410127"/>
        <a:ext cx="217580" cy="217486"/>
      </dsp:txXfrm>
    </dsp:sp>
    <dsp:sp modelId="{9BFA372C-5E4B-4676-9E34-D9056B5A2839}">
      <dsp:nvSpPr>
        <dsp:cNvPr id="0" name=""/>
        <dsp:cNvSpPr/>
      </dsp:nvSpPr>
      <dsp:spPr>
        <a:xfrm>
          <a:off x="9299593" y="177253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9426833" y="1839269"/>
        <a:ext cx="248118" cy="311427"/>
      </dsp:txXfrm>
    </dsp:sp>
    <dsp:sp modelId="{8DCFAB42-026C-47EF-A1AA-44AF484E1CCC}">
      <dsp:nvSpPr>
        <dsp:cNvPr id="0" name=""/>
        <dsp:cNvSpPr/>
      </dsp:nvSpPr>
      <dsp:spPr>
        <a:xfrm>
          <a:off x="9404422" y="1486915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18</a:t>
          </a:r>
        </a:p>
      </dsp:txBody>
      <dsp:txXfrm>
        <a:off x="9449484" y="1531958"/>
        <a:ext cx="217580" cy="21748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70058B-B973-400D-83CF-D80E0D25AA5F}">
      <dsp:nvSpPr>
        <dsp:cNvPr id="0" name=""/>
        <dsp:cNvSpPr/>
      </dsp:nvSpPr>
      <dsp:spPr>
        <a:xfrm>
          <a:off x="62896" y="1364734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D</a:t>
          </a:r>
        </a:p>
      </dsp:txBody>
      <dsp:txXfrm>
        <a:off x="190136" y="1431468"/>
        <a:ext cx="248118" cy="311427"/>
      </dsp:txXfrm>
    </dsp:sp>
    <dsp:sp modelId="{4037567F-1A67-4260-B5D8-3079B22387D0}">
      <dsp:nvSpPr>
        <dsp:cNvPr id="0" name=""/>
        <dsp:cNvSpPr/>
      </dsp:nvSpPr>
      <dsp:spPr>
        <a:xfrm>
          <a:off x="155982" y="105765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</a:t>
          </a:r>
        </a:p>
      </dsp:txBody>
      <dsp:txXfrm>
        <a:off x="201044" y="1102696"/>
        <a:ext cx="217580" cy="217486"/>
      </dsp:txXfrm>
    </dsp:sp>
    <dsp:sp modelId="{DB537886-A93D-4891-8905-338CAEF7DCDF}">
      <dsp:nvSpPr>
        <dsp:cNvPr id="0" name=""/>
        <dsp:cNvSpPr/>
      </dsp:nvSpPr>
      <dsp:spPr>
        <a:xfrm>
          <a:off x="648992" y="1269969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O</a:t>
          </a:r>
        </a:p>
      </dsp:txBody>
      <dsp:txXfrm>
        <a:off x="776232" y="1336703"/>
        <a:ext cx="248118" cy="311427"/>
      </dsp:txXfrm>
    </dsp:sp>
    <dsp:sp modelId="{F534BB9A-0412-472C-97F5-53214A9FD9C7}">
      <dsp:nvSpPr>
        <dsp:cNvPr id="0" name=""/>
        <dsp:cNvSpPr/>
      </dsp:nvSpPr>
      <dsp:spPr>
        <a:xfrm>
          <a:off x="742078" y="96289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2</a:t>
          </a:r>
        </a:p>
      </dsp:txBody>
      <dsp:txXfrm>
        <a:off x="787140" y="1007936"/>
        <a:ext cx="217580" cy="217486"/>
      </dsp:txXfrm>
    </dsp:sp>
    <dsp:sp modelId="{1BFC30B8-6953-403D-A3B3-1B1FFF54D76A}">
      <dsp:nvSpPr>
        <dsp:cNvPr id="0" name=""/>
        <dsp:cNvSpPr/>
      </dsp:nvSpPr>
      <dsp:spPr>
        <a:xfrm>
          <a:off x="1165588" y="108673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1DB85AD1-8B28-4467-A092-FA7C8875FB9C}">
      <dsp:nvSpPr>
        <dsp:cNvPr id="0" name=""/>
        <dsp:cNvSpPr/>
      </dsp:nvSpPr>
      <dsp:spPr>
        <a:xfrm>
          <a:off x="1258674" y="77965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3</a:t>
          </a:r>
        </a:p>
      </dsp:txBody>
      <dsp:txXfrm>
        <a:off x="1303736" y="824696"/>
        <a:ext cx="217580" cy="217486"/>
      </dsp:txXfrm>
    </dsp:sp>
    <dsp:sp modelId="{DE80F665-6765-40B4-8651-1117768623F6}">
      <dsp:nvSpPr>
        <dsp:cNvPr id="0" name=""/>
        <dsp:cNvSpPr/>
      </dsp:nvSpPr>
      <dsp:spPr>
        <a:xfrm>
          <a:off x="1701139" y="922461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828379" y="989195"/>
        <a:ext cx="248118" cy="311427"/>
      </dsp:txXfrm>
    </dsp:sp>
    <dsp:sp modelId="{37A48D54-5AA4-4EE9-A8F8-C27535898DB6}">
      <dsp:nvSpPr>
        <dsp:cNvPr id="0" name=""/>
        <dsp:cNvSpPr/>
      </dsp:nvSpPr>
      <dsp:spPr>
        <a:xfrm>
          <a:off x="1794223" y="61537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4</a:t>
          </a:r>
        </a:p>
      </dsp:txBody>
      <dsp:txXfrm>
        <a:off x="1839285" y="660422"/>
        <a:ext cx="217580" cy="217486"/>
      </dsp:txXfrm>
    </dsp:sp>
    <dsp:sp modelId="{AA1EF73D-5B90-4A04-B6EA-95EB349D4061}">
      <dsp:nvSpPr>
        <dsp:cNvPr id="0" name=""/>
        <dsp:cNvSpPr/>
      </dsp:nvSpPr>
      <dsp:spPr>
        <a:xfrm>
          <a:off x="2230370" y="77082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P</a:t>
          </a:r>
        </a:p>
      </dsp:txBody>
      <dsp:txXfrm>
        <a:off x="2357610" y="837559"/>
        <a:ext cx="248118" cy="311427"/>
      </dsp:txXfrm>
    </dsp:sp>
    <dsp:sp modelId="{46727027-10B0-4180-80B9-FE2F6DE1FDD8}">
      <dsp:nvSpPr>
        <dsp:cNvPr id="0" name=""/>
        <dsp:cNvSpPr/>
      </dsp:nvSpPr>
      <dsp:spPr>
        <a:xfrm>
          <a:off x="2323455" y="463742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5</a:t>
          </a:r>
        </a:p>
      </dsp:txBody>
      <dsp:txXfrm>
        <a:off x="2368517" y="508785"/>
        <a:ext cx="217580" cy="217486"/>
      </dsp:txXfrm>
    </dsp:sp>
    <dsp:sp modelId="{AB14FDD3-8F62-4F29-9EBD-14771462C7D6}">
      <dsp:nvSpPr>
        <dsp:cNvPr id="0" name=""/>
        <dsp:cNvSpPr/>
      </dsp:nvSpPr>
      <dsp:spPr>
        <a:xfrm>
          <a:off x="2803831" y="689247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931071" y="755981"/>
        <a:ext cx="248118" cy="311427"/>
      </dsp:txXfrm>
    </dsp:sp>
    <dsp:sp modelId="{95C4DB59-7678-4260-B850-4AE62A9D7C6F}">
      <dsp:nvSpPr>
        <dsp:cNvPr id="0" name=""/>
        <dsp:cNvSpPr/>
      </dsp:nvSpPr>
      <dsp:spPr>
        <a:xfrm>
          <a:off x="2896915" y="38216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6</a:t>
          </a:r>
        </a:p>
      </dsp:txBody>
      <dsp:txXfrm>
        <a:off x="2941977" y="427207"/>
        <a:ext cx="217580" cy="217486"/>
      </dsp:txXfrm>
    </dsp:sp>
    <dsp:sp modelId="{41141387-7A01-48AD-9103-CE2A792CD23D}">
      <dsp:nvSpPr>
        <dsp:cNvPr id="0" name=""/>
        <dsp:cNvSpPr/>
      </dsp:nvSpPr>
      <dsp:spPr>
        <a:xfrm>
          <a:off x="3339382" y="865596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466622" y="932330"/>
        <a:ext cx="248118" cy="311427"/>
      </dsp:txXfrm>
    </dsp:sp>
    <dsp:sp modelId="{4ABAAA4D-F82A-4A28-803E-0FF94CF873BB}">
      <dsp:nvSpPr>
        <dsp:cNvPr id="0" name=""/>
        <dsp:cNvSpPr/>
      </dsp:nvSpPr>
      <dsp:spPr>
        <a:xfrm>
          <a:off x="3432466" y="558515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7</a:t>
          </a:r>
        </a:p>
      </dsp:txBody>
      <dsp:txXfrm>
        <a:off x="3477528" y="603558"/>
        <a:ext cx="217580" cy="217486"/>
      </dsp:txXfrm>
    </dsp:sp>
    <dsp:sp modelId="{4F6F7211-2008-482E-B24B-672236CEA83E}">
      <dsp:nvSpPr>
        <dsp:cNvPr id="0" name=""/>
        <dsp:cNvSpPr/>
      </dsp:nvSpPr>
      <dsp:spPr>
        <a:xfrm>
          <a:off x="3836934" y="1112158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964174" y="1178892"/>
        <a:ext cx="248118" cy="311427"/>
      </dsp:txXfrm>
    </dsp:sp>
    <dsp:sp modelId="{29F55282-6642-426A-90F5-9EB54D5BC509}">
      <dsp:nvSpPr>
        <dsp:cNvPr id="0" name=""/>
        <dsp:cNvSpPr/>
      </dsp:nvSpPr>
      <dsp:spPr>
        <a:xfrm>
          <a:off x="3930020" y="805077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8</a:t>
          </a:r>
        </a:p>
      </dsp:txBody>
      <dsp:txXfrm>
        <a:off x="3975082" y="850120"/>
        <a:ext cx="217580" cy="217486"/>
      </dsp:txXfrm>
    </dsp:sp>
    <dsp:sp modelId="{12258B1C-5906-4763-AB4A-88F51A7012CC}">
      <dsp:nvSpPr>
        <dsp:cNvPr id="0" name=""/>
        <dsp:cNvSpPr/>
      </dsp:nvSpPr>
      <dsp:spPr>
        <a:xfrm>
          <a:off x="4326390" y="1394762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E</a:t>
          </a:r>
        </a:p>
      </dsp:txBody>
      <dsp:txXfrm>
        <a:off x="4453630" y="1461496"/>
        <a:ext cx="248118" cy="311427"/>
      </dsp:txXfrm>
    </dsp:sp>
    <dsp:sp modelId="{715FAC3D-D74F-46F5-B236-B5C1D1B1D718}">
      <dsp:nvSpPr>
        <dsp:cNvPr id="0" name=""/>
        <dsp:cNvSpPr/>
      </dsp:nvSpPr>
      <dsp:spPr>
        <a:xfrm>
          <a:off x="4419474" y="1087678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9</a:t>
          </a:r>
        </a:p>
      </dsp:txBody>
      <dsp:txXfrm>
        <a:off x="4464536" y="1132721"/>
        <a:ext cx="217580" cy="217486"/>
      </dsp:txXfrm>
    </dsp:sp>
    <dsp:sp modelId="{5A1960B2-4BE2-4ACF-8970-1A6C158A7F70}">
      <dsp:nvSpPr>
        <dsp:cNvPr id="0" name=""/>
        <dsp:cNvSpPr/>
      </dsp:nvSpPr>
      <dsp:spPr>
        <a:xfrm>
          <a:off x="4806270" y="1693764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T</a:t>
          </a:r>
        </a:p>
      </dsp:txBody>
      <dsp:txXfrm>
        <a:off x="4933510" y="1760498"/>
        <a:ext cx="248118" cy="311427"/>
      </dsp:txXfrm>
    </dsp:sp>
    <dsp:sp modelId="{610E7097-5070-4D93-A60B-0DE8A0C10315}">
      <dsp:nvSpPr>
        <dsp:cNvPr id="0" name=""/>
        <dsp:cNvSpPr/>
      </dsp:nvSpPr>
      <dsp:spPr>
        <a:xfrm>
          <a:off x="4899356" y="1386680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10</a:t>
          </a:r>
        </a:p>
      </dsp:txBody>
      <dsp:txXfrm>
        <a:off x="4944418" y="1431723"/>
        <a:ext cx="217580" cy="217486"/>
      </dsp:txXfrm>
    </dsp:sp>
    <dsp:sp modelId="{DD333049-0CB1-4D13-A701-A0F51CB37BB8}">
      <dsp:nvSpPr>
        <dsp:cNvPr id="0" name=""/>
        <dsp:cNvSpPr/>
      </dsp:nvSpPr>
      <dsp:spPr>
        <a:xfrm>
          <a:off x="5310728" y="1990661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5437968" y="2057395"/>
        <a:ext cx="248118" cy="311427"/>
      </dsp:txXfrm>
    </dsp:sp>
    <dsp:sp modelId="{7EC7AD15-91F7-4621-B30B-74E2FA29C1E0}">
      <dsp:nvSpPr>
        <dsp:cNvPr id="0" name=""/>
        <dsp:cNvSpPr/>
      </dsp:nvSpPr>
      <dsp:spPr>
        <a:xfrm>
          <a:off x="5403812" y="1683578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11</a:t>
          </a:r>
        </a:p>
      </dsp:txBody>
      <dsp:txXfrm>
        <a:off x="5448874" y="1728621"/>
        <a:ext cx="217580" cy="217486"/>
      </dsp:txXfrm>
    </dsp:sp>
    <dsp:sp modelId="{A14D43C4-BC81-4E57-ADAB-D47B2D88E238}">
      <dsp:nvSpPr>
        <dsp:cNvPr id="0" name=""/>
        <dsp:cNvSpPr/>
      </dsp:nvSpPr>
      <dsp:spPr>
        <a:xfrm>
          <a:off x="5841772" y="2303218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5969012" y="2369952"/>
        <a:ext cx="248118" cy="311427"/>
      </dsp:txXfrm>
    </dsp:sp>
    <dsp:sp modelId="{EF594AF5-FDAC-4F5F-A823-038F7B8B90B7}">
      <dsp:nvSpPr>
        <dsp:cNvPr id="0" name=""/>
        <dsp:cNvSpPr/>
      </dsp:nvSpPr>
      <dsp:spPr>
        <a:xfrm>
          <a:off x="5934856" y="199613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12</a:t>
          </a:r>
        </a:p>
      </dsp:txBody>
      <dsp:txXfrm>
        <a:off x="5979918" y="2041182"/>
        <a:ext cx="217580" cy="217486"/>
      </dsp:txXfrm>
    </dsp:sp>
    <dsp:sp modelId="{1BD3F5B6-013D-498A-97B8-D92A70322433}">
      <dsp:nvSpPr>
        <dsp:cNvPr id="0" name=""/>
        <dsp:cNvSpPr/>
      </dsp:nvSpPr>
      <dsp:spPr>
        <a:xfrm>
          <a:off x="6448470" y="2529090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D</a:t>
          </a:r>
        </a:p>
      </dsp:txBody>
      <dsp:txXfrm>
        <a:off x="6575710" y="2595824"/>
        <a:ext cx="248118" cy="311427"/>
      </dsp:txXfrm>
    </dsp:sp>
    <dsp:sp modelId="{9BEC89C0-3606-4C46-AF57-11C1C9C06CFF}">
      <dsp:nvSpPr>
        <dsp:cNvPr id="0" name=""/>
        <dsp:cNvSpPr/>
      </dsp:nvSpPr>
      <dsp:spPr>
        <a:xfrm>
          <a:off x="6541552" y="222200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13</a:t>
          </a:r>
        </a:p>
      </dsp:txBody>
      <dsp:txXfrm>
        <a:off x="6586614" y="2267052"/>
        <a:ext cx="217580" cy="217486"/>
      </dsp:txXfrm>
    </dsp:sp>
    <dsp:sp modelId="{D8C8D544-B809-4208-8723-C942E3268161}">
      <dsp:nvSpPr>
        <dsp:cNvPr id="0" name=""/>
        <dsp:cNvSpPr/>
      </dsp:nvSpPr>
      <dsp:spPr>
        <a:xfrm>
          <a:off x="7045936" y="235867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Y</a:t>
          </a:r>
        </a:p>
      </dsp:txBody>
      <dsp:txXfrm>
        <a:off x="7173176" y="2425409"/>
        <a:ext cx="248118" cy="311427"/>
      </dsp:txXfrm>
    </dsp:sp>
    <dsp:sp modelId="{66EC1F7A-0B2D-46E5-AA56-B7988B59E345}">
      <dsp:nvSpPr>
        <dsp:cNvPr id="0" name=""/>
        <dsp:cNvSpPr/>
      </dsp:nvSpPr>
      <dsp:spPr>
        <a:xfrm>
          <a:off x="7139019" y="205159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14</a:t>
          </a:r>
        </a:p>
      </dsp:txBody>
      <dsp:txXfrm>
        <a:off x="7184081" y="2096637"/>
        <a:ext cx="217580" cy="217486"/>
      </dsp:txXfrm>
    </dsp:sp>
    <dsp:sp modelId="{645C4DAA-2B00-482E-999F-5F96155582A5}">
      <dsp:nvSpPr>
        <dsp:cNvPr id="0" name=""/>
        <dsp:cNvSpPr/>
      </dsp:nvSpPr>
      <dsp:spPr>
        <a:xfrm>
          <a:off x="7589758" y="2144753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7716998" y="2211487"/>
        <a:ext cx="248118" cy="311427"/>
      </dsp:txXfrm>
    </dsp:sp>
    <dsp:sp modelId="{20DF0A96-37CD-4CB1-863F-74D600785FD9}">
      <dsp:nvSpPr>
        <dsp:cNvPr id="0" name=""/>
        <dsp:cNvSpPr/>
      </dsp:nvSpPr>
      <dsp:spPr>
        <a:xfrm>
          <a:off x="7682839" y="1837671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15</a:t>
          </a:r>
        </a:p>
      </dsp:txBody>
      <dsp:txXfrm>
        <a:off x="7727901" y="1882714"/>
        <a:ext cx="217580" cy="217486"/>
      </dsp:txXfrm>
    </dsp:sp>
    <dsp:sp modelId="{84049ACE-45B8-4EFA-8032-C97B379DB62B}">
      <dsp:nvSpPr>
        <dsp:cNvPr id="0" name=""/>
        <dsp:cNvSpPr/>
      </dsp:nvSpPr>
      <dsp:spPr>
        <a:xfrm>
          <a:off x="8165801" y="1898940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A</a:t>
          </a:r>
        </a:p>
      </dsp:txBody>
      <dsp:txXfrm>
        <a:off x="8293041" y="1965674"/>
        <a:ext cx="248118" cy="311427"/>
      </dsp:txXfrm>
    </dsp:sp>
    <dsp:sp modelId="{0E36DC5A-0416-4027-A84A-63D928136F21}">
      <dsp:nvSpPr>
        <dsp:cNvPr id="0" name=""/>
        <dsp:cNvSpPr/>
      </dsp:nvSpPr>
      <dsp:spPr>
        <a:xfrm>
          <a:off x="8258879" y="1591860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16</a:t>
          </a:r>
        </a:p>
      </dsp:txBody>
      <dsp:txXfrm>
        <a:off x="8303941" y="1636903"/>
        <a:ext cx="217580" cy="217486"/>
      </dsp:txXfrm>
    </dsp:sp>
    <dsp:sp modelId="{F8438E7F-6320-4D63-B9A7-B509C9ED9C1E}">
      <dsp:nvSpPr>
        <dsp:cNvPr id="0" name=""/>
        <dsp:cNvSpPr/>
      </dsp:nvSpPr>
      <dsp:spPr>
        <a:xfrm>
          <a:off x="8730471" y="167216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8857711" y="1738899"/>
        <a:ext cx="248118" cy="311427"/>
      </dsp:txXfrm>
    </dsp:sp>
    <dsp:sp modelId="{8D370695-DA93-4EE9-8B13-3C92FFDA6DD5}">
      <dsp:nvSpPr>
        <dsp:cNvPr id="0" name=""/>
        <dsp:cNvSpPr/>
      </dsp:nvSpPr>
      <dsp:spPr>
        <a:xfrm>
          <a:off x="8823548" y="136508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17</a:t>
          </a:r>
        </a:p>
      </dsp:txBody>
      <dsp:txXfrm>
        <a:off x="8868610" y="1410127"/>
        <a:ext cx="217580" cy="217486"/>
      </dsp:txXfrm>
    </dsp:sp>
    <dsp:sp modelId="{9BFA372C-5E4B-4676-9E34-D9056B5A2839}">
      <dsp:nvSpPr>
        <dsp:cNvPr id="0" name=""/>
        <dsp:cNvSpPr/>
      </dsp:nvSpPr>
      <dsp:spPr>
        <a:xfrm>
          <a:off x="9299593" y="177253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9426833" y="1839269"/>
        <a:ext cx="248118" cy="311427"/>
      </dsp:txXfrm>
    </dsp:sp>
    <dsp:sp modelId="{8DCFAB42-026C-47EF-A1AA-44AF484E1CCC}">
      <dsp:nvSpPr>
        <dsp:cNvPr id="0" name=""/>
        <dsp:cNvSpPr/>
      </dsp:nvSpPr>
      <dsp:spPr>
        <a:xfrm>
          <a:off x="9404422" y="1486915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18</a:t>
          </a:r>
        </a:p>
      </dsp:txBody>
      <dsp:txXfrm>
        <a:off x="9449484" y="1531958"/>
        <a:ext cx="217580" cy="21748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70058B-B973-400D-83CF-D80E0D25AA5F}">
      <dsp:nvSpPr>
        <dsp:cNvPr id="0" name=""/>
        <dsp:cNvSpPr/>
      </dsp:nvSpPr>
      <dsp:spPr>
        <a:xfrm>
          <a:off x="62896" y="1364734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D</a:t>
          </a:r>
        </a:p>
      </dsp:txBody>
      <dsp:txXfrm>
        <a:off x="190136" y="1431468"/>
        <a:ext cx="248118" cy="311427"/>
      </dsp:txXfrm>
    </dsp:sp>
    <dsp:sp modelId="{4037567F-1A67-4260-B5D8-3079B22387D0}">
      <dsp:nvSpPr>
        <dsp:cNvPr id="0" name=""/>
        <dsp:cNvSpPr/>
      </dsp:nvSpPr>
      <dsp:spPr>
        <a:xfrm>
          <a:off x="155982" y="105765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</a:t>
          </a:r>
        </a:p>
      </dsp:txBody>
      <dsp:txXfrm>
        <a:off x="201044" y="1102696"/>
        <a:ext cx="217580" cy="217486"/>
      </dsp:txXfrm>
    </dsp:sp>
    <dsp:sp modelId="{DB537886-A93D-4891-8905-338CAEF7DCDF}">
      <dsp:nvSpPr>
        <dsp:cNvPr id="0" name=""/>
        <dsp:cNvSpPr/>
      </dsp:nvSpPr>
      <dsp:spPr>
        <a:xfrm>
          <a:off x="648992" y="1269969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O</a:t>
          </a:r>
        </a:p>
      </dsp:txBody>
      <dsp:txXfrm>
        <a:off x="776232" y="1336703"/>
        <a:ext cx="248118" cy="311427"/>
      </dsp:txXfrm>
    </dsp:sp>
    <dsp:sp modelId="{F534BB9A-0412-472C-97F5-53214A9FD9C7}">
      <dsp:nvSpPr>
        <dsp:cNvPr id="0" name=""/>
        <dsp:cNvSpPr/>
      </dsp:nvSpPr>
      <dsp:spPr>
        <a:xfrm>
          <a:off x="742078" y="96289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2</a:t>
          </a:r>
        </a:p>
      </dsp:txBody>
      <dsp:txXfrm>
        <a:off x="787140" y="1007936"/>
        <a:ext cx="217580" cy="217486"/>
      </dsp:txXfrm>
    </dsp:sp>
    <dsp:sp modelId="{1BFC30B8-6953-403D-A3B3-1B1FFF54D76A}">
      <dsp:nvSpPr>
        <dsp:cNvPr id="0" name=""/>
        <dsp:cNvSpPr/>
      </dsp:nvSpPr>
      <dsp:spPr>
        <a:xfrm>
          <a:off x="1165588" y="108673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1292828" y="1153469"/>
        <a:ext cx="248118" cy="311427"/>
      </dsp:txXfrm>
    </dsp:sp>
    <dsp:sp modelId="{1DB85AD1-8B28-4467-A092-FA7C8875FB9C}">
      <dsp:nvSpPr>
        <dsp:cNvPr id="0" name=""/>
        <dsp:cNvSpPr/>
      </dsp:nvSpPr>
      <dsp:spPr>
        <a:xfrm>
          <a:off x="1258674" y="779653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3</a:t>
          </a:r>
        </a:p>
      </dsp:txBody>
      <dsp:txXfrm>
        <a:off x="1303736" y="824696"/>
        <a:ext cx="217580" cy="217486"/>
      </dsp:txXfrm>
    </dsp:sp>
    <dsp:sp modelId="{DE80F665-6765-40B4-8651-1117768623F6}">
      <dsp:nvSpPr>
        <dsp:cNvPr id="0" name=""/>
        <dsp:cNvSpPr/>
      </dsp:nvSpPr>
      <dsp:spPr>
        <a:xfrm>
          <a:off x="1701139" y="922461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1828379" y="989195"/>
        <a:ext cx="248118" cy="311427"/>
      </dsp:txXfrm>
    </dsp:sp>
    <dsp:sp modelId="{37A48D54-5AA4-4EE9-A8F8-C27535898DB6}">
      <dsp:nvSpPr>
        <dsp:cNvPr id="0" name=""/>
        <dsp:cNvSpPr/>
      </dsp:nvSpPr>
      <dsp:spPr>
        <a:xfrm>
          <a:off x="1794223" y="61537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4</a:t>
          </a:r>
        </a:p>
      </dsp:txBody>
      <dsp:txXfrm>
        <a:off x="1839285" y="660422"/>
        <a:ext cx="217580" cy="217486"/>
      </dsp:txXfrm>
    </dsp:sp>
    <dsp:sp modelId="{AA1EF73D-5B90-4A04-B6EA-95EB349D4061}">
      <dsp:nvSpPr>
        <dsp:cNvPr id="0" name=""/>
        <dsp:cNvSpPr/>
      </dsp:nvSpPr>
      <dsp:spPr>
        <a:xfrm>
          <a:off x="2230370" y="77082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P</a:t>
          </a:r>
        </a:p>
      </dsp:txBody>
      <dsp:txXfrm>
        <a:off x="2357610" y="837559"/>
        <a:ext cx="248118" cy="311427"/>
      </dsp:txXfrm>
    </dsp:sp>
    <dsp:sp modelId="{46727027-10B0-4180-80B9-FE2F6DE1FDD8}">
      <dsp:nvSpPr>
        <dsp:cNvPr id="0" name=""/>
        <dsp:cNvSpPr/>
      </dsp:nvSpPr>
      <dsp:spPr>
        <a:xfrm>
          <a:off x="2323455" y="463742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5</a:t>
          </a:r>
        </a:p>
      </dsp:txBody>
      <dsp:txXfrm>
        <a:off x="2368517" y="508785"/>
        <a:ext cx="217580" cy="217486"/>
      </dsp:txXfrm>
    </dsp:sp>
    <dsp:sp modelId="{AB14FDD3-8F62-4F29-9EBD-14771462C7D6}">
      <dsp:nvSpPr>
        <dsp:cNvPr id="0" name=""/>
        <dsp:cNvSpPr/>
      </dsp:nvSpPr>
      <dsp:spPr>
        <a:xfrm>
          <a:off x="2803831" y="689247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2931071" y="755981"/>
        <a:ext cx="248118" cy="311427"/>
      </dsp:txXfrm>
    </dsp:sp>
    <dsp:sp modelId="{95C4DB59-7678-4260-B850-4AE62A9D7C6F}">
      <dsp:nvSpPr>
        <dsp:cNvPr id="0" name=""/>
        <dsp:cNvSpPr/>
      </dsp:nvSpPr>
      <dsp:spPr>
        <a:xfrm>
          <a:off x="2896915" y="38216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6</a:t>
          </a:r>
        </a:p>
      </dsp:txBody>
      <dsp:txXfrm>
        <a:off x="2941977" y="427207"/>
        <a:ext cx="217580" cy="217486"/>
      </dsp:txXfrm>
    </dsp:sp>
    <dsp:sp modelId="{41141387-7A01-48AD-9103-CE2A792CD23D}">
      <dsp:nvSpPr>
        <dsp:cNvPr id="0" name=""/>
        <dsp:cNvSpPr/>
      </dsp:nvSpPr>
      <dsp:spPr>
        <a:xfrm>
          <a:off x="3339382" y="865596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A</a:t>
          </a:r>
        </a:p>
      </dsp:txBody>
      <dsp:txXfrm>
        <a:off x="3466622" y="932330"/>
        <a:ext cx="248118" cy="311427"/>
      </dsp:txXfrm>
    </dsp:sp>
    <dsp:sp modelId="{4ABAAA4D-F82A-4A28-803E-0FF94CF873BB}">
      <dsp:nvSpPr>
        <dsp:cNvPr id="0" name=""/>
        <dsp:cNvSpPr/>
      </dsp:nvSpPr>
      <dsp:spPr>
        <a:xfrm>
          <a:off x="3432466" y="558515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7</a:t>
          </a:r>
        </a:p>
      </dsp:txBody>
      <dsp:txXfrm>
        <a:off x="3477528" y="603558"/>
        <a:ext cx="217580" cy="217486"/>
      </dsp:txXfrm>
    </dsp:sp>
    <dsp:sp modelId="{4F6F7211-2008-482E-B24B-672236CEA83E}">
      <dsp:nvSpPr>
        <dsp:cNvPr id="0" name=""/>
        <dsp:cNvSpPr/>
      </dsp:nvSpPr>
      <dsp:spPr>
        <a:xfrm>
          <a:off x="3836934" y="1112158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N</a:t>
          </a:r>
        </a:p>
      </dsp:txBody>
      <dsp:txXfrm>
        <a:off x="3964174" y="1178892"/>
        <a:ext cx="248118" cy="311427"/>
      </dsp:txXfrm>
    </dsp:sp>
    <dsp:sp modelId="{29F55282-6642-426A-90F5-9EB54D5BC509}">
      <dsp:nvSpPr>
        <dsp:cNvPr id="0" name=""/>
        <dsp:cNvSpPr/>
      </dsp:nvSpPr>
      <dsp:spPr>
        <a:xfrm>
          <a:off x="3930020" y="805077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8</a:t>
          </a:r>
        </a:p>
      </dsp:txBody>
      <dsp:txXfrm>
        <a:off x="3975082" y="850120"/>
        <a:ext cx="217580" cy="217486"/>
      </dsp:txXfrm>
    </dsp:sp>
    <dsp:sp modelId="{12258B1C-5906-4763-AB4A-88F51A7012CC}">
      <dsp:nvSpPr>
        <dsp:cNvPr id="0" name=""/>
        <dsp:cNvSpPr/>
      </dsp:nvSpPr>
      <dsp:spPr>
        <a:xfrm>
          <a:off x="4326390" y="1394762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E</a:t>
          </a:r>
        </a:p>
      </dsp:txBody>
      <dsp:txXfrm>
        <a:off x="4453630" y="1461496"/>
        <a:ext cx="248118" cy="311427"/>
      </dsp:txXfrm>
    </dsp:sp>
    <dsp:sp modelId="{715FAC3D-D74F-46F5-B236-B5C1D1B1D718}">
      <dsp:nvSpPr>
        <dsp:cNvPr id="0" name=""/>
        <dsp:cNvSpPr/>
      </dsp:nvSpPr>
      <dsp:spPr>
        <a:xfrm>
          <a:off x="4419474" y="1087678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9</a:t>
          </a:r>
        </a:p>
      </dsp:txBody>
      <dsp:txXfrm>
        <a:off x="4464536" y="1132721"/>
        <a:ext cx="217580" cy="217486"/>
      </dsp:txXfrm>
    </dsp:sp>
    <dsp:sp modelId="{5A1960B2-4BE2-4ACF-8970-1A6C158A7F70}">
      <dsp:nvSpPr>
        <dsp:cNvPr id="0" name=""/>
        <dsp:cNvSpPr/>
      </dsp:nvSpPr>
      <dsp:spPr>
        <a:xfrm>
          <a:off x="4806270" y="1693764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T</a:t>
          </a:r>
        </a:p>
      </dsp:txBody>
      <dsp:txXfrm>
        <a:off x="4933510" y="1760498"/>
        <a:ext cx="248118" cy="311427"/>
      </dsp:txXfrm>
    </dsp:sp>
    <dsp:sp modelId="{610E7097-5070-4D93-A60B-0DE8A0C10315}">
      <dsp:nvSpPr>
        <dsp:cNvPr id="0" name=""/>
        <dsp:cNvSpPr/>
      </dsp:nvSpPr>
      <dsp:spPr>
        <a:xfrm>
          <a:off x="4899356" y="1386680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10</a:t>
          </a:r>
        </a:p>
      </dsp:txBody>
      <dsp:txXfrm>
        <a:off x="4944418" y="1431723"/>
        <a:ext cx="217580" cy="217486"/>
      </dsp:txXfrm>
    </dsp:sp>
    <dsp:sp modelId="{DD333049-0CB1-4D13-A701-A0F51CB37BB8}">
      <dsp:nvSpPr>
        <dsp:cNvPr id="0" name=""/>
        <dsp:cNvSpPr/>
      </dsp:nvSpPr>
      <dsp:spPr>
        <a:xfrm>
          <a:off x="5310728" y="1990661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E</a:t>
          </a:r>
        </a:p>
      </dsp:txBody>
      <dsp:txXfrm>
        <a:off x="5437968" y="2057395"/>
        <a:ext cx="248118" cy="311427"/>
      </dsp:txXfrm>
    </dsp:sp>
    <dsp:sp modelId="{7EC7AD15-91F7-4621-B30B-74E2FA29C1E0}">
      <dsp:nvSpPr>
        <dsp:cNvPr id="0" name=""/>
        <dsp:cNvSpPr/>
      </dsp:nvSpPr>
      <dsp:spPr>
        <a:xfrm>
          <a:off x="5403812" y="1683578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11</a:t>
          </a:r>
        </a:p>
      </dsp:txBody>
      <dsp:txXfrm>
        <a:off x="5448874" y="1728621"/>
        <a:ext cx="217580" cy="217486"/>
      </dsp:txXfrm>
    </dsp:sp>
    <dsp:sp modelId="{A14D43C4-BC81-4E57-ADAB-D47B2D88E238}">
      <dsp:nvSpPr>
        <dsp:cNvPr id="0" name=""/>
        <dsp:cNvSpPr/>
      </dsp:nvSpPr>
      <dsp:spPr>
        <a:xfrm>
          <a:off x="5841772" y="2303218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D</a:t>
          </a:r>
        </a:p>
      </dsp:txBody>
      <dsp:txXfrm>
        <a:off x="5969012" y="2369952"/>
        <a:ext cx="248118" cy="311427"/>
      </dsp:txXfrm>
    </dsp:sp>
    <dsp:sp modelId="{EF594AF5-FDAC-4F5F-A823-038F7B8B90B7}">
      <dsp:nvSpPr>
        <dsp:cNvPr id="0" name=""/>
        <dsp:cNvSpPr/>
      </dsp:nvSpPr>
      <dsp:spPr>
        <a:xfrm>
          <a:off x="5934856" y="199613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12</a:t>
          </a:r>
        </a:p>
      </dsp:txBody>
      <dsp:txXfrm>
        <a:off x="5979918" y="2041182"/>
        <a:ext cx="217580" cy="217486"/>
      </dsp:txXfrm>
    </dsp:sp>
    <dsp:sp modelId="{1BD3F5B6-013D-498A-97B8-D92A70322433}">
      <dsp:nvSpPr>
        <dsp:cNvPr id="0" name=""/>
        <dsp:cNvSpPr/>
      </dsp:nvSpPr>
      <dsp:spPr>
        <a:xfrm>
          <a:off x="6448470" y="2529090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D</a:t>
          </a:r>
        </a:p>
      </dsp:txBody>
      <dsp:txXfrm>
        <a:off x="6575710" y="2595824"/>
        <a:ext cx="248118" cy="311427"/>
      </dsp:txXfrm>
    </dsp:sp>
    <dsp:sp modelId="{9BEC89C0-3606-4C46-AF57-11C1C9C06CFF}">
      <dsp:nvSpPr>
        <dsp:cNvPr id="0" name=""/>
        <dsp:cNvSpPr/>
      </dsp:nvSpPr>
      <dsp:spPr>
        <a:xfrm>
          <a:off x="6541552" y="2222009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13</a:t>
          </a:r>
        </a:p>
      </dsp:txBody>
      <dsp:txXfrm>
        <a:off x="6586614" y="2267052"/>
        <a:ext cx="217580" cy="217486"/>
      </dsp:txXfrm>
    </dsp:sp>
    <dsp:sp modelId="{D8C8D544-B809-4208-8723-C942E3268161}">
      <dsp:nvSpPr>
        <dsp:cNvPr id="0" name=""/>
        <dsp:cNvSpPr/>
      </dsp:nvSpPr>
      <dsp:spPr>
        <a:xfrm>
          <a:off x="7045936" y="235867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Y</a:t>
          </a:r>
        </a:p>
      </dsp:txBody>
      <dsp:txXfrm>
        <a:off x="7173176" y="2425409"/>
        <a:ext cx="248118" cy="311427"/>
      </dsp:txXfrm>
    </dsp:sp>
    <dsp:sp modelId="{66EC1F7A-0B2D-46E5-AA56-B7988B59E345}">
      <dsp:nvSpPr>
        <dsp:cNvPr id="0" name=""/>
        <dsp:cNvSpPr/>
      </dsp:nvSpPr>
      <dsp:spPr>
        <a:xfrm>
          <a:off x="7139019" y="205159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14</a:t>
          </a:r>
        </a:p>
      </dsp:txBody>
      <dsp:txXfrm>
        <a:off x="7184081" y="2096637"/>
        <a:ext cx="217580" cy="217486"/>
      </dsp:txXfrm>
    </dsp:sp>
    <dsp:sp modelId="{645C4DAA-2B00-482E-999F-5F96155582A5}">
      <dsp:nvSpPr>
        <dsp:cNvPr id="0" name=""/>
        <dsp:cNvSpPr/>
      </dsp:nvSpPr>
      <dsp:spPr>
        <a:xfrm>
          <a:off x="7589758" y="2144753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B</a:t>
          </a:r>
        </a:p>
      </dsp:txBody>
      <dsp:txXfrm>
        <a:off x="7716998" y="2211487"/>
        <a:ext cx="248118" cy="311427"/>
      </dsp:txXfrm>
    </dsp:sp>
    <dsp:sp modelId="{20DF0A96-37CD-4CB1-863F-74D600785FD9}">
      <dsp:nvSpPr>
        <dsp:cNvPr id="0" name=""/>
        <dsp:cNvSpPr/>
      </dsp:nvSpPr>
      <dsp:spPr>
        <a:xfrm>
          <a:off x="7682839" y="1837671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15</a:t>
          </a:r>
        </a:p>
      </dsp:txBody>
      <dsp:txXfrm>
        <a:off x="7727901" y="1882714"/>
        <a:ext cx="217580" cy="217486"/>
      </dsp:txXfrm>
    </dsp:sp>
    <dsp:sp modelId="{84049ACE-45B8-4EFA-8032-C97B379DB62B}">
      <dsp:nvSpPr>
        <dsp:cNvPr id="0" name=""/>
        <dsp:cNvSpPr/>
      </dsp:nvSpPr>
      <dsp:spPr>
        <a:xfrm>
          <a:off x="8165801" y="1898940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A</a:t>
          </a:r>
        </a:p>
      </dsp:txBody>
      <dsp:txXfrm>
        <a:off x="8293041" y="1965674"/>
        <a:ext cx="248118" cy="311427"/>
      </dsp:txXfrm>
    </dsp:sp>
    <dsp:sp modelId="{0E36DC5A-0416-4027-A84A-63D928136F21}">
      <dsp:nvSpPr>
        <dsp:cNvPr id="0" name=""/>
        <dsp:cNvSpPr/>
      </dsp:nvSpPr>
      <dsp:spPr>
        <a:xfrm>
          <a:off x="8258879" y="1591860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16</a:t>
          </a:r>
        </a:p>
      </dsp:txBody>
      <dsp:txXfrm>
        <a:off x="8303941" y="1636903"/>
        <a:ext cx="217580" cy="217486"/>
      </dsp:txXfrm>
    </dsp:sp>
    <dsp:sp modelId="{F8438E7F-6320-4D63-B9A7-B509C9ED9C1E}">
      <dsp:nvSpPr>
        <dsp:cNvPr id="0" name=""/>
        <dsp:cNvSpPr/>
      </dsp:nvSpPr>
      <dsp:spPr>
        <a:xfrm>
          <a:off x="8730471" y="167216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8857711" y="1738899"/>
        <a:ext cx="248118" cy="311427"/>
      </dsp:txXfrm>
    </dsp:sp>
    <dsp:sp modelId="{8D370695-DA93-4EE9-8B13-3C92FFDA6DD5}">
      <dsp:nvSpPr>
        <dsp:cNvPr id="0" name=""/>
        <dsp:cNvSpPr/>
      </dsp:nvSpPr>
      <dsp:spPr>
        <a:xfrm>
          <a:off x="8823548" y="1365084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17</a:t>
          </a:r>
        </a:p>
      </dsp:txBody>
      <dsp:txXfrm>
        <a:off x="8868610" y="1410127"/>
        <a:ext cx="217580" cy="217486"/>
      </dsp:txXfrm>
    </dsp:sp>
    <dsp:sp modelId="{9BFA372C-5E4B-4676-9E34-D9056B5A2839}">
      <dsp:nvSpPr>
        <dsp:cNvPr id="0" name=""/>
        <dsp:cNvSpPr/>
      </dsp:nvSpPr>
      <dsp:spPr>
        <a:xfrm>
          <a:off x="9299593" y="1772535"/>
          <a:ext cx="508960" cy="444895"/>
        </a:xfrm>
        <a:prstGeom prst="ellipse">
          <a:avLst/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15240" rIns="3048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L</a:t>
          </a:r>
        </a:p>
      </dsp:txBody>
      <dsp:txXfrm>
        <a:off x="9426833" y="1839269"/>
        <a:ext cx="248118" cy="311427"/>
      </dsp:txXfrm>
    </dsp:sp>
    <dsp:sp modelId="{8DCFAB42-026C-47EF-A1AA-44AF484E1CCC}">
      <dsp:nvSpPr>
        <dsp:cNvPr id="0" name=""/>
        <dsp:cNvSpPr/>
      </dsp:nvSpPr>
      <dsp:spPr>
        <a:xfrm>
          <a:off x="9404422" y="1486915"/>
          <a:ext cx="307704" cy="307572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95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82000"/>
                <a:satMod val="125000"/>
                <a:lumMod val="74000"/>
              </a:schemeClr>
            </a:gs>
          </a:gsLst>
          <a:lin ang="5400000" scaled="0"/>
        </a:gradFill>
        <a:ln>
          <a:noFill/>
        </a:ln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18</a:t>
          </a:r>
        </a:p>
      </dsp:txBody>
      <dsp:txXfrm>
        <a:off x="9449484" y="1531958"/>
        <a:ext cx="217580" cy="2174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D4D1-CCF7-4279-A155-36D270A32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21</TotalTime>
  <Pages>1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6</cp:revision>
  <cp:lastPrinted>2012-01-01T14:46:00Z</cp:lastPrinted>
  <dcterms:created xsi:type="dcterms:W3CDTF">2012-01-22T19:04:00Z</dcterms:created>
  <dcterms:modified xsi:type="dcterms:W3CDTF">2012-03-15T21:29:00Z</dcterms:modified>
</cp:coreProperties>
</file>