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F36638" w:rsidP="00FB410F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Typologie hygienických místností -</w:t>
      </w:r>
    </w:p>
    <w:p w:rsidR="00F36638" w:rsidRDefault="007F5475" w:rsidP="00FB410F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ukázky</w:t>
      </w:r>
      <w:bookmarkStart w:id="0" w:name="_GoBack"/>
      <w:bookmarkEnd w:id="0"/>
    </w:p>
    <w:p w:rsidR="00A43CD5" w:rsidRDefault="00A43CD5" w:rsidP="00FB410F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37</w:t>
      </w:r>
      <w:r w:rsidR="00903899">
        <w:rPr>
          <w:rFonts w:ascii="Times New Roman" w:hAnsi="Times New Roman" w:cs="Times New Roman"/>
          <w:b/>
          <w:sz w:val="52"/>
          <w:szCs w:val="52"/>
          <w:lang w:eastAsia="cs-CZ"/>
        </w:rPr>
        <w:t>5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Seznámení žáků s procesem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návrhu hygienických místností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006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Bidet, umyvadlo, umývátko, dřez, pisoár, výlevka a závěsné WC</w:t>
            </w:r>
            <w:r w:rsidR="007B31FA">
              <w:rPr>
                <w:rFonts w:ascii="Times New Roman" w:hAnsi="Times New Roman" w:cs="Times New Roman"/>
                <w:sz w:val="24"/>
                <w:szCs w:val="24"/>
              </w:rPr>
              <w:t>,  obytná budova a montážní plán</w:t>
            </w:r>
            <w:r w:rsidR="00006A6B">
              <w:rPr>
                <w:rFonts w:ascii="Times New Roman" w:hAnsi="Times New Roman" w:cs="Times New Roman"/>
                <w:sz w:val="24"/>
                <w:szCs w:val="24"/>
              </w:rPr>
              <w:t>, vizualizace v CAD programu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návrhu hygienických mís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ností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 xml:space="preserve">,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120A7" w:rsidRDefault="002446BF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7DA10926" wp14:editId="25E8F6A2">
            <wp:simplePos x="0" y="0"/>
            <wp:positionH relativeFrom="column">
              <wp:posOffset>51435</wp:posOffset>
            </wp:positionH>
            <wp:positionV relativeFrom="paragraph">
              <wp:posOffset>-328295</wp:posOffset>
            </wp:positionV>
            <wp:extent cx="5684520" cy="4000500"/>
            <wp:effectExtent l="0" t="0" r="0" b="0"/>
            <wp:wrapSquare wrapText="bothSides"/>
            <wp:docPr id="2" name="Obrázek 2" descr="C:\Users\Jonak\Desktop\Ptáček\Koupelna-3-Rem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onak\Desktop\Ptáček\Koupelna-3-Remi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336"/>
                    <a:stretch/>
                  </pic:blipFill>
                  <pic:spPr bwMode="auto">
                    <a:xfrm>
                      <a:off x="0" y="0"/>
                      <a:ext cx="568452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948" w:rsidRPr="000120A7" w:rsidRDefault="001D794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7B31FA" w:rsidP="00B5717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FA9A4F7" wp14:editId="7A2A44AF">
            <wp:simplePos x="0" y="0"/>
            <wp:positionH relativeFrom="column">
              <wp:posOffset>-5798820</wp:posOffset>
            </wp:positionH>
            <wp:positionV relativeFrom="paragraph">
              <wp:posOffset>263525</wp:posOffset>
            </wp:positionV>
            <wp:extent cx="5686425" cy="3857625"/>
            <wp:effectExtent l="0" t="0" r="9525" b="9525"/>
            <wp:wrapSquare wrapText="bothSides"/>
            <wp:docPr id="3" name="Obrázek 3" descr="C:\Users\Jonak\Desktop\Ptáček\Koupelna-3-Rem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nak\Desktop\Ptáček\Koupelna-3-Remi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69"/>
                    <a:stretch/>
                  </pic:blipFill>
                  <pic:spPr bwMode="auto">
                    <a:xfrm>
                      <a:off x="0" y="0"/>
                      <a:ext cx="568642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38056B19" wp14:editId="42EA6BDC">
            <wp:simplePos x="0" y="0"/>
            <wp:positionH relativeFrom="column">
              <wp:posOffset>127635</wp:posOffset>
            </wp:positionH>
            <wp:positionV relativeFrom="paragraph">
              <wp:posOffset>-328295</wp:posOffset>
            </wp:positionV>
            <wp:extent cx="5476875" cy="3609975"/>
            <wp:effectExtent l="0" t="0" r="9525" b="9525"/>
            <wp:wrapSquare wrapText="bothSides"/>
            <wp:docPr id="7" name="Obrázek 7" descr="C:\Users\Jonak\Desktop\DUM\TZB\Ptáček\Koupelna-12-Cario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ak\Desktop\DUM\TZB\Ptáček\Koupelna-12-Carioc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73" r="56853"/>
                    <a:stretch/>
                  </pic:blipFill>
                  <pic:spPr bwMode="auto">
                    <a:xfrm>
                      <a:off x="0" y="0"/>
                      <a:ext cx="547687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</w:t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1778BD0" wp14:editId="123B8F6B">
            <wp:simplePos x="0" y="0"/>
            <wp:positionH relativeFrom="column">
              <wp:posOffset>-5603240</wp:posOffset>
            </wp:positionH>
            <wp:positionV relativeFrom="paragraph">
              <wp:posOffset>238125</wp:posOffset>
            </wp:positionV>
            <wp:extent cx="5476875" cy="4237990"/>
            <wp:effectExtent l="0" t="0" r="9525" b="0"/>
            <wp:wrapSquare wrapText="bothSides"/>
            <wp:docPr id="8" name="Obrázek 8" descr="C:\Users\Jonak\Desktop\DUM\TZB\Ptáček\Koupelna-12-Cario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nak\Desktop\DUM\TZB\Ptáček\Koupelna-12-Carioc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80"/>
                    <a:stretch/>
                  </pic:blipFill>
                  <pic:spPr bwMode="auto">
                    <a:xfrm>
                      <a:off x="0" y="0"/>
                      <a:ext cx="5476875" cy="423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-271145</wp:posOffset>
            </wp:positionV>
            <wp:extent cx="5410200" cy="3648075"/>
            <wp:effectExtent l="0" t="0" r="0" b="9525"/>
            <wp:wrapSquare wrapText="bothSides"/>
            <wp:docPr id="10" name="Obrázek 10" descr="C:\Users\Jonak\Desktop\DUM\TZB\Ptáček\Koupelna-14-Priz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nak\Desktop\DUM\TZB\Ptáček\Koupelna-14-Priz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55" r="52181"/>
                    <a:stretch/>
                  </pic:blipFill>
                  <pic:spPr bwMode="auto">
                    <a:xfrm>
                      <a:off x="0" y="0"/>
                      <a:ext cx="54102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04DC3ECE" wp14:editId="10621C23">
            <wp:simplePos x="0" y="0"/>
            <wp:positionH relativeFrom="column">
              <wp:posOffset>-5458460</wp:posOffset>
            </wp:positionH>
            <wp:positionV relativeFrom="paragraph">
              <wp:posOffset>238125</wp:posOffset>
            </wp:positionV>
            <wp:extent cx="5210175" cy="4229100"/>
            <wp:effectExtent l="0" t="0" r="9525" b="0"/>
            <wp:wrapSquare wrapText="bothSides"/>
            <wp:docPr id="11" name="Obrázek 11" descr="C:\Users\Jonak\Desktop\DUM\TZB\Ptáček\Koupelna-14-Priz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nak\Desktop\DUM\TZB\Ptáček\Koupelna-14-Priz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40" r="7632"/>
                    <a:stretch/>
                  </pic:blipFill>
                  <pic:spPr bwMode="auto">
                    <a:xfrm>
                      <a:off x="0" y="0"/>
                      <a:ext cx="52101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-233045</wp:posOffset>
            </wp:positionV>
            <wp:extent cx="6311265" cy="6311265"/>
            <wp:effectExtent l="0" t="0" r="0" b="0"/>
            <wp:wrapSquare wrapText="bothSides"/>
            <wp:docPr id="13" name="Obrázek 13" descr="C:\Users\Jonak\Desktop\DUM\TZB\Ptáček\vana-Ravak-Evolu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nak\Desktop\DUM\TZB\Ptáček\vana-Ravak-Evolutio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631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Realizace</w:t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-271145</wp:posOffset>
            </wp:positionV>
            <wp:extent cx="6315075" cy="6924675"/>
            <wp:effectExtent l="0" t="0" r="9525" b="9525"/>
            <wp:wrapSquare wrapText="bothSides"/>
            <wp:docPr id="14" name="Obrázek 14" descr="C:\Users\Jonak\Desktop\DUM\TZB\Ptáček\Obklady-Maraz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nak\Desktop\DUM\TZB\Ptáček\Obklady-Marazzi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Vzorkovníky obkladů</w:t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-252095</wp:posOffset>
            </wp:positionV>
            <wp:extent cx="6372860" cy="6248400"/>
            <wp:effectExtent l="0" t="0" r="8890" b="0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860" cy="62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Realizace</w:t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-252730</wp:posOffset>
            </wp:positionV>
            <wp:extent cx="6305550" cy="6486525"/>
            <wp:effectExtent l="0" t="0" r="0" b="952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Koupelnové </w:t>
      </w:r>
      <w:r w:rsidR="00FB410F">
        <w:rPr>
          <w:rFonts w:ascii="Times New Roman" w:hAnsi="Times New Roman" w:cs="Times New Roman"/>
          <w:b/>
          <w:sz w:val="48"/>
          <w:szCs w:val="48"/>
        </w:rPr>
        <w:t xml:space="preserve">studio </w:t>
      </w:r>
      <w:r>
        <w:rPr>
          <w:rFonts w:ascii="Times New Roman" w:hAnsi="Times New Roman" w:cs="Times New Roman"/>
          <w:b/>
          <w:sz w:val="48"/>
          <w:szCs w:val="48"/>
        </w:rPr>
        <w:t>- koupelna</w:t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-280670</wp:posOffset>
            </wp:positionV>
            <wp:extent cx="6315075" cy="6572250"/>
            <wp:effectExtent l="0" t="0" r="9525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2CD" w:rsidRDefault="00FB410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Masážní </w:t>
      </w:r>
      <w:r w:rsidR="00BD72CD">
        <w:rPr>
          <w:rFonts w:ascii="Times New Roman" w:hAnsi="Times New Roman" w:cs="Times New Roman"/>
          <w:b/>
          <w:sz w:val="48"/>
          <w:szCs w:val="48"/>
        </w:rPr>
        <w:t>vany a sprchy</w:t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-271145</wp:posOffset>
            </wp:positionV>
            <wp:extent cx="6305550" cy="6334125"/>
            <wp:effectExtent l="0" t="0" r="0" b="9525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Vana s předstěnou</w:t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320E2718" wp14:editId="63FE8F18">
            <wp:simplePos x="0" y="0"/>
            <wp:positionH relativeFrom="column">
              <wp:posOffset>3810</wp:posOffset>
            </wp:positionH>
            <wp:positionV relativeFrom="paragraph">
              <wp:posOffset>-280670</wp:posOffset>
            </wp:positionV>
            <wp:extent cx="6309995" cy="6229350"/>
            <wp:effectExtent l="0" t="0" r="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995" cy="622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Koupelna s WC - pohled</w:t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 wp14:anchorId="0442E096" wp14:editId="14AE8009">
            <wp:simplePos x="0" y="0"/>
            <wp:positionH relativeFrom="column">
              <wp:posOffset>3810</wp:posOffset>
            </wp:positionH>
            <wp:positionV relativeFrom="paragraph">
              <wp:posOffset>-271145</wp:posOffset>
            </wp:positionV>
            <wp:extent cx="4171950" cy="6483985"/>
            <wp:effectExtent l="0" t="0" r="0" b="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648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95673" w:rsidRDefault="0039567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2446BF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446BF" w:rsidRDefault="00AD675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Koupelna s WC - </w:t>
      </w:r>
      <w:r w:rsidR="00FB410F">
        <w:rPr>
          <w:rFonts w:ascii="Times New Roman" w:hAnsi="Times New Roman" w:cs="Times New Roman"/>
          <w:b/>
          <w:sz w:val="48"/>
          <w:szCs w:val="48"/>
        </w:rPr>
        <w:t>půdorys</w:t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AD6753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-290195</wp:posOffset>
            </wp:positionV>
            <wp:extent cx="6311265" cy="5599430"/>
            <wp:effectExtent l="0" t="0" r="0" b="127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559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753" w:rsidRDefault="00AD6753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AD6753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Masážní – rehabilitační vana</w:t>
      </w:r>
    </w:p>
    <w:p w:rsidR="00BD72CD" w:rsidRDefault="00BD72CD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D72CD" w:rsidRDefault="00BD72CD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57174">
        <w:rPr>
          <w:rFonts w:ascii="Times New Roman" w:hAnsi="Times New Roman" w:cs="Times New Roman"/>
          <w:sz w:val="48"/>
          <w:szCs w:val="48"/>
        </w:rPr>
        <w:t>Vyhodnoť uvedené ukázky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2C6944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K čemu slouží </w:t>
      </w:r>
      <w:r w:rsidR="00331C69">
        <w:rPr>
          <w:rFonts w:ascii="Times New Roman" w:hAnsi="Times New Roman" w:cs="Times New Roman"/>
          <w:sz w:val="48"/>
          <w:szCs w:val="48"/>
        </w:rPr>
        <w:t>manipulační prostory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8455BC" w:rsidP="00FB410F">
      <w:pPr>
        <w:pStyle w:val="Odstavecseseznamem"/>
        <w:numPr>
          <w:ilvl w:val="0"/>
          <w:numId w:val="3"/>
        </w:numPr>
        <w:spacing w:after="0" w:line="240" w:lineRule="auto"/>
        <w:ind w:left="1134" w:hanging="491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331C69">
        <w:rPr>
          <w:rFonts w:ascii="Times New Roman" w:hAnsi="Times New Roman" w:cs="Times New Roman"/>
          <w:sz w:val="48"/>
          <w:szCs w:val="48"/>
        </w:rPr>
        <w:t>návrhové výšky zař</w:t>
      </w:r>
      <w:r w:rsidR="00FB410F">
        <w:rPr>
          <w:rFonts w:ascii="Times New Roman" w:hAnsi="Times New Roman" w:cs="Times New Roman"/>
          <w:sz w:val="48"/>
          <w:szCs w:val="48"/>
        </w:rPr>
        <w:t>izovacích</w:t>
      </w:r>
      <w:r w:rsidR="00331C69">
        <w:rPr>
          <w:rFonts w:ascii="Times New Roman" w:hAnsi="Times New Roman" w:cs="Times New Roman"/>
          <w:sz w:val="48"/>
          <w:szCs w:val="48"/>
        </w:rPr>
        <w:t xml:space="preserve"> </w:t>
      </w:r>
      <w:r w:rsidR="00B57174">
        <w:rPr>
          <w:rFonts w:ascii="Times New Roman" w:hAnsi="Times New Roman" w:cs="Times New Roman"/>
          <w:sz w:val="48"/>
          <w:szCs w:val="48"/>
        </w:rPr>
        <w:t>p</w:t>
      </w:r>
      <w:r w:rsidR="00331C69">
        <w:rPr>
          <w:rFonts w:ascii="Times New Roman" w:hAnsi="Times New Roman" w:cs="Times New Roman"/>
          <w:sz w:val="48"/>
          <w:szCs w:val="48"/>
        </w:rPr>
        <w:t>ředmětů</w:t>
      </w:r>
    </w:p>
    <w:p w:rsidR="00B57174" w:rsidRPr="00B57174" w:rsidRDefault="00B57174" w:rsidP="00B57174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B57174" w:rsidRDefault="00B57174" w:rsidP="00FB410F">
      <w:pPr>
        <w:pStyle w:val="Odstavecseseznamem"/>
        <w:numPr>
          <w:ilvl w:val="0"/>
          <w:numId w:val="3"/>
        </w:numPr>
        <w:spacing w:after="0" w:line="240" w:lineRule="auto"/>
        <w:ind w:left="1134" w:hanging="491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Proveď vlastní návrh koupelny</w:t>
      </w:r>
      <w:r w:rsidR="00AD6753">
        <w:rPr>
          <w:rFonts w:ascii="Times New Roman" w:hAnsi="Times New Roman" w:cs="Times New Roman"/>
          <w:sz w:val="48"/>
          <w:szCs w:val="48"/>
        </w:rPr>
        <w:t xml:space="preserve"> v programu  Archi-cad</w:t>
      </w:r>
    </w:p>
    <w:p w:rsidR="00C97B67" w:rsidRPr="00C97B67" w:rsidRDefault="00C97B67" w:rsidP="00C97B6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8455BC" w:rsidP="008455BC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 CD a www.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>firmy- společnosti „  Ptáček- velkoobchod, a.s. 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331C69" w:rsidRPr="00861DA6" w:rsidRDefault="00331C69" w:rsidP="00331C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 xml:space="preserve">školní výukový program ARCHICAD </w:t>
      </w:r>
      <w:r w:rsidRPr="00331C69">
        <w:rPr>
          <w:rFonts w:ascii="Times New Roman" w:hAnsi="Times New Roman" w:cs="Times New Roman"/>
          <w:sz w:val="48"/>
          <w:szCs w:val="48"/>
        </w:rPr>
        <w:t>16- Graph</w:t>
      </w:r>
      <w:r w:rsidRPr="00331C69">
        <w:rPr>
          <w:rFonts w:ascii="Times New Roman" w:hAnsi="Times New Roman" w:cs="Times New Roman"/>
          <w:sz w:val="48"/>
          <w:szCs w:val="48"/>
        </w:rPr>
        <w:t>i</w:t>
      </w:r>
      <w:r>
        <w:rPr>
          <w:rFonts w:ascii="Times New Roman" w:hAnsi="Times New Roman" w:cs="Times New Roman"/>
          <w:sz w:val="48"/>
          <w:szCs w:val="48"/>
        </w:rPr>
        <w:t xml:space="preserve">soft, </w:t>
      </w: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(souhlas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 w:rsidR="00FB410F">
        <w:rPr>
          <w:rFonts w:ascii="Times New Roman" w:hAnsi="Times New Roman" w:cs="Times New Roman"/>
          <w:sz w:val="48"/>
          <w:szCs w:val="48"/>
        </w:rPr>
        <w:t>chivován u zpracovatele DUM</w:t>
      </w:r>
      <w:r>
        <w:rPr>
          <w:rFonts w:ascii="Times New Roman" w:hAnsi="Times New Roman" w:cs="Times New Roman"/>
          <w:sz w:val="48"/>
          <w:szCs w:val="48"/>
        </w:rPr>
        <w:t>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21"/>
      <w:footerReference w:type="default" r:id="rId22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D31" w:rsidRDefault="00933D31">
      <w:r>
        <w:separator/>
      </w:r>
    </w:p>
  </w:endnote>
  <w:endnote w:type="continuationSeparator" w:id="0">
    <w:p w:rsidR="00933D31" w:rsidRDefault="0093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7F5475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D31" w:rsidRDefault="00933D31">
      <w:r>
        <w:separator/>
      </w:r>
    </w:p>
  </w:footnote>
  <w:footnote w:type="continuationSeparator" w:id="0">
    <w:p w:rsidR="00933D31" w:rsidRDefault="00933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62F6C609" wp14:editId="30183198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2B336465" wp14:editId="6D9F37CD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02CADC2" wp14:editId="1D12AFBD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15"/>
  </w:num>
  <w:num w:numId="5">
    <w:abstractNumId w:val="2"/>
  </w:num>
  <w:num w:numId="6">
    <w:abstractNumId w:val="13"/>
  </w:num>
  <w:num w:numId="7">
    <w:abstractNumId w:val="16"/>
  </w:num>
  <w:num w:numId="8">
    <w:abstractNumId w:val="8"/>
  </w:num>
  <w:num w:numId="9">
    <w:abstractNumId w:val="3"/>
  </w:num>
  <w:num w:numId="10">
    <w:abstractNumId w:val="17"/>
  </w:num>
  <w:num w:numId="11">
    <w:abstractNumId w:val="7"/>
  </w:num>
  <w:num w:numId="12">
    <w:abstractNumId w:val="12"/>
  </w:num>
  <w:num w:numId="13">
    <w:abstractNumId w:val="5"/>
  </w:num>
  <w:num w:numId="14">
    <w:abstractNumId w:val="0"/>
  </w:num>
  <w:num w:numId="15">
    <w:abstractNumId w:val="4"/>
  </w:num>
  <w:num w:numId="16">
    <w:abstractNumId w:val="11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06A6B"/>
    <w:rsid w:val="000120A7"/>
    <w:rsid w:val="00053C24"/>
    <w:rsid w:val="000603DF"/>
    <w:rsid w:val="00073F70"/>
    <w:rsid w:val="00077A20"/>
    <w:rsid w:val="00083FCA"/>
    <w:rsid w:val="00096784"/>
    <w:rsid w:val="000A53B9"/>
    <w:rsid w:val="000A6174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C3415"/>
    <w:rsid w:val="001D7948"/>
    <w:rsid w:val="00206D7B"/>
    <w:rsid w:val="00207DBB"/>
    <w:rsid w:val="00231A4B"/>
    <w:rsid w:val="002446BF"/>
    <w:rsid w:val="00253BB3"/>
    <w:rsid w:val="002636E6"/>
    <w:rsid w:val="002637D9"/>
    <w:rsid w:val="00273981"/>
    <w:rsid w:val="00276E85"/>
    <w:rsid w:val="002921EC"/>
    <w:rsid w:val="002A2424"/>
    <w:rsid w:val="002C1B9C"/>
    <w:rsid w:val="002C3071"/>
    <w:rsid w:val="002C64A1"/>
    <w:rsid w:val="002C6944"/>
    <w:rsid w:val="002D5367"/>
    <w:rsid w:val="002E18DA"/>
    <w:rsid w:val="003072F1"/>
    <w:rsid w:val="003148F6"/>
    <w:rsid w:val="00324563"/>
    <w:rsid w:val="00331C69"/>
    <w:rsid w:val="003371F1"/>
    <w:rsid w:val="00355AC8"/>
    <w:rsid w:val="003873F6"/>
    <w:rsid w:val="00387717"/>
    <w:rsid w:val="00392397"/>
    <w:rsid w:val="00395673"/>
    <w:rsid w:val="0039768D"/>
    <w:rsid w:val="003B6B82"/>
    <w:rsid w:val="003B7417"/>
    <w:rsid w:val="003C74C0"/>
    <w:rsid w:val="003E11C3"/>
    <w:rsid w:val="003E1E8C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7468F"/>
    <w:rsid w:val="004A2D96"/>
    <w:rsid w:val="004D0ED2"/>
    <w:rsid w:val="004E0DD0"/>
    <w:rsid w:val="004F11A4"/>
    <w:rsid w:val="004F7DB3"/>
    <w:rsid w:val="00510D86"/>
    <w:rsid w:val="00520D17"/>
    <w:rsid w:val="0052347B"/>
    <w:rsid w:val="00525AF1"/>
    <w:rsid w:val="00531737"/>
    <w:rsid w:val="0054720F"/>
    <w:rsid w:val="00554294"/>
    <w:rsid w:val="00557F42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7172D0"/>
    <w:rsid w:val="00723304"/>
    <w:rsid w:val="00727383"/>
    <w:rsid w:val="00731ACC"/>
    <w:rsid w:val="00736748"/>
    <w:rsid w:val="00751D2E"/>
    <w:rsid w:val="00767FF5"/>
    <w:rsid w:val="007716F4"/>
    <w:rsid w:val="00776024"/>
    <w:rsid w:val="00777723"/>
    <w:rsid w:val="0079091B"/>
    <w:rsid w:val="007960D2"/>
    <w:rsid w:val="007A5F17"/>
    <w:rsid w:val="007B31FA"/>
    <w:rsid w:val="007C68BC"/>
    <w:rsid w:val="007D0FA1"/>
    <w:rsid w:val="007F184C"/>
    <w:rsid w:val="007F5475"/>
    <w:rsid w:val="00805600"/>
    <w:rsid w:val="00816AE9"/>
    <w:rsid w:val="0082083F"/>
    <w:rsid w:val="008379BF"/>
    <w:rsid w:val="008455BC"/>
    <w:rsid w:val="00860EC4"/>
    <w:rsid w:val="008619E6"/>
    <w:rsid w:val="00861DA6"/>
    <w:rsid w:val="008765F1"/>
    <w:rsid w:val="008A410F"/>
    <w:rsid w:val="008A76DD"/>
    <w:rsid w:val="008D2BD0"/>
    <w:rsid w:val="008E4777"/>
    <w:rsid w:val="008E7379"/>
    <w:rsid w:val="008F1FC0"/>
    <w:rsid w:val="009023D1"/>
    <w:rsid w:val="00903899"/>
    <w:rsid w:val="0092371F"/>
    <w:rsid w:val="00933D31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26D8D"/>
    <w:rsid w:val="00A40C78"/>
    <w:rsid w:val="00A43CD5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D6753"/>
    <w:rsid w:val="00AF1720"/>
    <w:rsid w:val="00B30248"/>
    <w:rsid w:val="00B57174"/>
    <w:rsid w:val="00B72FE7"/>
    <w:rsid w:val="00B76D91"/>
    <w:rsid w:val="00BC593A"/>
    <w:rsid w:val="00BD72CD"/>
    <w:rsid w:val="00BE0FC6"/>
    <w:rsid w:val="00BE1D86"/>
    <w:rsid w:val="00C01571"/>
    <w:rsid w:val="00C155FA"/>
    <w:rsid w:val="00C22EAE"/>
    <w:rsid w:val="00C2456B"/>
    <w:rsid w:val="00C40AAB"/>
    <w:rsid w:val="00C47381"/>
    <w:rsid w:val="00C559CF"/>
    <w:rsid w:val="00C61BE3"/>
    <w:rsid w:val="00C84CB9"/>
    <w:rsid w:val="00C97B67"/>
    <w:rsid w:val="00CA16E8"/>
    <w:rsid w:val="00CB2DEB"/>
    <w:rsid w:val="00CF3B64"/>
    <w:rsid w:val="00D04F73"/>
    <w:rsid w:val="00D05B91"/>
    <w:rsid w:val="00D13583"/>
    <w:rsid w:val="00D15068"/>
    <w:rsid w:val="00D270F1"/>
    <w:rsid w:val="00D27A37"/>
    <w:rsid w:val="00D34534"/>
    <w:rsid w:val="00D41325"/>
    <w:rsid w:val="00D42505"/>
    <w:rsid w:val="00D468A8"/>
    <w:rsid w:val="00D53887"/>
    <w:rsid w:val="00D8443F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4036"/>
    <w:rsid w:val="00E4640E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16E17"/>
    <w:rsid w:val="00F24E64"/>
    <w:rsid w:val="00F33EFF"/>
    <w:rsid w:val="00F36638"/>
    <w:rsid w:val="00F55BC4"/>
    <w:rsid w:val="00F55C14"/>
    <w:rsid w:val="00F624B4"/>
    <w:rsid w:val="00F65344"/>
    <w:rsid w:val="00F83FEF"/>
    <w:rsid w:val="00FB29BE"/>
    <w:rsid w:val="00FB410F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image" Target="media/image14.jpeg"/><Relationship Id="rId1" Type="http://schemas.openxmlformats.org/officeDocument/2006/relationships/image" Target="media/image1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F5ED0-F15D-4B2B-871B-5524E6A17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29</TotalTime>
  <Pages>15</Pages>
  <Words>213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9</cp:revision>
  <cp:lastPrinted>2011-01-25T23:25:00Z</cp:lastPrinted>
  <dcterms:created xsi:type="dcterms:W3CDTF">2013-06-07T08:45:00Z</dcterms:created>
  <dcterms:modified xsi:type="dcterms:W3CDTF">2013-11-01T22:39:00Z</dcterms:modified>
</cp:coreProperties>
</file>