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38" w:rsidRDefault="003D25DA" w:rsidP="00AD35D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Vnitřní</w:t>
      </w:r>
      <w:r w:rsidR="00582290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vod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ovod – zásady návrhu</w:t>
      </w:r>
    </w:p>
    <w:p w:rsidR="00A43CD5" w:rsidRDefault="00A43CD5" w:rsidP="00AD35D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37</w:t>
      </w:r>
      <w:r w:rsidR="006F30E2">
        <w:rPr>
          <w:rFonts w:ascii="Times New Roman" w:hAnsi="Times New Roman" w:cs="Times New Roman"/>
          <w:b/>
          <w:sz w:val="52"/>
          <w:szCs w:val="52"/>
          <w:lang w:eastAsia="cs-CZ"/>
        </w:rPr>
        <w:t>9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8207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Seznámení žáků s procesem </w:t>
            </w:r>
            <w:r w:rsidR="003D25DA">
              <w:rPr>
                <w:rFonts w:ascii="Times New Roman" w:hAnsi="Times New Roman" w:cs="Times New Roman"/>
                <w:sz w:val="24"/>
                <w:szCs w:val="24"/>
              </w:rPr>
              <w:t>připojení</w:t>
            </w:r>
            <w:r w:rsidR="002D3A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E2C">
              <w:rPr>
                <w:rFonts w:ascii="Times New Roman" w:hAnsi="Times New Roman" w:cs="Times New Roman"/>
                <w:sz w:val="24"/>
                <w:szCs w:val="24"/>
              </w:rPr>
              <w:t>pitné vody</w:t>
            </w:r>
            <w:r w:rsidR="002D3A8B">
              <w:rPr>
                <w:rFonts w:ascii="Times New Roman" w:hAnsi="Times New Roman" w:cs="Times New Roman"/>
                <w:sz w:val="24"/>
                <w:szCs w:val="24"/>
              </w:rPr>
              <w:t xml:space="preserve"> z</w:t>
            </w:r>
            <w:r w:rsidR="003D25DA">
              <w:rPr>
                <w:rFonts w:ascii="Times New Roman" w:hAnsi="Times New Roman" w:cs="Times New Roman"/>
                <w:sz w:val="24"/>
                <w:szCs w:val="24"/>
              </w:rPr>
              <w:t xml:space="preserve"> uličního řadu do objektu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887E2C" w:rsidP="003D25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Pitná voda</w:t>
            </w:r>
            <w:r w:rsidR="003D25DA">
              <w:rPr>
                <w:rFonts w:ascii="Times New Roman" w:hAnsi="Times New Roman" w:cs="Times New Roman"/>
                <w:sz w:val="24"/>
                <w:szCs w:val="24"/>
              </w:rPr>
              <w:t>, domovní přípojka, vodoměrná sestava, vodoměr, ležaté potrubí, stoupací potrubí, připojovací potrubí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8207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6382">
              <w:rPr>
                <w:rFonts w:ascii="Times New Roman" w:hAnsi="Times New Roman" w:cs="Times New Roman"/>
                <w:sz w:val="24"/>
                <w:szCs w:val="24"/>
              </w:rPr>
              <w:t xml:space="preserve">připojení pitné vody z uličního řadu do objektu  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 xml:space="preserve">,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723304" w:rsidRDefault="0072330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193A" w:rsidRDefault="0004193A" w:rsidP="0004193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193A" w:rsidRDefault="0004193A" w:rsidP="0004193A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lastRenderedPageBreak/>
        <w:t>Vnitřní vodovod – části  potrubí</w:t>
      </w:r>
      <w:r w:rsidRPr="0004193A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A44762" w:rsidRDefault="00A44762" w:rsidP="0004193A">
      <w:pPr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04193A" w:rsidRDefault="0004193A" w:rsidP="0004193A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Ležaté potrubí</w:t>
      </w:r>
    </w:p>
    <w:p w:rsidR="0004193A" w:rsidRDefault="0004193A" w:rsidP="0004193A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Stoupací potrubí</w:t>
      </w:r>
    </w:p>
    <w:p w:rsidR="00AD6382" w:rsidRDefault="0004193A" w:rsidP="006F30E2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6F30E2">
        <w:rPr>
          <w:rFonts w:ascii="Times New Roman" w:hAnsi="Times New Roman" w:cs="Times New Roman"/>
          <w:b/>
          <w:sz w:val="48"/>
          <w:szCs w:val="48"/>
        </w:rPr>
        <w:t>Podlažní rozvodné a připojovací potrubí</w:t>
      </w:r>
    </w:p>
    <w:p w:rsidR="00AD6382" w:rsidRDefault="00AD638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D6382" w:rsidRDefault="006F30E2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Trubní materiály </w:t>
      </w:r>
      <w:r w:rsidR="00A44762">
        <w:rPr>
          <w:rFonts w:ascii="Times New Roman" w:hAnsi="Times New Roman" w:cs="Times New Roman"/>
          <w:b/>
          <w:sz w:val="56"/>
          <w:szCs w:val="56"/>
          <w:u w:val="single"/>
        </w:rPr>
        <w:t>a tvarovky</w:t>
      </w:r>
    </w:p>
    <w:p w:rsidR="00A44762" w:rsidRDefault="00A44762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6F30E2" w:rsidRDefault="006F30E2" w:rsidP="006F30E2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Pozinkové ocelové trubky ČSN 42 0142 </w:t>
      </w:r>
    </w:p>
    <w:p w:rsidR="006F30E2" w:rsidRDefault="006F30E2" w:rsidP="006F30E2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Nerezové trubky ČSN EN ISO 1127</w:t>
      </w:r>
    </w:p>
    <w:p w:rsidR="006F30E2" w:rsidRDefault="006F30E2" w:rsidP="006F30E2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Měděné trubky dle ČSN EN 1057</w:t>
      </w:r>
    </w:p>
    <w:p w:rsidR="006F30E2" w:rsidRDefault="006F30E2" w:rsidP="006F30E2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Trubky se polyetylenu (PE-X), polyvini</w:t>
      </w:r>
      <w:r>
        <w:rPr>
          <w:rFonts w:ascii="Times New Roman" w:hAnsi="Times New Roman" w:cs="Times New Roman"/>
          <w:b/>
          <w:sz w:val="48"/>
          <w:szCs w:val="48"/>
        </w:rPr>
        <w:t>l</w:t>
      </w:r>
      <w:r>
        <w:rPr>
          <w:rFonts w:ascii="Times New Roman" w:hAnsi="Times New Roman" w:cs="Times New Roman"/>
          <w:b/>
          <w:sz w:val="48"/>
          <w:szCs w:val="48"/>
        </w:rPr>
        <w:t>chloridu (PVC-C a U</w:t>
      </w:r>
      <w:r w:rsidR="00A44762">
        <w:rPr>
          <w:rFonts w:ascii="Times New Roman" w:hAnsi="Times New Roman" w:cs="Times New Roman"/>
          <w:b/>
          <w:sz w:val="48"/>
          <w:szCs w:val="48"/>
        </w:rPr>
        <w:t>)</w:t>
      </w:r>
    </w:p>
    <w:p w:rsidR="00A44762" w:rsidRDefault="00A44762" w:rsidP="006F30E2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Trubky z polybutenu (PB)</w:t>
      </w:r>
    </w:p>
    <w:p w:rsidR="00A44762" w:rsidRDefault="00A44762" w:rsidP="006F30E2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Trubky z</w:t>
      </w:r>
      <w:r w:rsidR="00AD35D3">
        <w:rPr>
          <w:rFonts w:ascii="Times New Roman" w:hAnsi="Times New Roman" w:cs="Times New Roman"/>
          <w:b/>
          <w:sz w:val="48"/>
          <w:szCs w:val="48"/>
        </w:rPr>
        <w:t> </w:t>
      </w:r>
      <w:r>
        <w:rPr>
          <w:rFonts w:ascii="Times New Roman" w:hAnsi="Times New Roman" w:cs="Times New Roman"/>
          <w:b/>
          <w:sz w:val="48"/>
          <w:szCs w:val="48"/>
        </w:rPr>
        <w:t>polypropylenu</w:t>
      </w:r>
      <w:r w:rsidR="00AD35D3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(PE-HD a LD)</w:t>
      </w:r>
    </w:p>
    <w:p w:rsidR="00A44762" w:rsidRPr="006F30E2" w:rsidRDefault="00A44762" w:rsidP="006F30E2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Trubky z polyetylenu (PB)</w:t>
      </w: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A44762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>Armatury</w:t>
      </w:r>
    </w:p>
    <w:p w:rsidR="00A44762" w:rsidRDefault="00A44762" w:rsidP="00A44762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Zabezpečovací</w:t>
      </w:r>
    </w:p>
    <w:p w:rsidR="00A44762" w:rsidRDefault="00A44762" w:rsidP="00A44762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Redukční</w:t>
      </w:r>
    </w:p>
    <w:p w:rsidR="00A44762" w:rsidRDefault="00A44762" w:rsidP="00A44762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Filtrační</w:t>
      </w:r>
    </w:p>
    <w:p w:rsidR="00A44762" w:rsidRPr="00A44762" w:rsidRDefault="00B636AB" w:rsidP="00A44762">
      <w:pPr>
        <w:pStyle w:val="Odstavecsesezname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F2664A" wp14:editId="4F4B0EC2">
            <wp:simplePos x="0" y="0"/>
            <wp:positionH relativeFrom="column">
              <wp:posOffset>3810</wp:posOffset>
            </wp:positionH>
            <wp:positionV relativeFrom="paragraph">
              <wp:posOffset>549275</wp:posOffset>
            </wp:positionV>
            <wp:extent cx="6248400" cy="4562475"/>
            <wp:effectExtent l="0" t="0" r="0" b="9525"/>
            <wp:wrapSquare wrapText="bothSides"/>
            <wp:docPr id="2" name="Obrázek 2" descr="C:\Users\Jonak\Desktop\DUM\TZB\Vnitřní vodovod\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onak\Desktop\DUM\TZB\Vnitřní vodovod\v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6" t="28085" r="3115" b="21405"/>
                    <a:stretch/>
                  </pic:blipFill>
                  <pic:spPr bwMode="auto">
                    <a:xfrm>
                      <a:off x="0" y="0"/>
                      <a:ext cx="6248400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4762">
        <w:rPr>
          <w:rFonts w:ascii="Times New Roman" w:hAnsi="Times New Roman" w:cs="Times New Roman"/>
          <w:b/>
          <w:sz w:val="56"/>
          <w:szCs w:val="56"/>
        </w:rPr>
        <w:t xml:space="preserve"> Uzavírací</w:t>
      </w:r>
    </w:p>
    <w:p w:rsidR="006F30E2" w:rsidRDefault="004D2BF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203E90" wp14:editId="150D1054">
                <wp:simplePos x="0" y="0"/>
                <wp:positionH relativeFrom="column">
                  <wp:posOffset>2908935</wp:posOffset>
                </wp:positionH>
                <wp:positionV relativeFrom="paragraph">
                  <wp:posOffset>2976880</wp:posOffset>
                </wp:positionV>
                <wp:extent cx="542925" cy="381000"/>
                <wp:effectExtent l="0" t="0" r="28575" b="19050"/>
                <wp:wrapNone/>
                <wp:docPr id="10" name="Rovnoramenný troj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810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0" o:spid="_x0000_s1026" type="#_x0000_t5" style="position:absolute;margin-left:229.05pt;margin-top:234.4pt;width:42.75pt;height:3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" fillcolor="#4f81bd [3204]" strokecolor="#243f60 [1604]" strokeweight="2pt"/>
            </w:pict>
          </mc:Fallback>
        </mc:AlternateContent>
      </w:r>
      <w:r w:rsidR="00B636A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0901AF9" wp14:editId="73679DDE">
            <wp:simplePos x="0" y="0"/>
            <wp:positionH relativeFrom="column">
              <wp:posOffset>3810</wp:posOffset>
            </wp:positionH>
            <wp:positionV relativeFrom="paragraph">
              <wp:posOffset>-185420</wp:posOffset>
            </wp:positionV>
            <wp:extent cx="6105525" cy="2941320"/>
            <wp:effectExtent l="0" t="0" r="9525" b="0"/>
            <wp:wrapSquare wrapText="bothSides"/>
            <wp:docPr id="3" name="Obrázek 3" descr="C:\Users\Jonak\Desktop\DUM\TZB\Vnitřní vodovod\v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onak\Desktop\DUM\TZB\Vnitřní vodovod\v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83" t="38732" r="52107" b="48584"/>
                    <a:stretch/>
                  </pic:blipFill>
                  <pic:spPr bwMode="auto">
                    <a:xfrm>
                      <a:off x="0" y="0"/>
                      <a:ext cx="6105525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30E2" w:rsidRPr="004D2BF3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4D2BF3">
        <w:rPr>
          <w:rFonts w:ascii="Times New Roman" w:hAnsi="Times New Roman" w:cs="Times New Roman"/>
          <w:b/>
          <w:sz w:val="48"/>
          <w:szCs w:val="48"/>
        </w:rPr>
        <w:t>Tvarovka</w:t>
      </w:r>
      <w:r w:rsidR="004D2BF3">
        <w:rPr>
          <w:rFonts w:ascii="Times New Roman" w:hAnsi="Times New Roman" w:cs="Times New Roman"/>
          <w:b/>
          <w:sz w:val="48"/>
          <w:szCs w:val="48"/>
        </w:rPr>
        <w:t xml:space="preserve"> - odbočka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1A295F18" wp14:editId="4031E021">
            <wp:extent cx="6105525" cy="3143250"/>
            <wp:effectExtent l="0" t="0" r="9525" b="0"/>
            <wp:docPr id="7" name="Obrázek 7" descr="C:\Users\Jonak\Desktop\DUM\TZB\Vnitřní vodovod\v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onak\Desktop\DUM\TZB\Vnitřní vodovod\v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2" t="55719" r="54995" b="31401"/>
                    <a:stretch/>
                  </pic:blipFill>
                  <pic:spPr bwMode="auto">
                    <a:xfrm>
                      <a:off x="0" y="0"/>
                      <a:ext cx="6106145" cy="314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2BF3" w:rsidRDefault="004D2BF3" w:rsidP="00B636A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E2D6FF" wp14:editId="645ED644">
                <wp:simplePos x="0" y="0"/>
                <wp:positionH relativeFrom="column">
                  <wp:posOffset>4109085</wp:posOffset>
                </wp:positionH>
                <wp:positionV relativeFrom="paragraph">
                  <wp:posOffset>76835</wp:posOffset>
                </wp:positionV>
                <wp:extent cx="266700" cy="628650"/>
                <wp:effectExtent l="19050" t="19050" r="38100" b="19050"/>
                <wp:wrapNone/>
                <wp:docPr id="13" name="Šipka nahor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6286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13" o:spid="_x0000_s1026" type="#_x0000_t68" style="position:absolute;margin-left:323.55pt;margin-top:6.05pt;width:21pt;height:4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" adj="4582" fillcolor="#4f81bd [3204]" strokecolor="#243f60 [1604]" strokeweight="2pt"/>
            </w:pict>
          </mc:Fallback>
        </mc:AlternateContent>
      </w:r>
    </w:p>
    <w:p w:rsidR="00B636AB" w:rsidRPr="004D2BF3" w:rsidRDefault="00B636AB" w:rsidP="00B636A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4D2BF3">
        <w:rPr>
          <w:rFonts w:ascii="Times New Roman" w:hAnsi="Times New Roman" w:cs="Times New Roman"/>
          <w:b/>
          <w:sz w:val="48"/>
          <w:szCs w:val="48"/>
        </w:rPr>
        <w:t>Tvarovka</w:t>
      </w:r>
      <w:r w:rsidR="004D2BF3">
        <w:rPr>
          <w:rFonts w:ascii="Times New Roman" w:hAnsi="Times New Roman" w:cs="Times New Roman"/>
          <w:b/>
          <w:sz w:val="48"/>
          <w:szCs w:val="48"/>
        </w:rPr>
        <w:t xml:space="preserve">  - nástěnný komplet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3971925" cy="3448050"/>
            <wp:effectExtent l="0" t="0" r="9525" b="0"/>
            <wp:wrapSquare wrapText="bothSides"/>
            <wp:docPr id="8" name="Obrázek 8" descr="C:\Users\Jonak\Desktop\DUM\TZB\Vnitřní vodovod\v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onak\Desktop\DUM\TZB\Vnitřní vodovod\v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2" t="59941" r="72350" b="28814"/>
                    <a:stretch/>
                  </pic:blipFill>
                  <pic:spPr bwMode="auto">
                    <a:xfrm>
                      <a:off x="0" y="0"/>
                      <a:ext cx="397192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Kotevní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objímka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9738F04" wp14:editId="61428815">
            <wp:simplePos x="0" y="0"/>
            <wp:positionH relativeFrom="column">
              <wp:posOffset>3810</wp:posOffset>
            </wp:positionH>
            <wp:positionV relativeFrom="paragraph">
              <wp:posOffset>6350</wp:posOffset>
            </wp:positionV>
            <wp:extent cx="3905250" cy="318135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4C33F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  <w:r w:rsidR="00D1517F">
        <w:rPr>
          <w:rFonts w:ascii="Times New Roman" w:hAnsi="Times New Roman" w:cs="Times New Roman"/>
          <w:b/>
          <w:sz w:val="48"/>
          <w:szCs w:val="48"/>
        </w:rPr>
        <w:t>Kohout</w:t>
      </w: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3942080" cy="3514725"/>
            <wp:effectExtent l="0" t="0" r="1270" b="9525"/>
            <wp:wrapSquare wrapText="bothSides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08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Zpětná klapka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54D2841" wp14:editId="1C0E1B1C">
            <wp:simplePos x="0" y="0"/>
            <wp:positionH relativeFrom="column">
              <wp:posOffset>3810</wp:posOffset>
            </wp:positionH>
            <wp:positionV relativeFrom="paragraph">
              <wp:posOffset>88900</wp:posOffset>
            </wp:positionV>
            <wp:extent cx="4037330" cy="3114675"/>
            <wp:effectExtent l="0" t="0" r="1270" b="9525"/>
            <wp:wrapSquare wrapText="bothSides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33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Čistící kus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S filtrem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4C33F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0ADFAAB4" wp14:editId="41A461AE">
            <wp:simplePos x="0" y="0"/>
            <wp:positionH relativeFrom="column">
              <wp:posOffset>3810</wp:posOffset>
            </wp:positionH>
            <wp:positionV relativeFrom="paragraph">
              <wp:posOffset>1905</wp:posOffset>
            </wp:positionV>
            <wp:extent cx="3600450" cy="3742055"/>
            <wp:effectExtent l="0" t="0" r="0" b="0"/>
            <wp:wrapSquare wrapText="bothSides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74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Automatický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ventil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4C33F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6B43AB39" wp14:editId="1E0CA7AA">
            <wp:simplePos x="0" y="0"/>
            <wp:positionH relativeFrom="column">
              <wp:posOffset>-3714115</wp:posOffset>
            </wp:positionH>
            <wp:positionV relativeFrom="paragraph">
              <wp:posOffset>368300</wp:posOffset>
            </wp:positionV>
            <wp:extent cx="3286125" cy="3696970"/>
            <wp:effectExtent l="0" t="0" r="9525" b="0"/>
            <wp:wrapSquare wrapText="bothSides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69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Odvzdušňovací</w:t>
      </w: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ventil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4C33F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5805CAA7" wp14:editId="713C47AD">
            <wp:simplePos x="0" y="0"/>
            <wp:positionH relativeFrom="column">
              <wp:posOffset>3810</wp:posOffset>
            </wp:positionH>
            <wp:positionV relativeFrom="paragraph">
              <wp:posOffset>-144145</wp:posOffset>
            </wp:positionV>
            <wp:extent cx="3467100" cy="3985895"/>
            <wp:effectExtent l="0" t="0" r="0" b="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98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Klapka</w:t>
      </w: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636AB" w:rsidRDefault="00B636A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F30E2" w:rsidRDefault="006F30E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4C33F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25870FC0" wp14:editId="49740D0B">
            <wp:simplePos x="0" y="0"/>
            <wp:positionH relativeFrom="column">
              <wp:posOffset>-62865</wp:posOffset>
            </wp:positionH>
            <wp:positionV relativeFrom="paragraph">
              <wp:posOffset>15875</wp:posOffset>
            </wp:positionV>
            <wp:extent cx="3583940" cy="350520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94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Kulový kohout</w:t>
      </w: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E6A75" w:rsidRP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 wp14:anchorId="696D783F" wp14:editId="27AAF250">
            <wp:simplePos x="0" y="0"/>
            <wp:positionH relativeFrom="column">
              <wp:posOffset>-130810</wp:posOffset>
            </wp:positionH>
            <wp:positionV relativeFrom="paragraph">
              <wp:posOffset>-41910</wp:posOffset>
            </wp:positionV>
            <wp:extent cx="6478905" cy="6206490"/>
            <wp:effectExtent l="2858" t="0" r="952" b="953"/>
            <wp:wrapSquare wrapText="bothSides"/>
            <wp:docPr id="12" name="Obrázek 12" descr="E:\SPS12\DUM\TZB\Scan červen\V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SPS12\DUM\TZB\Scan červen\V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5" r="49533" b="79015"/>
                    <a:stretch/>
                  </pic:blipFill>
                  <pic:spPr bwMode="auto">
                    <a:xfrm rot="5400000">
                      <a:off x="0" y="0"/>
                      <a:ext cx="6478905" cy="620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6A75" w:rsidRP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     Elektrický závitořez</w:t>
      </w:r>
    </w:p>
    <w:p w:rsid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 wp14:anchorId="0D0FC8CD" wp14:editId="31971D9E">
            <wp:simplePos x="0" y="0"/>
            <wp:positionH relativeFrom="column">
              <wp:posOffset>347980</wp:posOffset>
            </wp:positionH>
            <wp:positionV relativeFrom="paragraph">
              <wp:posOffset>-263525</wp:posOffset>
            </wp:positionV>
            <wp:extent cx="5572125" cy="6177915"/>
            <wp:effectExtent l="1905" t="0" r="0" b="0"/>
            <wp:wrapSquare wrapText="bothSides"/>
            <wp:docPr id="14" name="Obrázek 14" descr="E:\SPS12\DUM\TZB\Scan červen\V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SPS12\DUM\TZB\Scan červen\V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54" t="2141" r="59034" b="76767"/>
                    <a:stretch/>
                  </pic:blipFill>
                  <pic:spPr bwMode="auto">
                    <a:xfrm rot="5400000">
                      <a:off x="0" y="0"/>
                      <a:ext cx="5572125" cy="617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6A75" w:rsidRP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Elektrický stroj pro sváry na tupo</w:t>
      </w:r>
    </w:p>
    <w:p w:rsid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-242570</wp:posOffset>
            </wp:positionV>
            <wp:extent cx="3829050" cy="2952750"/>
            <wp:effectExtent l="0" t="0" r="0" b="0"/>
            <wp:wrapSquare wrapText="bothSides"/>
            <wp:docPr id="15" name="Obrázek 15" descr="E:\SPS12\DUM\TZB\Scan červen\V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SPS12\DUM\TZB\Scan červen\V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29" t="5032" r="19104" b="80193"/>
                    <a:stretch/>
                  </pic:blipFill>
                  <pic:spPr bwMode="auto">
                    <a:xfrm>
                      <a:off x="0" y="0"/>
                      <a:ext cx="38290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Pr="006E6A75" w:rsidRDefault="006E6A75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Dělení trubek</w:t>
      </w: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6E6A7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2B258D5F" wp14:editId="5AAD3BDE">
            <wp:simplePos x="0" y="0"/>
            <wp:positionH relativeFrom="column">
              <wp:posOffset>3810</wp:posOffset>
            </wp:positionH>
            <wp:positionV relativeFrom="paragraph">
              <wp:posOffset>277495</wp:posOffset>
            </wp:positionV>
            <wp:extent cx="3829050" cy="3657600"/>
            <wp:effectExtent l="0" t="0" r="0" b="0"/>
            <wp:wrapSquare wrapText="bothSides"/>
            <wp:docPr id="16" name="Obrázek 16" descr="E:\SPS12\DUM\TZB\Scan červen\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SPS12\DUM\TZB\Scan červen\V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01" t="5881" r="17290" b="76340"/>
                    <a:stretch/>
                  </pic:blipFill>
                  <pic:spPr bwMode="auto">
                    <a:xfrm>
                      <a:off x="0" y="0"/>
                      <a:ext cx="38290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E6A75" w:rsidRDefault="006E6A75" w:rsidP="006E6A75">
      <w:pPr>
        <w:spacing w:after="0"/>
        <w:rPr>
          <w:rFonts w:ascii="Times New Roman" w:hAnsi="Times New Roman" w:cs="Times New Roman"/>
          <w:b/>
          <w:sz w:val="52"/>
          <w:szCs w:val="52"/>
        </w:rPr>
      </w:pPr>
      <w:r w:rsidRPr="006E6A75">
        <w:rPr>
          <w:rFonts w:ascii="Times New Roman" w:hAnsi="Times New Roman" w:cs="Times New Roman"/>
          <w:b/>
          <w:sz w:val="52"/>
          <w:szCs w:val="52"/>
        </w:rPr>
        <w:t xml:space="preserve">Rozšiřovač </w:t>
      </w:r>
    </w:p>
    <w:p w:rsidR="00D1517F" w:rsidRPr="006E6A75" w:rsidRDefault="006E6A75" w:rsidP="006E6A75">
      <w:pPr>
        <w:spacing w:after="0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</w:t>
      </w:r>
      <w:r w:rsidRPr="006E6A75">
        <w:rPr>
          <w:rFonts w:ascii="Times New Roman" w:hAnsi="Times New Roman" w:cs="Times New Roman"/>
          <w:b/>
          <w:sz w:val="52"/>
          <w:szCs w:val="52"/>
        </w:rPr>
        <w:t xml:space="preserve"> trubek</w:t>
      </w: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A1173C" w:rsidP="00AD35D3">
      <w:pPr>
        <w:pStyle w:val="Odstavecseseznamem"/>
        <w:numPr>
          <w:ilvl w:val="0"/>
          <w:numId w:val="3"/>
        </w:numPr>
        <w:spacing w:after="0" w:line="240" w:lineRule="auto"/>
        <w:ind w:left="1134" w:hanging="491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Popiš </w:t>
      </w:r>
      <w:r w:rsidR="003E7DD2">
        <w:rPr>
          <w:rFonts w:ascii="Times New Roman" w:hAnsi="Times New Roman" w:cs="Times New Roman"/>
          <w:sz w:val="48"/>
          <w:szCs w:val="48"/>
        </w:rPr>
        <w:t>části potrubí vnitřního vodovodu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0B6644" w:rsidP="00AD35D3">
      <w:pPr>
        <w:pStyle w:val="Odstavecseseznamem"/>
        <w:numPr>
          <w:ilvl w:val="0"/>
          <w:numId w:val="3"/>
        </w:numPr>
        <w:spacing w:after="0" w:line="240" w:lineRule="auto"/>
        <w:ind w:left="1134" w:hanging="491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3E7DD2">
        <w:rPr>
          <w:rFonts w:ascii="Times New Roman" w:hAnsi="Times New Roman" w:cs="Times New Roman"/>
          <w:sz w:val="48"/>
          <w:szCs w:val="48"/>
        </w:rPr>
        <w:t>materiály pro potrubí vnitřního v</w:t>
      </w:r>
      <w:r w:rsidR="003E7DD2">
        <w:rPr>
          <w:rFonts w:ascii="Times New Roman" w:hAnsi="Times New Roman" w:cs="Times New Roman"/>
          <w:sz w:val="48"/>
          <w:szCs w:val="48"/>
        </w:rPr>
        <w:t>o</w:t>
      </w:r>
      <w:r w:rsidR="003E7DD2">
        <w:rPr>
          <w:rFonts w:ascii="Times New Roman" w:hAnsi="Times New Roman" w:cs="Times New Roman"/>
          <w:sz w:val="48"/>
          <w:szCs w:val="48"/>
        </w:rPr>
        <w:t>dovodu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8455BC" w:rsidP="00AD35D3">
      <w:pPr>
        <w:pStyle w:val="Odstavecseseznamem"/>
        <w:numPr>
          <w:ilvl w:val="0"/>
          <w:numId w:val="3"/>
        </w:numPr>
        <w:spacing w:after="0" w:line="240" w:lineRule="auto"/>
        <w:ind w:left="1134" w:hanging="491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3E7DD2">
        <w:rPr>
          <w:rFonts w:ascii="Times New Roman" w:hAnsi="Times New Roman" w:cs="Times New Roman"/>
          <w:sz w:val="48"/>
          <w:szCs w:val="48"/>
        </w:rPr>
        <w:t>tvarovky</w:t>
      </w:r>
      <w:r w:rsidR="00A1173C">
        <w:rPr>
          <w:rFonts w:ascii="Times New Roman" w:hAnsi="Times New Roman" w:cs="Times New Roman"/>
          <w:sz w:val="48"/>
          <w:szCs w:val="48"/>
        </w:rPr>
        <w:t xml:space="preserve"> </w:t>
      </w:r>
      <w:r w:rsidR="003E7DD2">
        <w:rPr>
          <w:rFonts w:ascii="Times New Roman" w:hAnsi="Times New Roman" w:cs="Times New Roman"/>
          <w:sz w:val="48"/>
          <w:szCs w:val="48"/>
        </w:rPr>
        <w:t>vnitřního vodovodu</w:t>
      </w:r>
    </w:p>
    <w:p w:rsidR="00B57174" w:rsidRPr="00B57174" w:rsidRDefault="00B57174" w:rsidP="00B57174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C97B67" w:rsidRPr="00C97B67" w:rsidRDefault="003E7DD2" w:rsidP="00AD35D3">
      <w:pPr>
        <w:pStyle w:val="Odstavecseseznamem"/>
        <w:numPr>
          <w:ilvl w:val="0"/>
          <w:numId w:val="3"/>
        </w:numPr>
        <w:spacing w:after="0" w:line="240" w:lineRule="auto"/>
        <w:ind w:left="1134" w:hanging="491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Jaké znáš armatury vnitřního vodovodu</w:t>
      </w: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55BC" w:rsidRDefault="00AD35D3" w:rsidP="00AD35D3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Sborník – katalog, prezentační CD a www.</w:t>
      </w:r>
      <w:r w:rsidR="008455BC">
        <w:rPr>
          <w:rFonts w:ascii="Times New Roman" w:hAnsi="Times New Roman" w:cs="Times New Roman"/>
          <w:sz w:val="48"/>
          <w:szCs w:val="48"/>
        </w:rPr>
        <w:t>s</w:t>
      </w:r>
      <w:r w:rsidR="008455BC"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="008455BC">
        <w:rPr>
          <w:rFonts w:ascii="Times New Roman" w:hAnsi="Times New Roman" w:cs="Times New Roman"/>
          <w:sz w:val="48"/>
          <w:szCs w:val="48"/>
        </w:rPr>
        <w:t>firmy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>- společnosti „</w:t>
      </w:r>
      <w:r w:rsidR="00A1173C">
        <w:rPr>
          <w:rFonts w:ascii="Times New Roman" w:hAnsi="Times New Roman" w:cs="Times New Roman"/>
          <w:sz w:val="48"/>
          <w:szCs w:val="48"/>
        </w:rPr>
        <w:t>Aquion</w:t>
      </w:r>
      <w:r w:rsidR="008455BC">
        <w:rPr>
          <w:rFonts w:ascii="Times New Roman" w:hAnsi="Times New Roman" w:cs="Times New Roman"/>
          <w:sz w:val="48"/>
          <w:szCs w:val="48"/>
        </w:rPr>
        <w:t>,s.</w:t>
      </w:r>
      <w:r w:rsidR="00A1173C">
        <w:rPr>
          <w:rFonts w:ascii="Times New Roman" w:hAnsi="Times New Roman" w:cs="Times New Roman"/>
          <w:sz w:val="48"/>
          <w:szCs w:val="48"/>
        </w:rPr>
        <w:t>r.o</w:t>
      </w:r>
      <w:r w:rsidR="008455BC">
        <w:rPr>
          <w:rFonts w:ascii="Times New Roman" w:hAnsi="Times New Roman" w:cs="Times New Roman"/>
          <w:sz w:val="48"/>
          <w:szCs w:val="48"/>
        </w:rPr>
        <w:t>“</w:t>
      </w:r>
      <w:r w:rsidR="00A1173C">
        <w:rPr>
          <w:rFonts w:ascii="Times New Roman" w:hAnsi="Times New Roman" w:cs="Times New Roman"/>
          <w:sz w:val="48"/>
          <w:szCs w:val="48"/>
        </w:rPr>
        <w:t xml:space="preserve"> a „JANDAD</w:t>
      </w:r>
      <w:r w:rsidR="00A1173C">
        <w:rPr>
          <w:rFonts w:ascii="Times New Roman" w:hAnsi="Times New Roman" w:cs="Times New Roman"/>
          <w:sz w:val="48"/>
          <w:szCs w:val="48"/>
        </w:rPr>
        <w:t>E</w:t>
      </w:r>
      <w:r w:rsidR="00A1173C">
        <w:rPr>
          <w:rFonts w:ascii="Times New Roman" w:hAnsi="Times New Roman" w:cs="Times New Roman"/>
          <w:sz w:val="48"/>
          <w:szCs w:val="48"/>
        </w:rPr>
        <w:t>SIGN“</w:t>
      </w:r>
    </w:p>
    <w:p w:rsidR="00331C69" w:rsidRDefault="00331C69" w:rsidP="00331C69">
      <w:pPr>
        <w:spacing w:after="0"/>
        <w:ind w:left="720"/>
        <w:rPr>
          <w:rFonts w:ascii="Times New Roman" w:hAnsi="Times New Roman" w:cs="Times New Roman"/>
          <w:sz w:val="48"/>
          <w:szCs w:val="48"/>
        </w:rPr>
      </w:pPr>
    </w:p>
    <w:p w:rsidR="00331C69" w:rsidRDefault="00331C69" w:rsidP="00331C69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 souhlas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  DUM )</w:t>
      </w:r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24"/>
      <w:footerReference w:type="default" r:id="rId25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FB6" w:rsidRDefault="008A0FB6">
      <w:r>
        <w:separator/>
      </w:r>
    </w:p>
  </w:endnote>
  <w:endnote w:type="continuationSeparator" w:id="0">
    <w:p w:rsidR="008A0FB6" w:rsidRDefault="008A0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82078A">
      <w:rPr>
        <w:rFonts w:ascii="Times New Roman" w:hAnsi="Times New Roman" w:cs="Times New Roman"/>
        <w:noProof/>
        <w:sz w:val="24"/>
        <w:szCs w:val="24"/>
      </w:rPr>
      <w:t>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FB6" w:rsidRDefault="008A0FB6">
      <w:r>
        <w:separator/>
      </w:r>
    </w:p>
  </w:footnote>
  <w:footnote w:type="continuationSeparator" w:id="0">
    <w:p w:rsidR="008A0FB6" w:rsidRDefault="008A0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62F6C609" wp14:editId="30183198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2B336465" wp14:editId="6D9F37CD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02CADC2" wp14:editId="1D12AFBD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57E4FC4"/>
    <w:multiLevelType w:val="hybridMultilevel"/>
    <w:tmpl w:val="F1C00C88"/>
    <w:lvl w:ilvl="0" w:tplc="315610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A395375"/>
    <w:multiLevelType w:val="hybridMultilevel"/>
    <w:tmpl w:val="8EF4D2B8"/>
    <w:lvl w:ilvl="0" w:tplc="B2E81F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464507"/>
    <w:multiLevelType w:val="hybridMultilevel"/>
    <w:tmpl w:val="6282AAA4"/>
    <w:lvl w:ilvl="0" w:tplc="61BCF45E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3C5078"/>
    <w:multiLevelType w:val="hybridMultilevel"/>
    <w:tmpl w:val="8042FF26"/>
    <w:lvl w:ilvl="0" w:tplc="5C629AF6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18"/>
  </w:num>
  <w:num w:numId="5">
    <w:abstractNumId w:val="2"/>
  </w:num>
  <w:num w:numId="6">
    <w:abstractNumId w:val="15"/>
  </w:num>
  <w:num w:numId="7">
    <w:abstractNumId w:val="19"/>
  </w:num>
  <w:num w:numId="8">
    <w:abstractNumId w:val="8"/>
  </w:num>
  <w:num w:numId="9">
    <w:abstractNumId w:val="3"/>
  </w:num>
  <w:num w:numId="10">
    <w:abstractNumId w:val="21"/>
  </w:num>
  <w:num w:numId="11">
    <w:abstractNumId w:val="7"/>
  </w:num>
  <w:num w:numId="12">
    <w:abstractNumId w:val="14"/>
  </w:num>
  <w:num w:numId="13">
    <w:abstractNumId w:val="5"/>
  </w:num>
  <w:num w:numId="14">
    <w:abstractNumId w:val="0"/>
  </w:num>
  <w:num w:numId="15">
    <w:abstractNumId w:val="4"/>
  </w:num>
  <w:num w:numId="16">
    <w:abstractNumId w:val="13"/>
  </w:num>
  <w:num w:numId="17">
    <w:abstractNumId w:val="16"/>
  </w:num>
  <w:num w:numId="18">
    <w:abstractNumId w:val="1"/>
  </w:num>
  <w:num w:numId="19">
    <w:abstractNumId w:val="17"/>
  </w:num>
  <w:num w:numId="20">
    <w:abstractNumId w:val="20"/>
  </w:num>
  <w:num w:numId="21">
    <w:abstractNumId w:val="1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06A6B"/>
    <w:rsid w:val="000076A8"/>
    <w:rsid w:val="000120A7"/>
    <w:rsid w:val="00014B8C"/>
    <w:rsid w:val="0004193A"/>
    <w:rsid w:val="00053C24"/>
    <w:rsid w:val="000603DF"/>
    <w:rsid w:val="00073F70"/>
    <w:rsid w:val="00077A20"/>
    <w:rsid w:val="00083FCA"/>
    <w:rsid w:val="00096784"/>
    <w:rsid w:val="000A53B9"/>
    <w:rsid w:val="000A6174"/>
    <w:rsid w:val="000B6644"/>
    <w:rsid w:val="000F7274"/>
    <w:rsid w:val="001011ED"/>
    <w:rsid w:val="001174F3"/>
    <w:rsid w:val="0012498D"/>
    <w:rsid w:val="00144ABA"/>
    <w:rsid w:val="001646A4"/>
    <w:rsid w:val="00170D7F"/>
    <w:rsid w:val="0019379A"/>
    <w:rsid w:val="001952D1"/>
    <w:rsid w:val="00196B84"/>
    <w:rsid w:val="001C3415"/>
    <w:rsid w:val="001D7948"/>
    <w:rsid w:val="00206D7B"/>
    <w:rsid w:val="00207DBB"/>
    <w:rsid w:val="00221421"/>
    <w:rsid w:val="00231A4B"/>
    <w:rsid w:val="002446BF"/>
    <w:rsid w:val="00253BB3"/>
    <w:rsid w:val="002636E6"/>
    <w:rsid w:val="002637D9"/>
    <w:rsid w:val="00273981"/>
    <w:rsid w:val="00276E85"/>
    <w:rsid w:val="002921EC"/>
    <w:rsid w:val="002A2424"/>
    <w:rsid w:val="002C05A4"/>
    <w:rsid w:val="002C1B9C"/>
    <w:rsid w:val="002C3071"/>
    <w:rsid w:val="002C64A1"/>
    <w:rsid w:val="002C6944"/>
    <w:rsid w:val="002D3A8B"/>
    <w:rsid w:val="002D5367"/>
    <w:rsid w:val="002E18DA"/>
    <w:rsid w:val="003072F1"/>
    <w:rsid w:val="003148F6"/>
    <w:rsid w:val="00324563"/>
    <w:rsid w:val="00331C69"/>
    <w:rsid w:val="003371F1"/>
    <w:rsid w:val="00355AC8"/>
    <w:rsid w:val="003873F6"/>
    <w:rsid w:val="00387717"/>
    <w:rsid w:val="00392397"/>
    <w:rsid w:val="00395673"/>
    <w:rsid w:val="0039768D"/>
    <w:rsid w:val="003B6B82"/>
    <w:rsid w:val="003B6F1D"/>
    <w:rsid w:val="003B7417"/>
    <w:rsid w:val="003C74C0"/>
    <w:rsid w:val="003D25DA"/>
    <w:rsid w:val="003E11C3"/>
    <w:rsid w:val="003E1E8C"/>
    <w:rsid w:val="003E7DD2"/>
    <w:rsid w:val="003F118B"/>
    <w:rsid w:val="0040343E"/>
    <w:rsid w:val="004043F6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A2D96"/>
    <w:rsid w:val="004C33FB"/>
    <w:rsid w:val="004D0ED2"/>
    <w:rsid w:val="004D2BF3"/>
    <w:rsid w:val="004E0DD0"/>
    <w:rsid w:val="004F11A4"/>
    <w:rsid w:val="004F7DB3"/>
    <w:rsid w:val="00510D86"/>
    <w:rsid w:val="00520D17"/>
    <w:rsid w:val="0052347B"/>
    <w:rsid w:val="00525AF1"/>
    <w:rsid w:val="00531737"/>
    <w:rsid w:val="0054720F"/>
    <w:rsid w:val="00554294"/>
    <w:rsid w:val="00557F42"/>
    <w:rsid w:val="00582290"/>
    <w:rsid w:val="00593FEA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81ABB"/>
    <w:rsid w:val="00690530"/>
    <w:rsid w:val="0069679F"/>
    <w:rsid w:val="006C3054"/>
    <w:rsid w:val="006D35E1"/>
    <w:rsid w:val="006E6A75"/>
    <w:rsid w:val="006F30E2"/>
    <w:rsid w:val="007172D0"/>
    <w:rsid w:val="00723304"/>
    <w:rsid w:val="00727383"/>
    <w:rsid w:val="00731ACC"/>
    <w:rsid w:val="00736748"/>
    <w:rsid w:val="00751D2E"/>
    <w:rsid w:val="0076746D"/>
    <w:rsid w:val="00767FF5"/>
    <w:rsid w:val="007716F4"/>
    <w:rsid w:val="00776024"/>
    <w:rsid w:val="00777723"/>
    <w:rsid w:val="0079091B"/>
    <w:rsid w:val="007960D2"/>
    <w:rsid w:val="007A5F17"/>
    <w:rsid w:val="007B31FA"/>
    <w:rsid w:val="007C68BC"/>
    <w:rsid w:val="007D0FA1"/>
    <w:rsid w:val="007D0FF2"/>
    <w:rsid w:val="007F184C"/>
    <w:rsid w:val="00805600"/>
    <w:rsid w:val="00816AE9"/>
    <w:rsid w:val="0082078A"/>
    <w:rsid w:val="0082083F"/>
    <w:rsid w:val="008379BF"/>
    <w:rsid w:val="008455BC"/>
    <w:rsid w:val="00860EC4"/>
    <w:rsid w:val="008619E6"/>
    <w:rsid w:val="00861DA6"/>
    <w:rsid w:val="008765F1"/>
    <w:rsid w:val="00887E2C"/>
    <w:rsid w:val="008A0FB6"/>
    <w:rsid w:val="008A410F"/>
    <w:rsid w:val="008A76DD"/>
    <w:rsid w:val="008D2BD0"/>
    <w:rsid w:val="008E4777"/>
    <w:rsid w:val="008E7379"/>
    <w:rsid w:val="008F1FC0"/>
    <w:rsid w:val="009023D1"/>
    <w:rsid w:val="0092371F"/>
    <w:rsid w:val="00945133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056FB"/>
    <w:rsid w:val="00A1173C"/>
    <w:rsid w:val="00A26D8D"/>
    <w:rsid w:val="00A359C4"/>
    <w:rsid w:val="00A40C78"/>
    <w:rsid w:val="00A43CD5"/>
    <w:rsid w:val="00A44102"/>
    <w:rsid w:val="00A44762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D12A7"/>
    <w:rsid w:val="00AD35D3"/>
    <w:rsid w:val="00AD6382"/>
    <w:rsid w:val="00AD6753"/>
    <w:rsid w:val="00AF1720"/>
    <w:rsid w:val="00B30248"/>
    <w:rsid w:val="00B57174"/>
    <w:rsid w:val="00B636AB"/>
    <w:rsid w:val="00B72FE7"/>
    <w:rsid w:val="00B76D91"/>
    <w:rsid w:val="00BC593A"/>
    <w:rsid w:val="00BD72CD"/>
    <w:rsid w:val="00BE0FC6"/>
    <w:rsid w:val="00BE1D86"/>
    <w:rsid w:val="00C01571"/>
    <w:rsid w:val="00C155FA"/>
    <w:rsid w:val="00C22EAE"/>
    <w:rsid w:val="00C2456B"/>
    <w:rsid w:val="00C320EA"/>
    <w:rsid w:val="00C40AAB"/>
    <w:rsid w:val="00C47381"/>
    <w:rsid w:val="00C559CF"/>
    <w:rsid w:val="00C61BE3"/>
    <w:rsid w:val="00C84CB9"/>
    <w:rsid w:val="00C97B67"/>
    <w:rsid w:val="00CA16E8"/>
    <w:rsid w:val="00CB2DEB"/>
    <w:rsid w:val="00CF0E6F"/>
    <w:rsid w:val="00CF3B64"/>
    <w:rsid w:val="00D04F73"/>
    <w:rsid w:val="00D05B91"/>
    <w:rsid w:val="00D13583"/>
    <w:rsid w:val="00D15068"/>
    <w:rsid w:val="00D1517F"/>
    <w:rsid w:val="00D270F1"/>
    <w:rsid w:val="00D27A37"/>
    <w:rsid w:val="00D34534"/>
    <w:rsid w:val="00D41325"/>
    <w:rsid w:val="00D42505"/>
    <w:rsid w:val="00D468A8"/>
    <w:rsid w:val="00D53887"/>
    <w:rsid w:val="00D8443F"/>
    <w:rsid w:val="00DA6E61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395D"/>
    <w:rsid w:val="00E34036"/>
    <w:rsid w:val="00E4640E"/>
    <w:rsid w:val="00E47995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C0023"/>
    <w:rsid w:val="00EC1D69"/>
    <w:rsid w:val="00EC32F2"/>
    <w:rsid w:val="00EC37C8"/>
    <w:rsid w:val="00EE143B"/>
    <w:rsid w:val="00EE20B3"/>
    <w:rsid w:val="00F16E17"/>
    <w:rsid w:val="00F24E64"/>
    <w:rsid w:val="00F33EFF"/>
    <w:rsid w:val="00F36638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C1689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8.jpeg"/><Relationship Id="rId2" Type="http://schemas.openxmlformats.org/officeDocument/2006/relationships/image" Target="media/image17.jpeg"/><Relationship Id="rId1" Type="http://schemas.openxmlformats.org/officeDocument/2006/relationships/image" Target="media/image1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F5CB4-647D-4275-A57E-239B5E443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112</TotalTime>
  <Pages>13</Pages>
  <Words>296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16</cp:revision>
  <cp:lastPrinted>2011-01-25T23:25:00Z</cp:lastPrinted>
  <dcterms:created xsi:type="dcterms:W3CDTF">2013-06-10T08:04:00Z</dcterms:created>
  <dcterms:modified xsi:type="dcterms:W3CDTF">2013-11-01T22:54:00Z</dcterms:modified>
</cp:coreProperties>
</file>