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673" w:rsidRDefault="00A31673" w:rsidP="00A31673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VY_32_INOVACE_1</w:t>
      </w:r>
      <w:r w:rsidR="00A13316"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8</w:t>
      </w:r>
      <w:bookmarkStart w:id="0" w:name="_GoBack"/>
      <w:bookmarkEnd w:id="0"/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_ČJ1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br/>
        <w:t xml:space="preserve">Téma: </w:t>
      </w:r>
      <w:r w:rsidRPr="00A31673">
        <w:rPr>
          <w:sz w:val="44"/>
          <w:szCs w:val="44"/>
        </w:rPr>
        <w:t xml:space="preserve">Práce s textem </w:t>
      </w:r>
      <w:r>
        <w:rPr>
          <w:sz w:val="44"/>
          <w:szCs w:val="44"/>
        </w:rPr>
        <w:t>–</w:t>
      </w:r>
      <w:r w:rsidRPr="00A31673">
        <w:rPr>
          <w:sz w:val="44"/>
          <w:szCs w:val="44"/>
        </w:rPr>
        <w:t xml:space="preserve"> otázky</w:t>
      </w:r>
    </w:p>
    <w:p w:rsidR="00A31673" w:rsidRDefault="00A31673" w:rsidP="00A31673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52"/>
          <w:szCs w:val="56"/>
          <w:lang w:eastAsia="cs-CZ"/>
        </w:rPr>
      </w:pP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Základní škola Kolín V., Mnichovická 62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br/>
        <w:t>Mgr. Šárka Fantová</w:t>
      </w:r>
    </w:p>
    <w:p w:rsidR="00A31673" w:rsidRDefault="008A274C" w:rsidP="00A31673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16.01.2012</w:t>
      </w:r>
      <w:r w:rsidR="00A31673">
        <w:rPr>
          <w:noProof/>
          <w:lang w:eastAsia="cs-CZ"/>
        </w:rPr>
        <w:tab/>
        <w:t>1. třída</w:t>
      </w:r>
    </w:p>
    <w:p w:rsidR="00A31673" w:rsidRDefault="00A31673" w:rsidP="00A31673">
      <w:pPr>
        <w:rPr>
          <w:noProof/>
          <w:lang w:eastAsia="cs-CZ"/>
        </w:rPr>
      </w:pPr>
    </w:p>
    <w:p w:rsidR="00A31673" w:rsidRDefault="00A31673" w:rsidP="00A31673">
      <w:pPr>
        <w:spacing w:after="0"/>
        <w:rPr>
          <w:noProof/>
          <w:lang w:eastAsia="cs-CZ"/>
        </w:rPr>
        <w:sectPr w:rsidR="00A31673">
          <w:foot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</w:p>
    <w:p w:rsidR="00412845" w:rsidRDefault="008C0FD0">
      <w:pPr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lastRenderedPageBreak/>
        <w:t>PŘEČTI SI NÁSLEDUJÍCÍ TEXT</w:t>
      </w:r>
    </w:p>
    <w:p w:rsidR="008C0FD0" w:rsidRPr="008C0FD0" w:rsidRDefault="008C0FD0">
      <w:pPr>
        <w:rPr>
          <w:color w:val="FF0000"/>
          <w:sz w:val="36"/>
          <w:szCs w:val="36"/>
        </w:rPr>
      </w:pPr>
    </w:p>
    <w:p w:rsidR="008C0FD0" w:rsidRPr="008C0FD0" w:rsidRDefault="008C0FD0" w:rsidP="008C0FD0">
      <w:pPr>
        <w:rPr>
          <w:sz w:val="36"/>
          <w:szCs w:val="36"/>
        </w:rPr>
      </w:pPr>
      <w:r w:rsidRPr="008C0FD0">
        <w:rPr>
          <w:sz w:val="36"/>
          <w:szCs w:val="36"/>
        </w:rPr>
        <w:t>Patří mezi hlodavce, žije v lese, ale také v parcích, na hřbitovech… Velmi dobře šplhá po stromech a skáče ze stromu na strom. Její kožíšek má rezavou nebo černou barvu a je hustý. Má dlouhý a huňatý ocas. Žije v dutinách stromů. Živí se lískovými oříšky, semeny šišek, houbami, ptačími vajíčky. Samice rodí najednou 3 až 7 mladých.</w:t>
      </w:r>
    </w:p>
    <w:p w:rsidR="008C0FD0" w:rsidRDefault="008C0FD0">
      <w:pPr>
        <w:rPr>
          <w:sz w:val="24"/>
          <w:szCs w:val="24"/>
        </w:rPr>
      </w:pPr>
    </w:p>
    <w:p w:rsidR="008C0FD0" w:rsidRDefault="008C0FD0">
      <w:pPr>
        <w:pBdr>
          <w:bottom w:val="single" w:sz="6" w:space="1" w:color="auto"/>
        </w:pBdr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>O KTERÉHO ŽIVOČICHA JDE?</w:t>
      </w:r>
    </w:p>
    <w:p w:rsidR="008C0FD0" w:rsidRDefault="008C0FD0">
      <w:pPr>
        <w:pBdr>
          <w:bottom w:val="single" w:sz="6" w:space="1" w:color="auto"/>
        </w:pBdr>
        <w:rPr>
          <w:color w:val="FF0000"/>
          <w:sz w:val="48"/>
          <w:szCs w:val="48"/>
        </w:rPr>
      </w:pPr>
    </w:p>
    <w:p w:rsidR="008C0FD0" w:rsidRDefault="008C0FD0">
      <w:pPr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 xml:space="preserve"> </w:t>
      </w:r>
    </w:p>
    <w:p w:rsidR="000757FC" w:rsidRDefault="008C0FD0">
      <w:pPr>
        <w:rPr>
          <w:color w:val="00B050"/>
          <w:sz w:val="48"/>
          <w:szCs w:val="48"/>
        </w:rPr>
      </w:pPr>
      <w:r>
        <w:rPr>
          <w:color w:val="FF0000"/>
          <w:sz w:val="48"/>
          <w:szCs w:val="48"/>
        </w:rPr>
        <w:t>VYTVÁŘEJ ÚSTNĚ OTÁZKY Z TEXTU,</w:t>
      </w:r>
      <w:r w:rsidR="000757FC">
        <w:rPr>
          <w:color w:val="FF0000"/>
          <w:sz w:val="48"/>
          <w:szCs w:val="48"/>
        </w:rPr>
        <w:t xml:space="preserve"> KTERÉ ZAČÍNAJÍ SLOVEM – </w:t>
      </w:r>
      <w:r w:rsidR="000757FC">
        <w:rPr>
          <w:color w:val="00B050"/>
          <w:sz w:val="48"/>
          <w:szCs w:val="48"/>
        </w:rPr>
        <w:t>KDE?, CO?, JAKOU?, JAKÝ?, ČÍM?, KOLIK?</w:t>
      </w:r>
    </w:p>
    <w:p w:rsidR="000757FC" w:rsidRDefault="000757FC">
      <w:pPr>
        <w:rPr>
          <w:color w:val="00B050"/>
          <w:sz w:val="48"/>
          <w:szCs w:val="48"/>
        </w:rPr>
      </w:pPr>
    </w:p>
    <w:p w:rsidR="000757FC" w:rsidRDefault="000757FC">
      <w:pPr>
        <w:rPr>
          <w:color w:val="00B050"/>
          <w:sz w:val="48"/>
          <w:szCs w:val="48"/>
        </w:rPr>
      </w:pPr>
      <w:r>
        <w:rPr>
          <w:color w:val="FF0000"/>
          <w:sz w:val="48"/>
          <w:szCs w:val="48"/>
        </w:rPr>
        <w:t xml:space="preserve">POKUS SE VYTVOŘIT I OTÁZKY, KKTERÉ ZAČÍNAJÍ I SLOVY – </w:t>
      </w:r>
      <w:r>
        <w:rPr>
          <w:color w:val="00B050"/>
          <w:sz w:val="48"/>
          <w:szCs w:val="48"/>
        </w:rPr>
        <w:t>PROČ?, NAČ?</w:t>
      </w:r>
    </w:p>
    <w:p w:rsidR="000757FC" w:rsidRDefault="000757FC">
      <w:pPr>
        <w:rPr>
          <w:color w:val="00B050"/>
          <w:sz w:val="48"/>
          <w:szCs w:val="48"/>
        </w:rPr>
      </w:pPr>
    </w:p>
    <w:p w:rsidR="000757FC" w:rsidRDefault="000757FC">
      <w:pPr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lastRenderedPageBreak/>
        <w:t>ODPOVĚZ NA OTÁZKY</w:t>
      </w:r>
    </w:p>
    <w:p w:rsidR="000757FC" w:rsidRDefault="000757FC">
      <w:pPr>
        <w:rPr>
          <w:color w:val="FF0000"/>
          <w:sz w:val="48"/>
          <w:szCs w:val="48"/>
        </w:rPr>
      </w:pPr>
    </w:p>
    <w:p w:rsidR="000757FC" w:rsidRDefault="000757FC" w:rsidP="000757F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O JAKÉ ZVÍŘE SE JEDNÁ?</w:t>
      </w:r>
    </w:p>
    <w:p w:rsidR="000757FC" w:rsidRDefault="000757FC" w:rsidP="000757F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JE ZVÍŘE HLODAVEC?</w:t>
      </w:r>
    </w:p>
    <w:p w:rsidR="000757FC" w:rsidRDefault="000757FC" w:rsidP="000757F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JAKOU BARVU MÁ JEHO KOŽÍŠEK?</w:t>
      </w:r>
    </w:p>
    <w:p w:rsidR="000757FC" w:rsidRDefault="000757FC" w:rsidP="000757F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KOLIK MLADÝCH SE SAMICI NARODÍ NAJEDNOU?</w:t>
      </w:r>
    </w:p>
    <w:p w:rsidR="000757FC" w:rsidRDefault="000757FC" w:rsidP="000757FC">
      <w:pPr>
        <w:rPr>
          <w:sz w:val="36"/>
          <w:szCs w:val="36"/>
        </w:rPr>
      </w:pPr>
    </w:p>
    <w:p w:rsidR="000757FC" w:rsidRDefault="000757FC" w:rsidP="000757FC">
      <w:pPr>
        <w:rPr>
          <w:sz w:val="36"/>
          <w:szCs w:val="36"/>
        </w:rPr>
      </w:pPr>
    </w:p>
    <w:p w:rsidR="000757FC" w:rsidRDefault="000757FC" w:rsidP="000757FC">
      <w:pPr>
        <w:rPr>
          <w:sz w:val="36"/>
          <w:szCs w:val="36"/>
        </w:rPr>
      </w:pPr>
      <w:r>
        <w:rPr>
          <w:sz w:val="36"/>
          <w:szCs w:val="36"/>
        </w:rPr>
        <w:t xml:space="preserve">    </w:t>
      </w:r>
    </w:p>
    <w:p w:rsidR="000757FC" w:rsidRDefault="000757FC" w:rsidP="000757FC">
      <w:pPr>
        <w:rPr>
          <w:sz w:val="36"/>
          <w:szCs w:val="36"/>
        </w:rPr>
      </w:pPr>
    </w:p>
    <w:p w:rsidR="000757FC" w:rsidRDefault="000757FC" w:rsidP="000757FC">
      <w:pPr>
        <w:rPr>
          <w:sz w:val="36"/>
          <w:szCs w:val="36"/>
        </w:rPr>
      </w:pPr>
    </w:p>
    <w:p w:rsidR="000757FC" w:rsidRDefault="000757FC" w:rsidP="000757FC">
      <w:pPr>
        <w:rPr>
          <w:sz w:val="36"/>
          <w:szCs w:val="36"/>
        </w:rPr>
      </w:pPr>
    </w:p>
    <w:p w:rsidR="000757FC" w:rsidRDefault="000757FC" w:rsidP="000757FC">
      <w:pPr>
        <w:rPr>
          <w:sz w:val="36"/>
          <w:szCs w:val="36"/>
        </w:rPr>
      </w:pPr>
    </w:p>
    <w:p w:rsidR="000757FC" w:rsidRDefault="000757FC" w:rsidP="000757FC">
      <w:pPr>
        <w:rPr>
          <w:sz w:val="36"/>
          <w:szCs w:val="36"/>
        </w:rPr>
      </w:pPr>
    </w:p>
    <w:p w:rsidR="000757FC" w:rsidRDefault="000757FC" w:rsidP="000757FC">
      <w:pPr>
        <w:rPr>
          <w:sz w:val="36"/>
          <w:szCs w:val="36"/>
        </w:rPr>
      </w:pPr>
    </w:p>
    <w:p w:rsidR="000757FC" w:rsidRDefault="000757FC" w:rsidP="000757FC">
      <w:pPr>
        <w:rPr>
          <w:sz w:val="36"/>
          <w:szCs w:val="36"/>
        </w:rPr>
      </w:pPr>
    </w:p>
    <w:p w:rsidR="000757FC" w:rsidRDefault="000757FC" w:rsidP="000757FC">
      <w:pPr>
        <w:rPr>
          <w:sz w:val="36"/>
          <w:szCs w:val="36"/>
        </w:rPr>
      </w:pPr>
    </w:p>
    <w:p w:rsidR="000757FC" w:rsidRDefault="000757FC" w:rsidP="000757FC">
      <w:pPr>
        <w:rPr>
          <w:sz w:val="36"/>
          <w:szCs w:val="36"/>
        </w:rPr>
      </w:pPr>
    </w:p>
    <w:p w:rsidR="000757FC" w:rsidRDefault="000757FC" w:rsidP="000757FC">
      <w:pPr>
        <w:rPr>
          <w:sz w:val="36"/>
          <w:szCs w:val="36"/>
        </w:rPr>
      </w:pPr>
    </w:p>
    <w:p w:rsidR="000757FC" w:rsidRDefault="000757FC" w:rsidP="000757FC">
      <w:pPr>
        <w:rPr>
          <w:sz w:val="36"/>
          <w:szCs w:val="36"/>
        </w:rPr>
      </w:pPr>
    </w:p>
    <w:p w:rsidR="000757FC" w:rsidRDefault="000757FC" w:rsidP="000757FC">
      <w:pPr>
        <w:rPr>
          <w:sz w:val="36"/>
          <w:szCs w:val="36"/>
        </w:rPr>
      </w:pPr>
    </w:p>
    <w:p w:rsidR="000757FC" w:rsidRPr="000757FC" w:rsidRDefault="000757FC" w:rsidP="000757FC">
      <w:pPr>
        <w:rPr>
          <w:sz w:val="36"/>
          <w:szCs w:val="36"/>
        </w:rPr>
      </w:pPr>
      <w:r>
        <w:rPr>
          <w:sz w:val="36"/>
          <w:szCs w:val="36"/>
        </w:rPr>
        <w:t>Anotace: materiál je určen pro práci s interaktivní tabulí</w:t>
      </w:r>
      <w:r w:rsidR="005252CE">
        <w:rPr>
          <w:sz w:val="36"/>
          <w:szCs w:val="36"/>
        </w:rPr>
        <w:t xml:space="preserve"> se žáky 1. i 2. ročníku, lze jej využít i v tištěné podobě pro individuální i skupinovou práci</w:t>
      </w:r>
    </w:p>
    <w:sectPr w:rsidR="000757FC" w:rsidRPr="000757F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E72" w:rsidRDefault="00AD4E72" w:rsidP="00A31673">
      <w:pPr>
        <w:spacing w:after="0" w:line="240" w:lineRule="auto"/>
      </w:pPr>
      <w:r>
        <w:separator/>
      </w:r>
    </w:p>
  </w:endnote>
  <w:endnote w:type="continuationSeparator" w:id="0">
    <w:p w:rsidR="00AD4E72" w:rsidRDefault="00AD4E72" w:rsidP="00A31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A40" w:rsidRDefault="009E67B2">
    <w:pPr>
      <w:pStyle w:val="Zpat"/>
    </w:pPr>
    <w:r>
      <w:rPr>
        <w:noProof/>
        <w:lang w:eastAsia="cs-CZ"/>
      </w:rPr>
      <w:drawing>
        <wp:inline distT="0" distB="0" distL="0" distR="0" wp14:anchorId="0FB03785" wp14:editId="764EAA5A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673" w:rsidRDefault="00A3167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E72" w:rsidRDefault="00AD4E72" w:rsidP="00A31673">
      <w:pPr>
        <w:spacing w:after="0" w:line="240" w:lineRule="auto"/>
      </w:pPr>
      <w:r>
        <w:separator/>
      </w:r>
    </w:p>
  </w:footnote>
  <w:footnote w:type="continuationSeparator" w:id="0">
    <w:p w:rsidR="00AD4E72" w:rsidRDefault="00AD4E72" w:rsidP="00A316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77609"/>
    <w:multiLevelType w:val="hybridMultilevel"/>
    <w:tmpl w:val="EC4265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FD0"/>
    <w:rsid w:val="000757FC"/>
    <w:rsid w:val="001A32A8"/>
    <w:rsid w:val="00250553"/>
    <w:rsid w:val="00412845"/>
    <w:rsid w:val="005252CE"/>
    <w:rsid w:val="008A274C"/>
    <w:rsid w:val="008C0FD0"/>
    <w:rsid w:val="009E3365"/>
    <w:rsid w:val="009E67B2"/>
    <w:rsid w:val="00A13316"/>
    <w:rsid w:val="00A31673"/>
    <w:rsid w:val="00AD4E72"/>
    <w:rsid w:val="00AD7B0A"/>
    <w:rsid w:val="00B34C79"/>
    <w:rsid w:val="00B6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12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57FC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A3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1673"/>
  </w:style>
  <w:style w:type="paragraph" w:styleId="Zhlav">
    <w:name w:val="header"/>
    <w:basedOn w:val="Normln"/>
    <w:link w:val="ZhlavChar"/>
    <w:uiPriority w:val="99"/>
    <w:unhideWhenUsed/>
    <w:rsid w:val="00A3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16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12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57FC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A3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1673"/>
  </w:style>
  <w:style w:type="paragraph" w:styleId="Zhlav">
    <w:name w:val="header"/>
    <w:basedOn w:val="Normln"/>
    <w:link w:val="ZhlavChar"/>
    <w:uiPriority w:val="99"/>
    <w:unhideWhenUsed/>
    <w:rsid w:val="00A3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16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8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352;&#225;rka\Documents\R&#367;zn&#233;%20&#353;ablony\&#352;ABLONA.word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ŠABLONA.word.dotx</Template>
  <TotalTime>1</TotalTime>
  <Pages>1</Pages>
  <Words>143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7</cp:revision>
  <dcterms:created xsi:type="dcterms:W3CDTF">2012-04-01T18:19:00Z</dcterms:created>
  <dcterms:modified xsi:type="dcterms:W3CDTF">2012-08-22T20:26:00Z</dcterms:modified>
</cp:coreProperties>
</file>