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AD19AA">
        <w:rPr>
          <w:rFonts w:cstheme="minorHAnsi"/>
          <w:sz w:val="40"/>
          <w:szCs w:val="40"/>
        </w:rPr>
        <w:t>10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AD19AA">
        <w:rPr>
          <w:rFonts w:cstheme="minorHAnsi"/>
          <w:sz w:val="40"/>
          <w:szCs w:val="40"/>
        </w:rPr>
        <w:t>KAPRAĎOROSTY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AD19AA">
        <w:rPr>
          <w:rFonts w:cstheme="minorHAnsi"/>
          <w:sz w:val="40"/>
          <w:szCs w:val="40"/>
        </w:rPr>
        <w:t xml:space="preserve">KAPRAĎOROSTY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585BA5">
        <w:rPr>
          <w:rFonts w:cstheme="minorHAnsi"/>
          <w:sz w:val="40"/>
          <w:szCs w:val="40"/>
        </w:rPr>
        <w:t>LEDEN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AD19AA" w:rsidRPr="00AD19AA">
        <w:rPr>
          <w:rFonts w:cstheme="minorHAnsi"/>
          <w:b/>
          <w:sz w:val="40"/>
          <w:szCs w:val="40"/>
        </w:rPr>
        <w:t>KAPRAĎOROSTY</w:t>
      </w:r>
    </w:p>
    <w:p w:rsidR="005F28D6" w:rsidRPr="00585BA5" w:rsidRDefault="005F28D6" w:rsidP="008B4C23">
      <w:pPr>
        <w:rPr>
          <w:rFonts w:cstheme="minorHAnsi"/>
          <w:b/>
          <w:sz w:val="40"/>
          <w:szCs w:val="40"/>
        </w:rPr>
      </w:pP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5F28D6" w:rsidRDefault="00AD19AA" w:rsidP="005F28D6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Doplň:</w:t>
      </w:r>
    </w:p>
    <w:p w:rsidR="005F28D6" w:rsidRDefault="00AD19AA" w:rsidP="005F28D6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 xml:space="preserve">P__________, p_____________ a k______________ byly </w:t>
      </w:r>
    </w:p>
    <w:p w:rsidR="00AD19AA" w:rsidRPr="00701713" w:rsidRDefault="00AD19AA" w:rsidP="005F28D6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 xml:space="preserve">hlavními rostlinami prvohor před _______lety. </w:t>
      </w:r>
    </w:p>
    <w:p w:rsidR="00AD19AA" w:rsidRPr="00701713" w:rsidRDefault="00AD19AA" w:rsidP="005F28D6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>Vyrůstaly do výšky až ______metrů.</w:t>
      </w:r>
    </w:p>
    <w:p w:rsidR="00585BA5" w:rsidRPr="00701713" w:rsidRDefault="00AD19AA" w:rsidP="005F28D6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>Jejich odumřelá těla zapadala do ____________, kde bez přístupu _____________zuhelnatěla. Po miliónech let je teď těžíme jako __________uhlí. Uhlí patří mezi __________suroviny (zdroje energie)</w:t>
      </w:r>
    </w:p>
    <w:p w:rsidR="005F28D6" w:rsidRDefault="005F28D6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701713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701713">
        <w:rPr>
          <w:rFonts w:cstheme="minorHAnsi"/>
          <w:b/>
          <w:sz w:val="40"/>
          <w:szCs w:val="40"/>
        </w:rPr>
        <w:t>podstatná jména charakterizující</w:t>
      </w:r>
    </w:p>
    <w:p w:rsidR="00585BA5" w:rsidRDefault="00A43F42" w:rsidP="00534B3C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562862B" wp14:editId="4FC1F56A">
            <wp:simplePos x="0" y="0"/>
            <wp:positionH relativeFrom="column">
              <wp:posOffset>3968750</wp:posOffset>
            </wp:positionH>
            <wp:positionV relativeFrom="paragraph">
              <wp:posOffset>60325</wp:posOffset>
            </wp:positionV>
            <wp:extent cx="2077720" cy="2348865"/>
            <wp:effectExtent l="0" t="0" r="0" b="0"/>
            <wp:wrapNone/>
            <wp:docPr id="11" name="obrázek 2" descr="Plavu&amp;ncaron; vidla&amp;ccaron;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vu&amp;ncaron; vidla&amp;ccaron;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713">
        <w:rPr>
          <w:rFonts w:cstheme="minorHAnsi"/>
          <w:b/>
          <w:sz w:val="40"/>
          <w:szCs w:val="40"/>
        </w:rPr>
        <w:t>PLAVUŇ VIDLAČKU.</w:t>
      </w:r>
    </w:p>
    <w:p w:rsidR="00701713" w:rsidRPr="005F28D6" w:rsidRDefault="00701713" w:rsidP="00534B3C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vidličnaté__________________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šupinaté__________________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poléhavá__________________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proofErr w:type="spellStart"/>
      <w:r w:rsidRPr="005F28D6">
        <w:rPr>
          <w:rFonts w:cstheme="minorHAnsi"/>
          <w:sz w:val="40"/>
          <w:szCs w:val="40"/>
        </w:rPr>
        <w:t>výtrusnicové</w:t>
      </w:r>
      <w:proofErr w:type="spellEnd"/>
      <w:r w:rsidRPr="005F28D6">
        <w:rPr>
          <w:rFonts w:cstheme="minorHAnsi"/>
          <w:sz w:val="40"/>
          <w:szCs w:val="40"/>
        </w:rPr>
        <w:t xml:space="preserve"> __________________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 w:rsidRPr="005F28D6">
        <w:rPr>
          <w:rFonts w:cstheme="minorHAnsi"/>
          <w:sz w:val="40"/>
          <w:szCs w:val="40"/>
        </w:rPr>
        <w:t>chráněný_________________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jehličnaté_________________</w:t>
      </w:r>
    </w:p>
    <w:p w:rsidR="00913E32" w:rsidRDefault="00DE5A20" w:rsidP="0070171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3A964592" wp14:editId="31F7D253">
            <wp:simplePos x="0" y="0"/>
            <wp:positionH relativeFrom="column">
              <wp:posOffset>3695700</wp:posOffset>
            </wp:positionH>
            <wp:positionV relativeFrom="paragraph">
              <wp:posOffset>-234315</wp:posOffset>
            </wp:positionV>
            <wp:extent cx="1616075" cy="2745740"/>
            <wp:effectExtent l="0" t="0" r="0" b="0"/>
            <wp:wrapNone/>
            <wp:docPr id="3" name="irc_mi" descr="http://www.avicenna.cz/media/4/20040902-Equisetum-arven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vicenna.cz/media/4/20040902-Equisetum-arvens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75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713">
        <w:rPr>
          <w:rFonts w:cstheme="minorHAnsi"/>
          <w:b/>
          <w:sz w:val="40"/>
          <w:szCs w:val="40"/>
        </w:rPr>
        <w:t>No 3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tabulku.</w:t>
      </w:r>
      <w:r w:rsidR="00DE5A20" w:rsidRPr="00DE5A20">
        <w:rPr>
          <w:noProof/>
          <w:lang w:eastAsia="cs-CZ"/>
        </w:rPr>
        <w:t xml:space="preserve"> </w:t>
      </w: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DE5A20" w:rsidRDefault="00DE5A20" w:rsidP="00701713">
      <w:pPr>
        <w:rPr>
          <w:rFonts w:cstheme="minorHAnsi"/>
          <w:b/>
          <w:sz w:val="40"/>
          <w:szCs w:val="40"/>
        </w:rPr>
      </w:pPr>
    </w:p>
    <w:p w:rsidR="00DE5A20" w:rsidRDefault="00DE5A20" w:rsidP="00701713">
      <w:pPr>
        <w:rPr>
          <w:rFonts w:cstheme="minorHAnsi"/>
          <w:b/>
          <w:sz w:val="40"/>
          <w:szCs w:val="40"/>
        </w:rPr>
      </w:pPr>
    </w:p>
    <w:p w:rsidR="00DE5A20" w:rsidRDefault="00DE5A20" w:rsidP="00701713">
      <w:pPr>
        <w:rPr>
          <w:rFonts w:cstheme="minorHAnsi"/>
          <w:b/>
          <w:sz w:val="40"/>
          <w:szCs w:val="40"/>
        </w:rPr>
      </w:pPr>
    </w:p>
    <w:tbl>
      <w:tblPr>
        <w:tblW w:w="8830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3566"/>
        <w:gridCol w:w="3564"/>
      </w:tblGrid>
      <w:tr w:rsidR="00701713" w:rsidRPr="00701713" w:rsidTr="005F28D6">
        <w:trPr>
          <w:trHeight w:val="686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PŘESLIČKA ROLNÍ</w:t>
            </w:r>
          </w:p>
        </w:tc>
      </w:tr>
      <w:tr w:rsidR="00701713" w:rsidRPr="00701713" w:rsidTr="005F28D6">
        <w:trPr>
          <w:trHeight w:val="6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jarní lodyha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letní lodyha</w:t>
            </w:r>
          </w:p>
        </w:tc>
      </w:tr>
      <w:tr w:rsidR="00701713" w:rsidRPr="00701713" w:rsidTr="005F28D6">
        <w:trPr>
          <w:trHeight w:val="686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barva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7017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701713" w:rsidRPr="00701713" w:rsidTr="005F28D6">
        <w:trPr>
          <w:trHeight w:val="6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funkce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7017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701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</w:tbl>
    <w:p w:rsidR="00701713" w:rsidRDefault="00701713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Jak souvisí s kapradinami tato slova:</w:t>
      </w: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701713" w:rsidRPr="005F28D6" w:rsidRDefault="005F28D6" w:rsidP="0070171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n</w:t>
      </w:r>
      <w:r w:rsidR="00701713" w:rsidRPr="005F28D6">
        <w:rPr>
          <w:rFonts w:cstheme="minorHAnsi"/>
          <w:sz w:val="40"/>
          <w:szCs w:val="40"/>
        </w:rPr>
        <w:t>álevka _______________________</w:t>
      </w:r>
      <w:r>
        <w:rPr>
          <w:rFonts w:cstheme="minorHAnsi"/>
          <w:sz w:val="40"/>
          <w:szCs w:val="40"/>
        </w:rPr>
        <w:t>_________</w:t>
      </w:r>
      <w:r w:rsidR="00701713" w:rsidRPr="005F28D6">
        <w:rPr>
          <w:rFonts w:cstheme="minorHAnsi"/>
          <w:sz w:val="40"/>
          <w:szCs w:val="40"/>
        </w:rPr>
        <w:t>________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kupka</w:t>
      </w:r>
      <w:r w:rsidR="005F28D6">
        <w:rPr>
          <w:rFonts w:cstheme="minorHAnsi"/>
          <w:sz w:val="40"/>
          <w:szCs w:val="40"/>
        </w:rPr>
        <w:t xml:space="preserve"> </w:t>
      </w:r>
      <w:r w:rsidRPr="005F28D6">
        <w:rPr>
          <w:rFonts w:cstheme="minorHAnsi"/>
          <w:sz w:val="40"/>
          <w:szCs w:val="40"/>
        </w:rPr>
        <w:t>______________</w:t>
      </w:r>
      <w:r w:rsidR="005F28D6">
        <w:rPr>
          <w:rFonts w:cstheme="minorHAnsi"/>
          <w:sz w:val="40"/>
          <w:szCs w:val="40"/>
        </w:rPr>
        <w:t>____________________________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spirála</w:t>
      </w:r>
      <w:r w:rsidR="005F28D6">
        <w:rPr>
          <w:rFonts w:cstheme="minorHAnsi"/>
          <w:sz w:val="40"/>
          <w:szCs w:val="40"/>
        </w:rPr>
        <w:t xml:space="preserve"> </w:t>
      </w:r>
      <w:r w:rsidRPr="005F28D6">
        <w:rPr>
          <w:rFonts w:cstheme="minorHAnsi"/>
          <w:sz w:val="40"/>
          <w:szCs w:val="40"/>
        </w:rPr>
        <w:t>____________</w:t>
      </w:r>
      <w:r w:rsidR="005F28D6">
        <w:rPr>
          <w:rFonts w:cstheme="minorHAnsi"/>
          <w:sz w:val="40"/>
          <w:szCs w:val="40"/>
        </w:rPr>
        <w:t>___________</w:t>
      </w:r>
      <w:r w:rsidRPr="005F28D6">
        <w:rPr>
          <w:rFonts w:cstheme="minorHAnsi"/>
          <w:sz w:val="40"/>
          <w:szCs w:val="40"/>
        </w:rPr>
        <w:t>__________________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srdce</w:t>
      </w:r>
      <w:r w:rsidR="005F28D6">
        <w:rPr>
          <w:rFonts w:cstheme="minorHAnsi"/>
          <w:sz w:val="40"/>
          <w:szCs w:val="40"/>
        </w:rPr>
        <w:t xml:space="preserve"> </w:t>
      </w:r>
      <w:r w:rsidRPr="005F28D6">
        <w:rPr>
          <w:rFonts w:cstheme="minorHAnsi"/>
          <w:sz w:val="40"/>
          <w:szCs w:val="40"/>
        </w:rPr>
        <w:t>__________</w:t>
      </w:r>
      <w:r w:rsidR="005F28D6">
        <w:rPr>
          <w:rFonts w:cstheme="minorHAnsi"/>
          <w:sz w:val="40"/>
          <w:szCs w:val="40"/>
        </w:rPr>
        <w:t>___________</w:t>
      </w:r>
      <w:r w:rsidRPr="005F28D6">
        <w:rPr>
          <w:rFonts w:cstheme="minorHAnsi"/>
          <w:sz w:val="40"/>
          <w:szCs w:val="40"/>
        </w:rPr>
        <w:t>_____________________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5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rodová jména zástupců kapradiny.</w:t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___________________samec</w:t>
      </w:r>
      <w:r w:rsidR="00DE5A20">
        <w:rPr>
          <w:rFonts w:cstheme="minorHAnsi"/>
          <w:sz w:val="40"/>
          <w:szCs w:val="40"/>
        </w:rPr>
        <w:t xml:space="preserve">      </w:t>
      </w:r>
      <w:r w:rsidR="00DE5A20" w:rsidRPr="00DE5A20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1365663" cy="1770282"/>
            <wp:effectExtent l="0" t="0" r="0" b="0"/>
            <wp:docPr id="4" name="Obrázek 4" descr="Soubor:Dryopteris filix-mas - Köhler–s Medizinal-Pflanzen-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Dryopteris filix-mas - Köhler–s Medizinal-Pflanzen-2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257" cy="1771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___________________různolistá</w:t>
      </w:r>
      <w:r w:rsidR="00DE5A20">
        <w:rPr>
          <w:rFonts w:cstheme="minorHAnsi"/>
          <w:sz w:val="40"/>
          <w:szCs w:val="40"/>
        </w:rPr>
        <w:t xml:space="preserve">  </w:t>
      </w:r>
      <w:r w:rsidR="00DE5A20">
        <w:rPr>
          <w:noProof/>
          <w:lang w:eastAsia="cs-CZ"/>
        </w:rPr>
        <w:drawing>
          <wp:inline distT="0" distB="0" distL="0" distR="0" wp14:anchorId="318ED698" wp14:editId="3AB4788F">
            <wp:extent cx="1312502" cy="1959428"/>
            <wp:effectExtent l="0" t="0" r="0" b="0"/>
            <wp:docPr id="5" name="obrázek 11" descr="&amp;Zcaron;ebrovice r&amp;uring;znolistá (Blechnum spican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&amp;Zcaron;ebrovice r&amp;uring;znolistá (Blechnum spicant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70" cy="195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___________________obecný</w:t>
      </w:r>
      <w:r w:rsidR="00DE5A20">
        <w:rPr>
          <w:rFonts w:cstheme="minorHAnsi"/>
          <w:sz w:val="40"/>
          <w:szCs w:val="40"/>
        </w:rPr>
        <w:t xml:space="preserve">   </w:t>
      </w:r>
      <w:r w:rsidR="00DE5A20">
        <w:rPr>
          <w:noProof/>
          <w:lang w:eastAsia="cs-CZ"/>
        </w:rPr>
        <w:drawing>
          <wp:inline distT="0" distB="0" distL="0" distR="0" wp14:anchorId="227C140E" wp14:editId="4F6B97E3">
            <wp:extent cx="1871123" cy="1401288"/>
            <wp:effectExtent l="0" t="0" r="0" b="0"/>
            <wp:docPr id="6" name="obrázek 13" descr="Polypodium vulg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lypodium vulgar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16" cy="1401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___________________samičí</w:t>
      </w:r>
      <w:r w:rsidR="00DE5A20">
        <w:rPr>
          <w:rFonts w:cstheme="minorHAnsi"/>
          <w:sz w:val="40"/>
          <w:szCs w:val="40"/>
        </w:rPr>
        <w:t xml:space="preserve">   </w:t>
      </w:r>
      <w:r w:rsidR="00DE5A20">
        <w:rPr>
          <w:noProof/>
          <w:lang w:eastAsia="cs-CZ"/>
        </w:rPr>
        <w:drawing>
          <wp:inline distT="0" distB="0" distL="0" distR="0" wp14:anchorId="78452508" wp14:editId="38E3CCD1">
            <wp:extent cx="1365662" cy="2121396"/>
            <wp:effectExtent l="0" t="0" r="0" b="0"/>
            <wp:docPr id="7" name="obrázek 15" descr="Soubor:Illustration Athyrium filix-femin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oubor:Illustration Athyrium filix-femina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733" cy="212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lastRenderedPageBreak/>
        <w:t>___________________orličí</w:t>
      </w:r>
      <w:r w:rsidR="00DE5A20">
        <w:rPr>
          <w:rFonts w:cstheme="minorHAnsi"/>
          <w:sz w:val="40"/>
          <w:szCs w:val="40"/>
        </w:rPr>
        <w:t xml:space="preserve">    </w:t>
      </w:r>
      <w:r w:rsidR="00DE5A20">
        <w:rPr>
          <w:noProof/>
          <w:lang w:eastAsia="cs-CZ"/>
        </w:rPr>
        <w:drawing>
          <wp:inline distT="0" distB="0" distL="0" distR="0" wp14:anchorId="59B54490" wp14:editId="6D7413DF">
            <wp:extent cx="1258711" cy="2122966"/>
            <wp:effectExtent l="0" t="0" r="0" b="0"/>
            <wp:docPr id="8" name="obrázek 17" descr="Hasivka orli&amp;ccaron;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sivka orli&amp;ccaron;í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763" cy="212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___________________routička</w:t>
      </w:r>
      <w:r w:rsidR="008E49AE">
        <w:rPr>
          <w:rFonts w:cstheme="minorHAnsi"/>
          <w:sz w:val="40"/>
          <w:szCs w:val="40"/>
        </w:rPr>
        <w:t xml:space="preserve">  </w:t>
      </w:r>
      <w:r w:rsidR="00DE5A20">
        <w:rPr>
          <w:noProof/>
          <w:lang w:eastAsia="cs-CZ"/>
        </w:rPr>
        <w:drawing>
          <wp:inline distT="0" distB="0" distL="0" distR="0" wp14:anchorId="153270E9" wp14:editId="2D5EE547">
            <wp:extent cx="1852551" cy="1391467"/>
            <wp:effectExtent l="0" t="0" r="0" b="0"/>
            <wp:docPr id="9" name="obrázek 19" descr="Sleziník routi&amp;ccaron;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leziník routi&amp;ccaron;k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468" cy="1391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___________________vzplývající</w:t>
      </w:r>
      <w:r w:rsidR="008E49AE">
        <w:rPr>
          <w:rFonts w:cstheme="minorHAnsi"/>
          <w:sz w:val="40"/>
          <w:szCs w:val="40"/>
        </w:rPr>
        <w:t xml:space="preserve">   </w:t>
      </w:r>
      <w:r w:rsidR="008E49AE">
        <w:rPr>
          <w:noProof/>
          <w:lang w:eastAsia="cs-CZ"/>
        </w:rPr>
        <w:drawing>
          <wp:inline distT="0" distB="0" distL="0" distR="0" wp14:anchorId="69831F49" wp14:editId="346C67EC">
            <wp:extent cx="1400159" cy="1050777"/>
            <wp:effectExtent l="0" t="0" r="0" b="0"/>
            <wp:docPr id="10" name="obrázek 21" descr="Soubor:Salvinia minim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bor:Salvinia minima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702" cy="1051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49AE">
        <w:rPr>
          <w:rFonts w:cstheme="minorHAnsi"/>
          <w:sz w:val="40"/>
          <w:szCs w:val="40"/>
        </w:rPr>
        <w:t xml:space="preserve">  </w:t>
      </w:r>
    </w:p>
    <w:p w:rsidR="008E49AE" w:rsidRDefault="008E49AE" w:rsidP="00701713">
      <w:pPr>
        <w:rPr>
          <w:rFonts w:cstheme="minorHAnsi"/>
          <w:sz w:val="40"/>
          <w:szCs w:val="40"/>
        </w:rPr>
      </w:pPr>
    </w:p>
    <w:p w:rsidR="008E49AE" w:rsidRDefault="008E49AE" w:rsidP="00701713">
      <w:pPr>
        <w:rPr>
          <w:rFonts w:cstheme="minorHAnsi"/>
          <w:sz w:val="40"/>
          <w:szCs w:val="40"/>
        </w:rPr>
      </w:pPr>
    </w:p>
    <w:p w:rsidR="008E49AE" w:rsidRDefault="008E49AE" w:rsidP="00701713">
      <w:pPr>
        <w:rPr>
          <w:rFonts w:cstheme="minorHAnsi"/>
          <w:sz w:val="40"/>
          <w:szCs w:val="40"/>
        </w:rPr>
      </w:pPr>
    </w:p>
    <w:p w:rsidR="00701713" w:rsidRPr="005F28D6" w:rsidRDefault="00701713" w:rsidP="00701713">
      <w:pPr>
        <w:rPr>
          <w:rFonts w:cstheme="minorHAnsi"/>
          <w:sz w:val="40"/>
          <w:szCs w:val="40"/>
        </w:rPr>
      </w:pPr>
      <w:r w:rsidRPr="005F28D6">
        <w:rPr>
          <w:rFonts w:cstheme="minorHAnsi"/>
          <w:sz w:val="40"/>
          <w:szCs w:val="40"/>
        </w:rPr>
        <w:t>___________________Venušin vlas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5F28D6" w:rsidRDefault="005F28D6" w:rsidP="00701713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701713" w:rsidRPr="00585BA5" w:rsidRDefault="00701713" w:rsidP="0070171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Doplň:</w:t>
      </w:r>
    </w:p>
    <w:p w:rsidR="00701713" w:rsidRPr="00701713" w:rsidRDefault="00701713" w:rsidP="0070171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PLAVUNĚ, PŘESLIČKY A KAPRADINY </w:t>
      </w:r>
      <w:r w:rsidRPr="00701713">
        <w:rPr>
          <w:rFonts w:cstheme="minorHAnsi"/>
          <w:sz w:val="40"/>
          <w:szCs w:val="40"/>
        </w:rPr>
        <w:t xml:space="preserve">byly hlavními rostlinami prvohor před </w:t>
      </w:r>
      <w:r>
        <w:rPr>
          <w:rFonts w:cstheme="minorHAnsi"/>
          <w:sz w:val="40"/>
          <w:szCs w:val="40"/>
        </w:rPr>
        <w:t xml:space="preserve">400 MILIÓNY </w:t>
      </w:r>
      <w:r w:rsidRPr="00701713">
        <w:rPr>
          <w:rFonts w:cstheme="minorHAnsi"/>
          <w:sz w:val="40"/>
          <w:szCs w:val="40"/>
        </w:rPr>
        <w:t xml:space="preserve">lety. </w:t>
      </w:r>
    </w:p>
    <w:p w:rsidR="00701713" w:rsidRPr="00701713" w:rsidRDefault="00701713" w:rsidP="00701713">
      <w:pPr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 xml:space="preserve">Vyrůstaly do výšky až </w:t>
      </w:r>
      <w:r>
        <w:rPr>
          <w:rFonts w:cstheme="minorHAnsi"/>
          <w:sz w:val="40"/>
          <w:szCs w:val="40"/>
        </w:rPr>
        <w:t>30 m</w:t>
      </w:r>
      <w:r w:rsidRPr="00701713">
        <w:rPr>
          <w:rFonts w:cstheme="minorHAnsi"/>
          <w:sz w:val="40"/>
          <w:szCs w:val="40"/>
        </w:rPr>
        <w:t>etrů.</w:t>
      </w:r>
    </w:p>
    <w:p w:rsidR="00701713" w:rsidRPr="00701713" w:rsidRDefault="00701713" w:rsidP="00701713">
      <w:pPr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 xml:space="preserve">Jejich odumřelá těla zapadala do </w:t>
      </w:r>
      <w:r>
        <w:rPr>
          <w:rFonts w:cstheme="minorHAnsi"/>
          <w:sz w:val="40"/>
          <w:szCs w:val="40"/>
        </w:rPr>
        <w:t>BAHNA</w:t>
      </w:r>
      <w:r w:rsidRPr="00701713">
        <w:rPr>
          <w:rFonts w:cstheme="minorHAnsi"/>
          <w:sz w:val="40"/>
          <w:szCs w:val="40"/>
        </w:rPr>
        <w:t xml:space="preserve">, kde bez přístupu </w:t>
      </w:r>
      <w:r>
        <w:rPr>
          <w:rFonts w:cstheme="minorHAnsi"/>
          <w:sz w:val="40"/>
          <w:szCs w:val="40"/>
        </w:rPr>
        <w:t xml:space="preserve">VZDUCHU </w:t>
      </w:r>
      <w:r w:rsidRPr="00701713">
        <w:rPr>
          <w:rFonts w:cstheme="minorHAnsi"/>
          <w:sz w:val="40"/>
          <w:szCs w:val="40"/>
        </w:rPr>
        <w:t xml:space="preserve">zuhelnatěla. Po miliónech let je teď těžíme jako </w:t>
      </w:r>
      <w:r>
        <w:rPr>
          <w:rFonts w:cstheme="minorHAnsi"/>
          <w:sz w:val="40"/>
          <w:szCs w:val="40"/>
        </w:rPr>
        <w:t xml:space="preserve">ČERNÉ </w:t>
      </w:r>
      <w:r w:rsidRPr="00701713">
        <w:rPr>
          <w:rFonts w:cstheme="minorHAnsi"/>
          <w:sz w:val="40"/>
          <w:szCs w:val="40"/>
        </w:rPr>
        <w:t xml:space="preserve">uhlí. Uhlí patří mezi </w:t>
      </w:r>
      <w:r>
        <w:rPr>
          <w:rFonts w:cstheme="minorHAnsi"/>
          <w:sz w:val="40"/>
          <w:szCs w:val="40"/>
        </w:rPr>
        <w:t>NEOBNOVITELNÉ s</w:t>
      </w:r>
      <w:r w:rsidRPr="00701713">
        <w:rPr>
          <w:rFonts w:cstheme="minorHAnsi"/>
          <w:sz w:val="40"/>
          <w:szCs w:val="40"/>
        </w:rPr>
        <w:t>uroviny (zdroje energie)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Doplň podstatná jména charakterizující</w:t>
      </w:r>
    </w:p>
    <w:p w:rsidR="00701713" w:rsidRPr="00701713" w:rsidRDefault="00701713" w:rsidP="00701713">
      <w:pPr>
        <w:rPr>
          <w:rFonts w:cstheme="minorHAnsi"/>
          <w:b/>
          <w:sz w:val="40"/>
          <w:szCs w:val="40"/>
        </w:rPr>
      </w:pPr>
      <w:r w:rsidRPr="00701713">
        <w:rPr>
          <w:rFonts w:cstheme="minorHAnsi"/>
          <w:b/>
          <w:sz w:val="40"/>
          <w:szCs w:val="40"/>
        </w:rPr>
        <w:t>PLAVUŇ VIDLAČKU.</w:t>
      </w:r>
    </w:p>
    <w:p w:rsidR="00701713" w:rsidRPr="00701713" w:rsidRDefault="00701713" w:rsidP="00906B20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>vidličnaté VĚTVENÍ</w:t>
      </w:r>
    </w:p>
    <w:p w:rsidR="00701713" w:rsidRPr="00701713" w:rsidRDefault="00701713" w:rsidP="00906B20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>šupinaté LÍSTKY</w:t>
      </w:r>
    </w:p>
    <w:p w:rsidR="00701713" w:rsidRPr="00701713" w:rsidRDefault="00701713" w:rsidP="00906B20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>poléhavá LODYHA</w:t>
      </w:r>
    </w:p>
    <w:p w:rsidR="00701713" w:rsidRPr="00701713" w:rsidRDefault="00701713" w:rsidP="00906B20">
      <w:pPr>
        <w:spacing w:after="0"/>
        <w:rPr>
          <w:rFonts w:cstheme="minorHAnsi"/>
          <w:sz w:val="40"/>
          <w:szCs w:val="40"/>
        </w:rPr>
      </w:pPr>
      <w:proofErr w:type="spellStart"/>
      <w:r w:rsidRPr="00701713">
        <w:rPr>
          <w:rFonts w:cstheme="minorHAnsi"/>
          <w:sz w:val="40"/>
          <w:szCs w:val="40"/>
        </w:rPr>
        <w:t>výtrusnicové</w:t>
      </w:r>
      <w:proofErr w:type="spellEnd"/>
      <w:r w:rsidRPr="00701713">
        <w:rPr>
          <w:rFonts w:cstheme="minorHAnsi"/>
          <w:sz w:val="40"/>
          <w:szCs w:val="40"/>
        </w:rPr>
        <w:t xml:space="preserve"> KLASY</w:t>
      </w:r>
    </w:p>
    <w:p w:rsidR="00701713" w:rsidRPr="00701713" w:rsidRDefault="00701713" w:rsidP="00906B20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>chráněný DRUH</w:t>
      </w:r>
    </w:p>
    <w:p w:rsidR="00701713" w:rsidRPr="00701713" w:rsidRDefault="00701713" w:rsidP="00906B20">
      <w:pPr>
        <w:spacing w:after="0"/>
        <w:rPr>
          <w:rFonts w:cstheme="minorHAnsi"/>
          <w:sz w:val="40"/>
          <w:szCs w:val="40"/>
        </w:rPr>
      </w:pPr>
      <w:r w:rsidRPr="00701713">
        <w:rPr>
          <w:rFonts w:cstheme="minorHAnsi"/>
          <w:sz w:val="40"/>
          <w:szCs w:val="40"/>
        </w:rPr>
        <w:t>jehličnaté LESY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tabulku.</w:t>
      </w:r>
    </w:p>
    <w:tbl>
      <w:tblPr>
        <w:tblW w:w="7480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3021"/>
        <w:gridCol w:w="3019"/>
      </w:tblGrid>
      <w:tr w:rsidR="00701713" w:rsidRPr="00701713" w:rsidTr="00DB27B6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6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PŘESLIČKA ROLNÍ</w:t>
            </w:r>
          </w:p>
        </w:tc>
      </w:tr>
      <w:tr w:rsidR="00701713" w:rsidRPr="00701713" w:rsidTr="00DB27B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jarní lodyha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letní lodyha</w:t>
            </w:r>
          </w:p>
        </w:tc>
      </w:tr>
      <w:tr w:rsidR="00701713" w:rsidRPr="00701713" w:rsidTr="00DB27B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barva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  <w:r w:rsidR="00906B20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hnědá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906B20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zelená</w:t>
            </w:r>
          </w:p>
        </w:tc>
      </w:tr>
      <w:tr w:rsidR="00701713" w:rsidRPr="00701713" w:rsidTr="00DB27B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701713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funkce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713" w:rsidRPr="00701713" w:rsidRDefault="00701713" w:rsidP="00906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  <w:r w:rsidR="00906B20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rozmnožování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713" w:rsidRPr="00701713" w:rsidRDefault="00906B20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fotosyntéza</w:t>
            </w:r>
            <w:r w:rsidR="00701713" w:rsidRPr="00701713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</w:tbl>
    <w:p w:rsidR="00701713" w:rsidRDefault="00701713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Jak souvisí s kapradinami tato slova:</w:t>
      </w:r>
    </w:p>
    <w:p w:rsidR="00701713" w:rsidRPr="00906B20" w:rsidRDefault="00701713" w:rsidP="00906B20">
      <w:pPr>
        <w:spacing w:after="0"/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 xml:space="preserve">nálevka </w:t>
      </w:r>
      <w:r w:rsidR="00906B20" w:rsidRPr="00906B20">
        <w:rPr>
          <w:rFonts w:cstheme="minorHAnsi"/>
          <w:sz w:val="40"/>
          <w:szCs w:val="40"/>
        </w:rPr>
        <w:t>– USPOŘÁDÁNÍ LISTŮ (STÉKÁNÍ VODY)</w:t>
      </w:r>
    </w:p>
    <w:p w:rsidR="00701713" w:rsidRPr="00906B20" w:rsidRDefault="00701713" w:rsidP="00906B20">
      <w:pPr>
        <w:spacing w:after="0"/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 xml:space="preserve">kupka </w:t>
      </w:r>
      <w:r w:rsidR="00906B20" w:rsidRPr="00906B20">
        <w:rPr>
          <w:rFonts w:cstheme="minorHAnsi"/>
          <w:sz w:val="40"/>
          <w:szCs w:val="40"/>
        </w:rPr>
        <w:t>- VÝTRUSNICE</w:t>
      </w:r>
    </w:p>
    <w:p w:rsidR="00701713" w:rsidRPr="00906B20" w:rsidRDefault="00701713" w:rsidP="00906B20">
      <w:pPr>
        <w:spacing w:after="0"/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>spirála</w:t>
      </w:r>
      <w:r w:rsidR="00906B20" w:rsidRPr="00906B20">
        <w:rPr>
          <w:rFonts w:cstheme="minorHAnsi"/>
          <w:sz w:val="40"/>
          <w:szCs w:val="40"/>
        </w:rPr>
        <w:t xml:space="preserve"> – MLADÝ LIST - STOČENÍ </w:t>
      </w:r>
    </w:p>
    <w:p w:rsidR="00701713" w:rsidRPr="00906B20" w:rsidRDefault="00701713" w:rsidP="00906B20">
      <w:pPr>
        <w:spacing w:after="0"/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 xml:space="preserve">srdce </w:t>
      </w:r>
      <w:r w:rsidR="00906B20" w:rsidRPr="00906B20">
        <w:rPr>
          <w:rFonts w:cstheme="minorHAnsi"/>
          <w:sz w:val="40"/>
          <w:szCs w:val="40"/>
        </w:rPr>
        <w:t>- PROKEL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rodová jména zástupců kapradiny.</w:t>
      </w:r>
    </w:p>
    <w:p w:rsidR="00701713" w:rsidRPr="00906B20" w:rsidRDefault="00906B20" w:rsidP="0070171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lastRenderedPageBreak/>
        <w:t>KAPRAĎ</w:t>
      </w:r>
      <w:r>
        <w:rPr>
          <w:rFonts w:cstheme="minorHAnsi"/>
          <w:sz w:val="40"/>
          <w:szCs w:val="40"/>
        </w:rPr>
        <w:tab/>
      </w:r>
      <w:r w:rsidR="00701713" w:rsidRPr="00906B20">
        <w:rPr>
          <w:rFonts w:cstheme="minorHAnsi"/>
          <w:sz w:val="40"/>
          <w:szCs w:val="40"/>
        </w:rPr>
        <w:t>samec</w:t>
      </w:r>
    </w:p>
    <w:p w:rsidR="00701713" w:rsidRPr="00906B20" w:rsidRDefault="00906B20" w:rsidP="0070171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ŽEBROVICE </w:t>
      </w:r>
      <w:r w:rsidR="00701713" w:rsidRPr="00906B20">
        <w:rPr>
          <w:rFonts w:cstheme="minorHAnsi"/>
          <w:sz w:val="40"/>
          <w:szCs w:val="40"/>
        </w:rPr>
        <w:t>různolistá</w:t>
      </w:r>
    </w:p>
    <w:p w:rsidR="00701713" w:rsidRPr="00906B20" w:rsidRDefault="00906B20" w:rsidP="00701713">
      <w:pPr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 xml:space="preserve">OSLADIČ </w:t>
      </w:r>
      <w:r w:rsidR="00701713" w:rsidRPr="00906B20">
        <w:rPr>
          <w:rFonts w:cstheme="minorHAnsi"/>
          <w:sz w:val="40"/>
          <w:szCs w:val="40"/>
        </w:rPr>
        <w:t>obecný</w:t>
      </w:r>
    </w:p>
    <w:p w:rsidR="00701713" w:rsidRPr="00906B20" w:rsidRDefault="00906B20" w:rsidP="00701713">
      <w:pPr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>PAPRAT</w:t>
      </w:r>
      <w:r>
        <w:rPr>
          <w:rFonts w:cstheme="minorHAnsi"/>
          <w:sz w:val="40"/>
          <w:szCs w:val="40"/>
        </w:rPr>
        <w:t xml:space="preserve">KA </w:t>
      </w:r>
      <w:r w:rsidR="00701713" w:rsidRPr="00906B20">
        <w:rPr>
          <w:rFonts w:cstheme="minorHAnsi"/>
          <w:sz w:val="40"/>
          <w:szCs w:val="40"/>
        </w:rPr>
        <w:t>samičí</w:t>
      </w:r>
    </w:p>
    <w:p w:rsidR="00701713" w:rsidRPr="00906B20" w:rsidRDefault="00906B20" w:rsidP="0070171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HASIVKA </w:t>
      </w:r>
      <w:r w:rsidR="00701713" w:rsidRPr="00906B20">
        <w:rPr>
          <w:rFonts w:cstheme="minorHAnsi"/>
          <w:sz w:val="40"/>
          <w:szCs w:val="40"/>
        </w:rPr>
        <w:t>orličí</w:t>
      </w:r>
    </w:p>
    <w:p w:rsidR="00701713" w:rsidRPr="00906B20" w:rsidRDefault="00906B20" w:rsidP="00701713">
      <w:pPr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 xml:space="preserve">SLEZINÍK </w:t>
      </w:r>
      <w:r w:rsidR="00701713" w:rsidRPr="00906B20">
        <w:rPr>
          <w:rFonts w:cstheme="minorHAnsi"/>
          <w:sz w:val="40"/>
          <w:szCs w:val="40"/>
        </w:rPr>
        <w:t>routička</w:t>
      </w:r>
    </w:p>
    <w:p w:rsidR="00701713" w:rsidRPr="00906B20" w:rsidRDefault="00906B20" w:rsidP="00701713">
      <w:pPr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 xml:space="preserve">NEPUKALKA </w:t>
      </w:r>
      <w:r w:rsidR="00701713" w:rsidRPr="00906B20">
        <w:rPr>
          <w:rFonts w:cstheme="minorHAnsi"/>
          <w:sz w:val="40"/>
          <w:szCs w:val="40"/>
        </w:rPr>
        <w:t>vzplývající</w:t>
      </w:r>
    </w:p>
    <w:p w:rsidR="00701713" w:rsidRDefault="00906B20" w:rsidP="00701713">
      <w:pPr>
        <w:rPr>
          <w:rFonts w:cstheme="minorHAnsi"/>
          <w:sz w:val="40"/>
          <w:szCs w:val="40"/>
        </w:rPr>
      </w:pPr>
      <w:r w:rsidRPr="00906B20">
        <w:rPr>
          <w:rFonts w:cstheme="minorHAnsi"/>
          <w:sz w:val="40"/>
          <w:szCs w:val="40"/>
        </w:rPr>
        <w:t xml:space="preserve">NETÍK </w:t>
      </w:r>
      <w:r w:rsidR="00701713" w:rsidRPr="00906B20">
        <w:rPr>
          <w:rFonts w:cstheme="minorHAnsi"/>
          <w:sz w:val="40"/>
          <w:szCs w:val="40"/>
        </w:rPr>
        <w:t>Venušin vlas</w:t>
      </w:r>
    </w:p>
    <w:p w:rsidR="005F28D6" w:rsidRPr="00906B20" w:rsidRDefault="005F28D6" w:rsidP="00701713">
      <w:pPr>
        <w:rPr>
          <w:rFonts w:cstheme="minorHAnsi"/>
          <w:sz w:val="40"/>
          <w:szCs w:val="40"/>
        </w:rPr>
      </w:pPr>
    </w:p>
    <w:p w:rsidR="00534B3C" w:rsidRDefault="009A002F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  <w:r w:rsidR="00534B3C"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A43F42" w:rsidRDefault="00A43F42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7" w:history="1">
        <w:r w:rsidRPr="00035CE1">
          <w:rPr>
            <w:rStyle w:val="Hypertextovodkaz"/>
            <w:rFonts w:cstheme="minorHAnsi"/>
            <w:sz w:val="40"/>
            <w:szCs w:val="40"/>
          </w:rPr>
          <w:t>http://upload.wikimedia.org/wikipedia/commons/thumb/1/1d/Lycopodium_clavatum_151207.jpg/258px-Lycopodium_clavatum_151207.jpg</w:t>
        </w:r>
      </w:hyperlink>
    </w:p>
    <w:p w:rsidR="00A43F42" w:rsidRDefault="00A43F42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p w:rsidR="00534B3C" w:rsidRDefault="00D04434" w:rsidP="00534B3C">
      <w:pPr>
        <w:rPr>
          <w:rFonts w:cstheme="minorHAnsi"/>
          <w:b/>
          <w:sz w:val="40"/>
          <w:szCs w:val="40"/>
        </w:rPr>
      </w:pPr>
      <w:hyperlink r:id="rId18" w:history="1">
        <w:r w:rsidR="00DE5A20" w:rsidRPr="00615D50">
          <w:rPr>
            <w:rStyle w:val="Hypertextovodkaz"/>
            <w:rFonts w:cstheme="minorHAnsi"/>
            <w:b/>
            <w:sz w:val="40"/>
            <w:szCs w:val="40"/>
          </w:rPr>
          <w:t>http://www.avicenna.cz/media/4/20040902-Equisetum-arvense.jpg</w:t>
        </w:r>
      </w:hyperlink>
    </w:p>
    <w:p w:rsidR="00DE5A20" w:rsidRDefault="00D04434" w:rsidP="00534B3C">
      <w:pPr>
        <w:rPr>
          <w:rFonts w:cstheme="minorHAnsi"/>
          <w:b/>
          <w:sz w:val="40"/>
          <w:szCs w:val="40"/>
        </w:rPr>
      </w:pPr>
      <w:hyperlink r:id="rId19" w:history="1">
        <w:r w:rsidR="008E49AE" w:rsidRPr="00615D50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http://upload.wikimedia.org/wikipedia/commons/6/60/Dryopteris_filix-mas_-_K%C3%B6hler%E2%80%93s_Medizinal-Pflanzen-202.jpg</w:t>
        </w:r>
      </w:hyperlink>
    </w:p>
    <w:p w:rsidR="008E49AE" w:rsidRDefault="008E49AE" w:rsidP="00534B3C">
      <w:pPr>
        <w:rPr>
          <w:rFonts w:cstheme="minorHAnsi"/>
          <w:b/>
          <w:sz w:val="40"/>
          <w:szCs w:val="40"/>
        </w:rPr>
      </w:pPr>
    </w:p>
    <w:p w:rsidR="008E49AE" w:rsidRDefault="00D04434" w:rsidP="00534B3C">
      <w:pPr>
        <w:rPr>
          <w:rFonts w:cstheme="minorHAnsi"/>
          <w:b/>
          <w:sz w:val="40"/>
          <w:szCs w:val="40"/>
        </w:rPr>
      </w:pPr>
      <w:hyperlink r:id="rId20" w:history="1">
        <w:r w:rsidR="008E49AE" w:rsidRPr="00615D50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http://upload.wikimedia.org/wikipedia/commons/thumb/f/f8/397_Blechnum_spicant_Roth._Scolopendrium_officinale_DC.jpg/258px-397_Blechnum_spicant_Roth._Scolopendrium_officinale_DC.jpg</w:t>
        </w:r>
      </w:hyperlink>
    </w:p>
    <w:p w:rsidR="00771FED" w:rsidRDefault="00D04434" w:rsidP="008B4C23">
      <w:pPr>
        <w:rPr>
          <w:rFonts w:cstheme="minorHAnsi"/>
          <w:b/>
          <w:sz w:val="40"/>
          <w:szCs w:val="40"/>
        </w:rPr>
      </w:pPr>
      <w:hyperlink r:id="rId21" w:history="1">
        <w:r w:rsidR="00DE5A20" w:rsidRPr="00615D50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http://upload.wikimedia.org/wikipedia/commons/thumb/1/12/DSCN3854_resize.JPG/258px-DSCN3854_resize.JPG</w:t>
        </w:r>
      </w:hyperlink>
    </w:p>
    <w:p w:rsidR="00DE5A20" w:rsidRDefault="00D04434" w:rsidP="008B4C23">
      <w:pPr>
        <w:rPr>
          <w:rFonts w:cstheme="minorHAnsi"/>
          <w:b/>
          <w:sz w:val="40"/>
          <w:szCs w:val="40"/>
        </w:rPr>
      </w:pPr>
      <w:hyperlink r:id="rId22" w:history="1">
        <w:r w:rsidR="00DE5A20" w:rsidRPr="00615D50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http://upload.wikimedia.org/wikipedia/commons/thumb/d/dc/Illustration_Athyrium_filix-femina0.jpg/385px-Illustration_Athyrium_filix-femina0.jpg</w:t>
        </w:r>
      </w:hyperlink>
    </w:p>
    <w:p w:rsidR="00DE5A20" w:rsidRDefault="00D04434" w:rsidP="008B4C23">
      <w:pPr>
        <w:rPr>
          <w:rFonts w:cstheme="minorHAnsi"/>
          <w:b/>
          <w:sz w:val="40"/>
          <w:szCs w:val="40"/>
        </w:rPr>
      </w:pPr>
      <w:hyperlink r:id="rId23" w:history="1">
        <w:r w:rsidR="00DE5A20" w:rsidRPr="00615D50">
          <w:rPr>
            <w:rStyle w:val="Hypertextovodkaz"/>
            <w:rFonts w:cstheme="minorHAnsi"/>
            <w:b/>
            <w:sz w:val="40"/>
            <w:szCs w:val="40"/>
          </w:rPr>
          <w:t>http://cs.wikipedia.org/wiki/Soubor:Pteridium_aquilinum_nf.jpg</w:t>
        </w:r>
      </w:hyperlink>
    </w:p>
    <w:p w:rsidR="008E49AE" w:rsidRDefault="00D04434" w:rsidP="008B4C23">
      <w:pPr>
        <w:rPr>
          <w:rFonts w:cstheme="minorHAnsi"/>
          <w:b/>
          <w:sz w:val="40"/>
          <w:szCs w:val="40"/>
        </w:rPr>
      </w:pPr>
      <w:hyperlink r:id="rId24" w:history="1">
        <w:r w:rsidR="008E49AE" w:rsidRPr="00615D50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http://upload.wikimedia.org/wikipedia/commons/thumb/e/ed/Asplenium_ruta_muraria2.jpg/800px-Asplenium_ruta_muraria2.jpg</w:t>
        </w:r>
      </w:hyperlink>
    </w:p>
    <w:p w:rsidR="008E49AE" w:rsidRDefault="00D04434" w:rsidP="008B4C23">
      <w:pPr>
        <w:rPr>
          <w:rFonts w:cstheme="minorHAnsi"/>
          <w:b/>
          <w:sz w:val="40"/>
          <w:szCs w:val="40"/>
        </w:rPr>
      </w:pPr>
      <w:hyperlink r:id="rId25" w:history="1">
        <w:r w:rsidR="008E49AE" w:rsidRPr="00615D50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http://upload.wikimedia.org/wikipedia/commons/b/b7/Salvinia_minima_1.jpg</w:t>
        </w:r>
      </w:hyperlink>
    </w:p>
    <w:p w:rsidR="00DE5A20" w:rsidRDefault="00DE5A20" w:rsidP="008B4C23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sectPr w:rsidR="00DE5A20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1B80"/>
    <w:rsid w:val="00007282"/>
    <w:rsid w:val="000424DD"/>
    <w:rsid w:val="00043520"/>
    <w:rsid w:val="00044AC8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E67F1"/>
    <w:rsid w:val="003646EC"/>
    <w:rsid w:val="0036708C"/>
    <w:rsid w:val="00372317"/>
    <w:rsid w:val="00376815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4F53DA"/>
    <w:rsid w:val="00506821"/>
    <w:rsid w:val="0051232B"/>
    <w:rsid w:val="00513C25"/>
    <w:rsid w:val="0052041B"/>
    <w:rsid w:val="00525410"/>
    <w:rsid w:val="005300E3"/>
    <w:rsid w:val="00534B3C"/>
    <w:rsid w:val="00536B55"/>
    <w:rsid w:val="0055368E"/>
    <w:rsid w:val="00560E40"/>
    <w:rsid w:val="005651ED"/>
    <w:rsid w:val="005779F6"/>
    <w:rsid w:val="00585BA5"/>
    <w:rsid w:val="005A2A80"/>
    <w:rsid w:val="005B6317"/>
    <w:rsid w:val="005C682E"/>
    <w:rsid w:val="005D3BDF"/>
    <w:rsid w:val="005F28D6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701713"/>
    <w:rsid w:val="007041FD"/>
    <w:rsid w:val="00720C4B"/>
    <w:rsid w:val="00737D4B"/>
    <w:rsid w:val="00766F72"/>
    <w:rsid w:val="00771FED"/>
    <w:rsid w:val="0079195B"/>
    <w:rsid w:val="00824168"/>
    <w:rsid w:val="00852746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E49AE"/>
    <w:rsid w:val="008F00FE"/>
    <w:rsid w:val="00906B20"/>
    <w:rsid w:val="00913E32"/>
    <w:rsid w:val="00926AB7"/>
    <w:rsid w:val="009502F6"/>
    <w:rsid w:val="00956A70"/>
    <w:rsid w:val="0096097D"/>
    <w:rsid w:val="009662E3"/>
    <w:rsid w:val="00975132"/>
    <w:rsid w:val="0097736B"/>
    <w:rsid w:val="00991B80"/>
    <w:rsid w:val="009A002F"/>
    <w:rsid w:val="009C031F"/>
    <w:rsid w:val="009E588D"/>
    <w:rsid w:val="00A05A07"/>
    <w:rsid w:val="00A20B6E"/>
    <w:rsid w:val="00A2323B"/>
    <w:rsid w:val="00A37AF5"/>
    <w:rsid w:val="00A43F42"/>
    <w:rsid w:val="00A45B7D"/>
    <w:rsid w:val="00A508FC"/>
    <w:rsid w:val="00A66B97"/>
    <w:rsid w:val="00A73BD3"/>
    <w:rsid w:val="00A9086A"/>
    <w:rsid w:val="00A95C17"/>
    <w:rsid w:val="00AA684B"/>
    <w:rsid w:val="00AB5A68"/>
    <w:rsid w:val="00AC5B02"/>
    <w:rsid w:val="00AD19AA"/>
    <w:rsid w:val="00AE322E"/>
    <w:rsid w:val="00B047BB"/>
    <w:rsid w:val="00B1635F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7214"/>
    <w:rsid w:val="00BD3FC2"/>
    <w:rsid w:val="00BD44AE"/>
    <w:rsid w:val="00BE3106"/>
    <w:rsid w:val="00BE4972"/>
    <w:rsid w:val="00C30BE7"/>
    <w:rsid w:val="00C364E6"/>
    <w:rsid w:val="00CB5E01"/>
    <w:rsid w:val="00CF4115"/>
    <w:rsid w:val="00CF7880"/>
    <w:rsid w:val="00D04434"/>
    <w:rsid w:val="00D44B0E"/>
    <w:rsid w:val="00D76705"/>
    <w:rsid w:val="00D80A4F"/>
    <w:rsid w:val="00D85C9D"/>
    <w:rsid w:val="00DB53B2"/>
    <w:rsid w:val="00DD1022"/>
    <w:rsid w:val="00DE5A20"/>
    <w:rsid w:val="00E2587D"/>
    <w:rsid w:val="00E444E0"/>
    <w:rsid w:val="00E463C2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www.avicenna.cz/media/4/20040902-Equisetum-arvense.jp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thumb/1/12/DSCN3854_resize.JPG/258px-DSCN3854_resize.JP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upload.wikimedia.org/wikipedia/commons/thumb/1/1d/Lycopodium_clavatum_151207.jpg/258px-Lycopodium_clavatum_151207.jpg" TargetMode="External"/><Relationship Id="rId25" Type="http://schemas.openxmlformats.org/officeDocument/2006/relationships/hyperlink" Target="http://upload.wikimedia.org/wikipedia/commons/b/b7/Salvinia_minima_1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upload.wikimedia.org/wikipedia/commons/thumb/f/f8/397_Blechnum_spicant_Roth._Scolopendrium_officinale_DC.jpg/258px-397_Blechnum_spicant_Roth._Scolopendrium_officinale_DC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yperlink" Target="http://upload.wikimedia.org/wikipedia/commons/thumb/e/ed/Asplenium_ruta_muraria2.jpg/800px-Asplenium_ruta_muraria2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hyperlink" Target="http://cs.wikipedia.org/wiki/Soubor:Pteridium_aquilinum_nf.jpg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upload.wikimedia.org/wikipedia/commons/6/60/Dryopteris_filix-mas_-_K%C3%B6hler%E2%80%93s_Medizinal-Pflanzen-202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upload.wikimedia.org/wikipedia/commons/thumb/d/dc/Illustration_Athyrium_filix-femina0.jpg/385px-Illustration_Athyrium_filix-femina0.jpg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104BE-93CD-46D7-B389-58548404D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30</TotalTime>
  <Pages>9</Pages>
  <Words>674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 Tvrzníková</cp:lastModifiedBy>
  <cp:revision>6</cp:revision>
  <dcterms:created xsi:type="dcterms:W3CDTF">2013-03-25T00:51:00Z</dcterms:created>
  <dcterms:modified xsi:type="dcterms:W3CDTF">2013-11-12T12:53:00Z</dcterms:modified>
</cp:coreProperties>
</file>