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2B0" w:rsidRDefault="00C272B0" w:rsidP="005076AD">
      <w:pPr>
        <w:rPr>
          <w:rFonts w:cs="Times New Roman"/>
          <w:b/>
          <w:bCs/>
        </w:rPr>
      </w:pPr>
      <w:r w:rsidRPr="00E9570B">
        <w:rPr>
          <w:rFonts w:cs="Times New Roman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35.5pt;height:65.25pt;visibility:visible">
            <v:imagedata r:id="rId5" o:title=""/>
          </v:shape>
        </w:pict>
      </w:r>
    </w:p>
    <w:p w:rsidR="00C272B0" w:rsidRDefault="00C272B0" w:rsidP="005076AD">
      <w:pPr>
        <w:rPr>
          <w:rFonts w:cs="Times New Roman"/>
          <w:b/>
          <w:bCs/>
        </w:rPr>
      </w:pPr>
    </w:p>
    <w:p w:rsidR="00C272B0" w:rsidRDefault="00C272B0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C272B0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</w:tcBorders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</w:tcBorders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 Školní 191, Průhonice</w:t>
            </w:r>
          </w:p>
        </w:tc>
      </w:tr>
      <w:tr w:rsidR="00C272B0" w:rsidTr="009252A4">
        <w:trPr>
          <w:trHeight w:val="511"/>
        </w:trPr>
        <w:tc>
          <w:tcPr>
            <w:tcW w:w="2895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Mgr.Eva Rohnová</w:t>
            </w:r>
          </w:p>
        </w:tc>
      </w:tr>
      <w:tr w:rsidR="00C272B0" w:rsidTr="009252A4">
        <w:trPr>
          <w:trHeight w:val="483"/>
        </w:trPr>
        <w:tc>
          <w:tcPr>
            <w:tcW w:w="2895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C272B0" w:rsidTr="009252A4">
        <w:trPr>
          <w:trHeight w:val="511"/>
        </w:trPr>
        <w:tc>
          <w:tcPr>
            <w:tcW w:w="2895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 -4. 18</w:t>
            </w:r>
          </w:p>
        </w:tc>
      </w:tr>
      <w:tr w:rsidR="00C272B0" w:rsidTr="009252A4">
        <w:trPr>
          <w:trHeight w:val="483"/>
        </w:trPr>
        <w:tc>
          <w:tcPr>
            <w:tcW w:w="2895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</w:tcPr>
          <w:p w:rsidR="00C272B0" w:rsidRDefault="00C272B0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Kontrolní cvičení/testík</w:t>
            </w:r>
          </w:p>
        </w:tc>
      </w:tr>
      <w:tr w:rsidR="00C272B0" w:rsidTr="009252A4">
        <w:trPr>
          <w:trHeight w:val="483"/>
        </w:trPr>
        <w:tc>
          <w:tcPr>
            <w:tcW w:w="2895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</w:tcPr>
          <w:p w:rsidR="00C272B0" w:rsidRDefault="00C272B0" w:rsidP="00D6071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Práce s PL samostatně, ověření si upevněných znalostí</w:t>
            </w:r>
          </w:p>
        </w:tc>
      </w:tr>
      <w:tr w:rsidR="00C272B0" w:rsidTr="009252A4">
        <w:trPr>
          <w:trHeight w:val="511"/>
        </w:trPr>
        <w:tc>
          <w:tcPr>
            <w:tcW w:w="2895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</w:tcPr>
          <w:p w:rsidR="00C272B0" w:rsidRDefault="00C272B0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Přímá úměra, násobení, dělení, sčítání, odčítání, slovní úloha</w:t>
            </w:r>
          </w:p>
        </w:tc>
      </w:tr>
      <w:tr w:rsidR="00C272B0" w:rsidTr="009252A4">
        <w:trPr>
          <w:trHeight w:val="483"/>
        </w:trPr>
        <w:tc>
          <w:tcPr>
            <w:tcW w:w="2895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C272B0" w:rsidTr="009252A4">
        <w:trPr>
          <w:trHeight w:val="511"/>
        </w:trPr>
        <w:tc>
          <w:tcPr>
            <w:tcW w:w="2895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</w:tcPr>
          <w:p w:rsidR="00C272B0" w:rsidRDefault="00C272B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C272B0" w:rsidTr="009252A4">
        <w:trPr>
          <w:trHeight w:val="511"/>
        </w:trPr>
        <w:tc>
          <w:tcPr>
            <w:tcW w:w="2895" w:type="dxa"/>
            <w:tcBorders>
              <w:bottom w:val="single" w:sz="4" w:space="0" w:color="auto"/>
            </w:tcBorders>
          </w:tcPr>
          <w:p w:rsidR="00C272B0" w:rsidRDefault="00C272B0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bottom w:val="single" w:sz="4" w:space="0" w:color="auto"/>
            </w:tcBorders>
          </w:tcPr>
          <w:p w:rsidR="00C272B0" w:rsidRDefault="00C272B0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C272B0" w:rsidRDefault="00C272B0" w:rsidP="005076AD"/>
    <w:p w:rsidR="00C272B0" w:rsidRDefault="00C272B0" w:rsidP="005076AD"/>
    <w:p w:rsidR="00C272B0" w:rsidRDefault="00C272B0" w:rsidP="005076AD"/>
    <w:p w:rsidR="00C272B0" w:rsidRDefault="00C272B0"/>
    <w:p w:rsidR="00C272B0" w:rsidRDefault="00C272B0"/>
    <w:p w:rsidR="00C272B0" w:rsidRDefault="00C272B0"/>
    <w:p w:rsidR="00C272B0" w:rsidRDefault="00C272B0">
      <w:pPr>
        <w:rPr>
          <w:b/>
          <w:sz w:val="40"/>
          <w:szCs w:val="40"/>
          <w:u w:val="single"/>
        </w:rPr>
      </w:pPr>
      <w:r w:rsidRPr="000E3392">
        <w:rPr>
          <w:b/>
          <w:sz w:val="40"/>
          <w:szCs w:val="40"/>
          <w:u w:val="single"/>
        </w:rPr>
        <w:t>Metodický postup</w:t>
      </w:r>
    </w:p>
    <w:p w:rsidR="00C272B0" w:rsidRPr="000E3392" w:rsidRDefault="00C272B0" w:rsidP="000E3392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E3392">
        <w:rPr>
          <w:sz w:val="40"/>
          <w:szCs w:val="40"/>
        </w:rPr>
        <w:t>Ko</w:t>
      </w:r>
      <w:r>
        <w:rPr>
          <w:sz w:val="40"/>
          <w:szCs w:val="40"/>
        </w:rPr>
        <w:t>ntrolní testík učiteli ukáže, jak žáci zvládají probrané učivo</w:t>
      </w:r>
    </w:p>
    <w:p w:rsidR="00C272B0" w:rsidRDefault="00C272B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Práce je na celou hodinu, ale může se stát, že někteří budou dříve hotovi, proto je dobré mít v rezervě další práci</w:t>
      </w:r>
    </w:p>
    <w:p w:rsidR="00C272B0" w:rsidRDefault="00C272B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Vést žáky,a by vše počítali na PL, třeba z druhé strany</w:t>
      </w: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b/>
          <w:sz w:val="40"/>
          <w:szCs w:val="40"/>
          <w:u w:val="single"/>
        </w:rPr>
      </w:pPr>
      <w:r w:rsidRPr="000E3392">
        <w:rPr>
          <w:b/>
          <w:sz w:val="40"/>
          <w:szCs w:val="40"/>
          <w:u w:val="single"/>
        </w:rPr>
        <w:t>Opakovací cvičení</w:t>
      </w:r>
    </w:p>
    <w:p w:rsidR="00C272B0" w:rsidRPr="0078409F" w:rsidRDefault="00C272B0" w:rsidP="000E3392">
      <w:pPr>
        <w:rPr>
          <w:color w:val="1F497D"/>
          <w:sz w:val="36"/>
          <w:szCs w:val="36"/>
        </w:rPr>
      </w:pPr>
      <w:r w:rsidRPr="0078409F">
        <w:rPr>
          <w:color w:val="1F497D"/>
          <w:sz w:val="36"/>
          <w:szCs w:val="36"/>
        </w:rPr>
        <w:t>1.Vypočítej:</w:t>
      </w:r>
    </w:p>
    <w:p w:rsidR="00C272B0" w:rsidRPr="00637325" w:rsidRDefault="00C272B0" w:rsidP="000E3392">
      <w:pPr>
        <w:rPr>
          <w:sz w:val="36"/>
          <w:szCs w:val="36"/>
        </w:rPr>
      </w:pPr>
      <w:r w:rsidRPr="00637325">
        <w:rPr>
          <w:sz w:val="36"/>
          <w:szCs w:val="36"/>
        </w:rPr>
        <w:t>869                             3 257                           23 679</w:t>
      </w:r>
    </w:p>
    <w:p w:rsidR="00C272B0" w:rsidRPr="00637325" w:rsidRDefault="00C272B0" w:rsidP="000E3392">
      <w:pPr>
        <w:rPr>
          <w:sz w:val="36"/>
          <w:szCs w:val="36"/>
        </w:rPr>
      </w:pPr>
      <w:r w:rsidRPr="00637325">
        <w:rPr>
          <w:sz w:val="36"/>
          <w:szCs w:val="36"/>
        </w:rPr>
        <w:t>.    6                              .     8                             .       7</w:t>
      </w:r>
    </w:p>
    <w:p w:rsidR="00C272B0" w:rsidRPr="00637325" w:rsidRDefault="00C272B0" w:rsidP="000E3392">
      <w:pPr>
        <w:rPr>
          <w:sz w:val="36"/>
          <w:szCs w:val="36"/>
        </w:rPr>
      </w:pPr>
      <w:r w:rsidRPr="00637325">
        <w:rPr>
          <w:sz w:val="36"/>
          <w:szCs w:val="36"/>
        </w:rPr>
        <w:t>-------                          --------                          ----------</w:t>
      </w:r>
    </w:p>
    <w:p w:rsidR="00C272B0" w:rsidRPr="00637325" w:rsidRDefault="00C272B0" w:rsidP="000E3392">
      <w:pPr>
        <w:rPr>
          <w:sz w:val="36"/>
          <w:szCs w:val="36"/>
        </w:rPr>
      </w:pPr>
    </w:p>
    <w:p w:rsidR="00C272B0" w:rsidRPr="00637325" w:rsidRDefault="00C272B0" w:rsidP="000E3392">
      <w:pPr>
        <w:rPr>
          <w:sz w:val="36"/>
          <w:szCs w:val="36"/>
        </w:rPr>
      </w:pPr>
    </w:p>
    <w:p w:rsidR="00C272B0" w:rsidRPr="0078409F" w:rsidRDefault="00C272B0" w:rsidP="000E3392">
      <w:pPr>
        <w:rPr>
          <w:color w:val="1F497D"/>
          <w:sz w:val="36"/>
          <w:szCs w:val="36"/>
        </w:rPr>
      </w:pPr>
      <w:r w:rsidRPr="0078409F">
        <w:rPr>
          <w:color w:val="1F497D"/>
          <w:sz w:val="36"/>
          <w:szCs w:val="36"/>
        </w:rPr>
        <w:t>2.Převeď:</w:t>
      </w:r>
    </w:p>
    <w:p w:rsidR="00C272B0" w:rsidRDefault="00C272B0" w:rsidP="000E3392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Pr="00637325">
        <w:rPr>
          <w:sz w:val="36"/>
          <w:szCs w:val="36"/>
        </w:rPr>
        <w:t>8cm 6mm =    mm                              7dm 3cm =            cm</w:t>
      </w:r>
    </w:p>
    <w:p w:rsidR="00C272B0" w:rsidRDefault="00C272B0" w:rsidP="000E3392">
      <w:pPr>
        <w:rPr>
          <w:sz w:val="36"/>
          <w:szCs w:val="36"/>
        </w:rPr>
      </w:pPr>
      <w:smartTag w:uri="urn:schemas-microsoft-com:office:smarttags" w:element="metricconverter">
        <w:smartTagPr>
          <w:attr w:name="ProductID" w:val="74 km"/>
        </w:smartTagPr>
        <w:r>
          <w:rPr>
            <w:sz w:val="36"/>
            <w:szCs w:val="36"/>
          </w:rPr>
          <w:t>74 km</w:t>
        </w:r>
      </w:smartTag>
      <w:r>
        <w:rPr>
          <w:sz w:val="36"/>
          <w:szCs w:val="36"/>
        </w:rPr>
        <w:t xml:space="preserve"> </w:t>
      </w:r>
      <w:smartTag w:uri="urn:schemas-microsoft-com:office:smarttags" w:element="metricconverter">
        <w:smartTagPr>
          <w:attr w:name="ProductID" w:val="300 m"/>
        </w:smartTagPr>
        <w:r>
          <w:rPr>
            <w:sz w:val="36"/>
            <w:szCs w:val="36"/>
          </w:rPr>
          <w:t>300 m</w:t>
        </w:r>
      </w:smartTag>
      <w:r>
        <w:rPr>
          <w:sz w:val="36"/>
          <w:szCs w:val="36"/>
        </w:rPr>
        <w:t xml:space="preserve"> =              m                   5 800m   =    km       m</w:t>
      </w: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  <w:r w:rsidRPr="0078409F">
        <w:rPr>
          <w:color w:val="1F497D"/>
          <w:sz w:val="36"/>
          <w:szCs w:val="36"/>
        </w:rPr>
        <w:t>3.Rovnice-vypočítej i se zkouškou</w:t>
      </w:r>
      <w:r>
        <w:rPr>
          <w:sz w:val="36"/>
          <w:szCs w:val="36"/>
        </w:rPr>
        <w:t>:</w:t>
      </w:r>
    </w:p>
    <w:p w:rsidR="00C272B0" w:rsidRDefault="00C272B0" w:rsidP="000E3392">
      <w:pPr>
        <w:rPr>
          <w:sz w:val="36"/>
          <w:szCs w:val="36"/>
        </w:rPr>
      </w:pPr>
      <w:r>
        <w:rPr>
          <w:sz w:val="36"/>
          <w:szCs w:val="36"/>
        </w:rPr>
        <w:t>x  + 678 =  3 726                                      98 257 – y =  28 300</w:t>
      </w: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  <w:r>
        <w:rPr>
          <w:sz w:val="36"/>
          <w:szCs w:val="36"/>
        </w:rPr>
        <w:t>9 700 + 3 157 = z                                       789 + o = 3 987</w:t>
      </w: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</w:p>
    <w:p w:rsidR="00C272B0" w:rsidRPr="0078409F" w:rsidRDefault="00C272B0" w:rsidP="000E3392">
      <w:pPr>
        <w:rPr>
          <w:color w:val="1F497D"/>
          <w:sz w:val="36"/>
          <w:szCs w:val="36"/>
        </w:rPr>
      </w:pPr>
      <w:r w:rsidRPr="0078409F">
        <w:rPr>
          <w:color w:val="1F497D"/>
          <w:sz w:val="36"/>
          <w:szCs w:val="36"/>
        </w:rPr>
        <w:t>4.Vypočítej:</w:t>
      </w:r>
    </w:p>
    <w:p w:rsidR="00C272B0" w:rsidRDefault="00C272B0" w:rsidP="000E3392">
      <w:pPr>
        <w:rPr>
          <w:sz w:val="36"/>
          <w:szCs w:val="36"/>
        </w:rPr>
      </w:pPr>
      <w:r>
        <w:rPr>
          <w:sz w:val="36"/>
          <w:szCs w:val="36"/>
        </w:rPr>
        <w:t>7 896                             13 543                            78 213</w:t>
      </w:r>
    </w:p>
    <w:p w:rsidR="00C272B0" w:rsidRDefault="00C272B0" w:rsidP="000E3392">
      <w:pPr>
        <w:rPr>
          <w:sz w:val="36"/>
          <w:szCs w:val="36"/>
        </w:rPr>
      </w:pPr>
      <w:r>
        <w:rPr>
          <w:sz w:val="36"/>
          <w:szCs w:val="36"/>
        </w:rPr>
        <w:t>.     37                                .    57                             .      45</w:t>
      </w:r>
    </w:p>
    <w:p w:rsidR="00C272B0" w:rsidRPr="00637325" w:rsidRDefault="00C272B0" w:rsidP="000E3392">
      <w:pPr>
        <w:rPr>
          <w:sz w:val="36"/>
          <w:szCs w:val="36"/>
        </w:rPr>
      </w:pPr>
      <w:r>
        <w:rPr>
          <w:sz w:val="36"/>
          <w:szCs w:val="36"/>
        </w:rPr>
        <w:t xml:space="preserve">_______                      _________                     __________   </w:t>
      </w: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  <w:r w:rsidRPr="005431F3">
        <w:rPr>
          <w:color w:val="1F497D"/>
          <w:sz w:val="40"/>
          <w:szCs w:val="40"/>
        </w:rPr>
        <w:t>5</w:t>
      </w:r>
      <w:r>
        <w:rPr>
          <w:sz w:val="40"/>
          <w:szCs w:val="40"/>
        </w:rPr>
        <w:t>.Hrneček stojí 25,-Kč a sklenička 18,- Kč.Kolik korun budou stát pro školní jídelnu,kterou navštěvuje 247 žáků.</w:t>
      </w:r>
    </w:p>
    <w:p w:rsidR="00C272B0" w:rsidRDefault="00C272B0" w:rsidP="000E3392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</w:t>
      </w:r>
    </w:p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color w:val="1F497D"/>
          <w:sz w:val="40"/>
          <w:szCs w:val="40"/>
        </w:rPr>
      </w:pPr>
      <w:r w:rsidRPr="005431F3">
        <w:rPr>
          <w:color w:val="1F497D"/>
          <w:sz w:val="40"/>
          <w:szCs w:val="40"/>
        </w:rPr>
        <w:t>6.Děl písemně,proveď zkoušku</w:t>
      </w:r>
      <w:r>
        <w:rPr>
          <w:color w:val="1F497D"/>
          <w:sz w:val="40"/>
          <w:szCs w:val="40"/>
        </w:rPr>
        <w:t>:</w:t>
      </w:r>
    </w:p>
    <w:p w:rsidR="00C272B0" w:rsidRDefault="00C272B0" w:rsidP="000E3392">
      <w:pPr>
        <w:rPr>
          <w:sz w:val="36"/>
          <w:szCs w:val="36"/>
        </w:rPr>
      </w:pPr>
      <w:r w:rsidRPr="005431F3">
        <w:rPr>
          <w:sz w:val="36"/>
          <w:szCs w:val="36"/>
        </w:rPr>
        <w:t xml:space="preserve">9 547 </w:t>
      </w:r>
      <w:r>
        <w:rPr>
          <w:sz w:val="36"/>
          <w:szCs w:val="36"/>
        </w:rPr>
        <w:t xml:space="preserve">: 8 =                 </w:t>
      </w:r>
      <w:r w:rsidRPr="005431F3">
        <w:rPr>
          <w:sz w:val="36"/>
          <w:szCs w:val="36"/>
        </w:rPr>
        <w:t xml:space="preserve">  3 487 </w:t>
      </w:r>
      <w:r>
        <w:rPr>
          <w:sz w:val="36"/>
          <w:szCs w:val="36"/>
        </w:rPr>
        <w:t xml:space="preserve">: 8 =           </w:t>
      </w:r>
      <w:r w:rsidRPr="005431F3">
        <w:rPr>
          <w:sz w:val="36"/>
          <w:szCs w:val="36"/>
        </w:rPr>
        <w:t xml:space="preserve">   8 624 : 9</w:t>
      </w:r>
      <w:r>
        <w:rPr>
          <w:sz w:val="36"/>
          <w:szCs w:val="36"/>
        </w:rPr>
        <w:t xml:space="preserve"> =</w:t>
      </w: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</w:p>
    <w:p w:rsidR="00C272B0" w:rsidRDefault="00C272B0" w:rsidP="000E3392">
      <w:pPr>
        <w:rPr>
          <w:sz w:val="36"/>
          <w:szCs w:val="36"/>
        </w:rPr>
      </w:pPr>
      <w:r>
        <w:rPr>
          <w:color w:val="1F497D"/>
          <w:sz w:val="36"/>
          <w:szCs w:val="36"/>
        </w:rPr>
        <w:t>7. Přímá úměr</w:t>
      </w:r>
      <w:r w:rsidRPr="005431F3">
        <w:rPr>
          <w:color w:val="1F497D"/>
          <w:sz w:val="36"/>
          <w:szCs w:val="36"/>
        </w:rPr>
        <w:t>:</w:t>
      </w:r>
      <w:r>
        <w:rPr>
          <w:color w:val="1F497D"/>
          <w:sz w:val="36"/>
          <w:szCs w:val="36"/>
        </w:rPr>
        <w:t xml:space="preserve"> </w:t>
      </w:r>
      <w:r>
        <w:rPr>
          <w:sz w:val="36"/>
          <w:szCs w:val="36"/>
        </w:rPr>
        <w:t>Šťáva stojí 16,-Kč.Kolik budou stát 2,3…šťávy?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1"/>
        <w:gridCol w:w="836"/>
        <w:gridCol w:w="830"/>
        <w:gridCol w:w="829"/>
        <w:gridCol w:w="829"/>
        <w:gridCol w:w="829"/>
        <w:gridCol w:w="829"/>
        <w:gridCol w:w="829"/>
        <w:gridCol w:w="830"/>
        <w:gridCol w:w="830"/>
        <w:gridCol w:w="836"/>
      </w:tblGrid>
      <w:tr w:rsidR="00C272B0" w:rsidTr="00E9570B">
        <w:tc>
          <w:tcPr>
            <w:tcW w:w="845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Ks šťávy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color w:val="1F497D"/>
                <w:sz w:val="36"/>
                <w:szCs w:val="36"/>
              </w:rPr>
            </w:pPr>
            <w:r w:rsidRPr="00E9570B">
              <w:rPr>
                <w:color w:val="1F497D"/>
                <w:sz w:val="36"/>
                <w:szCs w:val="36"/>
              </w:rPr>
              <w:t>1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2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3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4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5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6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7</w:t>
            </w:r>
          </w:p>
        </w:tc>
        <w:tc>
          <w:tcPr>
            <w:tcW w:w="845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8</w:t>
            </w:r>
          </w:p>
        </w:tc>
        <w:tc>
          <w:tcPr>
            <w:tcW w:w="845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9</w:t>
            </w:r>
          </w:p>
        </w:tc>
        <w:tc>
          <w:tcPr>
            <w:tcW w:w="845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10</w:t>
            </w:r>
          </w:p>
        </w:tc>
      </w:tr>
      <w:tr w:rsidR="00C272B0" w:rsidTr="00E9570B">
        <w:tc>
          <w:tcPr>
            <w:tcW w:w="845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  <w:r w:rsidRPr="00E9570B">
              <w:rPr>
                <w:sz w:val="36"/>
                <w:szCs w:val="36"/>
              </w:rPr>
              <w:t>Kč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jc w:val="center"/>
              <w:rPr>
                <w:color w:val="1F497D"/>
                <w:sz w:val="36"/>
                <w:szCs w:val="36"/>
              </w:rPr>
            </w:pPr>
            <w:r w:rsidRPr="00E9570B">
              <w:rPr>
                <w:color w:val="1F497D"/>
                <w:sz w:val="36"/>
                <w:szCs w:val="36"/>
              </w:rPr>
              <w:t>16</w:t>
            </w: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C272B0" w:rsidRPr="00E9570B" w:rsidRDefault="00C272B0" w:rsidP="00E9570B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</w:tbl>
    <w:p w:rsidR="00C272B0" w:rsidRDefault="00C272B0" w:rsidP="000E3392">
      <w:pPr>
        <w:rPr>
          <w:sz w:val="40"/>
          <w:szCs w:val="40"/>
        </w:rPr>
      </w:pPr>
    </w:p>
    <w:p w:rsidR="00C272B0" w:rsidRDefault="00C272B0" w:rsidP="000E3392">
      <w:pPr>
        <w:rPr>
          <w:sz w:val="40"/>
          <w:szCs w:val="40"/>
        </w:rPr>
      </w:pPr>
    </w:p>
    <w:p w:rsidR="00C272B0" w:rsidRPr="00EA0E1A" w:rsidRDefault="00C272B0" w:rsidP="000E3392">
      <w:pPr>
        <w:rPr>
          <w:sz w:val="40"/>
          <w:szCs w:val="40"/>
        </w:rPr>
      </w:pPr>
    </w:p>
    <w:sectPr w:rsidR="00C272B0" w:rsidRPr="00EA0E1A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522D1"/>
    <w:multiLevelType w:val="hybridMultilevel"/>
    <w:tmpl w:val="C7547C4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6AD"/>
    <w:rsid w:val="0006060F"/>
    <w:rsid w:val="000E3392"/>
    <w:rsid w:val="000F5972"/>
    <w:rsid w:val="001E3324"/>
    <w:rsid w:val="002654BF"/>
    <w:rsid w:val="002920EE"/>
    <w:rsid w:val="00293D30"/>
    <w:rsid w:val="002F7A4A"/>
    <w:rsid w:val="003D6E31"/>
    <w:rsid w:val="00491E2B"/>
    <w:rsid w:val="005076AD"/>
    <w:rsid w:val="005431F3"/>
    <w:rsid w:val="00580F66"/>
    <w:rsid w:val="00581D51"/>
    <w:rsid w:val="00637325"/>
    <w:rsid w:val="0065766F"/>
    <w:rsid w:val="006F228C"/>
    <w:rsid w:val="007338B7"/>
    <w:rsid w:val="007351BF"/>
    <w:rsid w:val="00742C3C"/>
    <w:rsid w:val="0075029D"/>
    <w:rsid w:val="0075785F"/>
    <w:rsid w:val="00764750"/>
    <w:rsid w:val="00777E2C"/>
    <w:rsid w:val="00781F11"/>
    <w:rsid w:val="0078409F"/>
    <w:rsid w:val="007C664A"/>
    <w:rsid w:val="007D2E0B"/>
    <w:rsid w:val="009252A4"/>
    <w:rsid w:val="00A96235"/>
    <w:rsid w:val="00AE022E"/>
    <w:rsid w:val="00BA505A"/>
    <w:rsid w:val="00C20794"/>
    <w:rsid w:val="00C272B0"/>
    <w:rsid w:val="00C84FC8"/>
    <w:rsid w:val="00D60718"/>
    <w:rsid w:val="00DF098C"/>
    <w:rsid w:val="00E075EF"/>
    <w:rsid w:val="00E20023"/>
    <w:rsid w:val="00E86D5F"/>
    <w:rsid w:val="00E9570B"/>
    <w:rsid w:val="00EA0E1A"/>
    <w:rsid w:val="00EC1628"/>
    <w:rsid w:val="00EE72D4"/>
    <w:rsid w:val="00F236BF"/>
    <w:rsid w:val="00F85B7A"/>
    <w:rsid w:val="00FA2260"/>
    <w:rsid w:val="00FD2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6A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76A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E3392"/>
    <w:pPr>
      <w:ind w:left="720"/>
      <w:contextualSpacing/>
    </w:pPr>
  </w:style>
  <w:style w:type="table" w:styleId="TableGrid">
    <w:name w:val="Table Grid"/>
    <w:basedOn w:val="TableNormal"/>
    <w:uiPriority w:val="99"/>
    <w:rsid w:val="005431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463</Words>
  <Characters>1553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Doma</dc:creator>
  <cp:keywords/>
  <dc:description/>
  <cp:lastModifiedBy>Maminka</cp:lastModifiedBy>
  <cp:revision>2</cp:revision>
  <dcterms:created xsi:type="dcterms:W3CDTF">2013-11-17T08:16:00Z</dcterms:created>
  <dcterms:modified xsi:type="dcterms:W3CDTF">2013-11-17T08:16:00Z</dcterms:modified>
</cp:coreProperties>
</file>