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638" w:rsidRDefault="004651D1" w:rsidP="009175F7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bookmarkStart w:id="0" w:name="_GoBack"/>
      <w:r>
        <w:rPr>
          <w:rFonts w:ascii="Times New Roman" w:hAnsi="Times New Roman" w:cs="Times New Roman"/>
          <w:b/>
          <w:sz w:val="52"/>
          <w:szCs w:val="52"/>
          <w:lang w:eastAsia="cs-CZ"/>
        </w:rPr>
        <w:t>Stokové sítě</w:t>
      </w:r>
      <w:r w:rsidR="00EB4661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- </w:t>
      </w:r>
      <w:r w:rsidR="00572CDB">
        <w:rPr>
          <w:rFonts w:ascii="Times New Roman" w:hAnsi="Times New Roman" w:cs="Times New Roman"/>
          <w:b/>
          <w:sz w:val="52"/>
          <w:szCs w:val="52"/>
          <w:lang w:eastAsia="cs-CZ"/>
        </w:rPr>
        <w:t>šachty</w:t>
      </w:r>
    </w:p>
    <w:bookmarkEnd w:id="0"/>
    <w:p w:rsidR="00A43CD5" w:rsidRDefault="00A43CD5" w:rsidP="009175F7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</w:t>
      </w:r>
      <w:r w:rsidR="00F36638">
        <w:rPr>
          <w:rFonts w:ascii="Times New Roman" w:hAnsi="Times New Roman" w:cs="Times New Roman"/>
          <w:b/>
          <w:sz w:val="52"/>
          <w:szCs w:val="52"/>
          <w:lang w:eastAsia="cs-CZ"/>
        </w:rPr>
        <w:t>19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_</w:t>
      </w:r>
      <w:r w:rsidR="00F36638">
        <w:rPr>
          <w:rFonts w:ascii="Times New Roman" w:hAnsi="Times New Roman" w:cs="Times New Roman"/>
          <w:b/>
          <w:sz w:val="52"/>
          <w:szCs w:val="52"/>
          <w:lang w:eastAsia="cs-CZ"/>
        </w:rPr>
        <w:t>3</w:t>
      </w:r>
      <w:r w:rsidR="004651D1">
        <w:rPr>
          <w:rFonts w:ascii="Times New Roman" w:hAnsi="Times New Roman" w:cs="Times New Roman"/>
          <w:b/>
          <w:sz w:val="52"/>
          <w:szCs w:val="52"/>
          <w:lang w:eastAsia="cs-CZ"/>
        </w:rPr>
        <w:t>8</w:t>
      </w:r>
      <w:r w:rsidR="00572CDB">
        <w:rPr>
          <w:rFonts w:ascii="Times New Roman" w:hAnsi="Times New Roman" w:cs="Times New Roman"/>
          <w:b/>
          <w:sz w:val="52"/>
          <w:szCs w:val="52"/>
          <w:lang w:eastAsia="cs-CZ"/>
        </w:rPr>
        <w:t>1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1D7948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690530" w:rsidP="004651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Seznámení žáků s</w:t>
            </w:r>
            <w:r w:rsidR="004651D1">
              <w:rPr>
                <w:rFonts w:ascii="Times New Roman" w:hAnsi="Times New Roman" w:cs="Times New Roman"/>
                <w:sz w:val="24"/>
                <w:szCs w:val="24"/>
              </w:rPr>
              <w:t> rozdělením stokových sítí</w:t>
            </w:r>
            <w:r w:rsidR="009175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79CB">
              <w:rPr>
                <w:rFonts w:ascii="Times New Roman" w:hAnsi="Times New Roman" w:cs="Times New Roman"/>
                <w:sz w:val="24"/>
                <w:szCs w:val="24"/>
              </w:rPr>
              <w:t xml:space="preserve">pro obor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Technická zařízení budov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651D1" w:rsidP="00AA4E1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Splašková voda, </w:t>
            </w:r>
            <w:r w:rsidR="00AA4E1D">
              <w:rPr>
                <w:rFonts w:ascii="Times New Roman" w:hAnsi="Times New Roman" w:cs="Times New Roman"/>
                <w:sz w:val="24"/>
                <w:szCs w:val="24"/>
              </w:rPr>
              <w:t>spojná šachta, vejčitá stoka, kolektor, stupadlo, spadiště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1D7948" w:rsidP="001D79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Zdravotechnika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4F11A4" w:rsidP="00AA4E1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</w:t>
            </w:r>
            <w:r w:rsidR="007367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51D1">
              <w:rPr>
                <w:rFonts w:ascii="Times New Roman" w:hAnsi="Times New Roman" w:cs="Times New Roman"/>
                <w:sz w:val="24"/>
                <w:szCs w:val="24"/>
              </w:rPr>
              <w:t xml:space="preserve">stokování a </w:t>
            </w:r>
            <w:r w:rsidR="00AA4E1D">
              <w:rPr>
                <w:rFonts w:ascii="Times New Roman" w:hAnsi="Times New Roman" w:cs="Times New Roman"/>
                <w:sz w:val="24"/>
                <w:szCs w:val="24"/>
              </w:rPr>
              <w:t>kanalizačních šachtách</w:t>
            </w:r>
            <w:r w:rsidR="009175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F24E64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F24E6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4651D1" w:rsidP="004651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  <w:r w:rsidR="00F24E64">
              <w:rPr>
                <w:rFonts w:ascii="Times New Roman" w:hAnsi="Times New Roman" w:cs="Times New Roman"/>
                <w:sz w:val="24"/>
                <w:szCs w:val="24"/>
              </w:rPr>
              <w:t>, obor</w:t>
            </w:r>
            <w:r w:rsidR="009175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Technická zařízení budov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2637D9" w:rsidRDefault="002637D9" w:rsidP="004E0DD0">
      <w:pPr>
        <w:rPr>
          <w:rFonts w:ascii="Times New Roman" w:hAnsi="Times New Roman" w:cs="Times New Roman"/>
          <w:sz w:val="24"/>
          <w:szCs w:val="24"/>
        </w:rPr>
      </w:pP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F315C2" w:rsidRDefault="00AA4E1D" w:rsidP="000B6644">
      <w:pPr>
        <w:spacing w:after="0"/>
        <w:jc w:val="both"/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AA4E1D">
        <w:rPr>
          <w:rFonts w:ascii="Times New Roman" w:hAnsi="Times New Roman" w:cs="Times New Roman"/>
          <w:b/>
          <w:sz w:val="56"/>
          <w:szCs w:val="56"/>
          <w:u w:val="single"/>
        </w:rPr>
        <w:lastRenderedPageBreak/>
        <w:t>Rozdělení kanalizačních šachet</w:t>
      </w:r>
    </w:p>
    <w:p w:rsidR="00D633D8" w:rsidRDefault="00D633D8" w:rsidP="000B6644">
      <w:pPr>
        <w:spacing w:after="0"/>
        <w:jc w:val="both"/>
        <w:rPr>
          <w:rFonts w:ascii="Times New Roman" w:hAnsi="Times New Roman" w:cs="Times New Roman"/>
          <w:b/>
          <w:sz w:val="56"/>
          <w:szCs w:val="56"/>
          <w:u w:val="single"/>
        </w:rPr>
      </w:pPr>
    </w:p>
    <w:p w:rsidR="00D633D8" w:rsidRPr="00D633D8" w:rsidRDefault="00D633D8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 w:rsidRPr="00D633D8">
        <w:rPr>
          <w:rFonts w:ascii="Times New Roman" w:hAnsi="Times New Roman" w:cs="Times New Roman"/>
          <w:b/>
          <w:sz w:val="52"/>
          <w:szCs w:val="52"/>
        </w:rPr>
        <w:t>Dle</w:t>
      </w:r>
      <w:r w:rsidR="009175F7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D633D8">
        <w:rPr>
          <w:rFonts w:ascii="Times New Roman" w:hAnsi="Times New Roman" w:cs="Times New Roman"/>
          <w:b/>
          <w:sz w:val="52"/>
          <w:szCs w:val="52"/>
        </w:rPr>
        <w:t>účelu</w:t>
      </w:r>
    </w:p>
    <w:p w:rsidR="00F315C2" w:rsidRDefault="00D633D8" w:rsidP="00D633D8">
      <w:pPr>
        <w:pStyle w:val="Odstavecseseznamem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Kontrolní a revizní</w:t>
      </w:r>
    </w:p>
    <w:p w:rsidR="00D633D8" w:rsidRDefault="00D633D8" w:rsidP="00D633D8">
      <w:pPr>
        <w:pStyle w:val="Odstavecseseznamem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Spojná</w:t>
      </w:r>
    </w:p>
    <w:p w:rsidR="00D633D8" w:rsidRPr="00D633D8" w:rsidRDefault="00D633D8" w:rsidP="00D633D8">
      <w:pPr>
        <w:pStyle w:val="Odstavecseseznamem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proofErr w:type="spellStart"/>
      <w:r>
        <w:rPr>
          <w:rFonts w:ascii="Times New Roman" w:hAnsi="Times New Roman" w:cs="Times New Roman"/>
          <w:b/>
          <w:sz w:val="48"/>
          <w:szCs w:val="48"/>
        </w:rPr>
        <w:t>Spadištní</w:t>
      </w:r>
      <w:proofErr w:type="spellEnd"/>
    </w:p>
    <w:p w:rsidR="00F315C2" w:rsidRDefault="00F315C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F315C2" w:rsidRPr="00D633D8" w:rsidRDefault="00D633D8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 w:rsidRPr="00D633D8">
        <w:rPr>
          <w:rFonts w:ascii="Times New Roman" w:hAnsi="Times New Roman" w:cs="Times New Roman"/>
          <w:b/>
          <w:sz w:val="52"/>
          <w:szCs w:val="52"/>
        </w:rPr>
        <w:t>Dle</w:t>
      </w:r>
      <w:r w:rsidR="009175F7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D633D8">
        <w:rPr>
          <w:rFonts w:ascii="Times New Roman" w:hAnsi="Times New Roman" w:cs="Times New Roman"/>
          <w:b/>
          <w:sz w:val="52"/>
          <w:szCs w:val="52"/>
        </w:rPr>
        <w:t>možno</w:t>
      </w:r>
      <w:r w:rsidRPr="00D633D8">
        <w:rPr>
          <w:rFonts w:ascii="Times New Roman" w:hAnsi="Times New Roman" w:cs="Times New Roman"/>
          <w:b/>
          <w:sz w:val="52"/>
          <w:szCs w:val="52"/>
        </w:rPr>
        <w:t>s</w:t>
      </w:r>
      <w:r w:rsidRPr="00D633D8">
        <w:rPr>
          <w:rFonts w:ascii="Times New Roman" w:hAnsi="Times New Roman" w:cs="Times New Roman"/>
          <w:b/>
          <w:sz w:val="52"/>
          <w:szCs w:val="52"/>
        </w:rPr>
        <w:t>ti průlezu</w:t>
      </w:r>
    </w:p>
    <w:p w:rsidR="00F315C2" w:rsidRDefault="00D633D8" w:rsidP="00D633D8">
      <w:pPr>
        <w:pStyle w:val="Odstavecseseznamem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Neprůle</w:t>
      </w:r>
      <w:r>
        <w:rPr>
          <w:rFonts w:ascii="Times New Roman" w:hAnsi="Times New Roman" w:cs="Times New Roman"/>
          <w:b/>
          <w:sz w:val="48"/>
          <w:szCs w:val="48"/>
        </w:rPr>
        <w:t>z</w:t>
      </w:r>
      <w:r>
        <w:rPr>
          <w:rFonts w:ascii="Times New Roman" w:hAnsi="Times New Roman" w:cs="Times New Roman"/>
          <w:b/>
          <w:sz w:val="48"/>
          <w:szCs w:val="48"/>
        </w:rPr>
        <w:t>ná</w:t>
      </w:r>
    </w:p>
    <w:p w:rsidR="00D633D8" w:rsidRPr="00D633D8" w:rsidRDefault="00D633D8" w:rsidP="00D633D8">
      <w:pPr>
        <w:pStyle w:val="Odstavecseseznamem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Průlezná - průchozí</w:t>
      </w:r>
    </w:p>
    <w:p w:rsidR="00F315C2" w:rsidRDefault="00F315C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F315C2" w:rsidRDefault="00D633D8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 w:rsidRPr="00D633D8">
        <w:rPr>
          <w:rFonts w:ascii="Times New Roman" w:hAnsi="Times New Roman" w:cs="Times New Roman"/>
          <w:b/>
          <w:sz w:val="52"/>
          <w:szCs w:val="52"/>
        </w:rPr>
        <w:t>Dle</w:t>
      </w:r>
      <w:r>
        <w:rPr>
          <w:rFonts w:ascii="Times New Roman" w:hAnsi="Times New Roman" w:cs="Times New Roman"/>
          <w:b/>
          <w:sz w:val="52"/>
          <w:szCs w:val="52"/>
        </w:rPr>
        <w:t xml:space="preserve"> použit</w:t>
      </w:r>
      <w:r>
        <w:rPr>
          <w:rFonts w:ascii="Times New Roman" w:hAnsi="Times New Roman" w:cs="Times New Roman"/>
          <w:b/>
          <w:sz w:val="52"/>
          <w:szCs w:val="52"/>
        </w:rPr>
        <w:t>é</w:t>
      </w:r>
      <w:r>
        <w:rPr>
          <w:rFonts w:ascii="Times New Roman" w:hAnsi="Times New Roman" w:cs="Times New Roman"/>
          <w:b/>
          <w:sz w:val="52"/>
          <w:szCs w:val="52"/>
        </w:rPr>
        <w:t>ho materiálu</w:t>
      </w:r>
    </w:p>
    <w:p w:rsidR="00D633D8" w:rsidRDefault="00D633D8" w:rsidP="00D633D8">
      <w:pPr>
        <w:pStyle w:val="Odstavecseseznamem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Železob</w:t>
      </w:r>
      <w:r>
        <w:rPr>
          <w:rFonts w:ascii="Times New Roman" w:hAnsi="Times New Roman" w:cs="Times New Roman"/>
          <w:b/>
          <w:sz w:val="48"/>
          <w:szCs w:val="48"/>
        </w:rPr>
        <w:t>e</w:t>
      </w:r>
      <w:r>
        <w:rPr>
          <w:rFonts w:ascii="Times New Roman" w:hAnsi="Times New Roman" w:cs="Times New Roman"/>
          <w:b/>
          <w:sz w:val="48"/>
          <w:szCs w:val="48"/>
        </w:rPr>
        <w:t>tonová</w:t>
      </w:r>
    </w:p>
    <w:p w:rsidR="00D633D8" w:rsidRDefault="00D633D8" w:rsidP="00D633D8">
      <w:pPr>
        <w:pStyle w:val="Odstavecseseznamem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Plastová</w:t>
      </w:r>
    </w:p>
    <w:p w:rsidR="00D633D8" w:rsidRDefault="00D633D8" w:rsidP="00D633D8">
      <w:pPr>
        <w:pStyle w:val="Odstavecseseznamem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Zděná z kameniny</w:t>
      </w:r>
    </w:p>
    <w:p w:rsidR="00D633D8" w:rsidRPr="00D633D8" w:rsidRDefault="00D633D8" w:rsidP="00D633D8">
      <w:pPr>
        <w:pStyle w:val="Odstavecseseznamem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Kombinace</w:t>
      </w:r>
      <w:r w:rsidR="009175F7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materiálů</w:t>
      </w:r>
    </w:p>
    <w:p w:rsidR="00F315C2" w:rsidRDefault="00F315C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F315C2" w:rsidRDefault="00F315C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3E7DD2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363BE34B" wp14:editId="328B8266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4276725" cy="6505575"/>
            <wp:effectExtent l="0" t="0" r="9525" b="9525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650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Spojná</w:t>
      </w:r>
      <w:r w:rsidR="009175F7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k</w:t>
      </w:r>
      <w:r>
        <w:rPr>
          <w:rFonts w:ascii="Times New Roman" w:hAnsi="Times New Roman" w:cs="Times New Roman"/>
          <w:b/>
          <w:sz w:val="48"/>
          <w:szCs w:val="48"/>
        </w:rPr>
        <w:t>a</w:t>
      </w:r>
      <w:r>
        <w:rPr>
          <w:rFonts w:ascii="Times New Roman" w:hAnsi="Times New Roman" w:cs="Times New Roman"/>
          <w:b/>
          <w:sz w:val="48"/>
          <w:szCs w:val="48"/>
        </w:rPr>
        <w:t>nal</w:t>
      </w:r>
      <w:r>
        <w:rPr>
          <w:rFonts w:ascii="Times New Roman" w:hAnsi="Times New Roman" w:cs="Times New Roman"/>
          <w:b/>
          <w:sz w:val="48"/>
          <w:szCs w:val="48"/>
        </w:rPr>
        <w:t>i</w:t>
      </w:r>
      <w:r>
        <w:rPr>
          <w:rFonts w:ascii="Times New Roman" w:hAnsi="Times New Roman" w:cs="Times New Roman"/>
          <w:b/>
          <w:sz w:val="48"/>
          <w:szCs w:val="48"/>
        </w:rPr>
        <w:t>zační</w:t>
      </w:r>
      <w:r w:rsidR="009175F7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šachtice neprůlezná</w:t>
      </w:r>
      <w:r w:rsidR="00D633D8">
        <w:rPr>
          <w:rFonts w:ascii="Times New Roman" w:hAnsi="Times New Roman" w:cs="Times New Roman"/>
          <w:b/>
          <w:sz w:val="48"/>
          <w:szCs w:val="48"/>
        </w:rPr>
        <w:t xml:space="preserve"> - plast</w:t>
      </w:r>
    </w:p>
    <w:p w:rsidR="00AA4E1D" w:rsidRP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285EEA8A" wp14:editId="5C587BCF">
            <wp:simplePos x="0" y="0"/>
            <wp:positionH relativeFrom="column">
              <wp:posOffset>3810</wp:posOffset>
            </wp:positionH>
            <wp:positionV relativeFrom="paragraph">
              <wp:posOffset>-290195</wp:posOffset>
            </wp:positionV>
            <wp:extent cx="5514975" cy="6667500"/>
            <wp:effectExtent l="0" t="0" r="9525" b="0"/>
            <wp:wrapSquare wrapText="bothSides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666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AA4E1D">
      <w:p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Spojná</w:t>
      </w:r>
      <w:r w:rsidR="009175F7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kanal</w:t>
      </w:r>
      <w:r>
        <w:rPr>
          <w:rFonts w:ascii="Times New Roman" w:hAnsi="Times New Roman" w:cs="Times New Roman"/>
          <w:b/>
          <w:sz w:val="48"/>
          <w:szCs w:val="48"/>
        </w:rPr>
        <w:t>i</w:t>
      </w:r>
      <w:r>
        <w:rPr>
          <w:rFonts w:ascii="Times New Roman" w:hAnsi="Times New Roman" w:cs="Times New Roman"/>
          <w:b/>
          <w:sz w:val="48"/>
          <w:szCs w:val="48"/>
        </w:rPr>
        <w:t>zační šachtice průlezná - pla</w:t>
      </w:r>
      <w:r>
        <w:rPr>
          <w:rFonts w:ascii="Times New Roman" w:hAnsi="Times New Roman" w:cs="Times New Roman"/>
          <w:b/>
          <w:sz w:val="48"/>
          <w:szCs w:val="48"/>
        </w:rPr>
        <w:t>s</w:t>
      </w:r>
      <w:r>
        <w:rPr>
          <w:rFonts w:ascii="Times New Roman" w:hAnsi="Times New Roman" w:cs="Times New Roman"/>
          <w:b/>
          <w:sz w:val="48"/>
          <w:szCs w:val="48"/>
        </w:rPr>
        <w:t>tová</w:t>
      </w: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 wp14:anchorId="576E3C24" wp14:editId="3B06243E">
            <wp:simplePos x="0" y="0"/>
            <wp:positionH relativeFrom="column">
              <wp:posOffset>3810</wp:posOffset>
            </wp:positionH>
            <wp:positionV relativeFrom="paragraph">
              <wp:posOffset>-309245</wp:posOffset>
            </wp:positionV>
            <wp:extent cx="3882390" cy="2438400"/>
            <wp:effectExtent l="0" t="0" r="3810" b="0"/>
            <wp:wrapSquare wrapText="bothSides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39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P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 w:rsidRPr="00AA4E1D">
        <w:rPr>
          <w:rFonts w:ascii="Times New Roman" w:hAnsi="Times New Roman" w:cs="Times New Roman"/>
          <w:b/>
          <w:sz w:val="52"/>
          <w:szCs w:val="52"/>
        </w:rPr>
        <w:t>Dodatečné</w:t>
      </w: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75A93F54" wp14:editId="78EF6D6D">
            <wp:simplePos x="0" y="0"/>
            <wp:positionH relativeFrom="column">
              <wp:posOffset>-4000500</wp:posOffset>
            </wp:positionH>
            <wp:positionV relativeFrom="paragraph">
              <wp:posOffset>146685</wp:posOffset>
            </wp:positionV>
            <wp:extent cx="2286000" cy="2571750"/>
            <wp:effectExtent l="0" t="0" r="0" b="0"/>
            <wp:wrapSquare wrapText="bothSides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Pr="00AA4E1D" w:rsidRDefault="009175F7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  </w:t>
      </w:r>
      <w:r w:rsidR="00AA4E1D">
        <w:rPr>
          <w:rFonts w:ascii="Times New Roman" w:hAnsi="Times New Roman" w:cs="Times New Roman"/>
          <w:b/>
          <w:sz w:val="52"/>
          <w:szCs w:val="52"/>
        </w:rPr>
        <w:t>provedení</w:t>
      </w: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4E2374C4" wp14:editId="41436642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2286000" cy="2806700"/>
            <wp:effectExtent l="0" t="0" r="0" b="0"/>
            <wp:wrapSquare wrapText="bothSides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80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Pr="00AA4E1D" w:rsidRDefault="009175F7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</w:t>
      </w:r>
      <w:r w:rsidR="00AA4E1D">
        <w:rPr>
          <w:rFonts w:ascii="Times New Roman" w:hAnsi="Times New Roman" w:cs="Times New Roman"/>
          <w:b/>
          <w:sz w:val="52"/>
          <w:szCs w:val="52"/>
        </w:rPr>
        <w:t>nátoku do šachty</w:t>
      </w: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 wp14:anchorId="7D45016A" wp14:editId="5B54428E">
            <wp:simplePos x="0" y="0"/>
            <wp:positionH relativeFrom="column">
              <wp:posOffset>3810</wp:posOffset>
            </wp:positionH>
            <wp:positionV relativeFrom="paragraph">
              <wp:posOffset>-5080</wp:posOffset>
            </wp:positionV>
            <wp:extent cx="6219825" cy="5457825"/>
            <wp:effectExtent l="0" t="0" r="9525" b="9525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545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4E1D" w:rsidRP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Zkoušení</w:t>
      </w:r>
      <w:r w:rsidR="009175F7">
        <w:rPr>
          <w:rFonts w:ascii="Times New Roman" w:hAnsi="Times New Roman" w:cs="Times New Roman"/>
          <w:b/>
          <w:sz w:val="52"/>
          <w:szCs w:val="52"/>
        </w:rPr>
        <w:t xml:space="preserve"> </w:t>
      </w:r>
      <w:r>
        <w:rPr>
          <w:rFonts w:ascii="Times New Roman" w:hAnsi="Times New Roman" w:cs="Times New Roman"/>
          <w:b/>
          <w:sz w:val="52"/>
          <w:szCs w:val="52"/>
        </w:rPr>
        <w:t>kanalizačního potrubí a šachet</w:t>
      </w: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5408" behindDoc="0" locked="0" layoutInCell="1" allowOverlap="1" wp14:anchorId="4A8A35F3" wp14:editId="3344887D">
            <wp:simplePos x="0" y="0"/>
            <wp:positionH relativeFrom="column">
              <wp:posOffset>-73025</wp:posOffset>
            </wp:positionH>
            <wp:positionV relativeFrom="paragraph">
              <wp:posOffset>-213995</wp:posOffset>
            </wp:positionV>
            <wp:extent cx="6485255" cy="6334125"/>
            <wp:effectExtent l="0" t="635" r="0" b="0"/>
            <wp:wrapSquare wrapText="bothSides"/>
            <wp:docPr id="2" name="Obrázek 2" descr="E:\SPS12\DUM\TZB\Scan červen\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SPS12\DUM\TZB\Scan červen\K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5" r="53271" b="76231"/>
                    <a:stretch/>
                  </pic:blipFill>
                  <pic:spPr bwMode="auto">
                    <a:xfrm rot="16200000">
                      <a:off x="0" y="0"/>
                      <a:ext cx="6485255" cy="633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A4E1D" w:rsidRP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Splaškový průtok</w:t>
      </w:r>
      <w:r w:rsidR="009175F7">
        <w:rPr>
          <w:rFonts w:ascii="Times New Roman" w:hAnsi="Times New Roman" w:cs="Times New Roman"/>
          <w:b/>
          <w:sz w:val="52"/>
          <w:szCs w:val="52"/>
        </w:rPr>
        <w:t xml:space="preserve"> </w:t>
      </w:r>
      <w:r>
        <w:rPr>
          <w:rFonts w:ascii="Times New Roman" w:hAnsi="Times New Roman" w:cs="Times New Roman"/>
          <w:b/>
          <w:sz w:val="52"/>
          <w:szCs w:val="52"/>
        </w:rPr>
        <w:t>skluzem</w:t>
      </w:r>
      <w:r w:rsidR="00D633D8">
        <w:rPr>
          <w:rFonts w:ascii="Times New Roman" w:hAnsi="Times New Roman" w:cs="Times New Roman"/>
          <w:b/>
          <w:sz w:val="52"/>
          <w:szCs w:val="52"/>
        </w:rPr>
        <w:t xml:space="preserve"> – zděná šachtice</w:t>
      </w: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7456" behindDoc="0" locked="0" layoutInCell="1" allowOverlap="1" wp14:anchorId="6734FBC0" wp14:editId="76AAD481">
            <wp:simplePos x="0" y="0"/>
            <wp:positionH relativeFrom="column">
              <wp:posOffset>-261620</wp:posOffset>
            </wp:positionH>
            <wp:positionV relativeFrom="paragraph">
              <wp:posOffset>-46990</wp:posOffset>
            </wp:positionV>
            <wp:extent cx="6779895" cy="6243320"/>
            <wp:effectExtent l="1588" t="0" r="3492" b="3493"/>
            <wp:wrapSquare wrapText="bothSides"/>
            <wp:docPr id="24" name="Obrázek 24" descr="E:\SPS12\DUM\TZB\Scan červen\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PS12\DUM\TZB\Scan červen\K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57" t="25053" b="51713"/>
                    <a:stretch/>
                  </pic:blipFill>
                  <pic:spPr bwMode="auto">
                    <a:xfrm rot="16200000">
                      <a:off x="0" y="0"/>
                      <a:ext cx="6779895" cy="624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A4E1D" w:rsidRP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 w:rsidRPr="00AA4E1D">
        <w:rPr>
          <w:rFonts w:ascii="Times New Roman" w:hAnsi="Times New Roman" w:cs="Times New Roman"/>
          <w:b/>
          <w:sz w:val="52"/>
          <w:szCs w:val="52"/>
        </w:rPr>
        <w:t>Nátok</w:t>
      </w:r>
      <w:r>
        <w:rPr>
          <w:rFonts w:ascii="Times New Roman" w:hAnsi="Times New Roman" w:cs="Times New Roman"/>
          <w:b/>
          <w:sz w:val="52"/>
          <w:szCs w:val="52"/>
        </w:rPr>
        <w:t xml:space="preserve"> do šachtice – komory spadištěm</w:t>
      </w:r>
    </w:p>
    <w:p w:rsidR="00AA4E1D" w:rsidRDefault="004C7327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9504" behindDoc="0" locked="0" layoutInCell="1" allowOverlap="1" wp14:anchorId="12A75E50" wp14:editId="39D9E9DF">
            <wp:simplePos x="0" y="0"/>
            <wp:positionH relativeFrom="column">
              <wp:posOffset>-436880</wp:posOffset>
            </wp:positionH>
            <wp:positionV relativeFrom="paragraph">
              <wp:posOffset>149860</wp:posOffset>
            </wp:positionV>
            <wp:extent cx="6748145" cy="5857875"/>
            <wp:effectExtent l="0" t="438150" r="0" b="428625"/>
            <wp:wrapSquare wrapText="bothSides"/>
            <wp:docPr id="25" name="Obrázek 25" descr="E:\SPS12\DUM\TZB\Scan červen\K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SPS12\DUM\TZB\Scan červen\K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713" t="1286" b="76552"/>
                    <a:stretch/>
                  </pic:blipFill>
                  <pic:spPr bwMode="auto">
                    <a:xfrm rot="16200000">
                      <a:off x="0" y="0"/>
                      <a:ext cx="6748145" cy="585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Pr="004C7327" w:rsidRDefault="004C7327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 w:rsidRPr="004C7327">
        <w:rPr>
          <w:rFonts w:ascii="Times New Roman" w:hAnsi="Times New Roman" w:cs="Times New Roman"/>
          <w:b/>
          <w:sz w:val="52"/>
          <w:szCs w:val="52"/>
        </w:rPr>
        <w:t>Šachtice se skluzem</w:t>
      </w:r>
      <w:r w:rsidR="009175F7">
        <w:rPr>
          <w:rFonts w:ascii="Times New Roman" w:hAnsi="Times New Roman" w:cs="Times New Roman"/>
          <w:b/>
          <w:sz w:val="52"/>
          <w:szCs w:val="52"/>
        </w:rPr>
        <w:t xml:space="preserve"> – zděná (kamenina</w:t>
      </w:r>
      <w:r w:rsidR="00D633D8">
        <w:rPr>
          <w:rFonts w:ascii="Times New Roman" w:hAnsi="Times New Roman" w:cs="Times New Roman"/>
          <w:b/>
          <w:sz w:val="52"/>
          <w:szCs w:val="52"/>
        </w:rPr>
        <w:t>)</w:t>
      </w:r>
    </w:p>
    <w:p w:rsidR="00AA4E1D" w:rsidRPr="004C7327" w:rsidRDefault="004C7327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1552" behindDoc="0" locked="0" layoutInCell="1" allowOverlap="1" wp14:anchorId="77EDDC6F" wp14:editId="7B2E9903">
            <wp:simplePos x="0" y="0"/>
            <wp:positionH relativeFrom="column">
              <wp:posOffset>-424815</wp:posOffset>
            </wp:positionH>
            <wp:positionV relativeFrom="paragraph">
              <wp:posOffset>147320</wp:posOffset>
            </wp:positionV>
            <wp:extent cx="6686550" cy="5866130"/>
            <wp:effectExtent l="0" t="8890" r="0" b="0"/>
            <wp:wrapSquare wrapText="bothSides"/>
            <wp:docPr id="26" name="Obrázek 26" descr="E:\SPS12\DUM\TZB\Scan červen\K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SPS12\DUM\TZB\Scan červen\K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161" r="53271" b="51606"/>
                    <a:stretch/>
                  </pic:blipFill>
                  <pic:spPr bwMode="auto">
                    <a:xfrm rot="16200000">
                      <a:off x="0" y="0"/>
                      <a:ext cx="6686550" cy="586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Default="00AA4E1D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A4E1D" w:rsidRPr="004C7327" w:rsidRDefault="004C7327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 w:rsidRPr="004C7327">
        <w:rPr>
          <w:rFonts w:ascii="Times New Roman" w:hAnsi="Times New Roman" w:cs="Times New Roman"/>
          <w:b/>
          <w:sz w:val="52"/>
          <w:szCs w:val="52"/>
        </w:rPr>
        <w:t>Atypická</w:t>
      </w:r>
      <w:r w:rsidR="009175F7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4C7327">
        <w:rPr>
          <w:rFonts w:ascii="Times New Roman" w:hAnsi="Times New Roman" w:cs="Times New Roman"/>
          <w:b/>
          <w:sz w:val="52"/>
          <w:szCs w:val="52"/>
        </w:rPr>
        <w:t>šachta – zděná s výlezem</w:t>
      </w:r>
    </w:p>
    <w:p w:rsidR="00D05B91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Souhrn učiva</w:t>
      </w:r>
    </w:p>
    <w:p w:rsidR="00723304" w:rsidRPr="00861DA6" w:rsidRDefault="00723304" w:rsidP="0072330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FB7A1D" w:rsidRDefault="009175F7" w:rsidP="003873F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A1173C">
        <w:rPr>
          <w:rFonts w:ascii="Times New Roman" w:hAnsi="Times New Roman" w:cs="Times New Roman"/>
          <w:sz w:val="48"/>
          <w:szCs w:val="48"/>
        </w:rPr>
        <w:t>Popiš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3E7DD2">
        <w:rPr>
          <w:rFonts w:ascii="Times New Roman" w:hAnsi="Times New Roman" w:cs="Times New Roman"/>
          <w:sz w:val="48"/>
          <w:szCs w:val="48"/>
        </w:rPr>
        <w:t>části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405185">
        <w:rPr>
          <w:rFonts w:ascii="Times New Roman" w:hAnsi="Times New Roman" w:cs="Times New Roman"/>
          <w:sz w:val="48"/>
          <w:szCs w:val="48"/>
        </w:rPr>
        <w:t>kanali</w:t>
      </w:r>
      <w:r w:rsidR="004C7327">
        <w:rPr>
          <w:rFonts w:ascii="Times New Roman" w:hAnsi="Times New Roman" w:cs="Times New Roman"/>
          <w:sz w:val="48"/>
          <w:szCs w:val="48"/>
        </w:rPr>
        <w:t>zační šachty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E47FF1" w:rsidRDefault="009175F7" w:rsidP="00E47FF1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0B6644">
        <w:rPr>
          <w:rFonts w:ascii="Times New Roman" w:hAnsi="Times New Roman" w:cs="Times New Roman"/>
          <w:sz w:val="48"/>
          <w:szCs w:val="48"/>
        </w:rPr>
        <w:t xml:space="preserve">Jaké znáš </w:t>
      </w:r>
      <w:r w:rsidR="003E7DD2">
        <w:rPr>
          <w:rFonts w:ascii="Times New Roman" w:hAnsi="Times New Roman" w:cs="Times New Roman"/>
          <w:sz w:val="48"/>
          <w:szCs w:val="48"/>
        </w:rPr>
        <w:t xml:space="preserve">materiály </w:t>
      </w:r>
      <w:r w:rsidR="00405185">
        <w:rPr>
          <w:rFonts w:ascii="Times New Roman" w:hAnsi="Times New Roman" w:cs="Times New Roman"/>
          <w:sz w:val="48"/>
          <w:szCs w:val="48"/>
        </w:rPr>
        <w:t>kanalizační</w:t>
      </w:r>
      <w:r w:rsidR="004C7327">
        <w:rPr>
          <w:rFonts w:ascii="Times New Roman" w:hAnsi="Times New Roman" w:cs="Times New Roman"/>
          <w:sz w:val="48"/>
          <w:szCs w:val="48"/>
        </w:rPr>
        <w:t>c</w:t>
      </w:r>
      <w:r w:rsidR="00405185">
        <w:rPr>
          <w:rFonts w:ascii="Times New Roman" w:hAnsi="Times New Roman" w:cs="Times New Roman"/>
          <w:sz w:val="48"/>
          <w:szCs w:val="48"/>
        </w:rPr>
        <w:t>h</w:t>
      </w:r>
      <w:r w:rsidR="004C7327">
        <w:rPr>
          <w:rFonts w:ascii="Times New Roman" w:hAnsi="Times New Roman" w:cs="Times New Roman"/>
          <w:sz w:val="48"/>
          <w:szCs w:val="48"/>
        </w:rPr>
        <w:t xml:space="preserve"> šachtic</w:t>
      </w:r>
      <w:r w:rsidR="003E7DD2">
        <w:rPr>
          <w:rFonts w:ascii="Times New Roman" w:hAnsi="Times New Roman" w:cs="Times New Roman"/>
          <w:sz w:val="48"/>
          <w:szCs w:val="48"/>
        </w:rPr>
        <w:t xml:space="preserve"> 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633D8" w:rsidRDefault="009175F7" w:rsidP="00D633D8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8455BC">
        <w:rPr>
          <w:rFonts w:ascii="Times New Roman" w:hAnsi="Times New Roman" w:cs="Times New Roman"/>
          <w:sz w:val="48"/>
          <w:szCs w:val="48"/>
        </w:rPr>
        <w:t>Jak</w:t>
      </w:r>
      <w:r w:rsidR="00405185">
        <w:rPr>
          <w:rFonts w:ascii="Times New Roman" w:hAnsi="Times New Roman" w:cs="Times New Roman"/>
          <w:sz w:val="48"/>
          <w:szCs w:val="48"/>
        </w:rPr>
        <w:t xml:space="preserve"> provádíme </w:t>
      </w:r>
      <w:r w:rsidR="004C7327">
        <w:rPr>
          <w:rFonts w:ascii="Times New Roman" w:hAnsi="Times New Roman" w:cs="Times New Roman"/>
          <w:sz w:val="48"/>
          <w:szCs w:val="48"/>
        </w:rPr>
        <w:t>vstup do kanalizačních šach</w:t>
      </w:r>
      <w:r w:rsidR="00BB0A3F">
        <w:rPr>
          <w:rFonts w:ascii="Times New Roman" w:hAnsi="Times New Roman" w:cs="Times New Roman"/>
          <w:sz w:val="48"/>
          <w:szCs w:val="48"/>
        </w:rPr>
        <w:t>-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</w:p>
    <w:p w:rsidR="00C97B67" w:rsidRPr="00D633D8" w:rsidRDefault="009175F7" w:rsidP="00D633D8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 </w:t>
      </w:r>
      <w:proofErr w:type="spellStart"/>
      <w:r w:rsidR="004C7327" w:rsidRPr="00D633D8">
        <w:rPr>
          <w:rFonts w:ascii="Times New Roman" w:hAnsi="Times New Roman" w:cs="Times New Roman"/>
          <w:sz w:val="48"/>
          <w:szCs w:val="48"/>
        </w:rPr>
        <w:t>tic</w:t>
      </w:r>
      <w:proofErr w:type="spellEnd"/>
    </w:p>
    <w:p w:rsidR="00B57174" w:rsidRPr="00B57174" w:rsidRDefault="00B57174" w:rsidP="00B57174">
      <w:pPr>
        <w:pStyle w:val="Odstavecseseznamem"/>
        <w:rPr>
          <w:rFonts w:ascii="Times New Roman" w:hAnsi="Times New Roman" w:cs="Times New Roman"/>
          <w:sz w:val="48"/>
          <w:szCs w:val="48"/>
        </w:rPr>
      </w:pPr>
    </w:p>
    <w:p w:rsidR="00C97B67" w:rsidRPr="00C97B67" w:rsidRDefault="009175F7" w:rsidP="003E7DD2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3E7DD2">
        <w:rPr>
          <w:rFonts w:ascii="Times New Roman" w:hAnsi="Times New Roman" w:cs="Times New Roman"/>
          <w:sz w:val="48"/>
          <w:szCs w:val="48"/>
        </w:rPr>
        <w:t xml:space="preserve">Jaké znáš </w:t>
      </w:r>
      <w:r w:rsidR="00405185">
        <w:rPr>
          <w:rFonts w:ascii="Times New Roman" w:hAnsi="Times New Roman" w:cs="Times New Roman"/>
          <w:sz w:val="48"/>
          <w:szCs w:val="48"/>
        </w:rPr>
        <w:t>d</w:t>
      </w:r>
      <w:r w:rsidR="004C7327">
        <w:rPr>
          <w:rFonts w:ascii="Times New Roman" w:hAnsi="Times New Roman" w:cs="Times New Roman"/>
          <w:sz w:val="48"/>
          <w:szCs w:val="48"/>
        </w:rPr>
        <w:t>ruhy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4C7327">
        <w:rPr>
          <w:rFonts w:ascii="Times New Roman" w:hAnsi="Times New Roman" w:cs="Times New Roman"/>
          <w:sz w:val="48"/>
          <w:szCs w:val="48"/>
        </w:rPr>
        <w:t>kanalizačních šachtic</w:t>
      </w: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723304" w:rsidRDefault="00723304" w:rsidP="00331C69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3304" w:rsidRPr="00861DA6" w:rsidRDefault="00723304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55BC" w:rsidRDefault="008455BC" w:rsidP="008455BC">
      <w:pPr>
        <w:spacing w:after="0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>Sborník – katalog, prezentační</w:t>
      </w:r>
      <w:r w:rsidR="009175F7">
        <w:rPr>
          <w:rFonts w:ascii="Times New Roman" w:hAnsi="Times New Roman" w:cs="Times New Roman"/>
          <w:sz w:val="48"/>
          <w:szCs w:val="48"/>
        </w:rPr>
        <w:t xml:space="preserve"> </w:t>
      </w:r>
      <w:r w:rsidRPr="007F184C">
        <w:rPr>
          <w:rFonts w:ascii="Times New Roman" w:hAnsi="Times New Roman" w:cs="Times New Roman"/>
          <w:sz w:val="48"/>
          <w:szCs w:val="48"/>
        </w:rPr>
        <w:t xml:space="preserve">CD a www </w:t>
      </w:r>
      <w:r>
        <w:rPr>
          <w:rFonts w:ascii="Times New Roman" w:hAnsi="Times New Roman" w:cs="Times New Roman"/>
          <w:sz w:val="48"/>
          <w:szCs w:val="48"/>
        </w:rPr>
        <w:t>s</w:t>
      </w:r>
      <w:r w:rsidRPr="007F184C">
        <w:rPr>
          <w:rFonts w:ascii="Times New Roman" w:hAnsi="Times New Roman" w:cs="Times New Roman"/>
          <w:sz w:val="48"/>
          <w:szCs w:val="48"/>
        </w:rPr>
        <w:t xml:space="preserve">tránky </w:t>
      </w:r>
      <w:r>
        <w:rPr>
          <w:rFonts w:ascii="Times New Roman" w:hAnsi="Times New Roman" w:cs="Times New Roman"/>
          <w:sz w:val="48"/>
          <w:szCs w:val="48"/>
        </w:rPr>
        <w:t>firmy- společnosti „</w:t>
      </w:r>
      <w:r w:rsidR="009175F7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="00A1173C">
        <w:rPr>
          <w:rFonts w:ascii="Times New Roman" w:hAnsi="Times New Roman" w:cs="Times New Roman"/>
          <w:sz w:val="48"/>
          <w:szCs w:val="48"/>
        </w:rPr>
        <w:t>Aquion</w:t>
      </w:r>
      <w:r>
        <w:rPr>
          <w:rFonts w:ascii="Times New Roman" w:hAnsi="Times New Roman" w:cs="Times New Roman"/>
          <w:sz w:val="48"/>
          <w:szCs w:val="48"/>
        </w:rPr>
        <w:t>,s.</w:t>
      </w:r>
      <w:r w:rsidR="00A1173C">
        <w:rPr>
          <w:rFonts w:ascii="Times New Roman" w:hAnsi="Times New Roman" w:cs="Times New Roman"/>
          <w:sz w:val="48"/>
          <w:szCs w:val="48"/>
        </w:rPr>
        <w:t>r.o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“</w:t>
      </w:r>
      <w:r w:rsidR="009175F7">
        <w:rPr>
          <w:rFonts w:ascii="Times New Roman" w:hAnsi="Times New Roman" w:cs="Times New Roman"/>
          <w:sz w:val="48"/>
          <w:szCs w:val="48"/>
        </w:rPr>
        <w:t xml:space="preserve"> </w:t>
      </w:r>
      <w:r w:rsidR="00944965">
        <w:rPr>
          <w:rFonts w:ascii="Times New Roman" w:hAnsi="Times New Roman" w:cs="Times New Roman"/>
          <w:sz w:val="48"/>
          <w:szCs w:val="48"/>
        </w:rPr>
        <w:t>a</w:t>
      </w:r>
      <w:r w:rsidR="009175F7">
        <w:rPr>
          <w:rFonts w:ascii="Times New Roman" w:hAnsi="Times New Roman" w:cs="Times New Roman"/>
          <w:sz w:val="48"/>
          <w:szCs w:val="48"/>
        </w:rPr>
        <w:t xml:space="preserve"> </w:t>
      </w:r>
      <w:r w:rsidR="00944965">
        <w:rPr>
          <w:rFonts w:ascii="Times New Roman" w:hAnsi="Times New Roman" w:cs="Times New Roman"/>
          <w:sz w:val="48"/>
          <w:szCs w:val="48"/>
        </w:rPr>
        <w:t>„ EKOSY</w:t>
      </w:r>
      <w:r w:rsidR="00944965">
        <w:rPr>
          <w:rFonts w:ascii="Times New Roman" w:hAnsi="Times New Roman" w:cs="Times New Roman"/>
          <w:sz w:val="48"/>
          <w:szCs w:val="48"/>
        </w:rPr>
        <w:t>S</w:t>
      </w:r>
      <w:r w:rsidR="00944965">
        <w:rPr>
          <w:rFonts w:ascii="Times New Roman" w:hAnsi="Times New Roman" w:cs="Times New Roman"/>
          <w:sz w:val="48"/>
          <w:szCs w:val="48"/>
        </w:rPr>
        <w:t>TEM“</w:t>
      </w:r>
    </w:p>
    <w:p w:rsidR="00331C69" w:rsidRDefault="00331C69" w:rsidP="00331C69">
      <w:pPr>
        <w:spacing w:after="0"/>
        <w:ind w:left="720"/>
        <w:rPr>
          <w:rFonts w:ascii="Times New Roman" w:hAnsi="Times New Roman" w:cs="Times New Roman"/>
          <w:sz w:val="48"/>
          <w:szCs w:val="48"/>
        </w:rPr>
      </w:pPr>
    </w:p>
    <w:p w:rsidR="00331C69" w:rsidRDefault="00331C69" w:rsidP="00331C69">
      <w:pPr>
        <w:spacing w:after="0"/>
        <w:rPr>
          <w:rFonts w:ascii="Times New Roman" w:hAnsi="Times New Roman" w:cs="Times New Roman"/>
          <w:sz w:val="48"/>
          <w:szCs w:val="48"/>
        </w:rPr>
      </w:pPr>
    </w:p>
    <w:p w:rsidR="008455BC" w:rsidRDefault="008455BC" w:rsidP="008455B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8455BC" w:rsidRPr="007F184C" w:rsidRDefault="008455BC" w:rsidP="008455B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(souhlas s použitím výše uvedených zdrojů je a</w:t>
      </w:r>
      <w:r>
        <w:rPr>
          <w:rFonts w:ascii="Times New Roman" w:hAnsi="Times New Roman" w:cs="Times New Roman"/>
          <w:sz w:val="48"/>
          <w:szCs w:val="48"/>
        </w:rPr>
        <w:t>r</w:t>
      </w:r>
      <w:r>
        <w:rPr>
          <w:rFonts w:ascii="Times New Roman" w:hAnsi="Times New Roman" w:cs="Times New Roman"/>
          <w:sz w:val="48"/>
          <w:szCs w:val="48"/>
        </w:rPr>
        <w:t>chivován u zpracovatele</w:t>
      </w:r>
      <w:r w:rsidR="009175F7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DUM)</w:t>
      </w:r>
    </w:p>
    <w:p w:rsidR="008455BC" w:rsidRPr="007F184C" w:rsidRDefault="008455BC" w:rsidP="008455B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p w:rsidR="00D05B91" w:rsidRPr="00723304" w:rsidRDefault="00D05B91" w:rsidP="007F184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sectPr w:rsidR="00D05B91" w:rsidRPr="00723304" w:rsidSect="00E47FF1">
      <w:headerReference w:type="default" r:id="rId16"/>
      <w:footerReference w:type="default" r:id="rId17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28A" w:rsidRDefault="0080328A">
      <w:r>
        <w:separator/>
      </w:r>
    </w:p>
  </w:endnote>
  <w:endnote w:type="continuationSeparator" w:id="0">
    <w:p w:rsidR="0080328A" w:rsidRDefault="00803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9175F7" w:rsidP="00EE20B3">
    <w:pPr>
      <w:pStyle w:val="Zpa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noProof/>
        <w:sz w:val="24"/>
        <w:szCs w:val="24"/>
        <w:lang w:eastAsia="cs-CZ"/>
      </w:rPr>
      <w:pict>
        <v:line id="Přímá spojnice 21" o:spid="_x0000_s4097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</w:pic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4D082A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4D082A" w:rsidRPr="00D05B91">
      <w:rPr>
        <w:rFonts w:ascii="Times New Roman" w:hAnsi="Times New Roman" w:cs="Times New Roman"/>
        <w:sz w:val="24"/>
        <w:szCs w:val="24"/>
      </w:rPr>
      <w:fldChar w:fldCharType="separate"/>
    </w:r>
    <w:r w:rsidR="009175F7">
      <w:rPr>
        <w:rFonts w:ascii="Times New Roman" w:hAnsi="Times New Roman" w:cs="Times New Roman"/>
        <w:noProof/>
        <w:sz w:val="24"/>
        <w:szCs w:val="24"/>
      </w:rPr>
      <w:t>1</w:t>
    </w:r>
    <w:r w:rsidR="004D082A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28A" w:rsidRDefault="0080328A">
      <w:r>
        <w:separator/>
      </w:r>
    </w:p>
  </w:footnote>
  <w:footnote w:type="continuationSeparator" w:id="0">
    <w:p w:rsidR="0080328A" w:rsidRDefault="008032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5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0F3F"/>
    <w:multiLevelType w:val="multilevel"/>
    <w:tmpl w:val="4B22B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B020EC"/>
    <w:multiLevelType w:val="hybridMultilevel"/>
    <w:tmpl w:val="B2AE47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16D54"/>
    <w:multiLevelType w:val="hybridMultilevel"/>
    <w:tmpl w:val="7618FD78"/>
    <w:lvl w:ilvl="0" w:tplc="F9FE224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CB75A88"/>
    <w:multiLevelType w:val="multilevel"/>
    <w:tmpl w:val="CD12D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743158"/>
    <w:multiLevelType w:val="hybridMultilevel"/>
    <w:tmpl w:val="E76E0164"/>
    <w:lvl w:ilvl="0" w:tplc="B268E69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48"/>
        <w:szCs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>
    <w:nsid w:val="26FE22B0"/>
    <w:multiLevelType w:val="hybridMultilevel"/>
    <w:tmpl w:val="A87412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150A7F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>
    <w:nsid w:val="357E4FC4"/>
    <w:multiLevelType w:val="hybridMultilevel"/>
    <w:tmpl w:val="F1C00C88"/>
    <w:lvl w:ilvl="0" w:tplc="3156104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A395375"/>
    <w:multiLevelType w:val="hybridMultilevel"/>
    <w:tmpl w:val="8EF4D2B8"/>
    <w:lvl w:ilvl="0" w:tplc="B2E81FA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29D301E"/>
    <w:multiLevelType w:val="hybridMultilevel"/>
    <w:tmpl w:val="9CD876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F30237"/>
    <w:multiLevelType w:val="hybridMultilevel"/>
    <w:tmpl w:val="848A32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3F2926"/>
    <w:multiLevelType w:val="hybridMultilevel"/>
    <w:tmpl w:val="D8327EFE"/>
    <w:lvl w:ilvl="0" w:tplc="172C348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4213FC"/>
    <w:multiLevelType w:val="hybridMultilevel"/>
    <w:tmpl w:val="26F4C3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464507"/>
    <w:multiLevelType w:val="hybridMultilevel"/>
    <w:tmpl w:val="6282AAA4"/>
    <w:lvl w:ilvl="0" w:tplc="61BCF45E">
      <w:start w:val="1"/>
      <w:numFmt w:val="lowerLetter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552FE7"/>
    <w:multiLevelType w:val="hybridMultilevel"/>
    <w:tmpl w:val="433A6518"/>
    <w:lvl w:ilvl="0" w:tplc="D444F5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A06F79"/>
    <w:multiLevelType w:val="hybridMultilevel"/>
    <w:tmpl w:val="6C766DFE"/>
    <w:lvl w:ilvl="0" w:tplc="558E9506">
      <w:numFmt w:val="bullet"/>
      <w:lvlText w:val="-"/>
      <w:lvlJc w:val="left"/>
      <w:pPr>
        <w:ind w:left="4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1">
    <w:nsid w:val="713C5078"/>
    <w:multiLevelType w:val="hybridMultilevel"/>
    <w:tmpl w:val="8042FF26"/>
    <w:lvl w:ilvl="0" w:tplc="5C629AF6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2D191E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9"/>
  </w:num>
  <w:num w:numId="4">
    <w:abstractNumId w:val="18"/>
  </w:num>
  <w:num w:numId="5">
    <w:abstractNumId w:val="2"/>
  </w:num>
  <w:num w:numId="6">
    <w:abstractNumId w:val="15"/>
  </w:num>
  <w:num w:numId="7">
    <w:abstractNumId w:val="19"/>
  </w:num>
  <w:num w:numId="8">
    <w:abstractNumId w:val="8"/>
  </w:num>
  <w:num w:numId="9">
    <w:abstractNumId w:val="3"/>
  </w:num>
  <w:num w:numId="10">
    <w:abstractNumId w:val="22"/>
  </w:num>
  <w:num w:numId="11">
    <w:abstractNumId w:val="7"/>
  </w:num>
  <w:num w:numId="12">
    <w:abstractNumId w:val="14"/>
  </w:num>
  <w:num w:numId="13">
    <w:abstractNumId w:val="5"/>
  </w:num>
  <w:num w:numId="14">
    <w:abstractNumId w:val="0"/>
  </w:num>
  <w:num w:numId="15">
    <w:abstractNumId w:val="4"/>
  </w:num>
  <w:num w:numId="16">
    <w:abstractNumId w:val="13"/>
  </w:num>
  <w:num w:numId="17">
    <w:abstractNumId w:val="16"/>
  </w:num>
  <w:num w:numId="18">
    <w:abstractNumId w:val="1"/>
  </w:num>
  <w:num w:numId="19">
    <w:abstractNumId w:val="17"/>
  </w:num>
  <w:num w:numId="20">
    <w:abstractNumId w:val="21"/>
  </w:num>
  <w:num w:numId="21">
    <w:abstractNumId w:val="10"/>
  </w:num>
  <w:num w:numId="22">
    <w:abstractNumId w:val="11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1E52"/>
    <w:rsid w:val="00002225"/>
    <w:rsid w:val="00006A6B"/>
    <w:rsid w:val="000120A7"/>
    <w:rsid w:val="00014B8C"/>
    <w:rsid w:val="0004193A"/>
    <w:rsid w:val="00053C24"/>
    <w:rsid w:val="000603DF"/>
    <w:rsid w:val="00073F70"/>
    <w:rsid w:val="00077A20"/>
    <w:rsid w:val="00083FCA"/>
    <w:rsid w:val="00096784"/>
    <w:rsid w:val="000A53B9"/>
    <w:rsid w:val="000A6174"/>
    <w:rsid w:val="000B6644"/>
    <w:rsid w:val="000F7274"/>
    <w:rsid w:val="001011ED"/>
    <w:rsid w:val="001174F3"/>
    <w:rsid w:val="0012498D"/>
    <w:rsid w:val="00144ABA"/>
    <w:rsid w:val="001646A4"/>
    <w:rsid w:val="00170D7F"/>
    <w:rsid w:val="0019379A"/>
    <w:rsid w:val="001952D1"/>
    <w:rsid w:val="00196B84"/>
    <w:rsid w:val="001B4795"/>
    <w:rsid w:val="001C3415"/>
    <w:rsid w:val="001D7948"/>
    <w:rsid w:val="00206D7B"/>
    <w:rsid w:val="00207DBB"/>
    <w:rsid w:val="00221421"/>
    <w:rsid w:val="00231A4B"/>
    <w:rsid w:val="002446BF"/>
    <w:rsid w:val="00253BB3"/>
    <w:rsid w:val="002636E6"/>
    <w:rsid w:val="002637D9"/>
    <w:rsid w:val="00273981"/>
    <w:rsid w:val="00276E85"/>
    <w:rsid w:val="002921EC"/>
    <w:rsid w:val="002A2424"/>
    <w:rsid w:val="002A5AF6"/>
    <w:rsid w:val="002C05A4"/>
    <w:rsid w:val="002C1B9C"/>
    <w:rsid w:val="002C3071"/>
    <w:rsid w:val="002C64A1"/>
    <w:rsid w:val="002C6944"/>
    <w:rsid w:val="002D3A8B"/>
    <w:rsid w:val="002D5367"/>
    <w:rsid w:val="002E18DA"/>
    <w:rsid w:val="003072F1"/>
    <w:rsid w:val="003148F6"/>
    <w:rsid w:val="00324563"/>
    <w:rsid w:val="00331C69"/>
    <w:rsid w:val="003371F1"/>
    <w:rsid w:val="00355AC8"/>
    <w:rsid w:val="003873F6"/>
    <w:rsid w:val="00387717"/>
    <w:rsid w:val="00392397"/>
    <w:rsid w:val="00395673"/>
    <w:rsid w:val="0039768D"/>
    <w:rsid w:val="003B6B82"/>
    <w:rsid w:val="003B6F1D"/>
    <w:rsid w:val="003B7417"/>
    <w:rsid w:val="003C74C0"/>
    <w:rsid w:val="003D25DA"/>
    <w:rsid w:val="003E11C3"/>
    <w:rsid w:val="003E1E8C"/>
    <w:rsid w:val="003E7DD2"/>
    <w:rsid w:val="003F118B"/>
    <w:rsid w:val="0040343E"/>
    <w:rsid w:val="004043F6"/>
    <w:rsid w:val="00405185"/>
    <w:rsid w:val="004171E3"/>
    <w:rsid w:val="004172F1"/>
    <w:rsid w:val="00420E83"/>
    <w:rsid w:val="00426FCA"/>
    <w:rsid w:val="00444D6F"/>
    <w:rsid w:val="00450F14"/>
    <w:rsid w:val="00454987"/>
    <w:rsid w:val="004651D1"/>
    <w:rsid w:val="004673A3"/>
    <w:rsid w:val="004729CA"/>
    <w:rsid w:val="004A2D96"/>
    <w:rsid w:val="004C7327"/>
    <w:rsid w:val="004D082A"/>
    <w:rsid w:val="004D0ED2"/>
    <w:rsid w:val="004D2BF3"/>
    <w:rsid w:val="004E0DD0"/>
    <w:rsid w:val="004F11A4"/>
    <w:rsid w:val="004F7DB3"/>
    <w:rsid w:val="00510D86"/>
    <w:rsid w:val="00520D17"/>
    <w:rsid w:val="0052347B"/>
    <w:rsid w:val="00525AF1"/>
    <w:rsid w:val="00531737"/>
    <w:rsid w:val="0054720F"/>
    <w:rsid w:val="00554294"/>
    <w:rsid w:val="00557F42"/>
    <w:rsid w:val="00572CDB"/>
    <w:rsid w:val="00582290"/>
    <w:rsid w:val="00593FEA"/>
    <w:rsid w:val="005A2952"/>
    <w:rsid w:val="005A79CB"/>
    <w:rsid w:val="005B62DF"/>
    <w:rsid w:val="005B6DA4"/>
    <w:rsid w:val="005E0FD3"/>
    <w:rsid w:val="005F264A"/>
    <w:rsid w:val="005F4F57"/>
    <w:rsid w:val="005F5F37"/>
    <w:rsid w:val="0060067B"/>
    <w:rsid w:val="00627279"/>
    <w:rsid w:val="00633CF8"/>
    <w:rsid w:val="00681ABB"/>
    <w:rsid w:val="00690530"/>
    <w:rsid w:val="0069679F"/>
    <w:rsid w:val="006C3054"/>
    <w:rsid w:val="006D35E1"/>
    <w:rsid w:val="006F30E2"/>
    <w:rsid w:val="007172D0"/>
    <w:rsid w:val="00723304"/>
    <w:rsid w:val="007235EE"/>
    <w:rsid w:val="00727383"/>
    <w:rsid w:val="00731ACC"/>
    <w:rsid w:val="00736748"/>
    <w:rsid w:val="00751D2E"/>
    <w:rsid w:val="0075485D"/>
    <w:rsid w:val="0076746D"/>
    <w:rsid w:val="00767FF5"/>
    <w:rsid w:val="007716F4"/>
    <w:rsid w:val="00776024"/>
    <w:rsid w:val="00777723"/>
    <w:rsid w:val="0079091B"/>
    <w:rsid w:val="007960D2"/>
    <w:rsid w:val="007A5F17"/>
    <w:rsid w:val="007B31FA"/>
    <w:rsid w:val="007C68BC"/>
    <w:rsid w:val="007D0FA1"/>
    <w:rsid w:val="007D0FF2"/>
    <w:rsid w:val="007F184C"/>
    <w:rsid w:val="0080328A"/>
    <w:rsid w:val="00805600"/>
    <w:rsid w:val="00816AE9"/>
    <w:rsid w:val="0082083F"/>
    <w:rsid w:val="008379BF"/>
    <w:rsid w:val="008455BC"/>
    <w:rsid w:val="00860EC4"/>
    <w:rsid w:val="008619E6"/>
    <w:rsid w:val="00861DA6"/>
    <w:rsid w:val="008765F1"/>
    <w:rsid w:val="00887E2C"/>
    <w:rsid w:val="008A410F"/>
    <w:rsid w:val="008A76DD"/>
    <w:rsid w:val="008D2BD0"/>
    <w:rsid w:val="008E4777"/>
    <w:rsid w:val="008E7379"/>
    <w:rsid w:val="008F1FC0"/>
    <w:rsid w:val="009023D1"/>
    <w:rsid w:val="009175F7"/>
    <w:rsid w:val="0092371F"/>
    <w:rsid w:val="00944965"/>
    <w:rsid w:val="00945133"/>
    <w:rsid w:val="00947BD3"/>
    <w:rsid w:val="009601FC"/>
    <w:rsid w:val="00967C10"/>
    <w:rsid w:val="00980526"/>
    <w:rsid w:val="009872DD"/>
    <w:rsid w:val="009907C5"/>
    <w:rsid w:val="009A3F30"/>
    <w:rsid w:val="009C199A"/>
    <w:rsid w:val="009D27EE"/>
    <w:rsid w:val="009D2A85"/>
    <w:rsid w:val="009F2DCD"/>
    <w:rsid w:val="009F4AA9"/>
    <w:rsid w:val="00A056FB"/>
    <w:rsid w:val="00A1173C"/>
    <w:rsid w:val="00A155F3"/>
    <w:rsid w:val="00A26D8D"/>
    <w:rsid w:val="00A359C4"/>
    <w:rsid w:val="00A40C78"/>
    <w:rsid w:val="00A43CD5"/>
    <w:rsid w:val="00A44102"/>
    <w:rsid w:val="00A44762"/>
    <w:rsid w:val="00A473C0"/>
    <w:rsid w:val="00A621D1"/>
    <w:rsid w:val="00A62B99"/>
    <w:rsid w:val="00A71B45"/>
    <w:rsid w:val="00A740BC"/>
    <w:rsid w:val="00A85BF1"/>
    <w:rsid w:val="00A86013"/>
    <w:rsid w:val="00AA3351"/>
    <w:rsid w:val="00AA37C1"/>
    <w:rsid w:val="00AA4226"/>
    <w:rsid w:val="00AA4E1D"/>
    <w:rsid w:val="00AD12A7"/>
    <w:rsid w:val="00AD6382"/>
    <w:rsid w:val="00AD6753"/>
    <w:rsid w:val="00AF1720"/>
    <w:rsid w:val="00B30248"/>
    <w:rsid w:val="00B57174"/>
    <w:rsid w:val="00B636AB"/>
    <w:rsid w:val="00B72FE7"/>
    <w:rsid w:val="00B76D91"/>
    <w:rsid w:val="00BB0A3F"/>
    <w:rsid w:val="00BC593A"/>
    <w:rsid w:val="00BD72CD"/>
    <w:rsid w:val="00BE0FC6"/>
    <w:rsid w:val="00BE1D86"/>
    <w:rsid w:val="00C01571"/>
    <w:rsid w:val="00C155FA"/>
    <w:rsid w:val="00C22EAE"/>
    <w:rsid w:val="00C2456B"/>
    <w:rsid w:val="00C320EA"/>
    <w:rsid w:val="00C40AAB"/>
    <w:rsid w:val="00C4504B"/>
    <w:rsid w:val="00C47381"/>
    <w:rsid w:val="00C559CF"/>
    <w:rsid w:val="00C61BE3"/>
    <w:rsid w:val="00C84CB9"/>
    <w:rsid w:val="00C97B67"/>
    <w:rsid w:val="00CA16E8"/>
    <w:rsid w:val="00CB2DEB"/>
    <w:rsid w:val="00CF0E6F"/>
    <w:rsid w:val="00CF3B64"/>
    <w:rsid w:val="00D04F73"/>
    <w:rsid w:val="00D05B91"/>
    <w:rsid w:val="00D13583"/>
    <w:rsid w:val="00D15068"/>
    <w:rsid w:val="00D1517F"/>
    <w:rsid w:val="00D270F1"/>
    <w:rsid w:val="00D27A37"/>
    <w:rsid w:val="00D34534"/>
    <w:rsid w:val="00D41325"/>
    <w:rsid w:val="00D42505"/>
    <w:rsid w:val="00D468A8"/>
    <w:rsid w:val="00D53887"/>
    <w:rsid w:val="00D633D8"/>
    <w:rsid w:val="00D8443F"/>
    <w:rsid w:val="00DA6E61"/>
    <w:rsid w:val="00DA7E53"/>
    <w:rsid w:val="00DC1BE0"/>
    <w:rsid w:val="00DC6647"/>
    <w:rsid w:val="00DD1CB7"/>
    <w:rsid w:val="00DE6DE0"/>
    <w:rsid w:val="00E01001"/>
    <w:rsid w:val="00E03063"/>
    <w:rsid w:val="00E05D03"/>
    <w:rsid w:val="00E10C8B"/>
    <w:rsid w:val="00E3395D"/>
    <w:rsid w:val="00E34036"/>
    <w:rsid w:val="00E4640E"/>
    <w:rsid w:val="00E47995"/>
    <w:rsid w:val="00E47EC3"/>
    <w:rsid w:val="00E47FF1"/>
    <w:rsid w:val="00E5429B"/>
    <w:rsid w:val="00E636E7"/>
    <w:rsid w:val="00E63AF2"/>
    <w:rsid w:val="00E654F2"/>
    <w:rsid w:val="00E8231A"/>
    <w:rsid w:val="00E971DB"/>
    <w:rsid w:val="00EB1E52"/>
    <w:rsid w:val="00EB4661"/>
    <w:rsid w:val="00EC0023"/>
    <w:rsid w:val="00EC1D69"/>
    <w:rsid w:val="00EC32F2"/>
    <w:rsid w:val="00EC37C8"/>
    <w:rsid w:val="00EE143B"/>
    <w:rsid w:val="00EE20B3"/>
    <w:rsid w:val="00EF03C4"/>
    <w:rsid w:val="00F16E17"/>
    <w:rsid w:val="00F24E64"/>
    <w:rsid w:val="00F315C2"/>
    <w:rsid w:val="00F33EFF"/>
    <w:rsid w:val="00F36638"/>
    <w:rsid w:val="00F55BC4"/>
    <w:rsid w:val="00F55C14"/>
    <w:rsid w:val="00F624B4"/>
    <w:rsid w:val="00F65344"/>
    <w:rsid w:val="00F83FEF"/>
    <w:rsid w:val="00FB29BE"/>
    <w:rsid w:val="00FB5354"/>
    <w:rsid w:val="00FB58BF"/>
    <w:rsid w:val="00FB7A1D"/>
    <w:rsid w:val="00FC1689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23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4D082A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4D082A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6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723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enter">
    <w:name w:val="center"/>
    <w:basedOn w:val="Normln"/>
    <w:rsid w:val="0072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2330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23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6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723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enter">
    <w:name w:val="center"/>
    <w:basedOn w:val="Normln"/>
    <w:rsid w:val="0072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233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8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0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09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032927">
                  <w:marLeft w:val="120"/>
                  <w:marRight w:val="0"/>
                  <w:marTop w:val="0"/>
                  <w:marBottom w:val="0"/>
                  <w:divBdr>
                    <w:top w:val="single" w:sz="6" w:space="0" w:color="1A1A1A"/>
                    <w:left w:val="single" w:sz="6" w:space="0" w:color="1A1A1A"/>
                    <w:bottom w:val="single" w:sz="6" w:space="0" w:color="1A1A1A"/>
                    <w:right w:val="single" w:sz="6" w:space="0" w:color="1A1A1A"/>
                  </w:divBdr>
                  <w:divsChild>
                    <w:div w:id="1272937472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234627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177649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883816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823025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08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em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image" Target="media/image9.jpeg"/><Relationship Id="rId1" Type="http://schemas.openxmlformats.org/officeDocument/2006/relationships/image" Target="media/image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D61B3-AED1-46F7-B775-179ABE026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34</TotalTime>
  <Pages>12</Pages>
  <Words>249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10</cp:revision>
  <cp:lastPrinted>2011-01-25T23:25:00Z</cp:lastPrinted>
  <dcterms:created xsi:type="dcterms:W3CDTF">2013-06-12T11:00:00Z</dcterms:created>
  <dcterms:modified xsi:type="dcterms:W3CDTF">2013-11-22T13:08:00Z</dcterms:modified>
</cp:coreProperties>
</file>