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79110A" w:rsidP="00FE3801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Objekty na stokové</w:t>
      </w:r>
      <w:r w:rsidR="00FE380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síti - </w:t>
      </w:r>
      <w:r w:rsidR="007B7BCC">
        <w:rPr>
          <w:rFonts w:ascii="Times New Roman" w:hAnsi="Times New Roman" w:cs="Times New Roman"/>
          <w:b/>
          <w:sz w:val="52"/>
          <w:szCs w:val="52"/>
          <w:lang w:eastAsia="cs-CZ"/>
        </w:rPr>
        <w:t>DČOV</w:t>
      </w:r>
    </w:p>
    <w:p w:rsidR="00A43CD5" w:rsidRDefault="00A43CD5" w:rsidP="00FE3801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</w:t>
      </w:r>
      <w:r w:rsidR="004651D1">
        <w:rPr>
          <w:rFonts w:ascii="Times New Roman" w:hAnsi="Times New Roman" w:cs="Times New Roman"/>
          <w:b/>
          <w:sz w:val="52"/>
          <w:szCs w:val="52"/>
          <w:lang w:eastAsia="cs-CZ"/>
        </w:rPr>
        <w:t>8</w:t>
      </w:r>
      <w:r w:rsidR="007B7BCC">
        <w:rPr>
          <w:rFonts w:ascii="Times New Roman" w:hAnsi="Times New Roman" w:cs="Times New Roman"/>
          <w:b/>
          <w:sz w:val="52"/>
          <w:szCs w:val="52"/>
          <w:lang w:eastAsia="cs-CZ"/>
        </w:rPr>
        <w:t>4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084B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Seznámení žáků s</w:t>
            </w:r>
            <w:r w:rsidR="00084B8D">
              <w:rPr>
                <w:rFonts w:ascii="Times New Roman" w:hAnsi="Times New Roman" w:cs="Times New Roman"/>
                <w:sz w:val="24"/>
                <w:szCs w:val="24"/>
              </w:rPr>
              <w:t> domovními čistírnami odpadních</w:t>
            </w:r>
            <w:r w:rsidR="00FE38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4B8D">
              <w:rPr>
                <w:rFonts w:ascii="Times New Roman" w:hAnsi="Times New Roman" w:cs="Times New Roman"/>
                <w:sz w:val="24"/>
                <w:szCs w:val="24"/>
              </w:rPr>
              <w:t>vod - DČOV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F25EB" w:rsidP="00EF25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Dešťo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 xml:space="preserve">vá voda, </w:t>
            </w:r>
            <w:r w:rsidR="00AA4E1D">
              <w:rPr>
                <w:rFonts w:ascii="Times New Roman" w:hAnsi="Times New Roman" w:cs="Times New Roman"/>
                <w:sz w:val="24"/>
                <w:szCs w:val="24"/>
              </w:rPr>
              <w:t xml:space="preserve">spojná šachta,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nádrž na vodu, zasakování, půdní profil, čerpání, tlaková nádoba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084B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4B8D">
              <w:rPr>
                <w:rFonts w:ascii="Times New Roman" w:hAnsi="Times New Roman" w:cs="Times New Roman"/>
                <w:sz w:val="24"/>
                <w:szCs w:val="24"/>
              </w:rPr>
              <w:t>domovních čistírnách odpa</w:t>
            </w:r>
            <w:r w:rsidR="00084B8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84B8D">
              <w:rPr>
                <w:rFonts w:ascii="Times New Roman" w:hAnsi="Times New Roman" w:cs="Times New Roman"/>
                <w:sz w:val="24"/>
                <w:szCs w:val="24"/>
              </w:rPr>
              <w:t>ních</w:t>
            </w:r>
            <w:r w:rsidR="00FE38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4B8D">
              <w:rPr>
                <w:rFonts w:ascii="Times New Roman" w:hAnsi="Times New Roman" w:cs="Times New Roman"/>
                <w:sz w:val="24"/>
                <w:szCs w:val="24"/>
              </w:rPr>
              <w:t>vod - DČOV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4651D1" w:rsidP="004651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</w:t>
            </w:r>
            <w:r w:rsidR="00FE38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Pr="00AA4E1D" w:rsidRDefault="00AA4E1D" w:rsidP="00045905">
      <w:pPr>
        <w:spacing w:after="0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AA4E1D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 xml:space="preserve">Rozdělení </w:t>
      </w:r>
      <w:r w:rsidR="00A96F37">
        <w:rPr>
          <w:rFonts w:ascii="Times New Roman" w:hAnsi="Times New Roman" w:cs="Times New Roman"/>
          <w:b/>
          <w:sz w:val="56"/>
          <w:szCs w:val="56"/>
          <w:u w:val="single"/>
        </w:rPr>
        <w:t>způsobu čištění odp. vod</w:t>
      </w:r>
    </w:p>
    <w:p w:rsidR="00F315C2" w:rsidRPr="00AA4E1D" w:rsidRDefault="00F315C2" w:rsidP="00045905">
      <w:pPr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A96F37" w:rsidP="00A96F37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Mechanický stupeň čištění</w:t>
      </w:r>
    </w:p>
    <w:p w:rsidR="00A96F37" w:rsidRDefault="00FE3801" w:rsidP="00A96F37">
      <w:pPr>
        <w:spacing w:after="0"/>
        <w:ind w:left="72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(</w:t>
      </w:r>
      <w:r w:rsidR="00A96F37">
        <w:rPr>
          <w:rFonts w:ascii="Times New Roman" w:hAnsi="Times New Roman" w:cs="Times New Roman"/>
          <w:b/>
          <w:sz w:val="48"/>
          <w:szCs w:val="48"/>
        </w:rPr>
        <w:t>česle, česlice, filtry, usazovací nádrž</w:t>
      </w:r>
      <w:r>
        <w:rPr>
          <w:rFonts w:ascii="Times New Roman" w:hAnsi="Times New Roman" w:cs="Times New Roman"/>
          <w:b/>
          <w:sz w:val="48"/>
          <w:szCs w:val="48"/>
        </w:rPr>
        <w:t>)</w:t>
      </w:r>
    </w:p>
    <w:p w:rsidR="00A96F37" w:rsidRDefault="00A96F37" w:rsidP="00A96F37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Biologický stupeň čištění</w:t>
      </w:r>
    </w:p>
    <w:p w:rsidR="00A96F37" w:rsidRDefault="00A55FF8" w:rsidP="00A96F37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(</w:t>
      </w:r>
      <w:r w:rsidR="00A96F37">
        <w:rPr>
          <w:rFonts w:ascii="Times New Roman" w:hAnsi="Times New Roman" w:cs="Times New Roman"/>
          <w:b/>
          <w:sz w:val="48"/>
          <w:szCs w:val="48"/>
        </w:rPr>
        <w:t>aktivační nádrž, dosazovací nádrž, biol</w:t>
      </w:r>
      <w:r w:rsidR="00A96F37">
        <w:rPr>
          <w:rFonts w:ascii="Times New Roman" w:hAnsi="Times New Roman" w:cs="Times New Roman"/>
          <w:b/>
          <w:sz w:val="48"/>
          <w:szCs w:val="48"/>
        </w:rPr>
        <w:t>o</w:t>
      </w:r>
      <w:r>
        <w:rPr>
          <w:rFonts w:ascii="Times New Roman" w:hAnsi="Times New Roman" w:cs="Times New Roman"/>
          <w:b/>
          <w:sz w:val="48"/>
          <w:szCs w:val="48"/>
        </w:rPr>
        <w:t>gické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filtry</w:t>
      </w:r>
      <w:r w:rsidR="00FE3801">
        <w:rPr>
          <w:rFonts w:ascii="Times New Roman" w:hAnsi="Times New Roman" w:cs="Times New Roman"/>
          <w:b/>
          <w:sz w:val="48"/>
          <w:szCs w:val="48"/>
        </w:rPr>
        <w:t>)</w:t>
      </w:r>
    </w:p>
    <w:p w:rsidR="00A96F37" w:rsidRPr="00A96F37" w:rsidRDefault="00A96F37" w:rsidP="00A96F37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Chemický stupeň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čištění</w:t>
      </w: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583C61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583C61">
        <w:rPr>
          <w:rFonts w:ascii="Times New Roman" w:hAnsi="Times New Roman" w:cs="Times New Roman"/>
          <w:b/>
          <w:sz w:val="56"/>
          <w:szCs w:val="56"/>
          <w:u w:val="single"/>
        </w:rPr>
        <w:t>Druhy</w:t>
      </w:r>
      <w:r w:rsidR="00FE3801">
        <w:rPr>
          <w:rFonts w:ascii="Times New Roman" w:hAnsi="Times New Roman" w:cs="Times New Roman"/>
          <w:b/>
          <w:sz w:val="56"/>
          <w:szCs w:val="56"/>
          <w:u w:val="single"/>
        </w:rPr>
        <w:t xml:space="preserve"> </w:t>
      </w:r>
      <w:r w:rsidRPr="00583C61">
        <w:rPr>
          <w:rFonts w:ascii="Times New Roman" w:hAnsi="Times New Roman" w:cs="Times New Roman"/>
          <w:b/>
          <w:sz w:val="56"/>
          <w:szCs w:val="56"/>
          <w:u w:val="single"/>
        </w:rPr>
        <w:t>čistíren odpadních vod</w:t>
      </w: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583C61" w:rsidRDefault="00CD6A9D" w:rsidP="00583C61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proofErr w:type="spellStart"/>
      <w:r>
        <w:rPr>
          <w:rFonts w:ascii="Times New Roman" w:hAnsi="Times New Roman" w:cs="Times New Roman"/>
          <w:b/>
          <w:sz w:val="48"/>
          <w:szCs w:val="48"/>
        </w:rPr>
        <w:t>Mechanicko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- </w:t>
      </w:r>
      <w:r w:rsidR="00583C61">
        <w:rPr>
          <w:rFonts w:ascii="Times New Roman" w:hAnsi="Times New Roman" w:cs="Times New Roman"/>
          <w:b/>
          <w:sz w:val="48"/>
          <w:szCs w:val="48"/>
        </w:rPr>
        <w:t>Biologické</w:t>
      </w:r>
    </w:p>
    <w:p w:rsidR="00583C61" w:rsidRDefault="00CD6A9D" w:rsidP="00583C61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proofErr w:type="spellStart"/>
      <w:r>
        <w:rPr>
          <w:rFonts w:ascii="Times New Roman" w:hAnsi="Times New Roman" w:cs="Times New Roman"/>
          <w:b/>
          <w:sz w:val="48"/>
          <w:szCs w:val="48"/>
        </w:rPr>
        <w:t>Mechanicko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- </w:t>
      </w:r>
      <w:r w:rsidR="00583C61">
        <w:rPr>
          <w:rFonts w:ascii="Times New Roman" w:hAnsi="Times New Roman" w:cs="Times New Roman"/>
          <w:b/>
          <w:sz w:val="48"/>
          <w:szCs w:val="48"/>
        </w:rPr>
        <w:t>Diskové</w:t>
      </w:r>
    </w:p>
    <w:p w:rsidR="00583C61" w:rsidRDefault="00583C61" w:rsidP="00583C61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Kořenové</w:t>
      </w:r>
    </w:p>
    <w:p w:rsidR="00583C61" w:rsidRPr="00583C61" w:rsidRDefault="00A55FF8" w:rsidP="00583C61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Domovní septiky</w:t>
      </w:r>
    </w:p>
    <w:p w:rsidR="00583C61" w:rsidRDefault="00583C6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Pr="00583C61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583C61" w:rsidP="00583C61">
      <w:pPr>
        <w:spacing w:after="0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583C61">
        <w:rPr>
          <w:rFonts w:ascii="Times New Roman" w:hAnsi="Times New Roman" w:cs="Times New Roman"/>
          <w:b/>
          <w:sz w:val="56"/>
          <w:szCs w:val="56"/>
          <w:u w:val="single"/>
        </w:rPr>
        <w:t>Ukazatele kvality vyčištěné vody</w:t>
      </w:r>
    </w:p>
    <w:p w:rsidR="00583C61" w:rsidRPr="00583C61" w:rsidRDefault="00583C61" w:rsidP="00583C61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583C61">
        <w:rPr>
          <w:rFonts w:ascii="Times New Roman" w:hAnsi="Times New Roman" w:cs="Times New Roman"/>
          <w:b/>
          <w:sz w:val="48"/>
          <w:szCs w:val="48"/>
        </w:rPr>
        <w:t>Biologická spotřeba kyslíku – BSK5</w:t>
      </w:r>
    </w:p>
    <w:p w:rsidR="00583C61" w:rsidRDefault="00583C61" w:rsidP="00583C61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583C61">
        <w:rPr>
          <w:rFonts w:ascii="Times New Roman" w:hAnsi="Times New Roman" w:cs="Times New Roman"/>
          <w:b/>
          <w:sz w:val="48"/>
          <w:szCs w:val="48"/>
        </w:rPr>
        <w:t>Chemická spotřeba kyslíku – CHSK</w:t>
      </w:r>
    </w:p>
    <w:p w:rsidR="00583C61" w:rsidRDefault="00583C61" w:rsidP="00583C61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Obsah nerozpustných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látek -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NL</w:t>
      </w:r>
    </w:p>
    <w:p w:rsidR="00CD6A9D" w:rsidRPr="00583C61" w:rsidRDefault="00CD6A9D" w:rsidP="00583C61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Teplota</w:t>
      </w:r>
      <w:r w:rsidR="00A55FF8">
        <w:rPr>
          <w:rFonts w:ascii="Times New Roman" w:hAnsi="Times New Roman" w:cs="Times New Roman"/>
          <w:b/>
          <w:sz w:val="48"/>
          <w:szCs w:val="48"/>
        </w:rPr>
        <w:t>,</w:t>
      </w:r>
      <w:r>
        <w:rPr>
          <w:rFonts w:ascii="Times New Roman" w:hAnsi="Times New Roman" w:cs="Times New Roman"/>
          <w:b/>
          <w:sz w:val="48"/>
          <w:szCs w:val="48"/>
        </w:rPr>
        <w:t xml:space="preserve"> pH</w:t>
      </w:r>
      <w:r w:rsidR="00A55FF8">
        <w:rPr>
          <w:rFonts w:ascii="Times New Roman" w:hAnsi="Times New Roman" w:cs="Times New Roman"/>
          <w:b/>
          <w:sz w:val="48"/>
          <w:szCs w:val="48"/>
        </w:rPr>
        <w:t>, NH</w:t>
      </w:r>
      <w:r w:rsidR="00A55FF8">
        <w:rPr>
          <w:rFonts w:ascii="Times New Roman" w:hAnsi="Times New Roman" w:cs="Times New Roman"/>
          <w:b/>
          <w:sz w:val="48"/>
          <w:szCs w:val="48"/>
          <w:vertAlign w:val="subscript"/>
        </w:rPr>
        <w:t>4</w:t>
      </w:r>
      <w:r w:rsidR="00A55FF8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FE3801">
        <w:rPr>
          <w:rFonts w:ascii="Times New Roman" w:hAnsi="Times New Roman" w:cs="Times New Roman"/>
          <w:b/>
          <w:sz w:val="48"/>
          <w:szCs w:val="48"/>
        </w:rPr>
        <w:t>(</w:t>
      </w:r>
      <w:r w:rsidR="00A55FF8">
        <w:rPr>
          <w:rFonts w:ascii="Times New Roman" w:hAnsi="Times New Roman" w:cs="Times New Roman"/>
          <w:b/>
          <w:sz w:val="48"/>
          <w:szCs w:val="48"/>
        </w:rPr>
        <w:t>amoniak</w:t>
      </w:r>
      <w:r w:rsidR="00FE3801">
        <w:rPr>
          <w:rFonts w:ascii="Times New Roman" w:hAnsi="Times New Roman" w:cs="Times New Roman"/>
          <w:b/>
          <w:sz w:val="48"/>
          <w:szCs w:val="48"/>
        </w:rPr>
        <w:t>)</w:t>
      </w:r>
      <w:r w:rsidR="00A55FF8">
        <w:rPr>
          <w:rFonts w:ascii="Times New Roman" w:hAnsi="Times New Roman" w:cs="Times New Roman"/>
          <w:b/>
          <w:sz w:val="48"/>
          <w:szCs w:val="48"/>
        </w:rPr>
        <w:t xml:space="preserve"> a F (fosfor)</w:t>
      </w:r>
    </w:p>
    <w:p w:rsidR="00405185" w:rsidRDefault="0040518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05185" w:rsidRDefault="007558C3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>Proces aerobní</w:t>
      </w:r>
    </w:p>
    <w:p w:rsidR="00A55FF8" w:rsidRPr="007558C3" w:rsidRDefault="00A55FF8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405185" w:rsidRP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A55FF8">
        <w:rPr>
          <w:rFonts w:ascii="Times New Roman" w:hAnsi="Times New Roman" w:cs="Times New Roman"/>
          <w:b/>
          <w:bCs/>
          <w:sz w:val="48"/>
          <w:szCs w:val="48"/>
        </w:rPr>
        <w:t>Aerobní</w:t>
      </w:r>
      <w:r w:rsidRPr="00A55FF8">
        <w:rPr>
          <w:rFonts w:ascii="Times New Roman" w:hAnsi="Times New Roman" w:cs="Times New Roman"/>
          <w:sz w:val="48"/>
          <w:szCs w:val="48"/>
        </w:rPr>
        <w:t xml:space="preserve"> proces nebo prostředí je takové, ve kt</w:t>
      </w:r>
      <w:r w:rsidRPr="00A55FF8">
        <w:rPr>
          <w:rFonts w:ascii="Times New Roman" w:hAnsi="Times New Roman" w:cs="Times New Roman"/>
          <w:sz w:val="48"/>
          <w:szCs w:val="48"/>
        </w:rPr>
        <w:t>e</w:t>
      </w:r>
      <w:r w:rsidRPr="00A55FF8">
        <w:rPr>
          <w:rFonts w:ascii="Times New Roman" w:hAnsi="Times New Roman" w:cs="Times New Roman"/>
          <w:sz w:val="48"/>
          <w:szCs w:val="48"/>
        </w:rPr>
        <w:t xml:space="preserve">rém je dostatečné množství molekulárního </w:t>
      </w:r>
      <w:hyperlink r:id="rId9" w:tooltip="Kyslík" w:history="1">
        <w:r w:rsidRPr="00A55FF8">
          <w:rPr>
            <w:rStyle w:val="Hypertextovodkaz"/>
            <w:rFonts w:ascii="Times New Roman" w:hAnsi="Times New Roman" w:cs="Times New Roman"/>
            <w:sz w:val="48"/>
            <w:szCs w:val="48"/>
          </w:rPr>
          <w:t>kyslíku</w:t>
        </w:r>
      </w:hyperlink>
      <w:r w:rsidRPr="00A55FF8">
        <w:rPr>
          <w:rFonts w:ascii="Times New Roman" w:hAnsi="Times New Roman" w:cs="Times New Roman"/>
          <w:sz w:val="48"/>
          <w:szCs w:val="48"/>
        </w:rPr>
        <w:t xml:space="preserve"> (O</w:t>
      </w:r>
      <w:r w:rsidRPr="00A55FF8">
        <w:rPr>
          <w:rFonts w:ascii="Times New Roman" w:hAnsi="Times New Roman" w:cs="Times New Roman"/>
          <w:sz w:val="48"/>
          <w:szCs w:val="48"/>
          <w:vertAlign w:val="subscript"/>
        </w:rPr>
        <w:t>2</w:t>
      </w:r>
      <w:r w:rsidRPr="00A55FF8">
        <w:rPr>
          <w:rFonts w:ascii="Times New Roman" w:hAnsi="Times New Roman" w:cs="Times New Roman"/>
          <w:sz w:val="48"/>
          <w:szCs w:val="48"/>
        </w:rPr>
        <w:t xml:space="preserve">). Množství kyslíku hodnotíme především dle potřeb </w:t>
      </w:r>
      <w:hyperlink r:id="rId10" w:tooltip="Mikroorganismus" w:history="1">
        <w:r w:rsidRPr="00A55FF8">
          <w:rPr>
            <w:rStyle w:val="Hypertextovodkaz"/>
            <w:rFonts w:ascii="Times New Roman" w:hAnsi="Times New Roman" w:cs="Times New Roman"/>
            <w:sz w:val="48"/>
            <w:szCs w:val="48"/>
          </w:rPr>
          <w:t>mikroorganizmů</w:t>
        </w:r>
      </w:hyperlink>
      <w:r w:rsidRPr="00A55FF8">
        <w:rPr>
          <w:rFonts w:ascii="Times New Roman" w:hAnsi="Times New Roman" w:cs="Times New Roman"/>
          <w:sz w:val="48"/>
          <w:szCs w:val="48"/>
        </w:rPr>
        <w:t>, které v daném prostředí žijí</w:t>
      </w:r>
    </w:p>
    <w:p w:rsidR="007558C3" w:rsidRDefault="007558C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558C3" w:rsidRPr="007558C3" w:rsidRDefault="007558C3" w:rsidP="007558C3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>Proces anaerobní</w:t>
      </w:r>
      <w:r w:rsidR="00A55FF8">
        <w:rPr>
          <w:rFonts w:ascii="Times New Roman" w:hAnsi="Times New Roman" w:cs="Times New Roman"/>
          <w:b/>
          <w:sz w:val="56"/>
          <w:szCs w:val="56"/>
          <w:u w:val="single"/>
        </w:rPr>
        <w:t xml:space="preserve"> =</w:t>
      </w:r>
      <w:r w:rsidR="00FE3801">
        <w:rPr>
          <w:rFonts w:ascii="Times New Roman" w:hAnsi="Times New Roman" w:cs="Times New Roman"/>
          <w:b/>
          <w:sz w:val="56"/>
          <w:szCs w:val="56"/>
          <w:u w:val="single"/>
        </w:rPr>
        <w:t xml:space="preserve"> </w:t>
      </w:r>
      <w:r w:rsidR="00A55FF8">
        <w:rPr>
          <w:rFonts w:ascii="Times New Roman" w:hAnsi="Times New Roman" w:cs="Times New Roman"/>
          <w:b/>
          <w:sz w:val="56"/>
          <w:szCs w:val="56"/>
          <w:u w:val="single"/>
        </w:rPr>
        <w:t>opak</w:t>
      </w:r>
    </w:p>
    <w:p w:rsidR="00405185" w:rsidRDefault="0040518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05185" w:rsidRDefault="0040518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427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1D25AB53" wp14:editId="492A45DA">
            <wp:simplePos x="0" y="0"/>
            <wp:positionH relativeFrom="column">
              <wp:posOffset>3810</wp:posOffset>
            </wp:positionH>
            <wp:positionV relativeFrom="paragraph">
              <wp:posOffset>-318770</wp:posOffset>
            </wp:positionV>
            <wp:extent cx="6276975" cy="4610100"/>
            <wp:effectExtent l="0" t="0" r="9525" b="0"/>
            <wp:wrapSquare wrapText="bothSides"/>
            <wp:docPr id="15" name="Obrázek 15" descr="C:\Documents and Settings\mm204c\Plocha\Kanobj\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m204c\Plocha\Kanobj\c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09" t="14989" r="30841" b="67666"/>
                    <a:stretch/>
                  </pic:blipFill>
                  <pic:spPr bwMode="auto">
                    <a:xfrm>
                      <a:off x="0" y="0"/>
                      <a:ext cx="627697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48"/>
          <w:szCs w:val="48"/>
        </w:rPr>
        <w:t>1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čistírna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odpadních vod - DČOV</w:t>
      </w:r>
    </w:p>
    <w:p w:rsidR="00044278" w:rsidRDefault="0004427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2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jímka na odpadní vody</w:t>
      </w:r>
    </w:p>
    <w:p w:rsidR="00044278" w:rsidRDefault="0004427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3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přečerpávání do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DČOV</w:t>
      </w:r>
    </w:p>
    <w:p w:rsidR="00044278" w:rsidRDefault="0004427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4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odtok vyčištěné vody</w:t>
      </w:r>
    </w:p>
    <w:p w:rsidR="00044278" w:rsidRDefault="0004427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5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odvod kalu</w:t>
      </w:r>
    </w:p>
    <w:p w:rsidR="00044278" w:rsidRDefault="0004427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6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přívod – nátok splašků</w:t>
      </w:r>
    </w:p>
    <w:p w:rsidR="00C87926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9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odvod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vyčištěné vody</w:t>
      </w:r>
    </w:p>
    <w:p w:rsidR="00044278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7, 8, 10-12 ostatní</w:t>
      </w:r>
      <w:r w:rsidR="00FE3801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zařízení</w:t>
      </w:r>
    </w:p>
    <w:p w:rsidR="00045905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75C68699" wp14:editId="5C268395">
            <wp:simplePos x="0" y="0"/>
            <wp:positionH relativeFrom="column">
              <wp:posOffset>222885</wp:posOffset>
            </wp:positionH>
            <wp:positionV relativeFrom="paragraph">
              <wp:posOffset>-280670</wp:posOffset>
            </wp:positionV>
            <wp:extent cx="5886450" cy="6210300"/>
            <wp:effectExtent l="0" t="0" r="0" b="0"/>
            <wp:wrapSquare wrapText="bothSides"/>
            <wp:docPr id="17" name="Obrázek 17" descr="C:\Documents and Settings\mm204c\Plocha\Kanobj\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m204c\Plocha\Kanobj\c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15" t="8779" r="17757" b="62420"/>
                    <a:stretch/>
                  </pic:blipFill>
                  <pic:spPr bwMode="auto">
                    <a:xfrm>
                      <a:off x="0" y="0"/>
                      <a:ext cx="5886450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905" w:rsidRPr="00C87926" w:rsidRDefault="00C87926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DČOV – biologické</w:t>
      </w:r>
      <w:r w:rsidR="00FE3801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čištění - pohled</w:t>
      </w: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4C92C977" wp14:editId="3647A802">
            <wp:simplePos x="0" y="0"/>
            <wp:positionH relativeFrom="column">
              <wp:posOffset>3810</wp:posOffset>
            </wp:positionH>
            <wp:positionV relativeFrom="paragraph">
              <wp:posOffset>-299720</wp:posOffset>
            </wp:positionV>
            <wp:extent cx="6246495" cy="6257925"/>
            <wp:effectExtent l="0" t="0" r="1905" b="9525"/>
            <wp:wrapSquare wrapText="bothSides"/>
            <wp:docPr id="18" name="Obrázek 18" descr="C:\Documents and Settings\mm204c\Plocha\Kanobj\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m204c\Plocha\Kanobj\c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96" t="6853" r="15888" b="76445"/>
                    <a:stretch/>
                  </pic:blipFill>
                  <pic:spPr bwMode="auto">
                    <a:xfrm>
                      <a:off x="0" y="0"/>
                      <a:ext cx="6246495" cy="625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7926" w:rsidRPr="00C87926" w:rsidRDefault="00C87926" w:rsidP="00C87926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DČOV – biologické</w:t>
      </w:r>
      <w:r w:rsidR="00FE3801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čištění – schéma řezu</w:t>
      </w:r>
    </w:p>
    <w:p w:rsidR="00C87926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87926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87926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76051D08" wp14:editId="3D37A09C">
            <wp:simplePos x="0" y="0"/>
            <wp:positionH relativeFrom="column">
              <wp:posOffset>3810</wp:posOffset>
            </wp:positionH>
            <wp:positionV relativeFrom="paragraph">
              <wp:posOffset>-252730</wp:posOffset>
            </wp:positionV>
            <wp:extent cx="6271260" cy="5781675"/>
            <wp:effectExtent l="0" t="0" r="0" b="9525"/>
            <wp:wrapSquare wrapText="bothSides"/>
            <wp:docPr id="19" name="Obrázek 19" descr="C:\Documents and Settings\mm204c\Plocha\Kanobj\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m204c\Plocha\Kanobj\c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20" t="22912" r="21301" b="62273"/>
                    <a:stretch/>
                  </pic:blipFill>
                  <pic:spPr bwMode="auto">
                    <a:xfrm>
                      <a:off x="0" y="0"/>
                      <a:ext cx="6271260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7926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87926" w:rsidRPr="00C87926" w:rsidRDefault="00C87926" w:rsidP="00C87926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DČOV – </w:t>
      </w:r>
      <w:proofErr w:type="spellStart"/>
      <w:r>
        <w:rPr>
          <w:rFonts w:ascii="Times New Roman" w:hAnsi="Times New Roman" w:cs="Times New Roman"/>
          <w:b/>
          <w:sz w:val="52"/>
          <w:szCs w:val="52"/>
        </w:rPr>
        <w:t>biol</w:t>
      </w:r>
      <w:proofErr w:type="spellEnd"/>
      <w:r>
        <w:rPr>
          <w:rFonts w:ascii="Times New Roman" w:hAnsi="Times New Roman" w:cs="Times New Roman"/>
          <w:b/>
          <w:sz w:val="52"/>
          <w:szCs w:val="52"/>
        </w:rPr>
        <w:t>. čištění – schéma půdorysu</w:t>
      </w:r>
    </w:p>
    <w:p w:rsidR="00C87926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87926" w:rsidRDefault="00C8792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C61260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1A195F4F" wp14:editId="5A6A1CFC">
            <wp:simplePos x="0" y="0"/>
            <wp:positionH relativeFrom="column">
              <wp:posOffset>70485</wp:posOffset>
            </wp:positionH>
            <wp:positionV relativeFrom="paragraph">
              <wp:posOffset>-280670</wp:posOffset>
            </wp:positionV>
            <wp:extent cx="6096000" cy="6598920"/>
            <wp:effectExtent l="0" t="0" r="0" b="0"/>
            <wp:wrapSquare wrapText="bothSides"/>
            <wp:docPr id="16" name="Obrázek 16" descr="C:\Documents and Settings\mm204c\Plocha\Kanobj\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m204c\Plocha\Kanobj\c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92" t="43790" r="18380" b="34904"/>
                    <a:stretch/>
                  </pic:blipFill>
                  <pic:spPr bwMode="auto">
                    <a:xfrm>
                      <a:off x="0" y="0"/>
                      <a:ext cx="6096000" cy="659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786C" w:rsidRPr="00C87926" w:rsidRDefault="0083786C" w:rsidP="0083786C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DČOV – biologické</w:t>
      </w:r>
      <w:r w:rsidR="00FE3801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čištění - pohled</w:t>
      </w: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33E6CDBC" wp14:editId="386F6523">
            <wp:simplePos x="0" y="0"/>
            <wp:positionH relativeFrom="column">
              <wp:posOffset>3810</wp:posOffset>
            </wp:positionH>
            <wp:positionV relativeFrom="paragraph">
              <wp:posOffset>-176530</wp:posOffset>
            </wp:positionV>
            <wp:extent cx="6273800" cy="5934075"/>
            <wp:effectExtent l="0" t="0" r="0" b="9525"/>
            <wp:wrapSquare wrapText="bothSides"/>
            <wp:docPr id="8" name="Obrázek 8" descr="C:\Documents and Settings\mm204c\Plocha\ČOV červ\22090-548924-1_600-shutterstock_35227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m204c\Plocha\ČOV červ\22090-548924-1_600-shutterstock_3522784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905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52"/>
          <w:szCs w:val="52"/>
        </w:rPr>
        <w:t>DČOV</w:t>
      </w:r>
      <w:r w:rsidR="0091568F">
        <w:rPr>
          <w:rFonts w:ascii="Times New Roman" w:hAnsi="Times New Roman" w:cs="Times New Roman"/>
          <w:b/>
          <w:sz w:val="52"/>
          <w:szCs w:val="52"/>
        </w:rPr>
        <w:t xml:space="preserve"> R4</w:t>
      </w:r>
      <w:r>
        <w:rPr>
          <w:rFonts w:ascii="Times New Roman" w:hAnsi="Times New Roman" w:cs="Times New Roman"/>
          <w:b/>
          <w:sz w:val="52"/>
          <w:szCs w:val="52"/>
        </w:rPr>
        <w:t xml:space="preserve"> – biologické</w:t>
      </w:r>
      <w:r w:rsidR="00FE3801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čištění – realizace</w:t>
      </w: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2487C044" wp14:editId="06E7AE4C">
            <wp:simplePos x="0" y="0"/>
            <wp:positionH relativeFrom="column">
              <wp:posOffset>499110</wp:posOffset>
            </wp:positionH>
            <wp:positionV relativeFrom="paragraph">
              <wp:posOffset>-304165</wp:posOffset>
            </wp:positionV>
            <wp:extent cx="5591175" cy="6896100"/>
            <wp:effectExtent l="0" t="0" r="9525" b="0"/>
            <wp:wrapSquare wrapText="bothSides"/>
            <wp:docPr id="7" name="Obrázek 7" descr="C:\Documents and Settings\mm204c\Plocha\ČOV červ\22090-548925-1_cov_12_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m204c\Plocha\ČOV červ\22090-548925-1_cov_12_200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3786C" w:rsidRDefault="0083786C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3786C" w:rsidRDefault="0083786C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FE3801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A55FF8">
        <w:rPr>
          <w:rFonts w:ascii="Times New Roman" w:hAnsi="Times New Roman" w:cs="Times New Roman"/>
          <w:b/>
          <w:sz w:val="52"/>
          <w:szCs w:val="52"/>
        </w:rPr>
        <w:t>DČOV – biologické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A55FF8">
        <w:rPr>
          <w:rFonts w:ascii="Times New Roman" w:hAnsi="Times New Roman" w:cs="Times New Roman"/>
          <w:b/>
          <w:sz w:val="52"/>
          <w:szCs w:val="52"/>
        </w:rPr>
        <w:t>čištění - schéma</w:t>
      </w: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011658EE" wp14:editId="515E423B">
            <wp:simplePos x="0" y="0"/>
            <wp:positionH relativeFrom="column">
              <wp:posOffset>3810</wp:posOffset>
            </wp:positionH>
            <wp:positionV relativeFrom="paragraph">
              <wp:posOffset>-185420</wp:posOffset>
            </wp:positionV>
            <wp:extent cx="4600575" cy="3514725"/>
            <wp:effectExtent l="0" t="0" r="9525" b="9525"/>
            <wp:wrapSquare wrapText="bothSides"/>
            <wp:docPr id="3" name="Obrázek 3" descr="C:\Documents and Settings\mm204c\Plocha\ČOV červ\STAVBA_KCOV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m204c\Plocha\ČOV červ\STAVBA_KCOV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FF8" w:rsidRDefault="0091568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A55FF8">
        <w:rPr>
          <w:rFonts w:ascii="Times New Roman" w:hAnsi="Times New Roman" w:cs="Times New Roman"/>
          <w:b/>
          <w:sz w:val="48"/>
          <w:szCs w:val="48"/>
        </w:rPr>
        <w:t>Kořenová</w:t>
      </w:r>
    </w:p>
    <w:p w:rsidR="00A55FF8" w:rsidRDefault="0091568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A55FF8">
        <w:rPr>
          <w:rFonts w:ascii="Times New Roman" w:hAnsi="Times New Roman" w:cs="Times New Roman"/>
          <w:b/>
          <w:sz w:val="48"/>
          <w:szCs w:val="48"/>
        </w:rPr>
        <w:t>ČOV</w:t>
      </w:r>
    </w:p>
    <w:p w:rsidR="00A55FF8" w:rsidRDefault="0091568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A55FF8">
        <w:rPr>
          <w:rFonts w:ascii="Times New Roman" w:hAnsi="Times New Roman" w:cs="Times New Roman"/>
          <w:b/>
          <w:sz w:val="48"/>
          <w:szCs w:val="48"/>
        </w:rPr>
        <w:t>realizace</w:t>
      </w: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91568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281FABE0" wp14:editId="62117887">
            <wp:simplePos x="0" y="0"/>
            <wp:positionH relativeFrom="column">
              <wp:posOffset>3810</wp:posOffset>
            </wp:positionH>
            <wp:positionV relativeFrom="paragraph">
              <wp:posOffset>390525</wp:posOffset>
            </wp:positionV>
            <wp:extent cx="4600575" cy="3629025"/>
            <wp:effectExtent l="0" t="0" r="9525" b="9525"/>
            <wp:wrapSquare wrapText="bothSides"/>
            <wp:docPr id="2" name="Obrázek 2" descr="C:\Documents and Settings\mm204c\Plocha\ČOV červ\KCOV_OBRAZE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m204c\Plocha\ČOV červ\KCOV_OBRAZEK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68F" w:rsidRDefault="0091568F" w:rsidP="0091568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1568F" w:rsidRDefault="00FE3801" w:rsidP="0091568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91568F">
        <w:rPr>
          <w:rFonts w:ascii="Times New Roman" w:hAnsi="Times New Roman" w:cs="Times New Roman"/>
          <w:b/>
          <w:sz w:val="48"/>
          <w:szCs w:val="48"/>
        </w:rPr>
        <w:t>Kořenová</w:t>
      </w:r>
    </w:p>
    <w:p w:rsidR="0091568F" w:rsidRDefault="00FE3801" w:rsidP="0091568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91568F">
        <w:rPr>
          <w:rFonts w:ascii="Times New Roman" w:hAnsi="Times New Roman" w:cs="Times New Roman"/>
          <w:b/>
          <w:sz w:val="48"/>
          <w:szCs w:val="48"/>
        </w:rPr>
        <w:t>ČOV</w:t>
      </w:r>
    </w:p>
    <w:p w:rsidR="0091568F" w:rsidRDefault="00FE3801" w:rsidP="0091568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91568F">
        <w:rPr>
          <w:rFonts w:ascii="Times New Roman" w:hAnsi="Times New Roman" w:cs="Times New Roman"/>
          <w:b/>
          <w:sz w:val="48"/>
          <w:szCs w:val="48"/>
        </w:rPr>
        <w:t>schéma</w:t>
      </w: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55FF8" w:rsidRDefault="00A55FF8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FE3801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A1173C">
        <w:rPr>
          <w:rFonts w:ascii="Times New Roman" w:hAnsi="Times New Roman" w:cs="Times New Roman"/>
          <w:sz w:val="48"/>
          <w:szCs w:val="48"/>
        </w:rPr>
        <w:t>Popiš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E7DD2">
        <w:rPr>
          <w:rFonts w:ascii="Times New Roman" w:hAnsi="Times New Roman" w:cs="Times New Roman"/>
          <w:sz w:val="48"/>
          <w:szCs w:val="48"/>
        </w:rPr>
        <w:t>části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18535A">
        <w:rPr>
          <w:rFonts w:ascii="Times New Roman" w:hAnsi="Times New Roman" w:cs="Times New Roman"/>
          <w:sz w:val="48"/>
          <w:szCs w:val="48"/>
        </w:rPr>
        <w:t>způsoby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18535A">
        <w:rPr>
          <w:rFonts w:ascii="Times New Roman" w:hAnsi="Times New Roman" w:cs="Times New Roman"/>
          <w:sz w:val="48"/>
          <w:szCs w:val="48"/>
        </w:rPr>
        <w:t>čištění odpadních vod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FE3801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0B6644"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7558C3">
        <w:rPr>
          <w:rFonts w:ascii="Times New Roman" w:hAnsi="Times New Roman" w:cs="Times New Roman"/>
          <w:sz w:val="48"/>
          <w:szCs w:val="48"/>
        </w:rPr>
        <w:t>druhy domovních čistíren odpa</w:t>
      </w:r>
      <w:r w:rsidR="007558C3">
        <w:rPr>
          <w:rFonts w:ascii="Times New Roman" w:hAnsi="Times New Roman" w:cs="Times New Roman"/>
          <w:sz w:val="48"/>
          <w:szCs w:val="48"/>
        </w:rPr>
        <w:t>d</w:t>
      </w:r>
      <w:r w:rsidR="007558C3">
        <w:rPr>
          <w:rFonts w:ascii="Times New Roman" w:hAnsi="Times New Roman" w:cs="Times New Roman"/>
          <w:sz w:val="48"/>
          <w:szCs w:val="48"/>
        </w:rPr>
        <w:t>ních vod</w:t>
      </w:r>
      <w:r w:rsidR="003E7DD2">
        <w:rPr>
          <w:rFonts w:ascii="Times New Roman" w:hAnsi="Times New Roman" w:cs="Times New Roman"/>
          <w:sz w:val="48"/>
          <w:szCs w:val="48"/>
        </w:rPr>
        <w:t xml:space="preserve"> 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FE3801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7558C3">
        <w:rPr>
          <w:rFonts w:ascii="Times New Roman" w:hAnsi="Times New Roman" w:cs="Times New Roman"/>
          <w:sz w:val="48"/>
          <w:szCs w:val="48"/>
        </w:rPr>
        <w:t>Co je anaerobní proces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7558C3">
        <w:rPr>
          <w:rFonts w:ascii="Times New Roman" w:hAnsi="Times New Roman" w:cs="Times New Roman"/>
          <w:sz w:val="48"/>
          <w:szCs w:val="48"/>
        </w:rPr>
        <w:t>čištění</w:t>
      </w:r>
    </w:p>
    <w:p w:rsidR="00B57174" w:rsidRPr="00B57174" w:rsidRDefault="00B57174" w:rsidP="00B57174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C97B67" w:rsidRPr="00C97B67" w:rsidRDefault="00FE3801" w:rsidP="003E7DD2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7558C3">
        <w:rPr>
          <w:rFonts w:ascii="Times New Roman" w:hAnsi="Times New Roman" w:cs="Times New Roman"/>
          <w:sz w:val="48"/>
          <w:szCs w:val="48"/>
        </w:rPr>
        <w:t>Popiš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7558C3">
        <w:rPr>
          <w:rFonts w:ascii="Times New Roman" w:hAnsi="Times New Roman" w:cs="Times New Roman"/>
          <w:sz w:val="48"/>
          <w:szCs w:val="48"/>
        </w:rPr>
        <w:t xml:space="preserve">činnost </w:t>
      </w:r>
      <w:r w:rsidR="0091568F">
        <w:rPr>
          <w:rFonts w:ascii="Times New Roman" w:hAnsi="Times New Roman" w:cs="Times New Roman"/>
          <w:sz w:val="48"/>
          <w:szCs w:val="48"/>
        </w:rPr>
        <w:t>kořen</w:t>
      </w:r>
      <w:r w:rsidR="007558C3">
        <w:rPr>
          <w:rFonts w:ascii="Times New Roman" w:hAnsi="Times New Roman" w:cs="Times New Roman"/>
          <w:sz w:val="48"/>
          <w:szCs w:val="48"/>
        </w:rPr>
        <w:t>ové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7558C3">
        <w:rPr>
          <w:rFonts w:ascii="Times New Roman" w:hAnsi="Times New Roman" w:cs="Times New Roman"/>
          <w:sz w:val="48"/>
          <w:szCs w:val="48"/>
        </w:rPr>
        <w:t>ČOV</w:t>
      </w: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8455BC" w:rsidP="008455BC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</w:t>
      </w:r>
      <w:r w:rsidR="00FE3801">
        <w:rPr>
          <w:rFonts w:ascii="Times New Roman" w:hAnsi="Times New Roman" w:cs="Times New Roman"/>
          <w:sz w:val="48"/>
          <w:szCs w:val="48"/>
        </w:rPr>
        <w:t xml:space="preserve"> </w:t>
      </w:r>
      <w:r w:rsidRPr="007F184C">
        <w:rPr>
          <w:rFonts w:ascii="Times New Roman" w:hAnsi="Times New Roman" w:cs="Times New Roman"/>
          <w:sz w:val="48"/>
          <w:szCs w:val="48"/>
        </w:rPr>
        <w:t>CD a www</w:t>
      </w:r>
      <w:bookmarkStart w:id="0" w:name="_GoBack"/>
      <w:bookmarkEnd w:id="0"/>
      <w:r w:rsidRPr="007F184C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>firmy- společnosti „</w:t>
      </w:r>
      <w:r w:rsidR="00FE3801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="00A1173C">
        <w:rPr>
          <w:rFonts w:ascii="Times New Roman" w:hAnsi="Times New Roman" w:cs="Times New Roman"/>
          <w:sz w:val="48"/>
          <w:szCs w:val="48"/>
        </w:rPr>
        <w:t>Aquion</w:t>
      </w:r>
      <w:r>
        <w:rPr>
          <w:rFonts w:ascii="Times New Roman" w:hAnsi="Times New Roman" w:cs="Times New Roman"/>
          <w:sz w:val="48"/>
          <w:szCs w:val="48"/>
        </w:rPr>
        <w:t>,s.</w:t>
      </w:r>
      <w:r w:rsidR="00A1173C"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“</w:t>
      </w:r>
      <w:r w:rsidR="00FE3801">
        <w:rPr>
          <w:rFonts w:ascii="Times New Roman" w:hAnsi="Times New Roman" w:cs="Times New Roman"/>
          <w:sz w:val="48"/>
          <w:szCs w:val="48"/>
        </w:rPr>
        <w:t xml:space="preserve"> </w:t>
      </w:r>
      <w:r w:rsidR="00944965">
        <w:rPr>
          <w:rFonts w:ascii="Times New Roman" w:hAnsi="Times New Roman" w:cs="Times New Roman"/>
          <w:sz w:val="48"/>
          <w:szCs w:val="48"/>
        </w:rPr>
        <w:t>a</w:t>
      </w:r>
      <w:r w:rsidR="00FE3801">
        <w:rPr>
          <w:rFonts w:ascii="Times New Roman" w:hAnsi="Times New Roman" w:cs="Times New Roman"/>
          <w:sz w:val="48"/>
          <w:szCs w:val="48"/>
        </w:rPr>
        <w:t xml:space="preserve"> </w:t>
      </w:r>
      <w:r w:rsidR="00944965">
        <w:rPr>
          <w:rFonts w:ascii="Times New Roman" w:hAnsi="Times New Roman" w:cs="Times New Roman"/>
          <w:sz w:val="48"/>
          <w:szCs w:val="48"/>
        </w:rPr>
        <w:t>„ EKOSY</w:t>
      </w:r>
      <w:r w:rsidR="00944965">
        <w:rPr>
          <w:rFonts w:ascii="Times New Roman" w:hAnsi="Times New Roman" w:cs="Times New Roman"/>
          <w:sz w:val="48"/>
          <w:szCs w:val="48"/>
        </w:rPr>
        <w:t>S</w:t>
      </w:r>
      <w:r w:rsidR="00944965">
        <w:rPr>
          <w:rFonts w:ascii="Times New Roman" w:hAnsi="Times New Roman" w:cs="Times New Roman"/>
          <w:sz w:val="48"/>
          <w:szCs w:val="48"/>
        </w:rPr>
        <w:t>TEM“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FE3801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8455B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8455BC">
        <w:rPr>
          <w:rFonts w:ascii="Times New Roman" w:hAnsi="Times New Roman" w:cs="Times New Roman"/>
          <w:sz w:val="48"/>
          <w:szCs w:val="48"/>
        </w:rPr>
        <w:t>r</w:t>
      </w:r>
      <w:r w:rsidR="008455BC">
        <w:rPr>
          <w:rFonts w:ascii="Times New Roman" w:hAnsi="Times New Roman" w:cs="Times New Roman"/>
          <w:sz w:val="48"/>
          <w:szCs w:val="48"/>
        </w:rPr>
        <w:t>chivován u zpracovatele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>DUM</w:t>
      </w:r>
      <w:r>
        <w:rPr>
          <w:rFonts w:ascii="Times New Roman" w:hAnsi="Times New Roman" w:cs="Times New Roman"/>
          <w:sz w:val="48"/>
          <w:szCs w:val="48"/>
        </w:rPr>
        <w:t>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19"/>
      <w:footerReference w:type="default" r:id="rId2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616" w:rsidRDefault="00542616">
      <w:r>
        <w:separator/>
      </w:r>
    </w:p>
  </w:endnote>
  <w:endnote w:type="continuationSeparator" w:id="0">
    <w:p w:rsidR="00542616" w:rsidRDefault="0054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FE3801">
      <w:rPr>
        <w:rFonts w:ascii="Times New Roman" w:hAnsi="Times New Roman" w:cs="Times New Roman"/>
        <w:noProof/>
        <w:sz w:val="24"/>
        <w:szCs w:val="24"/>
      </w:rPr>
      <w:t>13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616" w:rsidRDefault="00542616">
      <w:r>
        <w:separator/>
      </w:r>
    </w:p>
  </w:footnote>
  <w:footnote w:type="continuationSeparator" w:id="0">
    <w:p w:rsidR="00542616" w:rsidRDefault="00542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62F6C609" wp14:editId="30183198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2B336465" wp14:editId="6D9F37CD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02CADC2" wp14:editId="1D12AFBD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57E4FC4"/>
    <w:multiLevelType w:val="hybridMultilevel"/>
    <w:tmpl w:val="F1C00C88"/>
    <w:lvl w:ilvl="0" w:tplc="315610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395375"/>
    <w:multiLevelType w:val="hybridMultilevel"/>
    <w:tmpl w:val="8EF4D2B8"/>
    <w:lvl w:ilvl="0" w:tplc="B2E81F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965509"/>
    <w:multiLevelType w:val="hybridMultilevel"/>
    <w:tmpl w:val="31C81E86"/>
    <w:lvl w:ilvl="0" w:tplc="DCC02C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464507"/>
    <w:multiLevelType w:val="hybridMultilevel"/>
    <w:tmpl w:val="6282AAA4"/>
    <w:lvl w:ilvl="0" w:tplc="61BCF45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3C5078"/>
    <w:multiLevelType w:val="hybridMultilevel"/>
    <w:tmpl w:val="8042FF26"/>
    <w:lvl w:ilvl="0" w:tplc="5C629AF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19"/>
  </w:num>
  <w:num w:numId="5">
    <w:abstractNumId w:val="2"/>
  </w:num>
  <w:num w:numId="6">
    <w:abstractNumId w:val="15"/>
  </w:num>
  <w:num w:numId="7">
    <w:abstractNumId w:val="20"/>
  </w:num>
  <w:num w:numId="8">
    <w:abstractNumId w:val="8"/>
  </w:num>
  <w:num w:numId="9">
    <w:abstractNumId w:val="3"/>
  </w:num>
  <w:num w:numId="10">
    <w:abstractNumId w:val="22"/>
  </w:num>
  <w:num w:numId="11">
    <w:abstractNumId w:val="7"/>
  </w:num>
  <w:num w:numId="12">
    <w:abstractNumId w:val="14"/>
  </w:num>
  <w:num w:numId="13">
    <w:abstractNumId w:val="5"/>
  </w:num>
  <w:num w:numId="14">
    <w:abstractNumId w:val="0"/>
  </w:num>
  <w:num w:numId="15">
    <w:abstractNumId w:val="4"/>
  </w:num>
  <w:num w:numId="16">
    <w:abstractNumId w:val="13"/>
  </w:num>
  <w:num w:numId="17">
    <w:abstractNumId w:val="16"/>
  </w:num>
  <w:num w:numId="18">
    <w:abstractNumId w:val="1"/>
  </w:num>
  <w:num w:numId="19">
    <w:abstractNumId w:val="18"/>
  </w:num>
  <w:num w:numId="20">
    <w:abstractNumId w:val="21"/>
  </w:num>
  <w:num w:numId="21">
    <w:abstractNumId w:val="10"/>
  </w:num>
  <w:num w:numId="22">
    <w:abstractNumId w:val="1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06A6B"/>
    <w:rsid w:val="000120A7"/>
    <w:rsid w:val="00014B8C"/>
    <w:rsid w:val="0004193A"/>
    <w:rsid w:val="00044278"/>
    <w:rsid w:val="00045905"/>
    <w:rsid w:val="00053C24"/>
    <w:rsid w:val="000603DF"/>
    <w:rsid w:val="00073F70"/>
    <w:rsid w:val="00077A20"/>
    <w:rsid w:val="00083FCA"/>
    <w:rsid w:val="00084B8D"/>
    <w:rsid w:val="00096784"/>
    <w:rsid w:val="000A53B9"/>
    <w:rsid w:val="000A6174"/>
    <w:rsid w:val="000B6644"/>
    <w:rsid w:val="000F7274"/>
    <w:rsid w:val="001011ED"/>
    <w:rsid w:val="001174F3"/>
    <w:rsid w:val="0012498D"/>
    <w:rsid w:val="00144ABA"/>
    <w:rsid w:val="001646A4"/>
    <w:rsid w:val="00170D7F"/>
    <w:rsid w:val="0018535A"/>
    <w:rsid w:val="0019379A"/>
    <w:rsid w:val="001952D1"/>
    <w:rsid w:val="00196B84"/>
    <w:rsid w:val="001B4795"/>
    <w:rsid w:val="001C3415"/>
    <w:rsid w:val="001D7948"/>
    <w:rsid w:val="00206D7B"/>
    <w:rsid w:val="00207DBB"/>
    <w:rsid w:val="00221421"/>
    <w:rsid w:val="00231A4B"/>
    <w:rsid w:val="002446BF"/>
    <w:rsid w:val="00253BB3"/>
    <w:rsid w:val="002636E6"/>
    <w:rsid w:val="002637D9"/>
    <w:rsid w:val="00273981"/>
    <w:rsid w:val="00276E85"/>
    <w:rsid w:val="002921EC"/>
    <w:rsid w:val="002A2424"/>
    <w:rsid w:val="002A5AF6"/>
    <w:rsid w:val="002C05A4"/>
    <w:rsid w:val="002C1B9C"/>
    <w:rsid w:val="002C3071"/>
    <w:rsid w:val="002C64A1"/>
    <w:rsid w:val="002C6944"/>
    <w:rsid w:val="002D3A8B"/>
    <w:rsid w:val="002D5367"/>
    <w:rsid w:val="002E18DA"/>
    <w:rsid w:val="00302DF5"/>
    <w:rsid w:val="003072F1"/>
    <w:rsid w:val="003148F6"/>
    <w:rsid w:val="00324563"/>
    <w:rsid w:val="00331C69"/>
    <w:rsid w:val="003371F1"/>
    <w:rsid w:val="00355AC8"/>
    <w:rsid w:val="003873F6"/>
    <w:rsid w:val="00387717"/>
    <w:rsid w:val="00392397"/>
    <w:rsid w:val="00395673"/>
    <w:rsid w:val="0039768D"/>
    <w:rsid w:val="003B6B82"/>
    <w:rsid w:val="003B6F1D"/>
    <w:rsid w:val="003B7417"/>
    <w:rsid w:val="003C74C0"/>
    <w:rsid w:val="003D25DA"/>
    <w:rsid w:val="003E11C3"/>
    <w:rsid w:val="003E1E8C"/>
    <w:rsid w:val="003E7DD2"/>
    <w:rsid w:val="003F118B"/>
    <w:rsid w:val="0040343E"/>
    <w:rsid w:val="004043F6"/>
    <w:rsid w:val="00405185"/>
    <w:rsid w:val="004171E3"/>
    <w:rsid w:val="004172F1"/>
    <w:rsid w:val="00420E83"/>
    <w:rsid w:val="00426FCA"/>
    <w:rsid w:val="00444D6F"/>
    <w:rsid w:val="00450F14"/>
    <w:rsid w:val="00454987"/>
    <w:rsid w:val="004651D1"/>
    <w:rsid w:val="004673A3"/>
    <w:rsid w:val="004729CA"/>
    <w:rsid w:val="004A2D96"/>
    <w:rsid w:val="004C7327"/>
    <w:rsid w:val="004D0ED2"/>
    <w:rsid w:val="004D2BF3"/>
    <w:rsid w:val="004E0DD0"/>
    <w:rsid w:val="004F11A4"/>
    <w:rsid w:val="004F7DB3"/>
    <w:rsid w:val="00510D86"/>
    <w:rsid w:val="00514A50"/>
    <w:rsid w:val="00520D17"/>
    <w:rsid w:val="0052347B"/>
    <w:rsid w:val="00525AF1"/>
    <w:rsid w:val="00531737"/>
    <w:rsid w:val="00542616"/>
    <w:rsid w:val="0054720F"/>
    <w:rsid w:val="00554294"/>
    <w:rsid w:val="00557F42"/>
    <w:rsid w:val="00572CDB"/>
    <w:rsid w:val="00582290"/>
    <w:rsid w:val="00583C61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6F30E2"/>
    <w:rsid w:val="007172D0"/>
    <w:rsid w:val="00723304"/>
    <w:rsid w:val="00727383"/>
    <w:rsid w:val="00731ACC"/>
    <w:rsid w:val="00736748"/>
    <w:rsid w:val="00751D2E"/>
    <w:rsid w:val="007558C3"/>
    <w:rsid w:val="0076746D"/>
    <w:rsid w:val="00767FF5"/>
    <w:rsid w:val="007716F4"/>
    <w:rsid w:val="00776024"/>
    <w:rsid w:val="00777723"/>
    <w:rsid w:val="0079091B"/>
    <w:rsid w:val="0079110A"/>
    <w:rsid w:val="007960D2"/>
    <w:rsid w:val="007A5F17"/>
    <w:rsid w:val="007B31FA"/>
    <w:rsid w:val="007B7BCC"/>
    <w:rsid w:val="007C68BC"/>
    <w:rsid w:val="007D0FA1"/>
    <w:rsid w:val="007D0FF2"/>
    <w:rsid w:val="007F184C"/>
    <w:rsid w:val="00805600"/>
    <w:rsid w:val="00816AE9"/>
    <w:rsid w:val="0082083F"/>
    <w:rsid w:val="0083786C"/>
    <w:rsid w:val="008379BF"/>
    <w:rsid w:val="008455BC"/>
    <w:rsid w:val="00860EC4"/>
    <w:rsid w:val="008619E6"/>
    <w:rsid w:val="00861DA6"/>
    <w:rsid w:val="008765F1"/>
    <w:rsid w:val="00887E2C"/>
    <w:rsid w:val="008A410F"/>
    <w:rsid w:val="008A76DD"/>
    <w:rsid w:val="008D2BD0"/>
    <w:rsid w:val="008E4777"/>
    <w:rsid w:val="008E7379"/>
    <w:rsid w:val="008F1FC0"/>
    <w:rsid w:val="009023D1"/>
    <w:rsid w:val="0091568F"/>
    <w:rsid w:val="0092371F"/>
    <w:rsid w:val="00944965"/>
    <w:rsid w:val="00945133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1173C"/>
    <w:rsid w:val="00A155F3"/>
    <w:rsid w:val="00A26D8D"/>
    <w:rsid w:val="00A359C4"/>
    <w:rsid w:val="00A40C78"/>
    <w:rsid w:val="00A43CD5"/>
    <w:rsid w:val="00A44102"/>
    <w:rsid w:val="00A44762"/>
    <w:rsid w:val="00A473C0"/>
    <w:rsid w:val="00A55FF8"/>
    <w:rsid w:val="00A621D1"/>
    <w:rsid w:val="00A62B99"/>
    <w:rsid w:val="00A71B45"/>
    <w:rsid w:val="00A740BC"/>
    <w:rsid w:val="00A85BF1"/>
    <w:rsid w:val="00A86013"/>
    <w:rsid w:val="00A96F37"/>
    <w:rsid w:val="00AA3351"/>
    <w:rsid w:val="00AA37C1"/>
    <w:rsid w:val="00AA4226"/>
    <w:rsid w:val="00AA4E1D"/>
    <w:rsid w:val="00AD12A7"/>
    <w:rsid w:val="00AD6382"/>
    <w:rsid w:val="00AD6753"/>
    <w:rsid w:val="00AF1720"/>
    <w:rsid w:val="00B11E54"/>
    <w:rsid w:val="00B30248"/>
    <w:rsid w:val="00B57174"/>
    <w:rsid w:val="00B636AB"/>
    <w:rsid w:val="00B72FE7"/>
    <w:rsid w:val="00B76D91"/>
    <w:rsid w:val="00BC593A"/>
    <w:rsid w:val="00BD72CD"/>
    <w:rsid w:val="00BE0FC6"/>
    <w:rsid w:val="00BE1D86"/>
    <w:rsid w:val="00C01571"/>
    <w:rsid w:val="00C155FA"/>
    <w:rsid w:val="00C22EAE"/>
    <w:rsid w:val="00C2456B"/>
    <w:rsid w:val="00C320EA"/>
    <w:rsid w:val="00C40AAB"/>
    <w:rsid w:val="00C4504B"/>
    <w:rsid w:val="00C47381"/>
    <w:rsid w:val="00C559CF"/>
    <w:rsid w:val="00C61260"/>
    <w:rsid w:val="00C61BE3"/>
    <w:rsid w:val="00C84CB9"/>
    <w:rsid w:val="00C87926"/>
    <w:rsid w:val="00C97B67"/>
    <w:rsid w:val="00CA16E8"/>
    <w:rsid w:val="00CB2DEB"/>
    <w:rsid w:val="00CD6A9D"/>
    <w:rsid w:val="00CF0E6F"/>
    <w:rsid w:val="00CF3B64"/>
    <w:rsid w:val="00D04F73"/>
    <w:rsid w:val="00D05B91"/>
    <w:rsid w:val="00D13583"/>
    <w:rsid w:val="00D15068"/>
    <w:rsid w:val="00D1517F"/>
    <w:rsid w:val="00D2613E"/>
    <w:rsid w:val="00D270F1"/>
    <w:rsid w:val="00D27A37"/>
    <w:rsid w:val="00D34534"/>
    <w:rsid w:val="00D41325"/>
    <w:rsid w:val="00D42505"/>
    <w:rsid w:val="00D468A8"/>
    <w:rsid w:val="00D53887"/>
    <w:rsid w:val="00D8443F"/>
    <w:rsid w:val="00DA6E61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395D"/>
    <w:rsid w:val="00E34036"/>
    <w:rsid w:val="00E4640E"/>
    <w:rsid w:val="00E47995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B4661"/>
    <w:rsid w:val="00EC0023"/>
    <w:rsid w:val="00EC1D69"/>
    <w:rsid w:val="00EC32F2"/>
    <w:rsid w:val="00EC37C8"/>
    <w:rsid w:val="00EE143B"/>
    <w:rsid w:val="00EE20B3"/>
    <w:rsid w:val="00EF03C4"/>
    <w:rsid w:val="00EF25EB"/>
    <w:rsid w:val="00F16E17"/>
    <w:rsid w:val="00F24E64"/>
    <w:rsid w:val="00F315C2"/>
    <w:rsid w:val="00F33EFF"/>
    <w:rsid w:val="00F36638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C1689"/>
    <w:rsid w:val="00FE3801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http://cs.wikipedia.org/wiki/Mikroorganismus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Kysl%C3%ADk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jpeg"/><Relationship Id="rId2" Type="http://schemas.openxmlformats.org/officeDocument/2006/relationships/image" Target="media/image10.jpeg"/><Relationship Id="rId1" Type="http://schemas.openxmlformats.org/officeDocument/2006/relationships/image" Target="media/image9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BFD68-FE2D-4423-A729-19EB9BD5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70</TotalTime>
  <Pages>13</Pages>
  <Words>359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11</cp:revision>
  <cp:lastPrinted>2011-01-25T23:25:00Z</cp:lastPrinted>
  <dcterms:created xsi:type="dcterms:W3CDTF">2013-06-13T06:58:00Z</dcterms:created>
  <dcterms:modified xsi:type="dcterms:W3CDTF">2013-11-22T13:13:00Z</dcterms:modified>
</cp:coreProperties>
</file>