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923" w:rsidRDefault="00CC2923" w:rsidP="00984117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45pt;width:450pt;height:99.7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CC2923" w:rsidRDefault="00CC2923" w:rsidP="00984117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PŘSLP1/26</w: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CC2923" w:rsidRDefault="00CC2923" w:rsidP="00984117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CC2923" w:rsidRPr="00176E99" w:rsidRDefault="00CC2923" w:rsidP="00984117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CC2923" w:rsidRPr="00176E99" w:rsidRDefault="00CC2923" w:rsidP="00984117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zopakování oběhové soustavy formou křížovky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vyhledávají apod. Ostatní žáci pracují s namnoženými pracovními listy.</w:t>
      </w:r>
    </w:p>
    <w:p w:rsidR="00CC2923" w:rsidRPr="00176E99" w:rsidRDefault="00CC2923" w:rsidP="00984117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srdce, tepna, céva</w:t>
      </w:r>
    </w:p>
    <w:p w:rsidR="00CC2923" w:rsidRDefault="00CC2923" w:rsidP="00984117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CC2923" w:rsidRPr="005C1744" w:rsidRDefault="00CC2923" w:rsidP="00984117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CC2923" w:rsidRPr="00456A53" w:rsidRDefault="00CC2923" w:rsidP="00984117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CC2923" w:rsidRPr="00456A53" w:rsidRDefault="00CC2923" w:rsidP="00984117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CC2923" w:rsidRPr="008F719C" w:rsidRDefault="00CC2923" w:rsidP="00984117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CC2923" w:rsidRDefault="00CC2923" w:rsidP="00984117">
      <w:pPr>
        <w:rPr>
          <w:rStyle w:val="Hyperlink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hyperlink r:id="rId6" w:history="1">
        <w:r w:rsidRPr="007C496C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www.office.mikrosoft.cz</w:t>
        </w:r>
      </w:hyperlink>
    </w:p>
    <w:p w:rsidR="00CC2923" w:rsidRDefault="00CC2923" w:rsidP="00984117">
      <w:bookmarkStart w:id="0" w:name="_GoBack"/>
      <w:bookmarkEnd w:id="0"/>
    </w:p>
    <w:p w:rsidR="00CC2923" w:rsidRPr="00EF346A" w:rsidRDefault="00CC2923" w:rsidP="008977D6">
      <w:pPr>
        <w:outlineLvl w:val="0"/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 id="Obrázek 1" o:spid="_x0000_s1027" type="#_x0000_t75" style="position:absolute;margin-left:340.35pt;margin-top:-31.1pt;width:116.65pt;height:163.5pt;z-index:251657216;visibility:visible">
            <v:imagedata r:id="rId7" o:title=""/>
          </v:shape>
        </w:pict>
      </w:r>
      <w:r w:rsidRPr="00EF346A">
        <w:rPr>
          <w:b/>
          <w:sz w:val="32"/>
          <w:szCs w:val="32"/>
          <w:u w:val="single"/>
        </w:rPr>
        <w:t>Oběhová soustava</w:t>
      </w:r>
    </w:p>
    <w:p w:rsidR="00CC2923" w:rsidRPr="00EE3C8F" w:rsidRDefault="00CC2923" w:rsidP="00EE3C8F"/>
    <w:p w:rsidR="00CC2923" w:rsidRDefault="00CC2923">
      <w:pPr>
        <w:rPr>
          <w:sz w:val="28"/>
          <w:szCs w:val="28"/>
        </w:rPr>
      </w:pPr>
    </w:p>
    <w:p w:rsidR="00CC2923" w:rsidRPr="00EF346A" w:rsidRDefault="00CC2923" w:rsidP="008977D6">
      <w:pPr>
        <w:outlineLvl w:val="0"/>
        <w:rPr>
          <w:sz w:val="28"/>
          <w:szCs w:val="28"/>
          <w:u w:val="single"/>
        </w:rPr>
      </w:pPr>
      <w:r w:rsidRPr="00EF346A">
        <w:rPr>
          <w:sz w:val="28"/>
          <w:szCs w:val="28"/>
          <w:u w:val="single"/>
        </w:rPr>
        <w:t>Vyřeš tajenku:</w:t>
      </w:r>
    </w:p>
    <w:p w:rsidR="00CC2923" w:rsidRPr="00EE3C8F" w:rsidRDefault="00CC2923" w:rsidP="00EE3C8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0"/>
        <w:gridCol w:w="581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  <w:gridCol w:w="581"/>
        <w:gridCol w:w="581"/>
        <w:gridCol w:w="581"/>
        <w:gridCol w:w="581"/>
        <w:gridCol w:w="581"/>
      </w:tblGrid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1.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2.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3.</w:t>
            </w:r>
          </w:p>
        </w:tc>
        <w:tc>
          <w:tcPr>
            <w:tcW w:w="581" w:type="dxa"/>
            <w:tcBorders>
              <w:top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4.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5.</w:t>
            </w:r>
          </w:p>
        </w:tc>
        <w:tc>
          <w:tcPr>
            <w:tcW w:w="581" w:type="dxa"/>
            <w:tcBorders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6.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7.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8.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9.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10.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11.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CC2923" w:rsidRPr="0073073E" w:rsidTr="008977D6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  <w:r w:rsidRPr="0073073E">
              <w:rPr>
                <w:sz w:val="28"/>
                <w:szCs w:val="28"/>
              </w:rPr>
              <w:t>12.</w:t>
            </w:r>
          </w:p>
        </w:tc>
        <w:tc>
          <w:tcPr>
            <w:tcW w:w="581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0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CC2923" w:rsidRPr="0073073E" w:rsidRDefault="00CC2923" w:rsidP="0073073E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CC2923" w:rsidRDefault="00CC2923" w:rsidP="002F1D28"/>
    <w:p w:rsidR="00CC2923" w:rsidRPr="00EF346A" w:rsidRDefault="00CC2923" w:rsidP="008977D6">
      <w:pPr>
        <w:outlineLvl w:val="0"/>
        <w:rPr>
          <w:sz w:val="28"/>
          <w:szCs w:val="28"/>
          <w:u w:val="single"/>
        </w:rPr>
      </w:pPr>
      <w:r w:rsidRPr="00EF346A">
        <w:rPr>
          <w:sz w:val="28"/>
          <w:szCs w:val="28"/>
          <w:u w:val="single"/>
        </w:rPr>
        <w:t>Legenda:</w:t>
      </w:r>
    </w:p>
    <w:p w:rsidR="00CC2923" w:rsidRDefault="00CC2923" w:rsidP="002F1D2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Obal srdce                                      7.   Červené krvinky                                            </w:t>
      </w:r>
    </w:p>
    <w:p w:rsidR="00CC2923" w:rsidRDefault="00CC2923" w:rsidP="002F1D2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Největší tepna                               8.   Céva s okysličenou krví</w:t>
      </w:r>
    </w:p>
    <w:p w:rsidR="00CC2923" w:rsidRDefault="00CC2923" w:rsidP="002F1D2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Fáze ochabnutí srdce                   9.Část těla, kde je srdce</w:t>
      </w:r>
    </w:p>
    <w:p w:rsidR="00CC2923" w:rsidRDefault="00CC2923" w:rsidP="002F1D2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Bílé krvinky                                    10. Krevní tekutina</w:t>
      </w:r>
    </w:p>
    <w:p w:rsidR="00CC2923" w:rsidRDefault="00CC2923" w:rsidP="002F1D2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Životodárná tekutina                   11. Co odděluje síně od komor</w:t>
      </w:r>
    </w:p>
    <w:p w:rsidR="00CC2923" w:rsidRDefault="00CC2923" w:rsidP="002F1D2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Místo zániku červ. krvinek          12. Céva s odkysličenou krví</w:t>
      </w:r>
    </w:p>
    <w:p w:rsidR="00CC2923" w:rsidRPr="00EF346A" w:rsidRDefault="00CC2923" w:rsidP="008977D6">
      <w:pPr>
        <w:outlineLvl w:val="0"/>
        <w:rPr>
          <w:sz w:val="28"/>
          <w:szCs w:val="28"/>
        </w:rPr>
      </w:pPr>
      <w:r w:rsidRPr="00EF346A">
        <w:rPr>
          <w:sz w:val="28"/>
          <w:szCs w:val="28"/>
          <w:u w:val="single"/>
        </w:rPr>
        <w:t>Znění tajenky</w:t>
      </w:r>
      <w:r>
        <w:rPr>
          <w:sz w:val="28"/>
          <w:szCs w:val="28"/>
        </w:rPr>
        <w:t>:………………………………………………………………………………………………</w:t>
      </w:r>
    </w:p>
    <w:p w:rsidR="00CC2923" w:rsidRPr="00EF346A" w:rsidRDefault="00CC2923" w:rsidP="008977D6">
      <w:pPr>
        <w:outlineLvl w:val="0"/>
        <w:rPr>
          <w:sz w:val="28"/>
          <w:szCs w:val="28"/>
          <w:u w:val="single"/>
        </w:rPr>
      </w:pPr>
      <w:r w:rsidRPr="00EF346A">
        <w:rPr>
          <w:sz w:val="28"/>
          <w:szCs w:val="28"/>
          <w:u w:val="single"/>
        </w:rPr>
        <w:t>Řešení tajenky:</w:t>
      </w:r>
    </w:p>
    <w:p w:rsidR="00CC2923" w:rsidRDefault="00CC2923" w:rsidP="002F1D28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0"/>
        <w:gridCol w:w="581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  <w:gridCol w:w="581"/>
        <w:gridCol w:w="581"/>
        <w:gridCol w:w="581"/>
        <w:gridCol w:w="581"/>
        <w:gridCol w:w="581"/>
      </w:tblGrid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1.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Č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2.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3.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4.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5.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6.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7.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Y</w:t>
            </w: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8.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9.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10.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11.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CH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  <w:tr w:rsidR="00CC2923" w:rsidRPr="0073073E" w:rsidTr="0073073E">
        <w:trPr>
          <w:trHeight w:val="553"/>
        </w:trPr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12.</w:t>
            </w: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Ž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80" w:type="dxa"/>
            <w:shd w:val="clear" w:color="auto" w:fill="C6D9F1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  <w:r w:rsidRPr="0073073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0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  <w:tc>
          <w:tcPr>
            <w:tcW w:w="581" w:type="dxa"/>
          </w:tcPr>
          <w:p w:rsidR="00CC2923" w:rsidRPr="0073073E" w:rsidRDefault="00CC2923" w:rsidP="0073073E">
            <w:pPr>
              <w:spacing w:after="0" w:line="240" w:lineRule="auto"/>
              <w:rPr>
                <w:color w:val="FF0000"/>
                <w:sz w:val="28"/>
                <w:szCs w:val="28"/>
              </w:rPr>
            </w:pPr>
          </w:p>
        </w:tc>
      </w:tr>
    </w:tbl>
    <w:p w:rsidR="00CC2923" w:rsidRPr="00EE3C8F" w:rsidRDefault="00CC2923" w:rsidP="002F1D28">
      <w:pPr>
        <w:rPr>
          <w:color w:val="FF0000"/>
          <w:sz w:val="28"/>
          <w:szCs w:val="28"/>
        </w:rPr>
      </w:pPr>
    </w:p>
    <w:p w:rsidR="00CC2923" w:rsidRPr="00EE3C8F" w:rsidRDefault="00CC2923" w:rsidP="002F1D28">
      <w:pPr>
        <w:rPr>
          <w:sz w:val="28"/>
          <w:szCs w:val="28"/>
        </w:rPr>
      </w:pPr>
    </w:p>
    <w:p w:rsidR="00CC2923" w:rsidRPr="00EE3C8F" w:rsidRDefault="00CC2923" w:rsidP="008977D6">
      <w:pPr>
        <w:outlineLvl w:val="0"/>
        <w:rPr>
          <w:sz w:val="28"/>
          <w:szCs w:val="28"/>
        </w:rPr>
      </w:pPr>
      <w:r w:rsidRPr="00EE3C8F">
        <w:rPr>
          <w:sz w:val="28"/>
          <w:szCs w:val="28"/>
          <w:u w:val="single"/>
        </w:rPr>
        <w:t>Znění tajenky:</w:t>
      </w:r>
      <w:r w:rsidRPr="00EE3C8F">
        <w:rPr>
          <w:color w:val="FF0000"/>
          <w:sz w:val="28"/>
          <w:szCs w:val="28"/>
        </w:rPr>
        <w:t>srdce je pumpa</w:t>
      </w:r>
    </w:p>
    <w:p w:rsidR="00CC2923" w:rsidRPr="00EE3C8F" w:rsidRDefault="00CC2923" w:rsidP="002F1D28">
      <w:pPr>
        <w:rPr>
          <w:sz w:val="20"/>
        </w:rPr>
      </w:pPr>
    </w:p>
    <w:p w:rsidR="00CC2923" w:rsidRPr="00EE3C8F" w:rsidRDefault="00CC2923" w:rsidP="002F1D28">
      <w:pPr>
        <w:rPr>
          <w:sz w:val="20"/>
        </w:rPr>
      </w:pPr>
    </w:p>
    <w:sectPr w:rsidR="00CC2923" w:rsidRPr="00EE3C8F" w:rsidSect="00677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24F31"/>
    <w:multiLevelType w:val="hybridMultilevel"/>
    <w:tmpl w:val="D2FED1E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7D4"/>
    <w:rsid w:val="00006C6C"/>
    <w:rsid w:val="00061C40"/>
    <w:rsid w:val="000A5BB7"/>
    <w:rsid w:val="00176E99"/>
    <w:rsid w:val="002F1D28"/>
    <w:rsid w:val="00456A53"/>
    <w:rsid w:val="00501041"/>
    <w:rsid w:val="005437D4"/>
    <w:rsid w:val="005C1744"/>
    <w:rsid w:val="00677ADE"/>
    <w:rsid w:val="0073073E"/>
    <w:rsid w:val="007C496C"/>
    <w:rsid w:val="008977D6"/>
    <w:rsid w:val="008D4C5E"/>
    <w:rsid w:val="008F719C"/>
    <w:rsid w:val="00984117"/>
    <w:rsid w:val="009B7AB1"/>
    <w:rsid w:val="00C326D1"/>
    <w:rsid w:val="00CC2923"/>
    <w:rsid w:val="00CF0259"/>
    <w:rsid w:val="00D86C5E"/>
    <w:rsid w:val="00E0246F"/>
    <w:rsid w:val="00EE3C8F"/>
    <w:rsid w:val="00EF3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AD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37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F1D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F3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F346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897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uiPriority w:val="99"/>
    <w:rsid w:val="00984117"/>
  </w:style>
  <w:style w:type="character" w:styleId="Hyperlink">
    <w:name w:val="Hyperlink"/>
    <w:basedOn w:val="DefaultParagraphFont"/>
    <w:uiPriority w:val="99"/>
    <w:rsid w:val="0098411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mikrosoft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</TotalTime>
  <Pages>3</Pages>
  <Words>292</Words>
  <Characters>1729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Učitel</cp:lastModifiedBy>
  <cp:revision>5</cp:revision>
  <dcterms:created xsi:type="dcterms:W3CDTF">2012-02-29T16:38:00Z</dcterms:created>
  <dcterms:modified xsi:type="dcterms:W3CDTF">2012-06-13T06:44:00Z</dcterms:modified>
</cp:coreProperties>
</file>