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B54" w:rsidRDefault="00B97B54" w:rsidP="001F107E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7.5pt;width:450pt;height:99.75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B97B54" w:rsidRPr="005C1744" w:rsidRDefault="00B97B54" w:rsidP="001F107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B97B54" w:rsidRPr="005C1744" w:rsidRDefault="00B97B54" w:rsidP="001F107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B97B54" w:rsidRDefault="00B97B54" w:rsidP="001F107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B97B54" w:rsidRPr="005C1744" w:rsidRDefault="00B97B54" w:rsidP="001F107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B97B54" w:rsidRPr="005C1744" w:rsidRDefault="00B97B54" w:rsidP="001F107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PŘSLP1/36</w:t>
      </w:r>
    </w:p>
    <w:p w:rsidR="00B97B54" w:rsidRPr="005C1744" w:rsidRDefault="00B97B54" w:rsidP="001F107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B97B54" w:rsidRPr="005C1744" w:rsidRDefault="00B97B54" w:rsidP="001F107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B97B54" w:rsidRDefault="00B97B54" w:rsidP="001F107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B97B54" w:rsidRPr="00176E99" w:rsidRDefault="00B97B54" w:rsidP="001F107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B97B54" w:rsidRPr="005C1744" w:rsidRDefault="00B97B54" w:rsidP="001F107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B97B54" w:rsidRPr="00176E99" w:rsidRDefault="00B97B54" w:rsidP="001F107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výrazů z biologie člověka formou křížovky</w:t>
      </w:r>
      <w:r w:rsidRPr="00176E99">
        <w:rPr>
          <w:color w:val="FF0000"/>
          <w:sz w:val="28"/>
          <w:szCs w:val="28"/>
        </w:rPr>
        <w:t xml:space="preserve"> . </w:t>
      </w:r>
      <w:r>
        <w:rPr>
          <w:color w:val="FF0000"/>
          <w:sz w:val="28"/>
          <w:szCs w:val="28"/>
        </w:rPr>
        <w:t>Vybraní žáci pracují u interaktivní tabule v programu SMART, doplňují  apod. Ostatní žáci pracují s namnoženými pracovními listy.</w:t>
      </w:r>
    </w:p>
    <w:p w:rsidR="00B97B54" w:rsidRPr="00176E99" w:rsidRDefault="00B97B54" w:rsidP="001F107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kost, přeměna, sval</w:t>
      </w:r>
      <w:bookmarkStart w:id="0" w:name="_GoBack"/>
      <w:bookmarkEnd w:id="0"/>
    </w:p>
    <w:p w:rsidR="00B97B54" w:rsidRDefault="00B97B54" w:rsidP="001F107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B97B54" w:rsidRPr="005C1744" w:rsidRDefault="00B97B54" w:rsidP="001F107E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B97B54" w:rsidRPr="00456A53" w:rsidRDefault="00B97B54" w:rsidP="001F107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B97B54" w:rsidRPr="00456A53" w:rsidRDefault="00B97B54" w:rsidP="001F107E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B97B54" w:rsidRDefault="00B97B54" w:rsidP="001F107E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B97B54" w:rsidRDefault="00B97B54" w:rsidP="001F107E">
      <w:pPr>
        <w:outlineLvl w:val="0"/>
        <w:rPr>
          <w:sz w:val="28"/>
          <w:szCs w:val="28"/>
        </w:rPr>
      </w:pPr>
    </w:p>
    <w:p w:rsidR="00B97B54" w:rsidRDefault="00B97B54" w:rsidP="001F107E">
      <w:pPr>
        <w:outlineLvl w:val="0"/>
        <w:rPr>
          <w:sz w:val="28"/>
          <w:szCs w:val="28"/>
        </w:rPr>
      </w:pPr>
    </w:p>
    <w:p w:rsidR="00B97B54" w:rsidRPr="008F719C" w:rsidRDefault="00B97B54" w:rsidP="001F107E">
      <w:pPr>
        <w:outlineLvl w:val="0"/>
        <w:rPr>
          <w:sz w:val="28"/>
          <w:szCs w:val="28"/>
        </w:rPr>
      </w:pPr>
    </w:p>
    <w:p w:rsidR="00B97B54" w:rsidRDefault="00B97B5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Tajenka </w:t>
      </w:r>
      <w:r w:rsidRPr="00716D40">
        <w:rPr>
          <w:b/>
          <w:sz w:val="32"/>
          <w:szCs w:val="32"/>
          <w:u w:val="single"/>
        </w:rPr>
        <w:t>- biologie člověka</w:t>
      </w:r>
    </w:p>
    <w:p w:rsidR="00B97B54" w:rsidRPr="00716D40" w:rsidRDefault="00B97B54">
      <w:pPr>
        <w:rPr>
          <w:b/>
          <w:sz w:val="32"/>
          <w:szCs w:val="32"/>
          <w:u w:val="single"/>
        </w:rPr>
      </w:pPr>
    </w:p>
    <w:p w:rsidR="00B97B54" w:rsidRDefault="00B97B54" w:rsidP="009E342E">
      <w:pPr>
        <w:rPr>
          <w:sz w:val="28"/>
          <w:szCs w:val="28"/>
          <w:u w:val="single"/>
        </w:rPr>
      </w:pPr>
      <w:r w:rsidRPr="00716D40">
        <w:rPr>
          <w:sz w:val="28"/>
          <w:szCs w:val="28"/>
          <w:u w:val="single"/>
        </w:rPr>
        <w:t>Vyřeš tajenku:</w:t>
      </w:r>
    </w:p>
    <w:p w:rsidR="00B97B54" w:rsidRPr="00716D40" w:rsidRDefault="00B97B54" w:rsidP="009E342E">
      <w:pPr>
        <w:rPr>
          <w:sz w:val="28"/>
          <w:szCs w:val="28"/>
          <w:u w:val="single"/>
        </w:rPr>
      </w:pPr>
    </w:p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B97B54" w:rsidRPr="00EE5577" w:rsidTr="00EE5577">
        <w:trPr>
          <w:trHeight w:val="419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1.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1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2.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7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3.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0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4.</w:t>
            </w: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6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5.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21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6.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399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7.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9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8.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2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9.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7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10.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23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11.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94363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BD4B4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</w:tbl>
    <w:p w:rsidR="00B97B54" w:rsidRDefault="00B97B54">
      <w:pPr>
        <w:rPr>
          <w:sz w:val="28"/>
          <w:szCs w:val="28"/>
        </w:rPr>
      </w:pPr>
    </w:p>
    <w:p w:rsidR="00B97B54" w:rsidRDefault="00B97B54" w:rsidP="00EB2F15">
      <w:pPr>
        <w:ind w:left="993" w:hanging="1134"/>
        <w:rPr>
          <w:sz w:val="28"/>
          <w:szCs w:val="28"/>
        </w:rPr>
      </w:pPr>
      <w:r>
        <w:rPr>
          <w:sz w:val="28"/>
          <w:szCs w:val="28"/>
        </w:rPr>
        <w:t>Legenda:1. Největší kost v těle                                       7. Látková přeměna                                    2. Kostnatění chrupavek                                 8. Výraz v obličeji                                          3. Krevní barvivo                                              9. Vazy v hrtanu                                  4. Šlacha nad patou                                       10. Obranyschopnost těla                        5. Místo vývoje  plodu                                   11. Nervový zápoj                                       6. Srdečnice</w:t>
      </w:r>
    </w:p>
    <w:p w:rsidR="00B97B54" w:rsidRDefault="00B97B54" w:rsidP="00EB2F15">
      <w:pPr>
        <w:ind w:left="993" w:hanging="1134"/>
        <w:rPr>
          <w:sz w:val="28"/>
          <w:szCs w:val="28"/>
        </w:rPr>
      </w:pPr>
    </w:p>
    <w:p w:rsidR="00B97B54" w:rsidRDefault="00B97B54" w:rsidP="00EB2F15">
      <w:pPr>
        <w:ind w:left="993" w:hanging="1134"/>
        <w:rPr>
          <w:sz w:val="28"/>
          <w:szCs w:val="28"/>
        </w:rPr>
      </w:pPr>
      <w:r>
        <w:rPr>
          <w:sz w:val="28"/>
          <w:szCs w:val="28"/>
        </w:rPr>
        <w:t>Znění tajenky: …………………………………………………………………………………………</w:t>
      </w:r>
    </w:p>
    <w:p w:rsidR="00B97B54" w:rsidRDefault="00B97B54" w:rsidP="00EB2F15">
      <w:pPr>
        <w:ind w:left="993" w:hanging="1134"/>
        <w:rPr>
          <w:sz w:val="28"/>
          <w:szCs w:val="28"/>
        </w:rPr>
      </w:pPr>
      <w:r>
        <w:rPr>
          <w:sz w:val="28"/>
          <w:szCs w:val="28"/>
        </w:rPr>
        <w:t>Napiš český název…………………………………………………………………………………….</w:t>
      </w:r>
    </w:p>
    <w:p w:rsidR="00B97B54" w:rsidRDefault="00B97B54">
      <w:pPr>
        <w:rPr>
          <w:sz w:val="28"/>
          <w:szCs w:val="28"/>
        </w:rPr>
      </w:pPr>
    </w:p>
    <w:p w:rsidR="00B97B54" w:rsidRDefault="00B97B54">
      <w:pPr>
        <w:rPr>
          <w:sz w:val="28"/>
          <w:szCs w:val="28"/>
        </w:rPr>
      </w:pPr>
    </w:p>
    <w:p w:rsidR="00B97B54" w:rsidRDefault="00B97B54">
      <w:pPr>
        <w:rPr>
          <w:sz w:val="28"/>
          <w:szCs w:val="28"/>
        </w:rPr>
      </w:pPr>
    </w:p>
    <w:p w:rsidR="00B97B54" w:rsidRDefault="00B97B54">
      <w:pPr>
        <w:rPr>
          <w:sz w:val="28"/>
          <w:szCs w:val="28"/>
        </w:rPr>
      </w:pPr>
    </w:p>
    <w:p w:rsidR="00B97B54" w:rsidRDefault="00B97B54" w:rsidP="009E342E">
      <w:pPr>
        <w:rPr>
          <w:sz w:val="28"/>
          <w:szCs w:val="28"/>
          <w:u w:val="single"/>
        </w:rPr>
      </w:pPr>
      <w:r w:rsidRPr="00716D40">
        <w:rPr>
          <w:sz w:val="28"/>
          <w:szCs w:val="28"/>
          <w:u w:val="single"/>
        </w:rPr>
        <w:t>Vyřeš tajenku:</w:t>
      </w:r>
    </w:p>
    <w:p w:rsidR="00B97B54" w:rsidRPr="00716D40" w:rsidRDefault="00B97B54" w:rsidP="009E342E">
      <w:pPr>
        <w:rPr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B97B54" w:rsidRPr="00EE5577" w:rsidTr="00EE5577">
        <w:trPr>
          <w:trHeight w:val="419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1.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Í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1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2.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F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K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C</w:t>
            </w: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E</w:t>
            </w:r>
          </w:p>
        </w:tc>
      </w:tr>
      <w:tr w:rsidR="00B97B54" w:rsidRPr="00EE5577" w:rsidTr="00EE5577">
        <w:trPr>
          <w:trHeight w:val="417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3.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G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B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N</w:t>
            </w: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0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4.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CH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V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6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5.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D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Ě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21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6.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R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399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7.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E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B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O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U</w:t>
            </w: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S</w:t>
            </w: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9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8.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K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2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9.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H</w:t>
            </w: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L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V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K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Y</w:t>
            </w: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17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10.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M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U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I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T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B97B54" w:rsidRPr="00EE5577" w:rsidTr="00EE5577">
        <w:trPr>
          <w:trHeight w:val="423"/>
        </w:trPr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11.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D99594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Y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N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A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P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S</w:t>
            </w:r>
          </w:p>
        </w:tc>
        <w:tc>
          <w:tcPr>
            <w:tcW w:w="614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  <w:r w:rsidRPr="00EE5577">
              <w:rPr>
                <w:sz w:val="28"/>
                <w:szCs w:val="28"/>
              </w:rPr>
              <w:t>E</w:t>
            </w: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5" w:type="dxa"/>
          </w:tcPr>
          <w:p w:rsidR="00B97B54" w:rsidRPr="00EE5577" w:rsidRDefault="00B97B54" w:rsidP="00EE557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B97B54" w:rsidRDefault="00B97B54" w:rsidP="009E342E">
      <w:pPr>
        <w:rPr>
          <w:sz w:val="28"/>
          <w:szCs w:val="28"/>
        </w:rPr>
      </w:pPr>
    </w:p>
    <w:p w:rsidR="00B97B54" w:rsidRDefault="00B97B54" w:rsidP="00F169EA">
      <w:pPr>
        <w:rPr>
          <w:sz w:val="28"/>
          <w:szCs w:val="28"/>
          <w:u w:val="single"/>
        </w:rPr>
      </w:pPr>
    </w:p>
    <w:p w:rsidR="00B97B54" w:rsidRDefault="00B97B54" w:rsidP="0009666C">
      <w:pPr>
        <w:ind w:left="993" w:hanging="1134"/>
        <w:rPr>
          <w:sz w:val="28"/>
          <w:szCs w:val="28"/>
        </w:rPr>
      </w:pPr>
      <w:r>
        <w:rPr>
          <w:sz w:val="28"/>
          <w:szCs w:val="28"/>
        </w:rPr>
        <w:t xml:space="preserve">Legenda: 1. Největší kost v těle                                       7.  Látková přeměna                                    2. Kostnatění chrupavek                                 8.  Výraz v obličeji                                          3. Krevní barvivo                                               9.  Vazy v hrtanu                                  4. Šlacha nad patou                                        10. Obranyschopnost těla                        5. Místo vývoje  plodu                                    11. Nervový zápoj                                       6. Srdečnice  </w:t>
      </w:r>
    </w:p>
    <w:p w:rsidR="00B97B54" w:rsidRDefault="00B97B54" w:rsidP="00F169EA">
      <w:pPr>
        <w:ind w:left="993" w:hanging="1134"/>
        <w:rPr>
          <w:sz w:val="28"/>
          <w:szCs w:val="28"/>
        </w:rPr>
      </w:pPr>
      <w:r>
        <w:rPr>
          <w:sz w:val="28"/>
          <w:szCs w:val="28"/>
        </w:rPr>
        <w:t xml:space="preserve">Znění tajenky: </w:t>
      </w:r>
      <w:r w:rsidRPr="009E342E">
        <w:rPr>
          <w:color w:val="FF0000"/>
          <w:sz w:val="28"/>
          <w:szCs w:val="28"/>
        </w:rPr>
        <w:t>HOMO HABILIS</w:t>
      </w:r>
    </w:p>
    <w:p w:rsidR="00B97B54" w:rsidRDefault="00B97B54" w:rsidP="00F169EA">
      <w:pPr>
        <w:ind w:left="993" w:hanging="1134"/>
        <w:rPr>
          <w:sz w:val="28"/>
          <w:szCs w:val="28"/>
        </w:rPr>
      </w:pPr>
      <w:r>
        <w:rPr>
          <w:sz w:val="28"/>
          <w:szCs w:val="28"/>
        </w:rPr>
        <w:t xml:space="preserve">Napiš český název:  </w:t>
      </w:r>
      <w:r w:rsidRPr="009E342E">
        <w:rPr>
          <w:color w:val="FF0000"/>
          <w:sz w:val="28"/>
          <w:szCs w:val="28"/>
        </w:rPr>
        <w:t>ČLOVĚK  ZRUČNÝ</w:t>
      </w:r>
    </w:p>
    <w:p w:rsidR="00B97B54" w:rsidRPr="00716D40" w:rsidRDefault="00B97B54" w:rsidP="00F169EA">
      <w:pPr>
        <w:rPr>
          <w:sz w:val="28"/>
          <w:szCs w:val="28"/>
        </w:rPr>
      </w:pPr>
    </w:p>
    <w:sectPr w:rsidR="00B97B54" w:rsidRPr="00716D40" w:rsidSect="00BB7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D40"/>
    <w:rsid w:val="0009666C"/>
    <w:rsid w:val="000A5BB7"/>
    <w:rsid w:val="00176E99"/>
    <w:rsid w:val="001F107E"/>
    <w:rsid w:val="00345132"/>
    <w:rsid w:val="00456A53"/>
    <w:rsid w:val="00462C41"/>
    <w:rsid w:val="00501041"/>
    <w:rsid w:val="005C1744"/>
    <w:rsid w:val="00716D40"/>
    <w:rsid w:val="008F719C"/>
    <w:rsid w:val="009E342E"/>
    <w:rsid w:val="00B920A0"/>
    <w:rsid w:val="00B97B54"/>
    <w:rsid w:val="00BB7FAC"/>
    <w:rsid w:val="00EB2F15"/>
    <w:rsid w:val="00EE5577"/>
    <w:rsid w:val="00EF6478"/>
    <w:rsid w:val="00F16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FA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16D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1F107E"/>
    <w:rPr>
      <w:rFonts w:cs="Times New Roman"/>
    </w:rPr>
  </w:style>
  <w:style w:type="character" w:styleId="Hyperlink">
    <w:name w:val="Hyperlink"/>
    <w:basedOn w:val="DefaultParagraphFont"/>
    <w:uiPriority w:val="99"/>
    <w:rsid w:val="001F107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462C4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05277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3</Pages>
  <Words>389</Words>
  <Characters>2301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Učitel</cp:lastModifiedBy>
  <cp:revision>3</cp:revision>
  <dcterms:created xsi:type="dcterms:W3CDTF">2012-06-10T14:23:00Z</dcterms:created>
  <dcterms:modified xsi:type="dcterms:W3CDTF">2012-06-13T06:40:00Z</dcterms:modified>
</cp:coreProperties>
</file>