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DDE" w:rsidRDefault="004A4DDE">
      <w:pPr>
        <w:rPr>
          <w:noProof/>
          <w:lang w:eastAsia="cs-CZ"/>
        </w:rPr>
      </w:pPr>
    </w:p>
    <w:p w:rsidR="004A4DDE" w:rsidRDefault="004A4DDE">
      <w:pPr>
        <w:rPr>
          <w:noProof/>
          <w:lang w:eastAsia="cs-CZ"/>
        </w:rPr>
      </w:pPr>
      <w:r w:rsidRPr="00BE7891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4" o:spid="_x0000_i1025" type="#_x0000_t75" style="width:373.5pt;height:510pt;visibility:visible">
            <v:imagedata r:id="rId4" o:title=""/>
          </v:shape>
        </w:pict>
      </w:r>
    </w:p>
    <w:p w:rsidR="004A4DDE" w:rsidRDefault="004A4DDE">
      <w:pPr>
        <w:rPr>
          <w:noProof/>
          <w:lang w:eastAsia="cs-CZ"/>
        </w:rPr>
      </w:pPr>
    </w:p>
    <w:p w:rsidR="004A4DDE" w:rsidRDefault="004A4DDE" w:rsidP="00D65CDB">
      <w:pPr>
        <w:rPr>
          <w:noProof/>
          <w:lang w:eastAsia="cs-CZ"/>
        </w:rPr>
      </w:pPr>
      <w:r w:rsidRPr="00BE7891">
        <w:rPr>
          <w:noProof/>
          <w:lang w:eastAsia="cs-CZ"/>
        </w:rPr>
        <w:pict>
          <v:shape id="Obrázek 2" o:spid="_x0000_i1026" type="#_x0000_t75" style="width:371.25pt;height:507pt;visibility:visible">
            <v:imagedata r:id="rId5" o:title=""/>
          </v:shape>
        </w:pict>
      </w:r>
    </w:p>
    <w:p w:rsidR="004A4DDE" w:rsidRDefault="004A4DDE" w:rsidP="00D65CDB">
      <w:pPr>
        <w:rPr>
          <w:noProof/>
          <w:lang w:eastAsia="cs-CZ"/>
        </w:rPr>
      </w:pPr>
      <w:r>
        <w:rPr>
          <w:noProof/>
          <w:lang w:eastAsia="cs-CZ"/>
        </w:rPr>
        <w:t>Použité zdroje:</w:t>
      </w:r>
    </w:p>
    <w:p w:rsidR="004A4DDE" w:rsidRDefault="004A4DDE" w:rsidP="00D65CDB">
      <w:pPr>
        <w:rPr>
          <w:noProof/>
          <w:lang w:eastAsia="cs-CZ"/>
        </w:rPr>
      </w:pPr>
      <w:r w:rsidRPr="00D65CDB">
        <w:rPr>
          <w:noProof/>
          <w:lang w:eastAsia="cs-CZ"/>
        </w:rPr>
        <w:t xml:space="preserve">Bílé vejce omalovánka. </w:t>
      </w:r>
      <w:r w:rsidRPr="00D65CDB">
        <w:rPr>
          <w:i/>
          <w:iCs/>
          <w:noProof/>
          <w:lang w:eastAsia="cs-CZ"/>
        </w:rPr>
        <w:t>Www.google.cz</w:t>
      </w:r>
      <w:r w:rsidRPr="00D65CDB">
        <w:rPr>
          <w:noProof/>
          <w:lang w:eastAsia="cs-CZ"/>
        </w:rPr>
        <w:t xml:space="preserve"> [online]. 1980 [cit. 2012-03-12]. Dostupné z: http://www.google.cz/imgres?q=vaj%C3%AD%C4%8Dko+b%C3%ADl%C3%A9+omalov%C3%A1nka&amp;um=1&amp;hl=cs&amp;biw=1366&amp;bih=651&amp;tbm=isch&amp;tbnid=7yfvb1AMkkbDAM:&amp;imgrefurl=http://www.predskolaci.cz/%3Fp%3D1420&amp;docid=fY4TNgytA4hgnM&amp;imgurl=http://www.predskolaci.cz/wp- content/uploads/2008/07/vajicko.gif&amp;w=1200&amp;h=1600&amp;ei=Hx1eT-L9Neis0QW6moS8DQ&amp;zoom=1&amp;iact=hc&amp;vpx=663&amp;vpy=244&amp;dur=3160&amp;hovh=259&amp;hovw=194&amp;tx=122&amp;ty=137&amp;sig=102978044054159204600&amp;page=2&amp;tbnh=138&amp;tbnw=103&amp;start=19&amp;ndsp=28&amp;ved=1t:429,r:17,s:19</w:t>
      </w:r>
    </w:p>
    <w:p w:rsidR="004A4DDE" w:rsidRDefault="004A4DDE" w:rsidP="00D65CDB">
      <w:pPr>
        <w:rPr>
          <w:noProof/>
          <w:lang w:eastAsia="cs-CZ"/>
        </w:rPr>
      </w:pPr>
      <w:r>
        <w:rPr>
          <w:noProof/>
          <w:lang w:eastAsia="cs-CZ"/>
        </w:rPr>
        <w:t xml:space="preserve">Použití v hodině: </w:t>
      </w:r>
    </w:p>
    <w:p w:rsidR="004A4DDE" w:rsidRPr="00D65CDB" w:rsidRDefault="004A4DDE" w:rsidP="00D65CDB">
      <w:pPr>
        <w:rPr>
          <w:noProof/>
          <w:lang w:eastAsia="cs-CZ"/>
        </w:rPr>
      </w:pPr>
      <w:r>
        <w:rPr>
          <w:noProof/>
          <w:lang w:eastAsia="cs-CZ"/>
        </w:rPr>
        <w:t>Prezentace str. 7 - r</w:t>
      </w:r>
      <w:r w:rsidRPr="00D65CDB">
        <w:rPr>
          <w:noProof/>
          <w:lang w:eastAsia="cs-CZ"/>
        </w:rPr>
        <w:t xml:space="preserve">ozhovor o tom, jak zdobíme velikonoční vajíčka. Na tabuli vyzdobíme různými vzory obrázek, poté děti vybarví své velikonoční vajíčko na </w:t>
      </w:r>
      <w:r w:rsidRPr="00D65CDB">
        <w:rPr>
          <w:i/>
          <w:iCs/>
          <w:noProof/>
          <w:lang w:eastAsia="cs-CZ"/>
        </w:rPr>
        <w:t>pracovním listu</w:t>
      </w:r>
      <w:r w:rsidRPr="00D65CDB">
        <w:rPr>
          <w:noProof/>
          <w:lang w:eastAsia="cs-CZ"/>
        </w:rPr>
        <w:t>.</w:t>
      </w:r>
    </w:p>
    <w:p w:rsidR="004A4DDE" w:rsidRPr="00D65CDB" w:rsidRDefault="004A4DDE" w:rsidP="00D65CDB">
      <w:pPr>
        <w:rPr>
          <w:noProof/>
          <w:lang w:eastAsia="cs-CZ"/>
        </w:rPr>
      </w:pPr>
    </w:p>
    <w:p w:rsidR="004A4DDE" w:rsidRDefault="004A4DDE" w:rsidP="00D65CDB">
      <w:pPr>
        <w:rPr>
          <w:noProof/>
          <w:lang w:eastAsia="cs-CZ"/>
        </w:rPr>
      </w:pPr>
    </w:p>
    <w:p w:rsidR="004A4DDE" w:rsidRDefault="004A4DDE" w:rsidP="00D65CDB">
      <w:pPr>
        <w:rPr>
          <w:noProof/>
          <w:lang w:eastAsia="cs-CZ"/>
        </w:rPr>
      </w:pPr>
    </w:p>
    <w:p w:rsidR="004A4DDE" w:rsidRDefault="004A4DDE" w:rsidP="00D65CDB">
      <w:pPr>
        <w:rPr>
          <w:noProof/>
          <w:lang w:eastAsia="cs-CZ"/>
        </w:rPr>
      </w:pPr>
    </w:p>
    <w:p w:rsidR="004A4DDE" w:rsidRDefault="004A4DDE" w:rsidP="00D65CDB">
      <w:pPr>
        <w:rPr>
          <w:noProof/>
          <w:lang w:eastAsia="cs-CZ"/>
        </w:rPr>
      </w:pPr>
    </w:p>
    <w:p w:rsidR="004A4DDE" w:rsidRDefault="004A4DDE" w:rsidP="00D65CDB">
      <w:pPr>
        <w:rPr>
          <w:noProof/>
          <w:lang w:eastAsia="cs-CZ"/>
        </w:rPr>
      </w:pPr>
    </w:p>
    <w:p w:rsidR="004A4DDE" w:rsidRDefault="004A4DDE" w:rsidP="00D65CDB">
      <w:pPr>
        <w:rPr>
          <w:noProof/>
          <w:lang w:eastAsia="cs-CZ"/>
        </w:rPr>
      </w:pPr>
    </w:p>
    <w:p w:rsidR="004A4DDE" w:rsidRDefault="004A4DDE" w:rsidP="00D65CDB">
      <w:pPr>
        <w:rPr>
          <w:noProof/>
          <w:lang w:eastAsia="cs-CZ"/>
        </w:rPr>
      </w:pPr>
    </w:p>
    <w:p w:rsidR="004A4DDE" w:rsidRDefault="004A4DDE" w:rsidP="00D65CDB">
      <w:pPr>
        <w:rPr>
          <w:noProof/>
          <w:lang w:eastAsia="cs-CZ"/>
        </w:rPr>
      </w:pPr>
    </w:p>
    <w:p w:rsidR="004A4DDE" w:rsidRPr="00D65CDB" w:rsidRDefault="004A4DDE" w:rsidP="00D65CDB">
      <w:pPr>
        <w:rPr>
          <w:noProof/>
          <w:lang w:eastAsia="cs-CZ"/>
        </w:rPr>
      </w:pPr>
    </w:p>
    <w:p w:rsidR="004A4DDE" w:rsidRDefault="004A4DDE">
      <w:pPr>
        <w:rPr>
          <w:noProof/>
          <w:lang w:eastAsia="cs-CZ"/>
        </w:rPr>
        <w:sectPr w:rsidR="004A4DDE" w:rsidSect="005951D2">
          <w:pgSz w:w="16838" w:h="11906" w:orient="landscape"/>
          <w:pgMar w:top="567" w:right="567" w:bottom="567" w:left="567" w:header="709" w:footer="709" w:gutter="0"/>
          <w:cols w:num="2" w:space="708"/>
          <w:docGrid w:linePitch="360"/>
        </w:sectPr>
      </w:pPr>
    </w:p>
    <w:p w:rsidR="004A4DDE" w:rsidRDefault="004A4DDE"/>
    <w:p w:rsidR="004A4DDE" w:rsidRDefault="004A4DDE"/>
    <w:sectPr w:rsidR="004A4DDE" w:rsidSect="005951D2">
      <w:type w:val="continuous"/>
      <w:pgSz w:w="16838" w:h="11906" w:orient="landscape"/>
      <w:pgMar w:top="567" w:right="567" w:bottom="567" w:left="567" w:header="709" w:footer="709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51D2"/>
    <w:rsid w:val="0000308A"/>
    <w:rsid w:val="000979FD"/>
    <w:rsid w:val="000C1881"/>
    <w:rsid w:val="001F2DD1"/>
    <w:rsid w:val="002046F5"/>
    <w:rsid w:val="00212EA9"/>
    <w:rsid w:val="004A4DDE"/>
    <w:rsid w:val="00516DAB"/>
    <w:rsid w:val="005951D2"/>
    <w:rsid w:val="005D7C2C"/>
    <w:rsid w:val="00850BC6"/>
    <w:rsid w:val="00896F8C"/>
    <w:rsid w:val="00914A5D"/>
    <w:rsid w:val="009A5B02"/>
    <w:rsid w:val="00A70A8F"/>
    <w:rsid w:val="00A72058"/>
    <w:rsid w:val="00B37524"/>
    <w:rsid w:val="00BE7891"/>
    <w:rsid w:val="00D54B2E"/>
    <w:rsid w:val="00D65CDB"/>
    <w:rsid w:val="00EC1F7D"/>
    <w:rsid w:val="00ED1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2058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5951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951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2177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17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177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17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17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2</Pages>
  <Words>114</Words>
  <Characters>678</Characters>
  <Application>Microsoft Office Outlook</Application>
  <DocSecurity>0</DocSecurity>
  <Lines>0</Lines>
  <Paragraphs>0</Paragraphs>
  <ScaleCrop>false</ScaleCrop>
  <Company>ZŠ Krala Klíče Hostinné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Stará</dc:creator>
  <cp:keywords/>
  <dc:description/>
  <cp:lastModifiedBy>Admin</cp:lastModifiedBy>
  <cp:revision>2</cp:revision>
  <dcterms:created xsi:type="dcterms:W3CDTF">2012-03-12T16:04:00Z</dcterms:created>
  <dcterms:modified xsi:type="dcterms:W3CDTF">2012-03-19T09:01:00Z</dcterms:modified>
</cp:coreProperties>
</file>