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D312AF">
        <w:rPr>
          <w:b/>
        </w:rPr>
        <w:t xml:space="preserve"> </w:t>
      </w:r>
      <w:r w:rsidR="00B93F14">
        <w:rPr>
          <w:b/>
        </w:rPr>
        <w:t xml:space="preserve">   </w:t>
      </w:r>
      <w:r w:rsidR="00554E2C">
        <w:t>VY_32_INOVACE_43</w:t>
      </w:r>
      <w:r w:rsidR="00E02FAC">
        <w:t>_PoSlz</w:t>
      </w:r>
      <w:r w:rsidR="00D312AF">
        <w:t>Aj8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B93F14">
        <w:tab/>
      </w:r>
      <w:proofErr w:type="spellStart"/>
      <w:r w:rsidR="00B93F14">
        <w:t>Anglický</w:t>
      </w:r>
      <w:proofErr w:type="spellEnd"/>
      <w:r w:rsidR="00B93F14">
        <w:t xml:space="preserve"> </w:t>
      </w:r>
      <w:proofErr w:type="spellStart"/>
      <w:r w:rsidR="00B93F14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B93F14">
        <w:tab/>
        <w:t>8.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B93F14">
        <w:tab/>
      </w:r>
      <w:r w:rsidR="00AE796E">
        <w:t>Music in E</w:t>
      </w:r>
      <w:r w:rsidR="00B93F14">
        <w:t>nglish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>
        <w:tab/>
      </w:r>
      <w:r w:rsidR="00B93F14" w:rsidRPr="00B93F14">
        <w:t xml:space="preserve">Marc </w:t>
      </w:r>
      <w:proofErr w:type="gramStart"/>
      <w:r w:rsidR="00B93F14" w:rsidRPr="00B93F14">
        <w:t>Cohn  -</w:t>
      </w:r>
      <w:proofErr w:type="gramEnd"/>
      <w:r w:rsidR="00B93F14" w:rsidRPr="00B93F14">
        <w:t xml:space="preserve"> True Companion  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B93F14">
        <w:tab/>
        <w:t xml:space="preserve">Mgr. </w:t>
      </w:r>
      <w:proofErr w:type="spellStart"/>
      <w:r w:rsidR="00B93F14">
        <w:t>Vlasta</w:t>
      </w:r>
      <w:proofErr w:type="spellEnd"/>
      <w:r w:rsidR="00B93F14">
        <w:t xml:space="preserve"> </w:t>
      </w:r>
      <w:proofErr w:type="spellStart"/>
      <w:r w:rsidR="00B93F14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B93F14">
        <w:tab/>
      </w:r>
      <w:proofErr w:type="spellStart"/>
      <w:r w:rsidR="00B93F14">
        <w:t>Pracovn</w:t>
      </w:r>
      <w:proofErr w:type="spellEnd"/>
      <w:r w:rsidR="00B93F14">
        <w:rPr>
          <w:lang w:val="cs-CZ"/>
        </w:rPr>
        <w:t xml:space="preserve">í list </w:t>
      </w:r>
      <w:r w:rsidR="00E906F2">
        <w:rPr>
          <w:lang w:val="cs-CZ"/>
        </w:rPr>
        <w:t xml:space="preserve">s textem se záměrnými chybami, </w:t>
      </w:r>
      <w:r w:rsidR="00B93F14">
        <w:rPr>
          <w:lang w:val="cs-CZ"/>
        </w:rPr>
        <w:t>jednoduchá cvičení</w:t>
      </w:r>
      <w:r w:rsidR="00E906F2">
        <w:rPr>
          <w:lang w:val="cs-CZ"/>
        </w:rPr>
        <w:t xml:space="preserve"> a     křížovka </w:t>
      </w:r>
      <w:proofErr w:type="gramStart"/>
      <w:r w:rsidR="00E906F2">
        <w:rPr>
          <w:lang w:val="cs-CZ"/>
        </w:rPr>
        <w:t>na</w:t>
      </w:r>
      <w:proofErr w:type="gramEnd"/>
      <w:r w:rsidR="00E906F2">
        <w:rPr>
          <w:lang w:val="cs-CZ"/>
        </w:rPr>
        <w:t xml:space="preserve"> slovní zásobu písně</w:t>
      </w:r>
    </w:p>
    <w:p w:rsidR="0004313B" w:rsidRDefault="0004313B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FA16A7" w:rsidRDefault="00FA16A7" w:rsidP="00832803"/>
    <w:p w:rsidR="008F7EAD" w:rsidRDefault="008F7EAD" w:rsidP="00FA16A7"/>
    <w:p w:rsidR="00106053" w:rsidRDefault="00106053" w:rsidP="00FA16A7">
      <w:pPr>
        <w:rPr>
          <w:b/>
          <w:sz w:val="22"/>
        </w:rPr>
      </w:pPr>
      <w:proofErr w:type="spellStart"/>
      <w:r>
        <w:rPr>
          <w:b/>
          <w:sz w:val="22"/>
        </w:rPr>
        <w:t>Metodika</w:t>
      </w:r>
      <w:proofErr w:type="spellEnd"/>
      <w:r>
        <w:rPr>
          <w:b/>
          <w:sz w:val="22"/>
        </w:rPr>
        <w:t xml:space="preserve"> k </w:t>
      </w:r>
      <w:proofErr w:type="spellStart"/>
      <w:r>
        <w:rPr>
          <w:b/>
          <w:sz w:val="22"/>
        </w:rPr>
        <w:t>materiálu</w:t>
      </w:r>
      <w:proofErr w:type="spellEnd"/>
      <w:r>
        <w:rPr>
          <w:b/>
          <w:sz w:val="22"/>
        </w:rPr>
        <w:t>:</w:t>
      </w:r>
    </w:p>
    <w:p w:rsidR="00E906F2" w:rsidRPr="00D0047C" w:rsidRDefault="00E906F2" w:rsidP="00FA16A7">
      <w:pPr>
        <w:rPr>
          <w:sz w:val="22"/>
          <w:lang w:val="cs-CZ"/>
        </w:rPr>
      </w:pPr>
      <w:r w:rsidRPr="00D0047C">
        <w:rPr>
          <w:sz w:val="22"/>
          <w:lang w:val="cs-CZ"/>
        </w:rPr>
        <w:t>Žáci během prvního poslechu podtrhají chyby v textu. Při druhém poslechu zapisují správné slovo</w:t>
      </w:r>
      <w:r w:rsidR="00D0047C">
        <w:rPr>
          <w:sz w:val="22"/>
          <w:lang w:val="cs-CZ"/>
        </w:rPr>
        <w:t xml:space="preserve"> vedle řádku, ve kte</w:t>
      </w:r>
      <w:r w:rsidRPr="00D0047C">
        <w:rPr>
          <w:sz w:val="22"/>
          <w:lang w:val="cs-CZ"/>
        </w:rPr>
        <w:t>rém je chyba. Dále pracují se slovní zásobou článku podle zadání jednotlivých úkolů.</w:t>
      </w: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FA16A7" w:rsidP="00FA16A7">
      <w:pPr>
        <w:rPr>
          <w:b/>
          <w:sz w:val="22"/>
        </w:rPr>
      </w:pPr>
      <w:r>
        <w:rPr>
          <w:b/>
          <w:sz w:val="22"/>
        </w:rPr>
        <w:t xml:space="preserve"> </w:t>
      </w: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106053" w:rsidRDefault="00106053" w:rsidP="00FA16A7">
      <w:pPr>
        <w:rPr>
          <w:b/>
          <w:sz w:val="22"/>
        </w:rPr>
      </w:pPr>
    </w:p>
    <w:p w:rsidR="00C5248E" w:rsidRDefault="00C5248E" w:rsidP="00FA16A7">
      <w:pPr>
        <w:rPr>
          <w:b/>
          <w:sz w:val="22"/>
        </w:rPr>
      </w:pPr>
    </w:p>
    <w:p w:rsidR="00C5248E" w:rsidRDefault="00C5248E" w:rsidP="00FA16A7">
      <w:pPr>
        <w:rPr>
          <w:b/>
          <w:sz w:val="22"/>
        </w:rPr>
      </w:pPr>
    </w:p>
    <w:p w:rsidR="00FA16A7" w:rsidRPr="00FA16A7" w:rsidRDefault="00106053" w:rsidP="00FA16A7">
      <w:pPr>
        <w:rPr>
          <w:b/>
          <w:sz w:val="22"/>
        </w:rPr>
      </w:pPr>
      <w:r>
        <w:rPr>
          <w:b/>
          <w:sz w:val="22"/>
        </w:rPr>
        <w:lastRenderedPageBreak/>
        <w:t xml:space="preserve"> </w:t>
      </w:r>
      <w:r w:rsidR="00800144">
        <w:rPr>
          <w:b/>
          <w:sz w:val="22"/>
        </w:rPr>
        <w:t xml:space="preserve">Marc Cohn </w:t>
      </w:r>
      <w:r w:rsidR="00FA16A7" w:rsidRPr="00FA16A7">
        <w:rPr>
          <w:b/>
          <w:sz w:val="22"/>
        </w:rPr>
        <w:t xml:space="preserve">- True Companion  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</w:t>
      </w:r>
      <w:r w:rsidR="00151ABC">
        <w:rPr>
          <w:sz w:val="24"/>
          <w:szCs w:val="24"/>
        </w:rPr>
        <w:t>Baby I've been looking</w:t>
      </w:r>
      <w:r w:rsidRPr="00FA16A7">
        <w:rPr>
          <w:sz w:val="24"/>
          <w:szCs w:val="24"/>
        </w:rPr>
        <w:t xml:space="preserve"> like everyone else</w:t>
      </w:r>
    </w:p>
    <w:p w:rsidR="00FA16A7" w:rsidRPr="00FA16A7" w:rsidRDefault="00151ABC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Can't say nothing else</w:t>
      </w:r>
      <w:r w:rsidR="00FA16A7" w:rsidRPr="00FA16A7">
        <w:rPr>
          <w:sz w:val="24"/>
          <w:szCs w:val="24"/>
        </w:rPr>
        <w:t xml:space="preserve"> about myself</w:t>
      </w:r>
    </w:p>
    <w:p w:rsidR="00FA16A7" w:rsidRPr="00FA16A7" w:rsidRDefault="00151ABC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Sometimes I'm </w:t>
      </w:r>
      <w:proofErr w:type="gramStart"/>
      <w:r>
        <w:rPr>
          <w:sz w:val="24"/>
          <w:szCs w:val="24"/>
        </w:rPr>
        <w:t>an</w:t>
      </w:r>
      <w:proofErr w:type="gramEnd"/>
      <w:r>
        <w:rPr>
          <w:sz w:val="24"/>
          <w:szCs w:val="24"/>
        </w:rPr>
        <w:t xml:space="preserve"> devil</w:t>
      </w:r>
    </w:p>
    <w:p w:rsidR="00FA16A7" w:rsidRPr="00FA16A7" w:rsidRDefault="00151ABC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And sometime I'm mean</w:t>
      </w:r>
    </w:p>
    <w:p w:rsidR="00FA16A7" w:rsidRPr="00FA16A7" w:rsidRDefault="00151ABC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And when it goes</w:t>
      </w:r>
      <w:r w:rsidR="00FA16A7" w:rsidRPr="00FA16A7">
        <w:rPr>
          <w:sz w:val="24"/>
          <w:szCs w:val="24"/>
        </w:rPr>
        <w:t xml:space="preserve"> to love</w:t>
      </w:r>
    </w:p>
    <w:p w:rsidR="00FA16A7" w:rsidRPr="00FA16A7" w:rsidRDefault="00151ABC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I'm just another idiot</w:t>
      </w:r>
    </w:p>
    <w:p w:rsidR="00FA16A7" w:rsidRPr="00FA16A7" w:rsidRDefault="00151ABC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Yes I'll climb a hill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I'm </w:t>
      </w:r>
      <w:proofErr w:type="spellStart"/>
      <w:r w:rsidRPr="00FA16A7">
        <w:rPr>
          <w:sz w:val="24"/>
          <w:szCs w:val="24"/>
        </w:rPr>
        <w:t>gonna</w:t>
      </w:r>
      <w:proofErr w:type="spellEnd"/>
      <w:r w:rsidR="00151ABC">
        <w:rPr>
          <w:sz w:val="24"/>
          <w:szCs w:val="24"/>
        </w:rPr>
        <w:t xml:space="preserve"> swim the ocean</w:t>
      </w:r>
    </w:p>
    <w:p w:rsidR="00FA16A7" w:rsidRPr="00FA16A7" w:rsidRDefault="00151ABC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There </w:t>
      </w:r>
      <w:proofErr w:type="spellStart"/>
      <w:proofErr w:type="gramStart"/>
      <w:r>
        <w:rPr>
          <w:sz w:val="24"/>
          <w:szCs w:val="24"/>
        </w:rPr>
        <w:t>ain't</w:t>
      </w:r>
      <w:proofErr w:type="spellEnd"/>
      <w:r w:rsidR="007E42C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no</w:t>
      </w:r>
      <w:proofErr w:type="gramEnd"/>
      <w:r>
        <w:rPr>
          <w:sz w:val="24"/>
          <w:szCs w:val="24"/>
        </w:rPr>
        <w:t xml:space="preserve"> act of God woman</w:t>
      </w:r>
    </w:p>
    <w:p w:rsidR="00FA16A7" w:rsidRPr="00FA16A7" w:rsidRDefault="00151ABC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Could protect</w:t>
      </w:r>
      <w:r w:rsidR="00FA16A7" w:rsidRPr="00FA16A7">
        <w:rPr>
          <w:sz w:val="24"/>
          <w:szCs w:val="24"/>
        </w:rPr>
        <w:t xml:space="preserve"> you safe from me</w:t>
      </w:r>
    </w:p>
    <w:p w:rsidR="00FA16A7" w:rsidRPr="00FA16A7" w:rsidRDefault="00FA16A7" w:rsidP="00FA16A7">
      <w:pPr>
        <w:rPr>
          <w:sz w:val="24"/>
          <w:szCs w:val="24"/>
        </w:rPr>
      </w:pPr>
    </w:p>
    <w:p w:rsidR="00FA16A7" w:rsidRPr="00FA16A7" w:rsidRDefault="00151ABC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My hands</w:t>
      </w:r>
      <w:r w:rsidR="00FA16A7" w:rsidRPr="00FA16A7">
        <w:rPr>
          <w:sz w:val="24"/>
          <w:szCs w:val="24"/>
        </w:rPr>
        <w:t xml:space="preserve"> are reaching out</w:t>
      </w:r>
    </w:p>
    <w:p w:rsidR="00FA16A7" w:rsidRPr="00FA16A7" w:rsidRDefault="00151ABC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Out across the valley</w:t>
      </w:r>
    </w:p>
    <w:p w:rsidR="00FA16A7" w:rsidRPr="00FA16A7" w:rsidRDefault="00151ABC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I'm telling</w:t>
      </w:r>
      <w:r w:rsidR="00FA16A7" w:rsidRPr="00FA16A7">
        <w:rPr>
          <w:sz w:val="24"/>
          <w:szCs w:val="24"/>
        </w:rPr>
        <w:t xml:space="preserve"> you to be my true companion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True companion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True companion</w:t>
      </w:r>
    </w:p>
    <w:p w:rsidR="00FA16A7" w:rsidRPr="00FA16A7" w:rsidRDefault="00FA16A7" w:rsidP="00FA16A7">
      <w:pPr>
        <w:rPr>
          <w:sz w:val="24"/>
          <w:szCs w:val="24"/>
        </w:rPr>
      </w:pP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S</w:t>
      </w:r>
      <w:r w:rsidR="00151ABC">
        <w:rPr>
          <w:sz w:val="24"/>
          <w:szCs w:val="24"/>
        </w:rPr>
        <w:t>o don't you dare and try to run</w:t>
      </w:r>
      <w:r w:rsidRPr="00FA16A7">
        <w:rPr>
          <w:sz w:val="24"/>
          <w:szCs w:val="24"/>
        </w:rPr>
        <w:t xml:space="preserve"> away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I've got my heart</w:t>
      </w:r>
      <w:r w:rsidR="00151ABC">
        <w:rPr>
          <w:sz w:val="24"/>
          <w:szCs w:val="24"/>
        </w:rPr>
        <w:t xml:space="preserve"> set on our wedding night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I've go</w:t>
      </w:r>
      <w:r w:rsidR="00151ABC">
        <w:rPr>
          <w:sz w:val="24"/>
          <w:szCs w:val="24"/>
        </w:rPr>
        <w:t>t this vision of a girl in black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Made my</w:t>
      </w:r>
      <w:r w:rsidR="00151ABC">
        <w:rPr>
          <w:sz w:val="24"/>
          <w:szCs w:val="24"/>
        </w:rPr>
        <w:t xml:space="preserve"> decision that it's you o.k.</w:t>
      </w:r>
    </w:p>
    <w:p w:rsidR="00FA16A7" w:rsidRPr="00FA16A7" w:rsidRDefault="00151ABC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And when I have</w:t>
      </w:r>
      <w:r w:rsidR="00FA16A7" w:rsidRPr="00FA16A7">
        <w:rPr>
          <w:sz w:val="24"/>
          <w:szCs w:val="24"/>
        </w:rPr>
        <w:t xml:space="preserve"> your hand</w:t>
      </w:r>
    </w:p>
    <w:p w:rsidR="00FA16A7" w:rsidRPr="00FA16A7" w:rsidRDefault="00151ABC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I'll see</w:t>
      </w:r>
      <w:r w:rsidR="00FA16A7" w:rsidRPr="00FA16A7">
        <w:rPr>
          <w:sz w:val="24"/>
          <w:szCs w:val="24"/>
        </w:rPr>
        <w:t xml:space="preserve"> my heart set sail</w:t>
      </w:r>
    </w:p>
    <w:p w:rsidR="00FA16A7" w:rsidRPr="00FA16A7" w:rsidRDefault="00151ABC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I'll take my shaking</w:t>
      </w:r>
      <w:r w:rsidR="00FA16A7" w:rsidRPr="00FA16A7">
        <w:rPr>
          <w:sz w:val="24"/>
          <w:szCs w:val="24"/>
        </w:rPr>
        <w:t xml:space="preserve"> fingers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And I'll lift up you veil</w:t>
      </w:r>
    </w:p>
    <w:p w:rsidR="00FA16A7" w:rsidRPr="00FA16A7" w:rsidRDefault="00912C59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Then I'll take you to</w:t>
      </w:r>
      <w:r w:rsidR="00000427">
        <w:rPr>
          <w:sz w:val="24"/>
          <w:szCs w:val="24"/>
        </w:rPr>
        <w:t xml:space="preserve"> your house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And with wild abandon</w:t>
      </w:r>
    </w:p>
    <w:p w:rsidR="00FA16A7" w:rsidRPr="00FA16A7" w:rsidRDefault="00000427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Make love to you just as</w:t>
      </w:r>
      <w:r w:rsidR="00FA16A7" w:rsidRPr="00FA16A7">
        <w:rPr>
          <w:sz w:val="24"/>
          <w:szCs w:val="24"/>
        </w:rPr>
        <w:t xml:space="preserve"> a true companion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You are my true companion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True companion</w:t>
      </w:r>
    </w:p>
    <w:p w:rsidR="00FA16A7" w:rsidRPr="00FA16A7" w:rsidRDefault="00FA16A7" w:rsidP="00FA16A7">
      <w:pPr>
        <w:rPr>
          <w:sz w:val="24"/>
          <w:szCs w:val="24"/>
        </w:rPr>
      </w:pP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When the years have done</w:t>
      </w:r>
    </w:p>
    <w:p w:rsidR="00FA16A7" w:rsidRPr="00FA16A7" w:rsidRDefault="00000427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Irreparable damage</w:t>
      </w:r>
    </w:p>
    <w:p w:rsidR="00FA16A7" w:rsidRPr="00FA16A7" w:rsidRDefault="00000427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I can see us walking quickly</w:t>
      </w:r>
      <w:r w:rsidR="00FA16A7" w:rsidRPr="00FA16A7">
        <w:rPr>
          <w:sz w:val="24"/>
          <w:szCs w:val="24"/>
        </w:rPr>
        <w:t xml:space="preserve"> arm in arm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Jus</w:t>
      </w:r>
      <w:r w:rsidR="00000427">
        <w:rPr>
          <w:sz w:val="24"/>
          <w:szCs w:val="24"/>
        </w:rPr>
        <w:t>t like that couple on the corner make</w:t>
      </w:r>
    </w:p>
    <w:p w:rsidR="00FA16A7" w:rsidRPr="00FA16A7" w:rsidRDefault="00000427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'Cause women</w:t>
      </w:r>
      <w:r w:rsidR="00FA16A7" w:rsidRPr="00FA16A7">
        <w:rPr>
          <w:sz w:val="24"/>
          <w:szCs w:val="24"/>
        </w:rPr>
        <w:t xml:space="preserve"> I will always be in love with you</w:t>
      </w:r>
    </w:p>
    <w:p w:rsidR="00FA16A7" w:rsidRPr="00FA16A7" w:rsidRDefault="00000427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And when I watch</w:t>
      </w:r>
      <w:r w:rsidR="00FA16A7" w:rsidRPr="00FA16A7">
        <w:rPr>
          <w:sz w:val="24"/>
          <w:szCs w:val="24"/>
        </w:rPr>
        <w:t xml:space="preserve"> in your eyes</w:t>
      </w:r>
    </w:p>
    <w:p w:rsidR="00FA16A7" w:rsidRPr="00FA16A7" w:rsidRDefault="00000427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I'll still see that light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Until the shadows fall</w:t>
      </w:r>
    </w:p>
    <w:p w:rsidR="00FA16A7" w:rsidRPr="00FA16A7" w:rsidRDefault="00000427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Until the room grows light</w:t>
      </w:r>
    </w:p>
    <w:p w:rsidR="00FA16A7" w:rsidRPr="00FA16A7" w:rsidRDefault="00000427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Then when I leave this planet</w:t>
      </w:r>
    </w:p>
    <w:p w:rsidR="00FA16A7" w:rsidRPr="00FA16A7" w:rsidRDefault="00000427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I'll be with the devil</w:t>
      </w:r>
      <w:r w:rsidR="00FA16A7" w:rsidRPr="00FA16A7">
        <w:rPr>
          <w:sz w:val="24"/>
          <w:szCs w:val="24"/>
        </w:rPr>
        <w:t xml:space="preserve"> </w:t>
      </w:r>
      <w:proofErr w:type="spellStart"/>
      <w:r w:rsidR="00FA16A7" w:rsidRPr="00FA16A7">
        <w:rPr>
          <w:sz w:val="24"/>
          <w:szCs w:val="24"/>
        </w:rPr>
        <w:t>standin</w:t>
      </w:r>
      <w:proofErr w:type="spellEnd"/>
      <w:r w:rsidR="00FA16A7" w:rsidRPr="00FA16A7">
        <w:rPr>
          <w:sz w:val="24"/>
          <w:szCs w:val="24"/>
        </w:rPr>
        <w:t>'</w:t>
      </w:r>
    </w:p>
    <w:p w:rsidR="00FA16A7" w:rsidRPr="00FA16A7" w:rsidRDefault="00000427" w:rsidP="00FA16A7">
      <w:pPr>
        <w:rPr>
          <w:sz w:val="24"/>
          <w:szCs w:val="24"/>
        </w:rPr>
      </w:pPr>
      <w:r>
        <w:rPr>
          <w:sz w:val="24"/>
          <w:szCs w:val="24"/>
        </w:rPr>
        <w:t xml:space="preserve"> I'll be out there lo</w:t>
      </w:r>
      <w:r w:rsidR="000549BA">
        <w:rPr>
          <w:sz w:val="24"/>
          <w:szCs w:val="24"/>
        </w:rPr>
        <w:t>o</w:t>
      </w:r>
      <w:r>
        <w:rPr>
          <w:sz w:val="24"/>
          <w:szCs w:val="24"/>
        </w:rPr>
        <w:t>king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For my true companion</w:t>
      </w:r>
    </w:p>
    <w:p w:rsidR="00FA16A7" w:rsidRP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True companion</w:t>
      </w:r>
    </w:p>
    <w:p w:rsidR="00FA16A7" w:rsidRDefault="00FA16A7" w:rsidP="00FA16A7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True companion</w:t>
      </w:r>
    </w:p>
    <w:p w:rsidR="008F7EAD" w:rsidRDefault="008F7EAD" w:rsidP="00FA16A7">
      <w:pPr>
        <w:rPr>
          <w:sz w:val="24"/>
          <w:szCs w:val="24"/>
        </w:rPr>
      </w:pPr>
    </w:p>
    <w:p w:rsidR="008F7EAD" w:rsidRPr="000549BA" w:rsidRDefault="008F7EAD" w:rsidP="00FA16A7">
      <w:pPr>
        <w:rPr>
          <w:b/>
          <w:szCs w:val="20"/>
        </w:rPr>
      </w:pPr>
      <w:r w:rsidRPr="000549BA">
        <w:rPr>
          <w:b/>
          <w:szCs w:val="20"/>
        </w:rPr>
        <w:t>1. Write parts of the body from the text</w:t>
      </w:r>
      <w:r w:rsidR="001C7E63">
        <w:rPr>
          <w:b/>
          <w:szCs w:val="20"/>
        </w:rPr>
        <w:t>.</w:t>
      </w:r>
    </w:p>
    <w:p w:rsidR="000549BA" w:rsidRDefault="000549BA" w:rsidP="00832803">
      <w:pPr>
        <w:rPr>
          <w:b/>
          <w:szCs w:val="20"/>
        </w:rPr>
      </w:pPr>
      <w:r w:rsidRPr="000549BA">
        <w:rPr>
          <w:b/>
          <w:szCs w:val="20"/>
        </w:rPr>
        <w:t>2. Look up 5 new words in the dictionary</w:t>
      </w:r>
      <w:r w:rsidR="001C7E63">
        <w:rPr>
          <w:b/>
          <w:szCs w:val="20"/>
        </w:rPr>
        <w:t>.</w:t>
      </w:r>
    </w:p>
    <w:p w:rsidR="00106053" w:rsidRDefault="000549BA" w:rsidP="00106053">
      <w:pPr>
        <w:rPr>
          <w:b/>
          <w:szCs w:val="20"/>
        </w:rPr>
      </w:pPr>
      <w:r>
        <w:rPr>
          <w:b/>
          <w:szCs w:val="20"/>
        </w:rPr>
        <w:t xml:space="preserve">3. Make a </w:t>
      </w:r>
      <w:proofErr w:type="spellStart"/>
      <w:r>
        <w:rPr>
          <w:b/>
          <w:szCs w:val="20"/>
        </w:rPr>
        <w:t>spidergram</w:t>
      </w:r>
      <w:proofErr w:type="spellEnd"/>
      <w:r>
        <w:rPr>
          <w:b/>
          <w:szCs w:val="20"/>
        </w:rPr>
        <w:t xml:space="preserve"> on the word LOVE. Use the words from the text</w:t>
      </w:r>
      <w:r w:rsidR="001C7E63">
        <w:rPr>
          <w:b/>
          <w:szCs w:val="20"/>
        </w:rPr>
        <w:t xml:space="preserve"> and add some other.</w:t>
      </w:r>
    </w:p>
    <w:p w:rsidR="007C51EB" w:rsidRPr="007C51EB" w:rsidRDefault="007C51EB" w:rsidP="007C51EB">
      <w:pPr>
        <w:rPr>
          <w:rFonts w:ascii="Times New Roman" w:eastAsia="Times New Roman" w:hAnsi="Times New Roman"/>
          <w:b/>
          <w:bCs/>
          <w:kern w:val="36"/>
          <w:sz w:val="22"/>
          <w:lang w:val="cs-CZ" w:eastAsia="cs-CZ"/>
        </w:rPr>
      </w:pPr>
      <w:r w:rsidRPr="007C51EB">
        <w:rPr>
          <w:rFonts w:ascii="Times New Roman" w:eastAsia="Times New Roman" w:hAnsi="Times New Roman"/>
          <w:b/>
          <w:bCs/>
          <w:kern w:val="36"/>
          <w:sz w:val="22"/>
          <w:lang w:val="cs-CZ" w:eastAsia="cs-CZ"/>
        </w:rPr>
        <w:lastRenderedPageBreak/>
        <w:t xml:space="preserve">4. Fill in </w:t>
      </w:r>
      <w:proofErr w:type="spellStart"/>
      <w:r w:rsidRPr="007C51EB">
        <w:rPr>
          <w:rFonts w:ascii="Times New Roman" w:eastAsia="Times New Roman" w:hAnsi="Times New Roman"/>
          <w:b/>
          <w:bCs/>
          <w:kern w:val="36"/>
          <w:sz w:val="22"/>
          <w:lang w:val="cs-CZ" w:eastAsia="cs-CZ"/>
        </w:rPr>
        <w:t>the</w:t>
      </w:r>
      <w:proofErr w:type="spellEnd"/>
      <w:r w:rsidRPr="007C51EB">
        <w:rPr>
          <w:rFonts w:ascii="Times New Roman" w:eastAsia="Times New Roman" w:hAnsi="Times New Roman"/>
          <w:b/>
          <w:bCs/>
          <w:kern w:val="36"/>
          <w:sz w:val="22"/>
          <w:lang w:val="cs-CZ" w:eastAsia="cs-CZ"/>
        </w:rPr>
        <w:t xml:space="preserve"> puzzle.</w:t>
      </w:r>
    </w:p>
    <w:p w:rsidR="00106053" w:rsidRPr="00106053" w:rsidRDefault="00106053" w:rsidP="00106053">
      <w:pPr>
        <w:jc w:val="center"/>
        <w:rPr>
          <w:b/>
          <w:szCs w:val="20"/>
        </w:rPr>
      </w:pPr>
      <w:proofErr w:type="spellStart"/>
      <w:r w:rsidRPr="00553E0F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>The</w:t>
      </w:r>
      <w:proofErr w:type="spellEnd"/>
      <w:r w:rsidRPr="00553E0F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 xml:space="preserve"> </w:t>
      </w:r>
      <w:proofErr w:type="spellStart"/>
      <w:r w:rsidRPr="00D2515A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>words</w:t>
      </w:r>
      <w:proofErr w:type="spellEnd"/>
      <w:r w:rsidRPr="00D2515A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 xml:space="preserve"> </w:t>
      </w:r>
      <w:proofErr w:type="spellStart"/>
      <w:r w:rsidRPr="00D2515A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>from</w:t>
      </w:r>
      <w:proofErr w:type="spellEnd"/>
      <w:r w:rsidRPr="00D2515A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 xml:space="preserve"> </w:t>
      </w:r>
      <w:proofErr w:type="spellStart"/>
      <w:r w:rsidRPr="00D2515A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>the</w:t>
      </w:r>
      <w:proofErr w:type="spellEnd"/>
      <w:r w:rsidRPr="00D2515A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 xml:space="preserve"> song</w:t>
      </w:r>
    </w:p>
    <w:p w:rsidR="00106053" w:rsidRPr="00D2515A" w:rsidRDefault="00106053" w:rsidP="00106053">
      <w:pPr>
        <w:rPr>
          <w:rFonts w:ascii="Times New Roman" w:eastAsia="Times New Roman" w:hAnsi="Times New Roman"/>
          <w:sz w:val="24"/>
          <w:szCs w:val="24"/>
          <w:lang w:val="cs-CZ" w:eastAsia="cs-CZ"/>
        </w:rPr>
      </w:pPr>
      <w:r w:rsidRPr="00D2515A">
        <w:rPr>
          <w:rFonts w:ascii="Times New Roman" w:eastAsia="Times New Roman" w:hAnsi="Times New Roman"/>
          <w:sz w:val="24"/>
          <w:szCs w:val="24"/>
          <w:lang w:val="cs-CZ" w:eastAsia="cs-CZ"/>
        </w:rPr>
        <w:br/>
      </w:r>
      <w:r>
        <w:rPr>
          <w:rFonts w:ascii="Times New Roman" w:eastAsia="Times New Roman" w:hAnsi="Times New Roman"/>
          <w:noProof/>
          <w:sz w:val="24"/>
          <w:szCs w:val="24"/>
          <w:lang w:val="cs-CZ" w:eastAsia="cs-CZ"/>
        </w:rPr>
        <w:drawing>
          <wp:inline distT="0" distB="0" distL="0" distR="0" wp14:anchorId="2A5005C6" wp14:editId="5AFA4B01">
            <wp:extent cx="4953000" cy="6381750"/>
            <wp:effectExtent l="0" t="0" r="0" b="0"/>
            <wp:docPr id="2" name="Obrázek 2" descr="http://puzzlemaker.discoveryeducation.com/puzzles/51652xae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uzzlemaker.discoveryeducation.com/puzzles/51652xaeu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638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053" w:rsidRPr="002F4073" w:rsidRDefault="00106053" w:rsidP="001060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Across</w:t>
      </w:r>
      <w:proofErr w:type="spellEnd"/>
    </w:p>
    <w:p w:rsidR="00106053" w:rsidRPr="002F4073" w:rsidRDefault="00106053" w:rsidP="001060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3.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shaking</w:t>
      </w:r>
      <w:proofErr w:type="spellEnd"/>
    </w:p>
    <w:p w:rsidR="00106053" w:rsidRPr="002F4073" w:rsidRDefault="00106053" w:rsidP="001060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5. a person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who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behaves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silly</w:t>
      </w:r>
      <w:proofErr w:type="spellEnd"/>
    </w:p>
    <w:p w:rsidR="00106053" w:rsidRPr="002F4073" w:rsidRDefault="00106053" w:rsidP="001060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7.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look</w:t>
      </w:r>
      <w:proofErr w:type="spellEnd"/>
    </w:p>
    <w:p w:rsidR="00106053" w:rsidRPr="002F4073" w:rsidRDefault="00106053" w:rsidP="001060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8. a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large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valley</w:t>
      </w:r>
      <w:proofErr w:type="spellEnd"/>
    </w:p>
    <w:p w:rsidR="00106053" w:rsidRPr="002F4073" w:rsidRDefault="00106053" w:rsidP="001060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10. a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festive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day</w:t>
      </w:r>
      <w:proofErr w:type="spellEnd"/>
    </w:p>
    <w:p w:rsidR="00106053" w:rsidRPr="002F4073" w:rsidRDefault="00106053" w:rsidP="001060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Down</w:t>
      </w:r>
    </w:p>
    <w:p w:rsidR="00106053" w:rsidRPr="002F4073" w:rsidRDefault="00106053" w:rsidP="001060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1.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it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is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wearing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on a face</w:t>
      </w:r>
    </w:p>
    <w:p w:rsidR="00106053" w:rsidRPr="002F4073" w:rsidRDefault="00106053" w:rsidP="001060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2.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extremely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unkind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and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unpleseant</w:t>
      </w:r>
      <w:proofErr w:type="spellEnd"/>
    </w:p>
    <w:p w:rsidR="00106053" w:rsidRPr="002F4073" w:rsidRDefault="00106053" w:rsidP="001060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4.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two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people</w:t>
      </w:r>
      <w:proofErr w:type="spellEnd"/>
    </w:p>
    <w:p w:rsidR="00106053" w:rsidRPr="002F4073" w:rsidRDefault="00106053" w:rsidP="001060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6. area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of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darknes</w:t>
      </w:r>
      <w:proofErr w:type="spellEnd"/>
    </w:p>
    <w:p w:rsidR="00106053" w:rsidRPr="002F4073" w:rsidRDefault="00106053" w:rsidP="001060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8.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it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is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formed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by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two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streets</w:t>
      </w:r>
      <w:proofErr w:type="spellEnd"/>
    </w:p>
    <w:p w:rsidR="00106053" w:rsidRPr="002F4073" w:rsidRDefault="00106053" w:rsidP="001060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9.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the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opossite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word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is</w:t>
      </w:r>
      <w:proofErr w:type="spellEnd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angel</w:t>
      </w:r>
      <w:proofErr w:type="spellEnd"/>
    </w:p>
    <w:p w:rsidR="00106053" w:rsidRDefault="00106053" w:rsidP="00151ABC">
      <w:pPr>
        <w:rPr>
          <w:b/>
          <w:sz w:val="22"/>
        </w:rPr>
      </w:pPr>
    </w:p>
    <w:p w:rsidR="00151ABC" w:rsidRPr="00FA16A7" w:rsidRDefault="00106053" w:rsidP="00151ABC">
      <w:pPr>
        <w:rPr>
          <w:b/>
          <w:sz w:val="22"/>
        </w:rPr>
      </w:pPr>
      <w:r>
        <w:rPr>
          <w:b/>
          <w:sz w:val="22"/>
        </w:rPr>
        <w:t xml:space="preserve"> </w:t>
      </w:r>
      <w:r w:rsidR="00800144">
        <w:rPr>
          <w:b/>
          <w:sz w:val="22"/>
        </w:rPr>
        <w:t xml:space="preserve">Marc Cohn </w:t>
      </w:r>
      <w:r w:rsidR="00151ABC" w:rsidRPr="00FA16A7">
        <w:rPr>
          <w:b/>
          <w:sz w:val="22"/>
        </w:rPr>
        <w:t xml:space="preserve">- True Companion  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Baby I've been searching like everyone else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Can't say nothing different about myself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Sometimes I'm an angel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And sometime I'm cruel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And when it comes to love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I'm just another fool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Yes I'll climb a mountain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I'm </w:t>
      </w:r>
      <w:proofErr w:type="spellStart"/>
      <w:r w:rsidRPr="00FA16A7">
        <w:rPr>
          <w:sz w:val="24"/>
          <w:szCs w:val="24"/>
        </w:rPr>
        <w:t>gonna</w:t>
      </w:r>
      <w:proofErr w:type="spellEnd"/>
      <w:r w:rsidRPr="00FA16A7">
        <w:rPr>
          <w:sz w:val="24"/>
          <w:szCs w:val="24"/>
        </w:rPr>
        <w:t xml:space="preserve"> swim the sea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There </w:t>
      </w:r>
      <w:proofErr w:type="spellStart"/>
      <w:proofErr w:type="gramStart"/>
      <w:r w:rsidRPr="00FA16A7">
        <w:rPr>
          <w:sz w:val="24"/>
          <w:szCs w:val="24"/>
        </w:rPr>
        <w:t>ain't</w:t>
      </w:r>
      <w:proofErr w:type="spellEnd"/>
      <w:r w:rsidR="007E42CC">
        <w:rPr>
          <w:sz w:val="24"/>
          <w:szCs w:val="24"/>
        </w:rPr>
        <w:t xml:space="preserve"> </w:t>
      </w:r>
      <w:r w:rsidRPr="00FA16A7">
        <w:rPr>
          <w:sz w:val="24"/>
          <w:szCs w:val="24"/>
        </w:rPr>
        <w:t xml:space="preserve"> no</w:t>
      </w:r>
      <w:proofErr w:type="gramEnd"/>
      <w:r w:rsidRPr="00FA16A7">
        <w:rPr>
          <w:sz w:val="24"/>
          <w:szCs w:val="24"/>
        </w:rPr>
        <w:t xml:space="preserve"> act of God girl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Could keep you safe from me</w:t>
      </w:r>
    </w:p>
    <w:p w:rsidR="00151ABC" w:rsidRPr="00FA16A7" w:rsidRDefault="00151ABC" w:rsidP="00151ABC">
      <w:pPr>
        <w:rPr>
          <w:sz w:val="24"/>
          <w:szCs w:val="24"/>
        </w:rPr>
      </w:pP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My arms are reaching out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Out across the canyon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I'm asking you to be my true companion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True companion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True companion</w:t>
      </w:r>
    </w:p>
    <w:p w:rsidR="00151ABC" w:rsidRPr="00FA16A7" w:rsidRDefault="00151ABC" w:rsidP="00151ABC">
      <w:pPr>
        <w:rPr>
          <w:sz w:val="24"/>
          <w:szCs w:val="24"/>
        </w:rPr>
      </w:pP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So don't you dare and try to walk away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I've got my heart set on our wedding day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I've got this vision of a girl in white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Made my decision that it's you </w:t>
      </w:r>
      <w:proofErr w:type="spellStart"/>
      <w:r w:rsidRPr="00FA16A7">
        <w:rPr>
          <w:sz w:val="24"/>
          <w:szCs w:val="24"/>
        </w:rPr>
        <w:t>allright</w:t>
      </w:r>
      <w:proofErr w:type="spellEnd"/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And when I take your hand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I'll watch my heart set sail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I'll take my trembling fingers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And I'll lift up you veil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Then I'll take you home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And with wild abandon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Make love to you just like a true companion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You are my true companion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True companion</w:t>
      </w:r>
    </w:p>
    <w:p w:rsidR="00151ABC" w:rsidRPr="00FA16A7" w:rsidRDefault="00151ABC" w:rsidP="00151ABC">
      <w:pPr>
        <w:rPr>
          <w:sz w:val="24"/>
          <w:szCs w:val="24"/>
        </w:rPr>
      </w:pP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When the years have done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Irreparable harm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 can see us walking slowly arm in arm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Just like that couple on the corner do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'Cause girl I will always be in love with you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And when I look in your eyes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I'll still see that spark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Until the shadows fall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Until the room grows dark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Then when I leave this Earth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I'll be with the angels </w:t>
      </w:r>
      <w:proofErr w:type="spellStart"/>
      <w:r w:rsidRPr="00FA16A7">
        <w:rPr>
          <w:sz w:val="24"/>
          <w:szCs w:val="24"/>
        </w:rPr>
        <w:t>standin</w:t>
      </w:r>
      <w:proofErr w:type="spellEnd"/>
      <w:r w:rsidRPr="00FA16A7">
        <w:rPr>
          <w:sz w:val="24"/>
          <w:szCs w:val="24"/>
        </w:rPr>
        <w:t>'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I'll be out there waiting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For my true companion</w:t>
      </w:r>
    </w:p>
    <w:p w:rsidR="00151ABC" w:rsidRPr="00FA16A7" w:rsidRDefault="00151ABC" w:rsidP="00151ABC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True companion</w:t>
      </w:r>
    </w:p>
    <w:p w:rsidR="00B22694" w:rsidRDefault="00151ABC" w:rsidP="00832803">
      <w:pPr>
        <w:rPr>
          <w:sz w:val="24"/>
          <w:szCs w:val="24"/>
        </w:rPr>
      </w:pPr>
      <w:r w:rsidRPr="00FA16A7">
        <w:rPr>
          <w:sz w:val="24"/>
          <w:szCs w:val="24"/>
        </w:rPr>
        <w:t xml:space="preserve"> True companion</w:t>
      </w:r>
    </w:p>
    <w:p w:rsidR="00D2515A" w:rsidRDefault="00D2515A" w:rsidP="00832803">
      <w:pPr>
        <w:rPr>
          <w:sz w:val="24"/>
          <w:szCs w:val="24"/>
        </w:rPr>
      </w:pPr>
    </w:p>
    <w:p w:rsidR="00D2515A" w:rsidRDefault="00D2515A" w:rsidP="00832803">
      <w:pPr>
        <w:rPr>
          <w:sz w:val="24"/>
          <w:szCs w:val="24"/>
        </w:rPr>
      </w:pPr>
    </w:p>
    <w:p w:rsidR="00D2515A" w:rsidRPr="00D2515A" w:rsidRDefault="00D2515A" w:rsidP="00800144">
      <w:pPr>
        <w:spacing w:beforeAutospacing="1" w:after="100" w:afterAutospacing="1"/>
        <w:jc w:val="center"/>
        <w:outlineLvl w:val="0"/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</w:pPr>
      <w:proofErr w:type="spellStart"/>
      <w:r w:rsidRPr="00553E0F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lastRenderedPageBreak/>
        <w:t>The</w:t>
      </w:r>
      <w:proofErr w:type="spellEnd"/>
      <w:r w:rsidRPr="00553E0F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 xml:space="preserve"> </w:t>
      </w:r>
      <w:proofErr w:type="spellStart"/>
      <w:r w:rsidRPr="00D2515A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>words</w:t>
      </w:r>
      <w:proofErr w:type="spellEnd"/>
      <w:r w:rsidRPr="00D2515A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 xml:space="preserve"> </w:t>
      </w:r>
      <w:proofErr w:type="spellStart"/>
      <w:r w:rsidRPr="00D2515A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>from</w:t>
      </w:r>
      <w:proofErr w:type="spellEnd"/>
      <w:r w:rsidRPr="00D2515A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 xml:space="preserve"> </w:t>
      </w:r>
      <w:proofErr w:type="spellStart"/>
      <w:r w:rsidRPr="00D2515A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>the</w:t>
      </w:r>
      <w:proofErr w:type="spellEnd"/>
      <w:r w:rsidRPr="00D2515A">
        <w:rPr>
          <w:rFonts w:ascii="Times New Roman" w:eastAsia="Times New Roman" w:hAnsi="Times New Roman"/>
          <w:bCs/>
          <w:kern w:val="36"/>
          <w:sz w:val="36"/>
          <w:szCs w:val="36"/>
          <w:lang w:val="cs-CZ" w:eastAsia="cs-CZ"/>
        </w:rPr>
        <w:t xml:space="preserve"> song</w:t>
      </w:r>
    </w:p>
    <w:p w:rsidR="00D2515A" w:rsidRPr="00D2515A" w:rsidRDefault="00D2515A" w:rsidP="00D2515A">
      <w:pPr>
        <w:rPr>
          <w:rFonts w:ascii="Times New Roman" w:eastAsia="Times New Roman" w:hAnsi="Times New Roman"/>
          <w:sz w:val="24"/>
          <w:szCs w:val="24"/>
          <w:lang w:val="cs-CZ" w:eastAsia="cs-CZ"/>
        </w:rPr>
      </w:pPr>
      <w:r w:rsidRPr="00D2515A">
        <w:rPr>
          <w:rFonts w:ascii="Times New Roman" w:eastAsia="Times New Roman" w:hAnsi="Times New Roman"/>
          <w:sz w:val="24"/>
          <w:szCs w:val="24"/>
          <w:lang w:val="cs-CZ" w:eastAsia="cs-CZ"/>
        </w:rPr>
        <w:br/>
      </w:r>
    </w:p>
    <w:p w:rsidR="00D2515A" w:rsidRPr="002F4073" w:rsidRDefault="00D2515A" w:rsidP="00D25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Across</w:t>
      </w:r>
      <w:proofErr w:type="spellEnd"/>
    </w:p>
    <w:p w:rsidR="00D2515A" w:rsidRPr="002F4073" w:rsidRDefault="00D2515A" w:rsidP="00D25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3. </w:t>
      </w:r>
      <w:proofErr w:type="spellStart"/>
      <w:r w:rsidR="00106053" w:rsidRPr="00106053">
        <w:rPr>
          <w:rFonts w:ascii="Courier New" w:eastAsia="Times New Roman" w:hAnsi="Courier New" w:cs="Courier New"/>
          <w:b/>
          <w:szCs w:val="20"/>
          <w:lang w:val="cs-CZ" w:eastAsia="cs-CZ"/>
        </w:rPr>
        <w:t>trembling</w:t>
      </w:r>
      <w:proofErr w:type="spellEnd"/>
    </w:p>
    <w:p w:rsidR="00D2515A" w:rsidRPr="002F4073" w:rsidRDefault="00106053" w:rsidP="00D25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>
        <w:rPr>
          <w:rFonts w:ascii="Courier New" w:eastAsia="Times New Roman" w:hAnsi="Courier New" w:cs="Courier New"/>
          <w:b/>
          <w:szCs w:val="20"/>
          <w:lang w:val="cs-CZ" w:eastAsia="cs-CZ"/>
        </w:rPr>
        <w:t>5.</w:t>
      </w:r>
      <w:r w:rsidR="00D2515A"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>
        <w:rPr>
          <w:rFonts w:ascii="Courier New" w:eastAsia="Times New Roman" w:hAnsi="Courier New" w:cs="Courier New"/>
          <w:b/>
          <w:szCs w:val="20"/>
          <w:lang w:val="cs-CZ" w:eastAsia="cs-CZ"/>
        </w:rPr>
        <w:t>fool</w:t>
      </w:r>
      <w:proofErr w:type="spellEnd"/>
    </w:p>
    <w:p w:rsidR="00D2515A" w:rsidRPr="002F4073" w:rsidRDefault="00D2515A" w:rsidP="00D25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7. </w:t>
      </w:r>
      <w:proofErr w:type="spellStart"/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look</w:t>
      </w:r>
      <w:proofErr w:type="spellEnd"/>
    </w:p>
    <w:p w:rsidR="00D2515A" w:rsidRPr="002F4073" w:rsidRDefault="00D2515A" w:rsidP="00D25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8. </w:t>
      </w:r>
      <w:proofErr w:type="spellStart"/>
      <w:r w:rsidR="00106053">
        <w:rPr>
          <w:rFonts w:ascii="Courier New" w:eastAsia="Times New Roman" w:hAnsi="Courier New" w:cs="Courier New"/>
          <w:b/>
          <w:szCs w:val="20"/>
          <w:lang w:val="cs-CZ" w:eastAsia="cs-CZ"/>
        </w:rPr>
        <w:t>canyon</w:t>
      </w:r>
      <w:proofErr w:type="spellEnd"/>
    </w:p>
    <w:p w:rsidR="00D2515A" w:rsidRPr="002F4073" w:rsidRDefault="00D2515A" w:rsidP="00D25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10.</w:t>
      </w:r>
      <w:r w:rsidR="000D4A81">
        <w:rPr>
          <w:rFonts w:ascii="Courier New" w:eastAsia="Times New Roman" w:hAnsi="Courier New" w:cs="Courier New"/>
          <w:b/>
          <w:szCs w:val="20"/>
          <w:lang w:val="cs-CZ" w:eastAsia="cs-CZ"/>
        </w:rPr>
        <w:t>wedding</w:t>
      </w:r>
    </w:p>
    <w:p w:rsidR="00D2515A" w:rsidRPr="002F4073" w:rsidRDefault="00D2515A" w:rsidP="00D25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Down</w:t>
      </w:r>
    </w:p>
    <w:p w:rsidR="00D2515A" w:rsidRPr="002F4073" w:rsidRDefault="000D4A81" w:rsidP="00D25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1. </w:t>
      </w:r>
      <w:proofErr w:type="spellStart"/>
      <w:r>
        <w:rPr>
          <w:rFonts w:ascii="Courier New" w:eastAsia="Times New Roman" w:hAnsi="Courier New" w:cs="Courier New"/>
          <w:b/>
          <w:szCs w:val="20"/>
          <w:lang w:val="cs-CZ" w:eastAsia="cs-CZ"/>
        </w:rPr>
        <w:t>veil</w:t>
      </w:r>
      <w:proofErr w:type="spellEnd"/>
    </w:p>
    <w:p w:rsidR="00D2515A" w:rsidRPr="002F4073" w:rsidRDefault="00D2515A" w:rsidP="00D25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>2.</w:t>
      </w:r>
      <w:r w:rsidR="000D4A81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 </w:t>
      </w:r>
      <w:proofErr w:type="spellStart"/>
      <w:r w:rsidR="000D4A81">
        <w:rPr>
          <w:rFonts w:ascii="Courier New" w:eastAsia="Times New Roman" w:hAnsi="Courier New" w:cs="Courier New"/>
          <w:b/>
          <w:szCs w:val="20"/>
          <w:lang w:val="cs-CZ" w:eastAsia="cs-CZ"/>
        </w:rPr>
        <w:t>cruel</w:t>
      </w:r>
      <w:proofErr w:type="spellEnd"/>
    </w:p>
    <w:p w:rsidR="00D2515A" w:rsidRPr="002F4073" w:rsidRDefault="000D4A81" w:rsidP="00D25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4. </w:t>
      </w:r>
      <w:proofErr w:type="spellStart"/>
      <w:r>
        <w:rPr>
          <w:rFonts w:ascii="Courier New" w:eastAsia="Times New Roman" w:hAnsi="Courier New" w:cs="Courier New"/>
          <w:b/>
          <w:szCs w:val="20"/>
          <w:lang w:val="cs-CZ" w:eastAsia="cs-CZ"/>
        </w:rPr>
        <w:t>cuple</w:t>
      </w:r>
      <w:proofErr w:type="spellEnd"/>
    </w:p>
    <w:p w:rsidR="00D2515A" w:rsidRPr="002F4073" w:rsidRDefault="00D2515A" w:rsidP="00D25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6. </w:t>
      </w:r>
      <w:proofErr w:type="spellStart"/>
      <w:r w:rsidR="00106053">
        <w:rPr>
          <w:rFonts w:ascii="Courier New" w:eastAsia="Times New Roman" w:hAnsi="Courier New" w:cs="Courier New"/>
          <w:b/>
          <w:szCs w:val="20"/>
          <w:lang w:val="cs-CZ" w:eastAsia="cs-CZ"/>
        </w:rPr>
        <w:t>shadow</w:t>
      </w:r>
      <w:proofErr w:type="spellEnd"/>
    </w:p>
    <w:p w:rsidR="00D2515A" w:rsidRPr="002F4073" w:rsidRDefault="005117DD" w:rsidP="00D25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8. </w:t>
      </w:r>
      <w:proofErr w:type="spellStart"/>
      <w:r>
        <w:rPr>
          <w:rFonts w:ascii="Courier New" w:eastAsia="Times New Roman" w:hAnsi="Courier New" w:cs="Courier New"/>
          <w:b/>
          <w:szCs w:val="20"/>
          <w:lang w:val="cs-CZ" w:eastAsia="cs-CZ"/>
        </w:rPr>
        <w:t>corner</w:t>
      </w:r>
      <w:proofErr w:type="spellEnd"/>
    </w:p>
    <w:p w:rsidR="00D2515A" w:rsidRPr="002F4073" w:rsidRDefault="00D2515A" w:rsidP="00D25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0"/>
          <w:lang w:val="cs-CZ" w:eastAsia="cs-CZ"/>
        </w:rPr>
      </w:pPr>
      <w:r w:rsidRPr="002F4073">
        <w:rPr>
          <w:rFonts w:ascii="Courier New" w:eastAsia="Times New Roman" w:hAnsi="Courier New" w:cs="Courier New"/>
          <w:b/>
          <w:szCs w:val="20"/>
          <w:lang w:val="cs-CZ" w:eastAsia="cs-CZ"/>
        </w:rPr>
        <w:t xml:space="preserve">9. </w:t>
      </w:r>
      <w:proofErr w:type="spellStart"/>
      <w:r w:rsidR="005117DD">
        <w:rPr>
          <w:rFonts w:ascii="Courier New" w:eastAsia="Times New Roman" w:hAnsi="Courier New" w:cs="Courier New"/>
          <w:b/>
          <w:szCs w:val="20"/>
          <w:lang w:val="cs-CZ" w:eastAsia="cs-CZ"/>
        </w:rPr>
        <w:t>devil</w:t>
      </w:r>
      <w:proofErr w:type="spellEnd"/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106053" w:rsidRDefault="00106053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7E42CC" w:rsidRDefault="007E42CC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7E42CC" w:rsidRDefault="007E42CC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7E42CC" w:rsidRDefault="007E42CC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7E42CC" w:rsidRDefault="007E42CC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7E42CC" w:rsidRDefault="007E42CC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7E42CC" w:rsidRDefault="007E42CC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2F7DDA" w:rsidRPr="002F7DDA" w:rsidRDefault="002F7DDA" w:rsidP="002F7DDA">
      <w:pPr>
        <w:rPr>
          <w:rFonts w:cs="Arial"/>
          <w:b/>
          <w:color w:val="000000"/>
          <w:szCs w:val="20"/>
          <w:shd w:val="clear" w:color="auto" w:fill="FFFFFF"/>
        </w:rPr>
      </w:pPr>
      <w:proofErr w:type="spellStart"/>
      <w:r w:rsidRPr="002F7DDA">
        <w:rPr>
          <w:rFonts w:cs="Arial"/>
          <w:b/>
          <w:color w:val="000000"/>
          <w:szCs w:val="20"/>
          <w:shd w:val="clear" w:color="auto" w:fill="FFFFFF"/>
        </w:rPr>
        <w:lastRenderedPageBreak/>
        <w:t>Zdroje</w:t>
      </w:r>
      <w:proofErr w:type="spellEnd"/>
      <w:r w:rsidRPr="002F7DDA">
        <w:rPr>
          <w:rFonts w:cs="Arial"/>
          <w:b/>
          <w:color w:val="000000"/>
          <w:szCs w:val="20"/>
          <w:shd w:val="clear" w:color="auto" w:fill="FFFFFF"/>
        </w:rPr>
        <w:t xml:space="preserve">: </w:t>
      </w:r>
    </w:p>
    <w:p w:rsidR="00D31872" w:rsidRDefault="002F7DDA" w:rsidP="00D31872">
      <w:pPr>
        <w:rPr>
          <w:rFonts w:cs="Arial"/>
          <w:color w:val="000000"/>
          <w:szCs w:val="20"/>
          <w:shd w:val="clear" w:color="auto" w:fill="FFFFFF"/>
        </w:rPr>
      </w:pPr>
      <w:r>
        <w:rPr>
          <w:rFonts w:cs="Arial"/>
          <w:color w:val="000000"/>
          <w:szCs w:val="20"/>
          <w:shd w:val="clear" w:color="auto" w:fill="FFFFFF"/>
          <w:lang w:val="en-US"/>
        </w:rPr>
        <w:t>[</w:t>
      </w:r>
      <w:proofErr w:type="gramStart"/>
      <w:r>
        <w:rPr>
          <w:rFonts w:cs="Arial"/>
          <w:color w:val="000000"/>
          <w:szCs w:val="20"/>
          <w:shd w:val="clear" w:color="auto" w:fill="FFFFFF"/>
          <w:lang w:val="en-US"/>
        </w:rPr>
        <w:t>online</w:t>
      </w:r>
      <w:proofErr w:type="gramEnd"/>
      <w:r>
        <w:rPr>
          <w:rFonts w:cs="Arial"/>
          <w:color w:val="000000"/>
          <w:szCs w:val="20"/>
          <w:shd w:val="clear" w:color="auto" w:fill="FFFFFF"/>
          <w:lang w:val="en-US"/>
        </w:rPr>
        <w:t>]. [</w:t>
      </w:r>
      <w:proofErr w:type="gramStart"/>
      <w:r>
        <w:rPr>
          <w:rFonts w:cs="Arial"/>
          <w:color w:val="000000"/>
          <w:szCs w:val="20"/>
          <w:shd w:val="clear" w:color="auto" w:fill="FFFFFF"/>
          <w:lang w:val="en-US"/>
        </w:rPr>
        <w:t>cit</w:t>
      </w:r>
      <w:proofErr w:type="gramEnd"/>
      <w:r>
        <w:rPr>
          <w:rFonts w:cs="Arial"/>
          <w:color w:val="000000"/>
          <w:szCs w:val="20"/>
          <w:shd w:val="clear" w:color="auto" w:fill="FFFFFF"/>
          <w:lang w:val="en-US"/>
        </w:rPr>
        <w:t>. 2013-</w:t>
      </w:r>
      <w:r w:rsidR="00D31872">
        <w:rPr>
          <w:rFonts w:cs="Arial"/>
          <w:color w:val="000000"/>
          <w:szCs w:val="20"/>
          <w:shd w:val="clear" w:color="auto" w:fill="FFFFFF"/>
          <w:lang w:val="en-US"/>
        </w:rPr>
        <w:t xml:space="preserve">04-02]. </w:t>
      </w:r>
      <w:proofErr w:type="spellStart"/>
      <w:r w:rsidR="00D31872"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 w:rsidR="00D31872">
        <w:rPr>
          <w:rFonts w:cs="Arial"/>
          <w:color w:val="000000"/>
          <w:szCs w:val="20"/>
          <w:shd w:val="clear" w:color="auto" w:fill="FFFFFF"/>
        </w:rPr>
        <w:t xml:space="preserve"> z: http://puzzlemaker.discoveryeducation.com/code/BuildCrissCross.asp</w:t>
      </w:r>
    </w:p>
    <w:p w:rsidR="002F7DDA" w:rsidRDefault="002F7DDA" w:rsidP="00832803">
      <w:pPr>
        <w:rPr>
          <w:rFonts w:cs="Arial"/>
          <w:color w:val="000000"/>
          <w:szCs w:val="20"/>
          <w:shd w:val="clear" w:color="auto" w:fill="FFFFFF"/>
          <w:lang w:val="en-US"/>
        </w:rPr>
      </w:pPr>
    </w:p>
    <w:p w:rsidR="00D31872" w:rsidRPr="001C7E63" w:rsidRDefault="00D31872" w:rsidP="00D31872">
      <w:pPr>
        <w:rPr>
          <w:sz w:val="24"/>
          <w:szCs w:val="24"/>
        </w:rPr>
      </w:pPr>
      <w:r>
        <w:rPr>
          <w:rFonts w:cs="Arial"/>
          <w:color w:val="000000"/>
          <w:szCs w:val="20"/>
          <w:shd w:val="clear" w:color="auto" w:fill="FFFFFF"/>
          <w:lang w:val="en-US"/>
        </w:rPr>
        <w:t>[</w:t>
      </w:r>
      <w:proofErr w:type="gramStart"/>
      <w:r>
        <w:rPr>
          <w:rFonts w:cs="Arial"/>
          <w:color w:val="000000"/>
          <w:szCs w:val="20"/>
          <w:shd w:val="clear" w:color="auto" w:fill="FFFFFF"/>
          <w:lang w:val="en-US"/>
        </w:rPr>
        <w:t>online</w:t>
      </w:r>
      <w:proofErr w:type="gramEnd"/>
      <w:r>
        <w:rPr>
          <w:rFonts w:cs="Arial"/>
          <w:color w:val="000000"/>
          <w:szCs w:val="20"/>
          <w:shd w:val="clear" w:color="auto" w:fill="FFFFFF"/>
          <w:lang w:val="en-US"/>
        </w:rPr>
        <w:t>]. [</w:t>
      </w:r>
      <w:proofErr w:type="gramStart"/>
      <w:r>
        <w:rPr>
          <w:rFonts w:cs="Arial"/>
          <w:color w:val="000000"/>
          <w:szCs w:val="20"/>
          <w:shd w:val="clear" w:color="auto" w:fill="FFFFFF"/>
          <w:lang w:val="en-US"/>
        </w:rPr>
        <w:t>cit</w:t>
      </w:r>
      <w:proofErr w:type="gramEnd"/>
      <w:r>
        <w:rPr>
          <w:rFonts w:cs="Arial"/>
          <w:color w:val="000000"/>
          <w:szCs w:val="20"/>
          <w:shd w:val="clear" w:color="auto" w:fill="FFFFFF"/>
          <w:lang w:val="en-US"/>
        </w:rPr>
        <w:t xml:space="preserve">. 2013-04-02].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 z: http://www.karaoketexty.cz/texty-pisni/cohn-marc/true-companion-323368</w:t>
      </w:r>
    </w:p>
    <w:p w:rsidR="00D31872" w:rsidRPr="002F7DDA" w:rsidRDefault="00D31872" w:rsidP="00832803">
      <w:pPr>
        <w:rPr>
          <w:rFonts w:cs="Arial"/>
          <w:color w:val="000000"/>
          <w:szCs w:val="20"/>
          <w:shd w:val="clear" w:color="auto" w:fill="FFFFFF"/>
          <w:lang w:val="en-US"/>
        </w:rPr>
      </w:pPr>
    </w:p>
    <w:p w:rsidR="002F7DDA" w:rsidRDefault="002F7DDA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2F7DDA" w:rsidRDefault="002F7DDA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2F7DDA" w:rsidRDefault="002F7DDA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2F7DDA" w:rsidRDefault="002F7DDA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2F7DDA" w:rsidRDefault="002F7DDA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2F7DDA" w:rsidRDefault="002F7DDA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2F7DDA" w:rsidRDefault="002F7DDA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2F7DDA" w:rsidRDefault="002F7DDA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2F7DDA" w:rsidRDefault="002F7DDA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2F7DDA" w:rsidRDefault="002F7DDA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2F7DDA" w:rsidRDefault="002F7DDA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2F7DDA" w:rsidRDefault="002F7DDA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912C59" w:rsidRPr="001C7E63" w:rsidRDefault="00912C59" w:rsidP="00912C59">
      <w:pPr>
        <w:rPr>
          <w:sz w:val="24"/>
          <w:szCs w:val="24"/>
        </w:rPr>
      </w:pPr>
      <w:bookmarkStart w:id="0" w:name="_GoBack"/>
      <w:bookmarkEnd w:id="0"/>
    </w:p>
    <w:sectPr w:rsidR="00912C59" w:rsidRPr="001C7E63" w:rsidSect="0083280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5E5" w:rsidRDefault="008D75E5" w:rsidP="006A0033">
      <w:r>
        <w:separator/>
      </w:r>
    </w:p>
  </w:endnote>
  <w:endnote w:type="continuationSeparator" w:id="0">
    <w:p w:rsidR="008D75E5" w:rsidRDefault="008D75E5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229" w:rsidRDefault="00464229" w:rsidP="00464229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464229" w:rsidRDefault="00464229" w:rsidP="00464229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464229" w:rsidRDefault="0046422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229" w:rsidRDefault="00464229" w:rsidP="00464229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464229" w:rsidRDefault="00464229" w:rsidP="00464229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464229" w:rsidRDefault="0046422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5E5" w:rsidRDefault="008D75E5" w:rsidP="006A0033">
      <w:r>
        <w:separator/>
      </w:r>
    </w:p>
  </w:footnote>
  <w:footnote w:type="continuationSeparator" w:id="0">
    <w:p w:rsidR="008D75E5" w:rsidRDefault="008D75E5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12AF"/>
    <w:rsid w:val="00000427"/>
    <w:rsid w:val="0004313B"/>
    <w:rsid w:val="00043C08"/>
    <w:rsid w:val="000549BA"/>
    <w:rsid w:val="00083091"/>
    <w:rsid w:val="00094481"/>
    <w:rsid w:val="000B3F64"/>
    <w:rsid w:val="000C19B5"/>
    <w:rsid w:val="000C6ED6"/>
    <w:rsid w:val="000D4A81"/>
    <w:rsid w:val="000E1782"/>
    <w:rsid w:val="00106053"/>
    <w:rsid w:val="00107676"/>
    <w:rsid w:val="0012244A"/>
    <w:rsid w:val="001247F1"/>
    <w:rsid w:val="00130B4A"/>
    <w:rsid w:val="00141695"/>
    <w:rsid w:val="00151ABC"/>
    <w:rsid w:val="00172D14"/>
    <w:rsid w:val="00191D42"/>
    <w:rsid w:val="001A2742"/>
    <w:rsid w:val="001C368B"/>
    <w:rsid w:val="001C7E63"/>
    <w:rsid w:val="00260E1C"/>
    <w:rsid w:val="00261352"/>
    <w:rsid w:val="002E3264"/>
    <w:rsid w:val="002F4073"/>
    <w:rsid w:val="002F7DDA"/>
    <w:rsid w:val="003245A3"/>
    <w:rsid w:val="00326812"/>
    <w:rsid w:val="003562D0"/>
    <w:rsid w:val="00362017"/>
    <w:rsid w:val="00362AE7"/>
    <w:rsid w:val="003A6134"/>
    <w:rsid w:val="003E209D"/>
    <w:rsid w:val="003F2236"/>
    <w:rsid w:val="004179D8"/>
    <w:rsid w:val="0043089E"/>
    <w:rsid w:val="0045733A"/>
    <w:rsid w:val="004624DB"/>
    <w:rsid w:val="00464229"/>
    <w:rsid w:val="004876B5"/>
    <w:rsid w:val="004D0397"/>
    <w:rsid w:val="005012DB"/>
    <w:rsid w:val="0050682E"/>
    <w:rsid w:val="005117DD"/>
    <w:rsid w:val="00520471"/>
    <w:rsid w:val="005213C8"/>
    <w:rsid w:val="005272B5"/>
    <w:rsid w:val="00553E0F"/>
    <w:rsid w:val="00554E2C"/>
    <w:rsid w:val="00571079"/>
    <w:rsid w:val="005905EB"/>
    <w:rsid w:val="00590D7C"/>
    <w:rsid w:val="005A5B53"/>
    <w:rsid w:val="005B54AF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51EB"/>
    <w:rsid w:val="007C7A04"/>
    <w:rsid w:val="007E42CC"/>
    <w:rsid w:val="00800144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D75E5"/>
    <w:rsid w:val="008E2189"/>
    <w:rsid w:val="008F7EAD"/>
    <w:rsid w:val="009027A1"/>
    <w:rsid w:val="00912C59"/>
    <w:rsid w:val="00930656"/>
    <w:rsid w:val="00932B92"/>
    <w:rsid w:val="00934ED9"/>
    <w:rsid w:val="009519AE"/>
    <w:rsid w:val="009541BE"/>
    <w:rsid w:val="009612F7"/>
    <w:rsid w:val="009763DF"/>
    <w:rsid w:val="009B38E6"/>
    <w:rsid w:val="009E1A89"/>
    <w:rsid w:val="009F090C"/>
    <w:rsid w:val="00A0092C"/>
    <w:rsid w:val="00A507CC"/>
    <w:rsid w:val="00A7644D"/>
    <w:rsid w:val="00AD2FF9"/>
    <w:rsid w:val="00AE61C9"/>
    <w:rsid w:val="00AE796E"/>
    <w:rsid w:val="00B22694"/>
    <w:rsid w:val="00B26D85"/>
    <w:rsid w:val="00B47C92"/>
    <w:rsid w:val="00B52423"/>
    <w:rsid w:val="00B93F14"/>
    <w:rsid w:val="00BB48CD"/>
    <w:rsid w:val="00BF1C0E"/>
    <w:rsid w:val="00C00674"/>
    <w:rsid w:val="00C03825"/>
    <w:rsid w:val="00C10A96"/>
    <w:rsid w:val="00C14BB9"/>
    <w:rsid w:val="00C172FC"/>
    <w:rsid w:val="00C23036"/>
    <w:rsid w:val="00C27294"/>
    <w:rsid w:val="00C3719C"/>
    <w:rsid w:val="00C5248E"/>
    <w:rsid w:val="00C7564E"/>
    <w:rsid w:val="00C8633E"/>
    <w:rsid w:val="00C94379"/>
    <w:rsid w:val="00CC22D4"/>
    <w:rsid w:val="00CD39D4"/>
    <w:rsid w:val="00CD6A6F"/>
    <w:rsid w:val="00CE418B"/>
    <w:rsid w:val="00CF7C5B"/>
    <w:rsid w:val="00D0047C"/>
    <w:rsid w:val="00D07EEB"/>
    <w:rsid w:val="00D2515A"/>
    <w:rsid w:val="00D30E25"/>
    <w:rsid w:val="00D312AF"/>
    <w:rsid w:val="00D31872"/>
    <w:rsid w:val="00D6488A"/>
    <w:rsid w:val="00D811D9"/>
    <w:rsid w:val="00DB0F40"/>
    <w:rsid w:val="00DB5108"/>
    <w:rsid w:val="00DF3391"/>
    <w:rsid w:val="00E02FAC"/>
    <w:rsid w:val="00E128A9"/>
    <w:rsid w:val="00E141C4"/>
    <w:rsid w:val="00E22C27"/>
    <w:rsid w:val="00E43956"/>
    <w:rsid w:val="00E66547"/>
    <w:rsid w:val="00E8088B"/>
    <w:rsid w:val="00E906F2"/>
    <w:rsid w:val="00E90C70"/>
    <w:rsid w:val="00EA0E9E"/>
    <w:rsid w:val="00EB1036"/>
    <w:rsid w:val="00EB15EA"/>
    <w:rsid w:val="00EB4C53"/>
    <w:rsid w:val="00EC3BA0"/>
    <w:rsid w:val="00EC7FE7"/>
    <w:rsid w:val="00F006CA"/>
    <w:rsid w:val="00F3330E"/>
    <w:rsid w:val="00F65FA4"/>
    <w:rsid w:val="00F66639"/>
    <w:rsid w:val="00F76FCD"/>
    <w:rsid w:val="00F819AF"/>
    <w:rsid w:val="00F93EE1"/>
    <w:rsid w:val="00FA16A7"/>
    <w:rsid w:val="00FA285A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D251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Cs w:val="20"/>
      <w:lang w:val="cs-CZ"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D2515A"/>
    <w:rPr>
      <w:rFonts w:ascii="Courier New" w:eastAsia="Times New Roman" w:hAnsi="Courier New" w:cs="Courier New"/>
    </w:rPr>
  </w:style>
  <w:style w:type="character" w:styleId="Hypertextovodkaz">
    <w:name w:val="Hyperlink"/>
    <w:basedOn w:val="Standardnpsmoodstavce"/>
    <w:uiPriority w:val="99"/>
    <w:semiHidden/>
    <w:unhideWhenUsed/>
    <w:rsid w:val="00912C59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unhideWhenUsed/>
    <w:rsid w:val="00464229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464229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7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002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3129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105</TotalTime>
  <Pages>7</Pages>
  <Words>605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26</cp:revision>
  <cp:lastPrinted>2011-05-17T22:28:00Z</cp:lastPrinted>
  <dcterms:created xsi:type="dcterms:W3CDTF">2013-04-02T18:25:00Z</dcterms:created>
  <dcterms:modified xsi:type="dcterms:W3CDTF">2013-07-14T15:45:00Z</dcterms:modified>
</cp:coreProperties>
</file>