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>
        <w:tab/>
      </w:r>
      <w:r w:rsidR="001407EC">
        <w:t>VY_32_INOVACE_44</w:t>
      </w:r>
      <w:r w:rsidR="004D141C">
        <w:t>_Po</w:t>
      </w:r>
      <w:r w:rsidR="00D43CFF">
        <w:t>Slz</w:t>
      </w:r>
      <w:r w:rsidR="00C0722A">
        <w:t>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DC7227">
        <w:tab/>
      </w:r>
      <w:proofErr w:type="spellStart"/>
      <w:proofErr w:type="gramStart"/>
      <w:r w:rsidR="00DC7227">
        <w:t>Anglický</w:t>
      </w:r>
      <w:proofErr w:type="spellEnd"/>
      <w:r w:rsidR="00DC7227">
        <w:t xml:space="preserve">  </w:t>
      </w:r>
      <w:proofErr w:type="spellStart"/>
      <w:r w:rsidR="00DC7227">
        <w:t>jazyk</w:t>
      </w:r>
      <w:proofErr w:type="spellEnd"/>
      <w:proofErr w:type="gram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DC7227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DC7227">
        <w:tab/>
      </w:r>
      <w:r w:rsidR="00F64642">
        <w:t>Music in English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F64642">
        <w:tab/>
      </w:r>
      <w:r w:rsidR="00F64642" w:rsidRPr="00F64642">
        <w:t>James Blunt - You´re Beautiful</w:t>
      </w:r>
    </w:p>
    <w:p w:rsidR="00F64642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F64642">
        <w:tab/>
      </w:r>
      <w:r w:rsidR="00CF5622">
        <w:t xml:space="preserve">Mgr. </w:t>
      </w:r>
      <w:proofErr w:type="spellStart"/>
      <w:r w:rsidR="00CF5622">
        <w:t>Vlasta</w:t>
      </w:r>
      <w:proofErr w:type="spellEnd"/>
      <w:r w:rsidR="00CF5622">
        <w:t xml:space="preserve"> Kouříková</w:t>
      </w:r>
      <w:bookmarkStart w:id="0" w:name="_GoBack"/>
      <w:bookmarkEnd w:id="0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B357B2">
        <w:tab/>
      </w:r>
      <w:proofErr w:type="spellStart"/>
      <w:r w:rsidR="00B357B2">
        <w:t>Pracovní</w:t>
      </w:r>
      <w:proofErr w:type="spellEnd"/>
      <w:r w:rsidR="00B357B2">
        <w:t xml:space="preserve"> list s </w:t>
      </w:r>
      <w:proofErr w:type="spellStart"/>
      <w:r w:rsidR="00B357B2">
        <w:t>neúplným</w:t>
      </w:r>
      <w:proofErr w:type="spellEnd"/>
      <w:r w:rsidR="00B357B2">
        <w:t xml:space="preserve"> </w:t>
      </w:r>
      <w:proofErr w:type="spellStart"/>
      <w:r w:rsidR="00B357B2">
        <w:t>textem</w:t>
      </w:r>
      <w:proofErr w:type="spellEnd"/>
      <w:r w:rsidR="00B357B2">
        <w:t xml:space="preserve"> </w:t>
      </w:r>
      <w:proofErr w:type="spellStart"/>
      <w:r w:rsidR="00B357B2">
        <w:t>písně</w:t>
      </w:r>
      <w:proofErr w:type="spellEnd"/>
      <w:r w:rsidR="00B357B2">
        <w:t xml:space="preserve"> k </w:t>
      </w:r>
      <w:proofErr w:type="spellStart"/>
      <w:r w:rsidR="00B357B2">
        <w:t>doplnění</w:t>
      </w:r>
      <w:proofErr w:type="spellEnd"/>
      <w:r w:rsidR="00B357B2">
        <w:t xml:space="preserve"> </w:t>
      </w:r>
      <w:proofErr w:type="spellStart"/>
      <w:r w:rsidR="00B357B2">
        <w:t>podle</w:t>
      </w:r>
      <w:proofErr w:type="spellEnd"/>
      <w:r w:rsidR="00B357B2">
        <w:t xml:space="preserve"> </w:t>
      </w:r>
      <w:proofErr w:type="spellStart"/>
      <w:r w:rsidR="00B357B2">
        <w:t>poslechu</w:t>
      </w:r>
      <w:proofErr w:type="spellEnd"/>
      <w:r w:rsidR="00B357B2">
        <w:t xml:space="preserve"> </w:t>
      </w:r>
      <w:proofErr w:type="gramStart"/>
      <w:r w:rsidR="00B357B2">
        <w:t>a</w:t>
      </w:r>
      <w:proofErr w:type="gramEnd"/>
      <w:r w:rsidR="00B357B2">
        <w:t xml:space="preserve"> s </w:t>
      </w:r>
      <w:proofErr w:type="spellStart"/>
      <w:r w:rsidR="00B357B2">
        <w:t>procvičováním</w:t>
      </w:r>
      <w:proofErr w:type="spellEnd"/>
      <w:r w:rsidR="00B357B2">
        <w:t xml:space="preserve"> </w:t>
      </w:r>
      <w:proofErr w:type="spellStart"/>
      <w:r w:rsidR="00B357B2">
        <w:t>slovesných</w:t>
      </w:r>
      <w:proofErr w:type="spellEnd"/>
      <w:r w:rsidR="00B357B2">
        <w:t xml:space="preserve"> </w:t>
      </w:r>
      <w:proofErr w:type="spellStart"/>
      <w:r w:rsidR="00B357B2">
        <w:t>tvarů</w:t>
      </w:r>
      <w:proofErr w:type="spellEnd"/>
      <w:r w:rsidR="00B357B2">
        <w:t xml:space="preserve"> </w:t>
      </w:r>
      <w:proofErr w:type="spellStart"/>
      <w:r w:rsidR="00B357B2">
        <w:t>času</w:t>
      </w:r>
      <w:proofErr w:type="spellEnd"/>
      <w:r w:rsidR="00B357B2">
        <w:t xml:space="preserve"> </w:t>
      </w:r>
      <w:proofErr w:type="spellStart"/>
      <w:r w:rsidR="00B357B2">
        <w:t>jed</w:t>
      </w:r>
      <w:r w:rsidR="004D141C">
        <w:t>noduchého</w:t>
      </w:r>
      <w:proofErr w:type="spellEnd"/>
      <w:r w:rsidR="004D141C">
        <w:t xml:space="preserve"> </w:t>
      </w:r>
      <w:proofErr w:type="spellStart"/>
      <w:r w:rsidR="004D141C">
        <w:t>přítomného</w:t>
      </w:r>
      <w:proofErr w:type="spellEnd"/>
      <w:r w:rsidR="004D141C">
        <w:t xml:space="preserve"> a </w:t>
      </w:r>
      <w:proofErr w:type="spellStart"/>
      <w:r w:rsidR="004D141C">
        <w:t>minulého</w:t>
      </w:r>
      <w:proofErr w:type="spellEnd"/>
    </w:p>
    <w:p w:rsidR="0004313B" w:rsidRDefault="0004313B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427037" w:rsidRDefault="00427037" w:rsidP="00832803"/>
    <w:p w:rsidR="001B019B" w:rsidRDefault="001B019B">
      <w:r>
        <w:br w:type="page"/>
      </w:r>
    </w:p>
    <w:p w:rsidR="00427037" w:rsidRPr="001B019B" w:rsidRDefault="001B019B" w:rsidP="00832803">
      <w:pPr>
        <w:rPr>
          <w:b/>
          <w:lang w:val="cs-CZ"/>
        </w:rPr>
      </w:pPr>
      <w:r w:rsidRPr="001B019B">
        <w:rPr>
          <w:b/>
          <w:lang w:val="cs-CZ"/>
        </w:rPr>
        <w:lastRenderedPageBreak/>
        <w:t>Met</w:t>
      </w:r>
      <w:r w:rsidR="00B941FA">
        <w:rPr>
          <w:b/>
          <w:lang w:val="cs-CZ"/>
        </w:rPr>
        <w:t>odika k ma</w:t>
      </w:r>
      <w:r w:rsidRPr="001B019B">
        <w:rPr>
          <w:b/>
          <w:lang w:val="cs-CZ"/>
        </w:rPr>
        <w:t>teriálu:</w:t>
      </w:r>
    </w:p>
    <w:p w:rsidR="001B019B" w:rsidRPr="001B019B" w:rsidRDefault="001B019B" w:rsidP="00832803">
      <w:pPr>
        <w:rPr>
          <w:b/>
          <w:lang w:val="cs-CZ"/>
        </w:rPr>
      </w:pPr>
    </w:p>
    <w:p w:rsidR="00427037" w:rsidRPr="001B019B" w:rsidRDefault="001B019B" w:rsidP="00832803">
      <w:pPr>
        <w:rPr>
          <w:lang w:val="cs-CZ"/>
        </w:rPr>
      </w:pPr>
      <w:r w:rsidRPr="001B019B">
        <w:rPr>
          <w:lang w:val="cs-CZ"/>
        </w:rPr>
        <w:t>Žáci doplní text podle poslechu. Dalším úkolem je vy</w:t>
      </w:r>
      <w:r w:rsidR="00B941FA">
        <w:rPr>
          <w:lang w:val="cs-CZ"/>
        </w:rPr>
        <w:t>pracování tabulky. Zde nejprve na</w:t>
      </w:r>
      <w:r w:rsidRPr="001B019B">
        <w:rPr>
          <w:lang w:val="cs-CZ"/>
        </w:rPr>
        <w:t>píší</w:t>
      </w:r>
      <w:r w:rsidR="00B941FA">
        <w:rPr>
          <w:lang w:val="cs-CZ"/>
        </w:rPr>
        <w:t xml:space="preserve"> podle diktátu</w:t>
      </w:r>
      <w:r w:rsidRPr="001B019B">
        <w:rPr>
          <w:lang w:val="cs-CZ"/>
        </w:rPr>
        <w:t xml:space="preserve"> a správně zařadí podtržená slovesa z</w:t>
      </w:r>
      <w:r w:rsidR="00B941FA">
        <w:rPr>
          <w:lang w:val="cs-CZ"/>
        </w:rPr>
        <w:t> </w:t>
      </w:r>
      <w:r w:rsidRPr="001B019B">
        <w:rPr>
          <w:lang w:val="cs-CZ"/>
        </w:rPr>
        <w:t>textu</w:t>
      </w:r>
      <w:r w:rsidR="00B941FA">
        <w:rPr>
          <w:lang w:val="cs-CZ"/>
        </w:rPr>
        <w:t xml:space="preserve"> (v úplném textu ke kontrole pro učitele)</w:t>
      </w:r>
      <w:r w:rsidR="009840C1">
        <w:rPr>
          <w:lang w:val="cs-CZ"/>
        </w:rPr>
        <w:t xml:space="preserve"> a pak doplní zbývající pole tabulky</w:t>
      </w:r>
      <w:r w:rsidRPr="001B019B">
        <w:rPr>
          <w:lang w:val="cs-CZ"/>
        </w:rPr>
        <w:t>.</w:t>
      </w:r>
    </w:p>
    <w:p w:rsidR="00427037" w:rsidRPr="001B019B" w:rsidRDefault="00427037" w:rsidP="00832803">
      <w:pPr>
        <w:rPr>
          <w:lang w:val="cs-CZ"/>
        </w:rPr>
      </w:pPr>
    </w:p>
    <w:p w:rsidR="00427037" w:rsidRPr="001B019B" w:rsidRDefault="00427037" w:rsidP="00427037">
      <w:pPr>
        <w:jc w:val="center"/>
        <w:rPr>
          <w:b/>
          <w:sz w:val="40"/>
          <w:szCs w:val="40"/>
          <w:lang w:val="cs-CZ"/>
        </w:rPr>
      </w:pPr>
      <w:r w:rsidRPr="001B019B">
        <w:rPr>
          <w:sz w:val="32"/>
          <w:szCs w:val="32"/>
          <w:lang w:val="cs-CZ"/>
        </w:rPr>
        <w:br/>
      </w: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1B019B" w:rsidP="0042703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427037">
      <w:pPr>
        <w:jc w:val="center"/>
        <w:rPr>
          <w:b/>
          <w:sz w:val="40"/>
          <w:szCs w:val="40"/>
        </w:rPr>
      </w:pPr>
    </w:p>
    <w:p w:rsidR="00427037" w:rsidRDefault="00427037" w:rsidP="001B019B">
      <w:pPr>
        <w:jc w:val="center"/>
        <w:rPr>
          <w:b/>
          <w:sz w:val="40"/>
          <w:szCs w:val="40"/>
        </w:rPr>
      </w:pPr>
    </w:p>
    <w:p w:rsidR="00B941FA" w:rsidRDefault="00B941FA" w:rsidP="001B019B">
      <w:pPr>
        <w:jc w:val="center"/>
        <w:rPr>
          <w:b/>
          <w:sz w:val="28"/>
          <w:szCs w:val="28"/>
        </w:rPr>
      </w:pPr>
    </w:p>
    <w:p w:rsidR="00427037" w:rsidRPr="00B357B2" w:rsidRDefault="00427037" w:rsidP="001B019B">
      <w:pPr>
        <w:jc w:val="center"/>
        <w:rPr>
          <w:b/>
          <w:sz w:val="28"/>
          <w:szCs w:val="28"/>
        </w:rPr>
      </w:pPr>
      <w:r w:rsidRPr="00B357B2">
        <w:rPr>
          <w:b/>
          <w:sz w:val="28"/>
          <w:szCs w:val="28"/>
        </w:rPr>
        <w:t>James Blunt - You´re Beautiful</w:t>
      </w:r>
    </w:p>
    <w:p w:rsidR="00427037" w:rsidRPr="00427037" w:rsidRDefault="00427037" w:rsidP="00427037">
      <w:pPr>
        <w:rPr>
          <w:sz w:val="24"/>
          <w:szCs w:val="24"/>
        </w:rPr>
      </w:pPr>
    </w:p>
    <w:p w:rsidR="00427037" w:rsidRPr="00427037" w:rsidRDefault="00427037" w:rsidP="00427037">
      <w:pPr>
        <w:rPr>
          <w:sz w:val="24"/>
          <w:szCs w:val="24"/>
        </w:rPr>
      </w:pPr>
      <w:r w:rsidRPr="00427037">
        <w:rPr>
          <w:sz w:val="24"/>
          <w:szCs w:val="24"/>
        </w:rPr>
        <w:t>My life is ______________.</w:t>
      </w:r>
      <w:r w:rsidRPr="00427037">
        <w:rPr>
          <w:sz w:val="24"/>
          <w:szCs w:val="24"/>
        </w:rPr>
        <w:br/>
        <w:t>My love is pure.</w:t>
      </w:r>
      <w:r w:rsidRPr="00427037">
        <w:rPr>
          <w:sz w:val="24"/>
          <w:szCs w:val="24"/>
        </w:rPr>
        <w:br/>
        <w:t xml:space="preserve">I saw </w:t>
      </w:r>
      <w:proofErr w:type="gramStart"/>
      <w:r w:rsidRPr="00427037">
        <w:rPr>
          <w:sz w:val="24"/>
          <w:szCs w:val="24"/>
        </w:rPr>
        <w:t>an</w:t>
      </w:r>
      <w:proofErr w:type="gramEnd"/>
      <w:r w:rsidRPr="00427037">
        <w:rPr>
          <w:sz w:val="24"/>
          <w:szCs w:val="24"/>
        </w:rPr>
        <w:t xml:space="preserve"> __________.</w:t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Of that I´m __________.</w:t>
      </w:r>
      <w:proofErr w:type="gramEnd"/>
      <w:r w:rsidRPr="00427037">
        <w:rPr>
          <w:sz w:val="24"/>
          <w:szCs w:val="24"/>
        </w:rPr>
        <w:br/>
        <w:t>She smiled at me on the _________.</w:t>
      </w:r>
      <w:r w:rsidRPr="00427037">
        <w:rPr>
          <w:sz w:val="24"/>
          <w:szCs w:val="24"/>
        </w:rPr>
        <w:br/>
        <w:t>She was with another ________.</w:t>
      </w:r>
      <w:r w:rsidRPr="00427037">
        <w:rPr>
          <w:sz w:val="24"/>
          <w:szCs w:val="24"/>
        </w:rPr>
        <w:br/>
        <w:t>But I won´t __________ no sleep on that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´Cause I´ve got a plan.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beautiful, it´s _________.</w:t>
      </w:r>
      <w:proofErr w:type="gramEnd"/>
      <w:r w:rsidRPr="00427037">
        <w:rPr>
          <w:sz w:val="24"/>
          <w:szCs w:val="24"/>
        </w:rPr>
        <w:br/>
        <w:t xml:space="preserve">I saw </w:t>
      </w:r>
      <w:proofErr w:type="spellStart"/>
      <w:r w:rsidRPr="00427037">
        <w:rPr>
          <w:sz w:val="24"/>
          <w:szCs w:val="24"/>
        </w:rPr>
        <w:t>your</w:t>
      </w:r>
      <w:proofErr w:type="spellEnd"/>
      <w:r w:rsidRPr="00427037">
        <w:rPr>
          <w:sz w:val="24"/>
          <w:szCs w:val="24"/>
        </w:rPr>
        <w:t xml:space="preserve"> _______</w:t>
      </w:r>
      <w:r w:rsidRPr="00427037">
        <w:rPr>
          <w:sz w:val="24"/>
          <w:szCs w:val="24"/>
        </w:rPr>
        <w:br/>
        <w:t>in a crowded __________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And I don´t __________ what to do,</w:t>
      </w:r>
      <w:r w:rsidRPr="00427037">
        <w:rPr>
          <w:sz w:val="24"/>
          <w:szCs w:val="24"/>
        </w:rPr>
        <w:br/>
        <w:t>´Cause I´ll __________ be with you.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  <w:t>Yes, she caught my _________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As we __________ on by.</w:t>
      </w:r>
      <w:r w:rsidRPr="00427037">
        <w:rPr>
          <w:sz w:val="24"/>
          <w:szCs w:val="24"/>
        </w:rPr>
        <w:br/>
        <w:t>She could see from my face that I __________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Flying ___________,</w:t>
      </w:r>
      <w:r w:rsidRPr="00427037">
        <w:rPr>
          <w:sz w:val="24"/>
          <w:szCs w:val="24"/>
        </w:rPr>
        <w:br/>
        <w:t>And I don´t think that</w:t>
      </w:r>
      <w:r w:rsidRPr="00427037">
        <w:rPr>
          <w:sz w:val="24"/>
          <w:szCs w:val="24"/>
        </w:rPr>
        <w:br/>
        <w:t>I´ll see her __________,</w:t>
      </w:r>
      <w:r w:rsidRPr="00427037">
        <w:rPr>
          <w:sz w:val="24"/>
          <w:szCs w:val="24"/>
        </w:rPr>
        <w:br/>
        <w:t>But we shared a __________</w:t>
      </w:r>
      <w:r w:rsidRPr="00427037">
        <w:rPr>
          <w:sz w:val="24"/>
          <w:szCs w:val="24"/>
        </w:rPr>
        <w:br/>
        <w:t>that will last till the ________.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</w:t>
      </w:r>
      <w:r>
        <w:rPr>
          <w:sz w:val="24"/>
          <w:szCs w:val="24"/>
        </w:rPr>
        <w:t>tiful, it´s ________.</w:t>
      </w:r>
      <w:proofErr w:type="gramEnd"/>
      <w:r>
        <w:rPr>
          <w:sz w:val="24"/>
          <w:szCs w:val="24"/>
        </w:rPr>
        <w:br/>
        <w:t xml:space="preserve">I saw </w:t>
      </w:r>
      <w:proofErr w:type="spellStart"/>
      <w:r>
        <w:rPr>
          <w:sz w:val="24"/>
          <w:szCs w:val="24"/>
        </w:rPr>
        <w:t>your</w:t>
      </w:r>
      <w:proofErr w:type="spellEnd"/>
      <w:r w:rsidRPr="00427037">
        <w:rPr>
          <w:sz w:val="24"/>
          <w:szCs w:val="24"/>
        </w:rPr>
        <w:t xml:space="preserve"> __________</w:t>
      </w:r>
      <w:r w:rsidRPr="00427037">
        <w:rPr>
          <w:sz w:val="24"/>
          <w:szCs w:val="24"/>
        </w:rPr>
        <w:br/>
        <w:t>in a crowded __________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And I don´t ___________ what to do,</w:t>
      </w:r>
      <w:r w:rsidRPr="00427037">
        <w:rPr>
          <w:sz w:val="24"/>
          <w:szCs w:val="24"/>
        </w:rPr>
        <w:br/>
        <w:t>´Cause I´ll __________ be with you.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beautiful, it´s _________.</w:t>
      </w:r>
      <w:proofErr w:type="gramEnd"/>
      <w:r w:rsidRPr="00427037">
        <w:rPr>
          <w:sz w:val="24"/>
          <w:szCs w:val="24"/>
        </w:rPr>
        <w:br/>
        <w:t>There must be an __________</w:t>
      </w:r>
      <w:r w:rsidRPr="00427037">
        <w:rPr>
          <w:sz w:val="24"/>
          <w:szCs w:val="24"/>
        </w:rPr>
        <w:br/>
        <w:t>with a __________ on her face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When she thought up that I should be _________ you.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  <w:t>But it´s time to __________ the truth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I will never be with you.</w:t>
      </w:r>
    </w:p>
    <w:p w:rsidR="00F0562D" w:rsidRDefault="00F0562D" w:rsidP="00427037"/>
    <w:p w:rsidR="00F0562D" w:rsidRDefault="00F0562D" w:rsidP="00427037"/>
    <w:p w:rsidR="00F0562D" w:rsidRDefault="00F0562D" w:rsidP="00427037"/>
    <w:p w:rsidR="00F0562D" w:rsidRDefault="00F0562D" w:rsidP="00427037"/>
    <w:p w:rsidR="00F0562D" w:rsidRDefault="00F0562D" w:rsidP="00427037"/>
    <w:p w:rsidR="00865C74" w:rsidRDefault="00F64642" w:rsidP="00427037">
      <w:r>
        <w:lastRenderedPageBreak/>
        <w:t>1. Fill the table</w:t>
      </w:r>
      <w:r w:rsidR="009840C1">
        <w:t>. First write the</w:t>
      </w:r>
      <w:r w:rsidR="00F0562D">
        <w:t xml:space="preserve"> verbs from the text and then fill in the other</w:t>
      </w:r>
      <w:r w:rsidR="00865C74">
        <w:t xml:space="preserve"> </w:t>
      </w:r>
      <w:r w:rsidR="00865C74" w:rsidRPr="00865C74">
        <w:t>grammatical forms</w:t>
      </w:r>
      <w:r w:rsidR="00B357B2">
        <w:t xml:space="preserve">. </w:t>
      </w:r>
    </w:p>
    <w:p w:rsidR="00865C74" w:rsidRDefault="00865C74" w:rsidP="00427037"/>
    <w:p w:rsidR="00865C74" w:rsidRDefault="00865C74" w:rsidP="0042703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55"/>
        <w:gridCol w:w="3055"/>
        <w:gridCol w:w="3055"/>
      </w:tblGrid>
      <w:tr w:rsidR="00865C74" w:rsidTr="00865C74">
        <w:trPr>
          <w:trHeight w:val="612"/>
        </w:trPr>
        <w:tc>
          <w:tcPr>
            <w:tcW w:w="3055" w:type="dxa"/>
          </w:tcPr>
          <w:p w:rsidR="00865C74" w:rsidRPr="00865C74" w:rsidRDefault="00865C74" w:rsidP="00865C74">
            <w:pPr>
              <w:jc w:val="center"/>
              <w:rPr>
                <w:rFonts w:ascii="Arial Rounded MT Bold" w:hAnsi="Arial Rounded MT Bold"/>
                <w:i/>
              </w:rPr>
            </w:pPr>
          </w:p>
          <w:p w:rsidR="00865C74" w:rsidRPr="00865C74" w:rsidRDefault="00865C74" w:rsidP="00865C74">
            <w:pPr>
              <w:jc w:val="center"/>
              <w:rPr>
                <w:rFonts w:ascii="Arial Rounded MT Bold" w:hAnsi="Arial Rounded MT Bold"/>
                <w:i/>
              </w:rPr>
            </w:pPr>
            <w:r w:rsidRPr="00865C74">
              <w:rPr>
                <w:rFonts w:ascii="Arial Rounded MT Bold" w:hAnsi="Arial Rounded MT Bold"/>
                <w:i/>
              </w:rPr>
              <w:t>INFINITIVE</w:t>
            </w:r>
            <w:r>
              <w:rPr>
                <w:rFonts w:ascii="Arial Rounded MT Bold" w:hAnsi="Arial Rounded MT Bold"/>
                <w:i/>
              </w:rPr>
              <w:t xml:space="preserve"> FORM</w:t>
            </w:r>
          </w:p>
        </w:tc>
        <w:tc>
          <w:tcPr>
            <w:tcW w:w="3055" w:type="dxa"/>
          </w:tcPr>
          <w:p w:rsidR="00865C74" w:rsidRPr="00865C74" w:rsidRDefault="00865C74" w:rsidP="00865C74">
            <w:pPr>
              <w:jc w:val="center"/>
              <w:rPr>
                <w:rFonts w:ascii="Arial Rounded MT Bold" w:hAnsi="Arial Rounded MT Bold"/>
                <w:i/>
              </w:rPr>
            </w:pPr>
          </w:p>
          <w:p w:rsidR="00865C74" w:rsidRPr="00865C74" w:rsidRDefault="00865C74" w:rsidP="00865C74">
            <w:pPr>
              <w:jc w:val="center"/>
              <w:rPr>
                <w:rFonts w:ascii="Arial Rounded MT Bold" w:hAnsi="Arial Rounded MT Bold"/>
                <w:i/>
              </w:rPr>
            </w:pPr>
            <w:r w:rsidRPr="00865C74">
              <w:rPr>
                <w:rFonts w:ascii="Arial Rounded MT Bold" w:hAnsi="Arial Rounded MT Bold"/>
                <w:i/>
              </w:rPr>
              <w:t>PRESENT SIMPLE</w:t>
            </w:r>
          </w:p>
        </w:tc>
        <w:tc>
          <w:tcPr>
            <w:tcW w:w="3055" w:type="dxa"/>
          </w:tcPr>
          <w:p w:rsidR="00865C74" w:rsidRPr="00865C74" w:rsidRDefault="00865C74" w:rsidP="00865C74">
            <w:pPr>
              <w:jc w:val="center"/>
              <w:rPr>
                <w:rFonts w:ascii="Arial Rounded MT Bold" w:hAnsi="Arial Rounded MT Bold"/>
                <w:i/>
              </w:rPr>
            </w:pPr>
          </w:p>
          <w:p w:rsidR="00865C74" w:rsidRPr="00865C74" w:rsidRDefault="00865C74" w:rsidP="00865C74">
            <w:pPr>
              <w:jc w:val="center"/>
              <w:rPr>
                <w:rFonts w:ascii="Arial Rounded MT Bold" w:hAnsi="Arial Rounded MT Bold"/>
                <w:i/>
              </w:rPr>
            </w:pPr>
            <w:r w:rsidRPr="00865C74">
              <w:rPr>
                <w:rFonts w:ascii="Arial Rounded MT Bold" w:hAnsi="Arial Rounded MT Bold"/>
                <w:i/>
              </w:rPr>
              <w:t>PAST SIMPLE</w:t>
            </w:r>
          </w:p>
        </w:tc>
      </w:tr>
      <w:tr w:rsidR="00865C74" w:rsidTr="00865C74">
        <w:trPr>
          <w:trHeight w:val="612"/>
        </w:trPr>
        <w:tc>
          <w:tcPr>
            <w:tcW w:w="3055" w:type="dxa"/>
          </w:tcPr>
          <w:p w:rsidR="00865C74" w:rsidRDefault="00865C74" w:rsidP="00427037"/>
          <w:p w:rsidR="005971B7" w:rsidRDefault="005971B7" w:rsidP="00427037"/>
        </w:tc>
        <w:tc>
          <w:tcPr>
            <w:tcW w:w="3055" w:type="dxa"/>
          </w:tcPr>
          <w:p w:rsidR="00865C74" w:rsidRDefault="00865C74" w:rsidP="00427037"/>
          <w:p w:rsidR="005971B7" w:rsidRDefault="005971B7" w:rsidP="00427037"/>
        </w:tc>
        <w:tc>
          <w:tcPr>
            <w:tcW w:w="3055" w:type="dxa"/>
          </w:tcPr>
          <w:p w:rsidR="00865C74" w:rsidRDefault="00865C74" w:rsidP="00427037"/>
          <w:p w:rsidR="005971B7" w:rsidRDefault="005971B7" w:rsidP="00427037"/>
        </w:tc>
      </w:tr>
      <w:tr w:rsidR="00865C74" w:rsidTr="00865C74">
        <w:trPr>
          <w:trHeight w:val="612"/>
        </w:trPr>
        <w:tc>
          <w:tcPr>
            <w:tcW w:w="3055" w:type="dxa"/>
          </w:tcPr>
          <w:p w:rsidR="00865C74" w:rsidRDefault="00865C74" w:rsidP="00427037"/>
          <w:p w:rsidR="005971B7" w:rsidRDefault="005971B7" w:rsidP="00427037"/>
        </w:tc>
        <w:tc>
          <w:tcPr>
            <w:tcW w:w="3055" w:type="dxa"/>
          </w:tcPr>
          <w:p w:rsidR="00865C74" w:rsidRDefault="00865C74" w:rsidP="00427037"/>
          <w:p w:rsidR="005971B7" w:rsidRDefault="005971B7" w:rsidP="00427037"/>
        </w:tc>
        <w:tc>
          <w:tcPr>
            <w:tcW w:w="3055" w:type="dxa"/>
          </w:tcPr>
          <w:p w:rsidR="00865C74" w:rsidRDefault="00865C74" w:rsidP="00427037"/>
          <w:p w:rsidR="005971B7" w:rsidRDefault="005971B7" w:rsidP="00427037"/>
        </w:tc>
      </w:tr>
      <w:tr w:rsidR="00865C74" w:rsidTr="00865C74">
        <w:trPr>
          <w:trHeight w:val="612"/>
        </w:trPr>
        <w:tc>
          <w:tcPr>
            <w:tcW w:w="3055" w:type="dxa"/>
          </w:tcPr>
          <w:p w:rsidR="005971B7" w:rsidRDefault="005971B7" w:rsidP="00427037"/>
        </w:tc>
        <w:tc>
          <w:tcPr>
            <w:tcW w:w="3055" w:type="dxa"/>
          </w:tcPr>
          <w:p w:rsidR="005971B7" w:rsidRDefault="005971B7" w:rsidP="00427037"/>
        </w:tc>
        <w:tc>
          <w:tcPr>
            <w:tcW w:w="3055" w:type="dxa"/>
          </w:tcPr>
          <w:p w:rsidR="005971B7" w:rsidRDefault="005971B7" w:rsidP="00427037"/>
        </w:tc>
      </w:tr>
      <w:tr w:rsidR="00865C74" w:rsidTr="00865C74">
        <w:trPr>
          <w:trHeight w:val="61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1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1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5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5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5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5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  <w:tr w:rsidR="00865C74" w:rsidTr="00865C74">
        <w:trPr>
          <w:trHeight w:val="652"/>
        </w:trPr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  <w:tc>
          <w:tcPr>
            <w:tcW w:w="3055" w:type="dxa"/>
          </w:tcPr>
          <w:p w:rsidR="00865C74" w:rsidRDefault="00865C74" w:rsidP="00427037"/>
        </w:tc>
      </w:tr>
    </w:tbl>
    <w:p w:rsidR="00427037" w:rsidRPr="00B941FA" w:rsidRDefault="00B22694" w:rsidP="00B941FA">
      <w:pPr>
        <w:jc w:val="center"/>
        <w:rPr>
          <w:sz w:val="28"/>
          <w:szCs w:val="28"/>
        </w:rPr>
      </w:pPr>
      <w:r>
        <w:br w:type="page"/>
      </w:r>
      <w:r w:rsidR="00427037" w:rsidRPr="00B941FA">
        <w:rPr>
          <w:b/>
          <w:sz w:val="28"/>
          <w:szCs w:val="28"/>
        </w:rPr>
        <w:lastRenderedPageBreak/>
        <w:t>James Blunt - You´re Beautiful</w:t>
      </w:r>
    </w:p>
    <w:p w:rsidR="00427037" w:rsidRDefault="00427037" w:rsidP="00427037">
      <w:pPr>
        <w:rPr>
          <w:sz w:val="24"/>
          <w:szCs w:val="24"/>
        </w:rPr>
      </w:pPr>
    </w:p>
    <w:p w:rsidR="00427037" w:rsidRPr="00427037" w:rsidRDefault="00427037" w:rsidP="00427037">
      <w:pPr>
        <w:rPr>
          <w:sz w:val="24"/>
          <w:szCs w:val="24"/>
        </w:rPr>
      </w:pPr>
      <w:r w:rsidRPr="00427037">
        <w:rPr>
          <w:sz w:val="24"/>
          <w:szCs w:val="24"/>
        </w:rPr>
        <w:t>My life</w:t>
      </w:r>
      <w:r w:rsidRPr="005971B7">
        <w:rPr>
          <w:sz w:val="24"/>
          <w:szCs w:val="24"/>
          <w:u w:val="single"/>
        </w:rPr>
        <w:t xml:space="preserve"> is</w:t>
      </w:r>
      <w:r w:rsidRPr="00427037">
        <w:rPr>
          <w:sz w:val="24"/>
          <w:szCs w:val="24"/>
        </w:rPr>
        <w:t xml:space="preserve"> brilliant.</w:t>
      </w:r>
      <w:r w:rsidRPr="00427037">
        <w:rPr>
          <w:sz w:val="24"/>
          <w:szCs w:val="24"/>
        </w:rPr>
        <w:br/>
        <w:t>My love is pure.</w:t>
      </w:r>
      <w:r w:rsidRPr="00427037">
        <w:rPr>
          <w:sz w:val="24"/>
          <w:szCs w:val="24"/>
        </w:rPr>
        <w:br/>
        <w:t xml:space="preserve">I </w:t>
      </w:r>
      <w:r w:rsidRPr="005971B7">
        <w:rPr>
          <w:sz w:val="24"/>
          <w:szCs w:val="24"/>
          <w:u w:val="single"/>
        </w:rPr>
        <w:t xml:space="preserve">saw </w:t>
      </w:r>
      <w:r w:rsidRPr="00427037">
        <w:rPr>
          <w:sz w:val="24"/>
          <w:szCs w:val="24"/>
        </w:rPr>
        <w:t>an angel.</w:t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Of that I´m sure.</w:t>
      </w:r>
      <w:proofErr w:type="gramEnd"/>
      <w:r w:rsidRPr="00427037">
        <w:rPr>
          <w:sz w:val="24"/>
          <w:szCs w:val="24"/>
        </w:rPr>
        <w:br/>
        <w:t xml:space="preserve">She </w:t>
      </w:r>
      <w:r w:rsidRPr="005971B7">
        <w:rPr>
          <w:sz w:val="24"/>
          <w:szCs w:val="24"/>
          <w:u w:val="single"/>
        </w:rPr>
        <w:t xml:space="preserve">smiled </w:t>
      </w:r>
      <w:r w:rsidRPr="00427037">
        <w:rPr>
          <w:sz w:val="24"/>
          <w:szCs w:val="24"/>
        </w:rPr>
        <w:t>at me on the subway.</w:t>
      </w:r>
      <w:r w:rsidRPr="00427037">
        <w:rPr>
          <w:sz w:val="24"/>
          <w:szCs w:val="24"/>
        </w:rPr>
        <w:br/>
        <w:t xml:space="preserve">She </w:t>
      </w:r>
      <w:r w:rsidRPr="009840C1">
        <w:rPr>
          <w:sz w:val="24"/>
          <w:szCs w:val="24"/>
          <w:u w:val="single"/>
        </w:rPr>
        <w:t>was</w:t>
      </w:r>
      <w:r w:rsidRPr="00427037">
        <w:rPr>
          <w:sz w:val="24"/>
          <w:szCs w:val="24"/>
        </w:rPr>
        <w:t xml:space="preserve"> with another man.</w:t>
      </w:r>
      <w:r w:rsidRPr="00427037">
        <w:rPr>
          <w:sz w:val="24"/>
          <w:szCs w:val="24"/>
        </w:rPr>
        <w:br/>
        <w:t>But I won´t lose no sleep on that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 xml:space="preserve">´Cause </w:t>
      </w:r>
      <w:r w:rsidRPr="009840C1">
        <w:rPr>
          <w:sz w:val="24"/>
          <w:szCs w:val="24"/>
          <w:u w:val="single"/>
        </w:rPr>
        <w:t>I´ve got</w:t>
      </w:r>
      <w:r w:rsidRPr="00427037">
        <w:rPr>
          <w:sz w:val="24"/>
          <w:szCs w:val="24"/>
        </w:rPr>
        <w:t xml:space="preserve"> a plan.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beautiful, it´s true.</w:t>
      </w:r>
      <w:proofErr w:type="gramEnd"/>
      <w:r w:rsidRPr="00427037">
        <w:rPr>
          <w:sz w:val="24"/>
          <w:szCs w:val="24"/>
        </w:rPr>
        <w:br/>
        <w:t>I saw your face</w:t>
      </w:r>
      <w:r w:rsidRPr="00427037">
        <w:rPr>
          <w:sz w:val="24"/>
          <w:szCs w:val="24"/>
        </w:rPr>
        <w:br/>
        <w:t>in a crowded place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 xml:space="preserve">And I </w:t>
      </w:r>
      <w:r w:rsidRPr="009840C1">
        <w:rPr>
          <w:sz w:val="24"/>
          <w:szCs w:val="24"/>
          <w:u w:val="single"/>
        </w:rPr>
        <w:t>don´t know</w:t>
      </w:r>
      <w:r w:rsidRPr="00427037">
        <w:rPr>
          <w:sz w:val="24"/>
          <w:szCs w:val="24"/>
        </w:rPr>
        <w:t xml:space="preserve"> what </w:t>
      </w:r>
      <w:r w:rsidRPr="009840C1">
        <w:rPr>
          <w:sz w:val="24"/>
          <w:szCs w:val="24"/>
          <w:u w:val="single"/>
        </w:rPr>
        <w:t>to do</w:t>
      </w:r>
      <w:r w:rsidRPr="00427037">
        <w:rPr>
          <w:sz w:val="24"/>
          <w:szCs w:val="24"/>
        </w:rPr>
        <w:t>,</w:t>
      </w:r>
      <w:r w:rsidRPr="00427037">
        <w:rPr>
          <w:sz w:val="24"/>
          <w:szCs w:val="24"/>
        </w:rPr>
        <w:br/>
        <w:t>´Cause I´ll never be with you.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  <w:t xml:space="preserve">Yes, she </w:t>
      </w:r>
      <w:r w:rsidRPr="00EB22C4">
        <w:rPr>
          <w:sz w:val="24"/>
          <w:szCs w:val="24"/>
          <w:u w:val="single"/>
        </w:rPr>
        <w:t xml:space="preserve">caught </w:t>
      </w:r>
      <w:r w:rsidRPr="00427037">
        <w:rPr>
          <w:sz w:val="24"/>
          <w:szCs w:val="24"/>
        </w:rPr>
        <w:t>my eyes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 xml:space="preserve">As we </w:t>
      </w:r>
      <w:r w:rsidRPr="00EB22C4">
        <w:rPr>
          <w:sz w:val="24"/>
          <w:szCs w:val="24"/>
          <w:u w:val="single"/>
        </w:rPr>
        <w:t>walked</w:t>
      </w:r>
      <w:r w:rsidRPr="00427037">
        <w:rPr>
          <w:sz w:val="24"/>
          <w:szCs w:val="24"/>
        </w:rPr>
        <w:t xml:space="preserve"> on by.</w:t>
      </w:r>
      <w:r w:rsidRPr="00427037">
        <w:rPr>
          <w:sz w:val="24"/>
          <w:szCs w:val="24"/>
        </w:rPr>
        <w:br/>
        <w:t>She</w:t>
      </w:r>
      <w:r w:rsidRPr="00C31A2F">
        <w:rPr>
          <w:sz w:val="24"/>
          <w:szCs w:val="24"/>
        </w:rPr>
        <w:t xml:space="preserve"> could</w:t>
      </w:r>
      <w:r w:rsidRPr="00427037">
        <w:rPr>
          <w:sz w:val="24"/>
          <w:szCs w:val="24"/>
        </w:rPr>
        <w:t xml:space="preserve"> see from my face that I was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Flying high,</w:t>
      </w:r>
      <w:r w:rsidRPr="00427037">
        <w:rPr>
          <w:sz w:val="24"/>
          <w:szCs w:val="24"/>
        </w:rPr>
        <w:br/>
        <w:t xml:space="preserve">And I </w:t>
      </w:r>
      <w:r w:rsidRPr="00C31A2F">
        <w:rPr>
          <w:sz w:val="24"/>
          <w:szCs w:val="24"/>
          <w:u w:val="single"/>
        </w:rPr>
        <w:t>don´t think</w:t>
      </w:r>
      <w:r w:rsidRPr="00427037">
        <w:rPr>
          <w:sz w:val="24"/>
          <w:szCs w:val="24"/>
        </w:rPr>
        <w:t xml:space="preserve"> that</w:t>
      </w:r>
      <w:r w:rsidRPr="00427037">
        <w:rPr>
          <w:sz w:val="24"/>
          <w:szCs w:val="24"/>
        </w:rPr>
        <w:br/>
        <w:t>I´ll see her again,</w:t>
      </w:r>
      <w:r w:rsidRPr="00427037">
        <w:rPr>
          <w:sz w:val="24"/>
          <w:szCs w:val="24"/>
        </w:rPr>
        <w:br/>
        <w:t>But we shared a moment</w:t>
      </w:r>
      <w:r w:rsidRPr="00427037">
        <w:rPr>
          <w:sz w:val="24"/>
          <w:szCs w:val="24"/>
        </w:rPr>
        <w:br/>
        <w:t>that will last till the end.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beautiful, it´s true.</w:t>
      </w:r>
      <w:proofErr w:type="gramEnd"/>
      <w:r w:rsidRPr="00427037">
        <w:rPr>
          <w:sz w:val="24"/>
          <w:szCs w:val="24"/>
        </w:rPr>
        <w:br/>
        <w:t>I saw your face</w:t>
      </w:r>
      <w:r w:rsidRPr="00427037">
        <w:rPr>
          <w:sz w:val="24"/>
          <w:szCs w:val="24"/>
        </w:rPr>
        <w:br/>
        <w:t>in a crowded place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And I don´t know what to do,</w:t>
      </w:r>
      <w:r w:rsidRPr="00427037">
        <w:rPr>
          <w:sz w:val="24"/>
          <w:szCs w:val="24"/>
        </w:rPr>
        <w:br/>
        <w:t>´Cause I´ll never be with you.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beautiful.</w:t>
      </w:r>
      <w:proofErr w:type="gramEnd"/>
      <w:r w:rsidRPr="00427037">
        <w:rPr>
          <w:sz w:val="24"/>
          <w:szCs w:val="24"/>
        </w:rPr>
        <w:br/>
      </w:r>
      <w:proofErr w:type="gramStart"/>
      <w:r w:rsidRPr="00427037">
        <w:rPr>
          <w:sz w:val="24"/>
          <w:szCs w:val="24"/>
        </w:rPr>
        <w:t>You´re beautiful, it´s true.</w:t>
      </w:r>
      <w:proofErr w:type="gramEnd"/>
      <w:r w:rsidRPr="00427037">
        <w:rPr>
          <w:sz w:val="24"/>
          <w:szCs w:val="24"/>
        </w:rPr>
        <w:br/>
        <w:t>There must be an angel</w:t>
      </w:r>
      <w:r w:rsidRPr="00427037">
        <w:rPr>
          <w:sz w:val="24"/>
          <w:szCs w:val="24"/>
        </w:rPr>
        <w:br/>
        <w:t>with a smile on her face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When she thought up that I should be with you.</w:t>
      </w:r>
      <w:r w:rsidRPr="00427037">
        <w:rPr>
          <w:sz w:val="24"/>
          <w:szCs w:val="24"/>
        </w:rPr>
        <w:br/>
      </w:r>
      <w:r w:rsidRPr="00427037">
        <w:rPr>
          <w:sz w:val="24"/>
          <w:szCs w:val="24"/>
        </w:rPr>
        <w:br/>
        <w:t xml:space="preserve">But it´s time </w:t>
      </w:r>
      <w:r w:rsidRPr="00C31A2F">
        <w:rPr>
          <w:sz w:val="24"/>
          <w:szCs w:val="24"/>
          <w:u w:val="single"/>
        </w:rPr>
        <w:t>to face</w:t>
      </w:r>
      <w:r w:rsidRPr="00427037">
        <w:rPr>
          <w:sz w:val="24"/>
          <w:szCs w:val="24"/>
        </w:rPr>
        <w:t xml:space="preserve"> the truth</w:t>
      </w:r>
      <w:proofErr w:type="gramStart"/>
      <w:r w:rsidRPr="00427037">
        <w:rPr>
          <w:sz w:val="24"/>
          <w:szCs w:val="24"/>
        </w:rPr>
        <w:t>,</w:t>
      </w:r>
      <w:proofErr w:type="gramEnd"/>
      <w:r w:rsidRPr="00427037">
        <w:rPr>
          <w:sz w:val="24"/>
          <w:szCs w:val="24"/>
        </w:rPr>
        <w:br/>
        <w:t>I will never be with you.</w:t>
      </w:r>
    </w:p>
    <w:p w:rsidR="001B019B" w:rsidRDefault="001B019B">
      <w:r>
        <w:br w:type="page"/>
      </w:r>
    </w:p>
    <w:p w:rsidR="005971B7" w:rsidRDefault="005971B7" w:rsidP="005971B7">
      <w:r>
        <w:lastRenderedPageBreak/>
        <w:t xml:space="preserve">1. Fill the table. First copy the underlined verbs from the text and then fill in the other </w:t>
      </w:r>
      <w:r w:rsidRPr="00865C74">
        <w:t>grammatical forms</w:t>
      </w:r>
      <w:r>
        <w:t xml:space="preserve">. </w:t>
      </w:r>
    </w:p>
    <w:p w:rsidR="005971B7" w:rsidRDefault="005971B7" w:rsidP="005971B7"/>
    <w:p w:rsidR="005971B7" w:rsidRDefault="005971B7" w:rsidP="005971B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55"/>
        <w:gridCol w:w="3055"/>
        <w:gridCol w:w="3055"/>
      </w:tblGrid>
      <w:tr w:rsidR="005971B7" w:rsidTr="001B1325">
        <w:trPr>
          <w:trHeight w:val="612"/>
        </w:trPr>
        <w:tc>
          <w:tcPr>
            <w:tcW w:w="3055" w:type="dxa"/>
          </w:tcPr>
          <w:p w:rsidR="005971B7" w:rsidRPr="00865C74" w:rsidRDefault="005971B7" w:rsidP="001B1325">
            <w:pPr>
              <w:jc w:val="center"/>
              <w:rPr>
                <w:rFonts w:ascii="Arial Rounded MT Bold" w:hAnsi="Arial Rounded MT Bold"/>
                <w:i/>
              </w:rPr>
            </w:pPr>
          </w:p>
          <w:p w:rsidR="005971B7" w:rsidRPr="00865C74" w:rsidRDefault="005971B7" w:rsidP="001B1325">
            <w:pPr>
              <w:jc w:val="center"/>
              <w:rPr>
                <w:rFonts w:ascii="Arial Rounded MT Bold" w:hAnsi="Arial Rounded MT Bold"/>
                <w:i/>
              </w:rPr>
            </w:pPr>
            <w:r w:rsidRPr="00865C74">
              <w:rPr>
                <w:rFonts w:ascii="Arial Rounded MT Bold" w:hAnsi="Arial Rounded MT Bold"/>
                <w:i/>
              </w:rPr>
              <w:t>INFINITIVE</w:t>
            </w:r>
            <w:r>
              <w:rPr>
                <w:rFonts w:ascii="Arial Rounded MT Bold" w:hAnsi="Arial Rounded MT Bold"/>
                <w:i/>
              </w:rPr>
              <w:t xml:space="preserve"> FORM</w:t>
            </w:r>
          </w:p>
        </w:tc>
        <w:tc>
          <w:tcPr>
            <w:tcW w:w="3055" w:type="dxa"/>
          </w:tcPr>
          <w:p w:rsidR="005971B7" w:rsidRPr="00865C74" w:rsidRDefault="005971B7" w:rsidP="001B1325">
            <w:pPr>
              <w:jc w:val="center"/>
              <w:rPr>
                <w:rFonts w:ascii="Arial Rounded MT Bold" w:hAnsi="Arial Rounded MT Bold"/>
                <w:i/>
              </w:rPr>
            </w:pPr>
          </w:p>
          <w:p w:rsidR="005971B7" w:rsidRPr="00865C74" w:rsidRDefault="005971B7" w:rsidP="001B1325">
            <w:pPr>
              <w:jc w:val="center"/>
              <w:rPr>
                <w:rFonts w:ascii="Arial Rounded MT Bold" w:hAnsi="Arial Rounded MT Bold"/>
                <w:i/>
              </w:rPr>
            </w:pPr>
            <w:r w:rsidRPr="00865C74">
              <w:rPr>
                <w:rFonts w:ascii="Arial Rounded MT Bold" w:hAnsi="Arial Rounded MT Bold"/>
                <w:i/>
              </w:rPr>
              <w:t>PRESENT SIMPLE</w:t>
            </w:r>
          </w:p>
        </w:tc>
        <w:tc>
          <w:tcPr>
            <w:tcW w:w="3055" w:type="dxa"/>
          </w:tcPr>
          <w:p w:rsidR="005971B7" w:rsidRPr="00865C74" w:rsidRDefault="005971B7" w:rsidP="001B1325">
            <w:pPr>
              <w:jc w:val="center"/>
              <w:rPr>
                <w:rFonts w:ascii="Arial Rounded MT Bold" w:hAnsi="Arial Rounded MT Bold"/>
                <w:i/>
              </w:rPr>
            </w:pPr>
          </w:p>
          <w:p w:rsidR="005971B7" w:rsidRPr="00865C74" w:rsidRDefault="005971B7" w:rsidP="001B1325">
            <w:pPr>
              <w:jc w:val="center"/>
              <w:rPr>
                <w:rFonts w:ascii="Arial Rounded MT Bold" w:hAnsi="Arial Rounded MT Bold"/>
                <w:i/>
              </w:rPr>
            </w:pPr>
            <w:r w:rsidRPr="00865C74">
              <w:rPr>
                <w:rFonts w:ascii="Arial Rounded MT Bold" w:hAnsi="Arial Rounded MT Bold"/>
                <w:i/>
              </w:rPr>
              <w:t>PAST SIMPLE</w:t>
            </w:r>
          </w:p>
        </w:tc>
      </w:tr>
      <w:tr w:rsidR="005971B7" w:rsidTr="001B1325">
        <w:trPr>
          <w:trHeight w:val="612"/>
        </w:trPr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to be</w:t>
            </w:r>
          </w:p>
        </w:tc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is</w:t>
            </w:r>
          </w:p>
        </w:tc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was</w:t>
            </w:r>
          </w:p>
        </w:tc>
      </w:tr>
      <w:tr w:rsidR="005971B7" w:rsidTr="001B1325">
        <w:trPr>
          <w:trHeight w:val="612"/>
        </w:trPr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to see</w:t>
            </w:r>
          </w:p>
        </w:tc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see</w:t>
            </w:r>
          </w:p>
        </w:tc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saw</w:t>
            </w:r>
          </w:p>
        </w:tc>
      </w:tr>
      <w:tr w:rsidR="005971B7" w:rsidTr="001B1325">
        <w:trPr>
          <w:trHeight w:val="612"/>
        </w:trPr>
        <w:tc>
          <w:tcPr>
            <w:tcW w:w="3055" w:type="dxa"/>
          </w:tcPr>
          <w:p w:rsidR="005971B7" w:rsidRDefault="005971B7" w:rsidP="001B1325"/>
          <w:p w:rsidR="005971B7" w:rsidRDefault="005971B7" w:rsidP="001B1325">
            <w:r w:rsidRPr="00C31A2F">
              <w:t xml:space="preserve"> to smile</w:t>
            </w:r>
          </w:p>
        </w:tc>
        <w:tc>
          <w:tcPr>
            <w:tcW w:w="3055" w:type="dxa"/>
          </w:tcPr>
          <w:p w:rsidR="005971B7" w:rsidRDefault="005971B7" w:rsidP="001B1325"/>
          <w:p w:rsidR="005971B7" w:rsidRDefault="005971B7" w:rsidP="001B1325">
            <w:r>
              <w:t>smile</w:t>
            </w:r>
          </w:p>
        </w:tc>
        <w:tc>
          <w:tcPr>
            <w:tcW w:w="3055" w:type="dxa"/>
          </w:tcPr>
          <w:p w:rsidR="005971B7" w:rsidRDefault="005971B7" w:rsidP="001B1325"/>
          <w:p w:rsidR="005971B7" w:rsidRDefault="005971B7" w:rsidP="001B1325">
            <w:r w:rsidRPr="00C31A2F">
              <w:t>smiled</w:t>
            </w:r>
          </w:p>
        </w:tc>
      </w:tr>
      <w:tr w:rsidR="005971B7" w:rsidTr="001B1325">
        <w:trPr>
          <w:trHeight w:val="612"/>
        </w:trPr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to be</w:t>
            </w:r>
          </w:p>
        </w:tc>
        <w:tc>
          <w:tcPr>
            <w:tcW w:w="3055" w:type="dxa"/>
          </w:tcPr>
          <w:p w:rsidR="009840C1" w:rsidRPr="00C31A2F" w:rsidRDefault="009840C1" w:rsidP="001B1325"/>
          <w:p w:rsidR="005971B7" w:rsidRDefault="009840C1" w:rsidP="001B1325">
            <w:r>
              <w:t>is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was</w:t>
            </w:r>
          </w:p>
        </w:tc>
      </w:tr>
      <w:tr w:rsidR="005971B7" w:rsidTr="001B1325">
        <w:trPr>
          <w:trHeight w:val="612"/>
        </w:trPr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to have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Default="009840C1" w:rsidP="001B1325">
            <w:r w:rsidRPr="00C31A2F">
              <w:t>I´ve got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had</w:t>
            </w:r>
          </w:p>
        </w:tc>
      </w:tr>
      <w:tr w:rsidR="005971B7" w:rsidTr="001B1325">
        <w:trPr>
          <w:trHeight w:val="612"/>
        </w:trPr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to know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Default="009840C1" w:rsidP="001B1325">
            <w:r w:rsidRPr="00C31A2F">
              <w:t>don´t know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Pr="00C31A2F" w:rsidRDefault="009840C1" w:rsidP="001B1325">
            <w:r>
              <w:t>didn</w:t>
            </w:r>
            <w:r w:rsidRPr="00C31A2F">
              <w:t>’t know</w:t>
            </w:r>
          </w:p>
        </w:tc>
      </w:tr>
      <w:tr w:rsidR="005971B7" w:rsidTr="001B1325">
        <w:trPr>
          <w:trHeight w:val="652"/>
        </w:trPr>
        <w:tc>
          <w:tcPr>
            <w:tcW w:w="3055" w:type="dxa"/>
          </w:tcPr>
          <w:p w:rsidR="005971B7" w:rsidRDefault="005971B7" w:rsidP="001B1325"/>
          <w:p w:rsidR="009840C1" w:rsidRPr="009840C1" w:rsidRDefault="009840C1" w:rsidP="001B1325">
            <w:r w:rsidRPr="00C31A2F">
              <w:t>to do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do</w:t>
            </w:r>
          </w:p>
        </w:tc>
        <w:tc>
          <w:tcPr>
            <w:tcW w:w="3055" w:type="dxa"/>
          </w:tcPr>
          <w:p w:rsidR="005971B7" w:rsidRDefault="005971B7" w:rsidP="001B1325"/>
          <w:p w:rsidR="009840C1" w:rsidRDefault="009840C1" w:rsidP="001B1325">
            <w:r>
              <w:t>did</w:t>
            </w:r>
          </w:p>
        </w:tc>
      </w:tr>
      <w:tr w:rsidR="005971B7" w:rsidTr="001B1325">
        <w:trPr>
          <w:trHeight w:val="652"/>
        </w:trPr>
        <w:tc>
          <w:tcPr>
            <w:tcW w:w="3055" w:type="dxa"/>
          </w:tcPr>
          <w:p w:rsidR="005971B7" w:rsidRDefault="005971B7" w:rsidP="001B1325"/>
          <w:p w:rsidR="00EB22C4" w:rsidRDefault="00EB22C4" w:rsidP="001B1325">
            <w:r>
              <w:t>to catch</w:t>
            </w:r>
          </w:p>
        </w:tc>
        <w:tc>
          <w:tcPr>
            <w:tcW w:w="3055" w:type="dxa"/>
          </w:tcPr>
          <w:p w:rsidR="005971B7" w:rsidRDefault="005971B7" w:rsidP="001B1325"/>
          <w:p w:rsidR="00EB22C4" w:rsidRDefault="00EB22C4" w:rsidP="001B1325">
            <w:r>
              <w:t>catch</w:t>
            </w:r>
          </w:p>
        </w:tc>
        <w:tc>
          <w:tcPr>
            <w:tcW w:w="3055" w:type="dxa"/>
          </w:tcPr>
          <w:p w:rsidR="005971B7" w:rsidRPr="00EB22C4" w:rsidRDefault="005971B7" w:rsidP="001B1325"/>
          <w:p w:rsidR="00EB22C4" w:rsidRPr="00EB22C4" w:rsidRDefault="00EB22C4" w:rsidP="001B1325">
            <w:r w:rsidRPr="00C31A2F">
              <w:t>caught</w:t>
            </w:r>
          </w:p>
        </w:tc>
      </w:tr>
      <w:tr w:rsidR="005971B7" w:rsidTr="001B1325">
        <w:trPr>
          <w:trHeight w:val="652"/>
        </w:trPr>
        <w:tc>
          <w:tcPr>
            <w:tcW w:w="3055" w:type="dxa"/>
          </w:tcPr>
          <w:p w:rsidR="005971B7" w:rsidRDefault="005971B7" w:rsidP="001B1325"/>
          <w:p w:rsidR="00EB22C4" w:rsidRDefault="00EB22C4" w:rsidP="001B1325">
            <w:r>
              <w:t>to walk</w:t>
            </w:r>
          </w:p>
        </w:tc>
        <w:tc>
          <w:tcPr>
            <w:tcW w:w="3055" w:type="dxa"/>
          </w:tcPr>
          <w:p w:rsidR="005971B7" w:rsidRDefault="005971B7" w:rsidP="001B1325"/>
          <w:p w:rsidR="00EB22C4" w:rsidRDefault="00EB22C4" w:rsidP="001B1325">
            <w:r>
              <w:t>walk</w:t>
            </w:r>
          </w:p>
        </w:tc>
        <w:tc>
          <w:tcPr>
            <w:tcW w:w="3055" w:type="dxa"/>
          </w:tcPr>
          <w:p w:rsidR="005971B7" w:rsidRDefault="005971B7" w:rsidP="001B1325"/>
          <w:p w:rsidR="00EB22C4" w:rsidRDefault="00EB22C4" w:rsidP="001B1325">
            <w:r w:rsidRPr="00C31A2F">
              <w:t>walked</w:t>
            </w:r>
          </w:p>
        </w:tc>
      </w:tr>
      <w:tr w:rsidR="005971B7" w:rsidTr="001B1325">
        <w:trPr>
          <w:trHeight w:val="652"/>
        </w:trPr>
        <w:tc>
          <w:tcPr>
            <w:tcW w:w="3055" w:type="dxa"/>
          </w:tcPr>
          <w:p w:rsidR="005971B7" w:rsidRDefault="005971B7" w:rsidP="001B1325"/>
          <w:p w:rsidR="00EB22C4" w:rsidRDefault="00EB22C4" w:rsidP="001B1325">
            <w:r w:rsidRPr="00C31A2F">
              <w:t xml:space="preserve">to </w:t>
            </w:r>
            <w:r w:rsidR="00C31A2F" w:rsidRPr="00C31A2F">
              <w:t>think</w:t>
            </w:r>
          </w:p>
        </w:tc>
        <w:tc>
          <w:tcPr>
            <w:tcW w:w="3055" w:type="dxa"/>
          </w:tcPr>
          <w:p w:rsidR="005971B7" w:rsidRDefault="005971B7" w:rsidP="001B1325"/>
          <w:p w:rsidR="00EB22C4" w:rsidRDefault="00EB22C4" w:rsidP="001B1325">
            <w:r w:rsidRPr="00C31A2F">
              <w:t>don´t think</w:t>
            </w:r>
          </w:p>
        </w:tc>
        <w:tc>
          <w:tcPr>
            <w:tcW w:w="3055" w:type="dxa"/>
          </w:tcPr>
          <w:p w:rsidR="005971B7" w:rsidRDefault="005971B7" w:rsidP="001B1325"/>
          <w:p w:rsidR="00EB22C4" w:rsidRDefault="00C31A2F" w:rsidP="001B1325">
            <w:r w:rsidRPr="00C31A2F">
              <w:t>didn’</w:t>
            </w:r>
            <w:r>
              <w:t>t thin</w:t>
            </w:r>
            <w:r w:rsidRPr="00C31A2F">
              <w:t>k</w:t>
            </w:r>
          </w:p>
        </w:tc>
      </w:tr>
      <w:tr w:rsidR="005971B7" w:rsidTr="001B1325">
        <w:trPr>
          <w:trHeight w:val="652"/>
        </w:trPr>
        <w:tc>
          <w:tcPr>
            <w:tcW w:w="3055" w:type="dxa"/>
          </w:tcPr>
          <w:p w:rsidR="005971B7" w:rsidRDefault="005971B7" w:rsidP="001B1325"/>
          <w:p w:rsidR="00C31A2F" w:rsidRDefault="00C31A2F" w:rsidP="001B1325">
            <w:r w:rsidRPr="00C31A2F">
              <w:t>to face</w:t>
            </w:r>
          </w:p>
        </w:tc>
        <w:tc>
          <w:tcPr>
            <w:tcW w:w="3055" w:type="dxa"/>
          </w:tcPr>
          <w:p w:rsidR="005971B7" w:rsidRDefault="005971B7" w:rsidP="001B1325"/>
          <w:p w:rsidR="00C31A2F" w:rsidRDefault="00C31A2F" w:rsidP="001B1325">
            <w:r>
              <w:t>face</w:t>
            </w:r>
          </w:p>
        </w:tc>
        <w:tc>
          <w:tcPr>
            <w:tcW w:w="3055" w:type="dxa"/>
          </w:tcPr>
          <w:p w:rsidR="005971B7" w:rsidRDefault="005971B7" w:rsidP="001B1325"/>
          <w:p w:rsidR="00C31A2F" w:rsidRDefault="00C31A2F" w:rsidP="001B1325">
            <w:r>
              <w:t>faced</w:t>
            </w:r>
          </w:p>
        </w:tc>
      </w:tr>
    </w:tbl>
    <w:p w:rsidR="005971B7" w:rsidRDefault="005971B7" w:rsidP="001B019B"/>
    <w:p w:rsidR="005971B7" w:rsidRDefault="005971B7" w:rsidP="005971B7">
      <w:r>
        <w:br w:type="page"/>
      </w:r>
    </w:p>
    <w:p w:rsidR="005971B7" w:rsidRDefault="005971B7" w:rsidP="001B019B"/>
    <w:p w:rsidR="005971B7" w:rsidRDefault="005971B7" w:rsidP="001B019B"/>
    <w:p w:rsidR="001B019B" w:rsidRDefault="0077601D" w:rsidP="001B019B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2013-04-02].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</w:t>
      </w:r>
      <w:r w:rsidR="001B019B" w:rsidRPr="00427037">
        <w:t>http://www.mp3stahuj.cz/59452/james-blunt-you-are-beautiful</w:t>
      </w:r>
    </w:p>
    <w:p w:rsidR="001B019B" w:rsidRDefault="001B019B" w:rsidP="001B019B"/>
    <w:p w:rsidR="001B019B" w:rsidRDefault="0077601D" w:rsidP="001B019B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2013-04-02].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</w:t>
      </w:r>
      <w:r w:rsidR="001B019B" w:rsidRPr="00C101E3">
        <w:t>http://www.karaoketexty.cz/texty-pisni/blunt-james/youre-beautiful-66</w:t>
      </w:r>
    </w:p>
    <w:p w:rsidR="00B22694" w:rsidRPr="00832803" w:rsidRDefault="00B22694" w:rsidP="00832803"/>
    <w:sectPr w:rsidR="00B22694" w:rsidRPr="00832803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3DA" w:rsidRDefault="00AD73DA" w:rsidP="006A0033">
      <w:r>
        <w:separator/>
      </w:r>
    </w:p>
  </w:endnote>
  <w:endnote w:type="continuationSeparator" w:id="0">
    <w:p w:rsidR="00AD73DA" w:rsidRDefault="00AD73DA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1C" w:rsidRDefault="004D141C" w:rsidP="004D141C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D141C" w:rsidRDefault="004D141C" w:rsidP="004D141C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D141C" w:rsidRDefault="004D141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1C" w:rsidRDefault="004D141C" w:rsidP="004D141C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D141C" w:rsidRDefault="004D141C" w:rsidP="004D141C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D141C" w:rsidRDefault="004D141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3DA" w:rsidRDefault="00AD73DA" w:rsidP="006A0033">
      <w:r>
        <w:separator/>
      </w:r>
    </w:p>
  </w:footnote>
  <w:footnote w:type="continuationSeparator" w:id="0">
    <w:p w:rsidR="00AD73DA" w:rsidRDefault="00AD73DA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22A"/>
    <w:rsid w:val="0004313B"/>
    <w:rsid w:val="00043C08"/>
    <w:rsid w:val="00083091"/>
    <w:rsid w:val="00094481"/>
    <w:rsid w:val="000B3F64"/>
    <w:rsid w:val="000C19B5"/>
    <w:rsid w:val="000C6ED6"/>
    <w:rsid w:val="000E1782"/>
    <w:rsid w:val="000E7A4E"/>
    <w:rsid w:val="00107676"/>
    <w:rsid w:val="0012244A"/>
    <w:rsid w:val="001247F1"/>
    <w:rsid w:val="00130B4A"/>
    <w:rsid w:val="001407EC"/>
    <w:rsid w:val="00141695"/>
    <w:rsid w:val="00191D42"/>
    <w:rsid w:val="001B019B"/>
    <w:rsid w:val="001C368B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2236"/>
    <w:rsid w:val="00427037"/>
    <w:rsid w:val="0043089E"/>
    <w:rsid w:val="0045733A"/>
    <w:rsid w:val="004876B5"/>
    <w:rsid w:val="004D0397"/>
    <w:rsid w:val="004D141C"/>
    <w:rsid w:val="005012DB"/>
    <w:rsid w:val="0050682E"/>
    <w:rsid w:val="00520471"/>
    <w:rsid w:val="005213C8"/>
    <w:rsid w:val="005272B5"/>
    <w:rsid w:val="005312DE"/>
    <w:rsid w:val="00571079"/>
    <w:rsid w:val="005905EB"/>
    <w:rsid w:val="00590D7C"/>
    <w:rsid w:val="005971B7"/>
    <w:rsid w:val="005A5A46"/>
    <w:rsid w:val="005A5B53"/>
    <w:rsid w:val="00602356"/>
    <w:rsid w:val="00616561"/>
    <w:rsid w:val="006244AB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601D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65C74"/>
    <w:rsid w:val="00871E3D"/>
    <w:rsid w:val="00883CF4"/>
    <w:rsid w:val="008B78BF"/>
    <w:rsid w:val="008D6A2E"/>
    <w:rsid w:val="008E2189"/>
    <w:rsid w:val="009027A1"/>
    <w:rsid w:val="00912894"/>
    <w:rsid w:val="00930656"/>
    <w:rsid w:val="00932B92"/>
    <w:rsid w:val="00934ED9"/>
    <w:rsid w:val="009519AE"/>
    <w:rsid w:val="009541BE"/>
    <w:rsid w:val="009612F7"/>
    <w:rsid w:val="009763DF"/>
    <w:rsid w:val="009840C1"/>
    <w:rsid w:val="009B46AF"/>
    <w:rsid w:val="009E1A89"/>
    <w:rsid w:val="009F090C"/>
    <w:rsid w:val="00A0092C"/>
    <w:rsid w:val="00A507CC"/>
    <w:rsid w:val="00A7644D"/>
    <w:rsid w:val="00AD2FF9"/>
    <w:rsid w:val="00AD73DA"/>
    <w:rsid w:val="00AE61C9"/>
    <w:rsid w:val="00B22694"/>
    <w:rsid w:val="00B26D85"/>
    <w:rsid w:val="00B357B2"/>
    <w:rsid w:val="00B52423"/>
    <w:rsid w:val="00B941FA"/>
    <w:rsid w:val="00BB48CD"/>
    <w:rsid w:val="00BF1C0E"/>
    <w:rsid w:val="00C03825"/>
    <w:rsid w:val="00C0722A"/>
    <w:rsid w:val="00C101E3"/>
    <w:rsid w:val="00C10A96"/>
    <w:rsid w:val="00C14BB9"/>
    <w:rsid w:val="00C172FC"/>
    <w:rsid w:val="00C23036"/>
    <w:rsid w:val="00C27294"/>
    <w:rsid w:val="00C31A2F"/>
    <w:rsid w:val="00C3719C"/>
    <w:rsid w:val="00C7564E"/>
    <w:rsid w:val="00C8633E"/>
    <w:rsid w:val="00C94379"/>
    <w:rsid w:val="00CC22D4"/>
    <w:rsid w:val="00CD39D4"/>
    <w:rsid w:val="00CD6A6F"/>
    <w:rsid w:val="00CE418B"/>
    <w:rsid w:val="00CF5622"/>
    <w:rsid w:val="00CF7C5B"/>
    <w:rsid w:val="00D07EEB"/>
    <w:rsid w:val="00D30E25"/>
    <w:rsid w:val="00D43CFF"/>
    <w:rsid w:val="00D6488A"/>
    <w:rsid w:val="00D811D9"/>
    <w:rsid w:val="00D87A92"/>
    <w:rsid w:val="00DB0F40"/>
    <w:rsid w:val="00DB5108"/>
    <w:rsid w:val="00DC7227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22C4"/>
    <w:rsid w:val="00EB4C53"/>
    <w:rsid w:val="00EC3BA0"/>
    <w:rsid w:val="00EC7FE7"/>
    <w:rsid w:val="00ED3B75"/>
    <w:rsid w:val="00F0562D"/>
    <w:rsid w:val="00F3330E"/>
    <w:rsid w:val="00F64642"/>
    <w:rsid w:val="00F65FA4"/>
    <w:rsid w:val="00F66639"/>
    <w:rsid w:val="00F76FCD"/>
    <w:rsid w:val="00F819AF"/>
    <w:rsid w:val="00F93EE1"/>
    <w:rsid w:val="00F9501A"/>
    <w:rsid w:val="00FA285A"/>
    <w:rsid w:val="00FA7141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865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4D141C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D141C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AD383-E0B5-4B10-8BA1-BC9D1AB91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117</TotalTime>
  <Pages>7</Pages>
  <Words>528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16</cp:revision>
  <cp:lastPrinted>2011-05-17T22:28:00Z</cp:lastPrinted>
  <dcterms:created xsi:type="dcterms:W3CDTF">2013-04-02T18:29:00Z</dcterms:created>
  <dcterms:modified xsi:type="dcterms:W3CDTF">2013-07-16T08:08:00Z</dcterms:modified>
</cp:coreProperties>
</file>