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4C7" w:rsidRDefault="007C24C7" w:rsidP="009D1FAF">
      <w:pPr>
        <w:spacing w:before="100" w:beforeAutospacing="1" w:after="100" w:afterAutospacing="1" w:line="240" w:lineRule="auto"/>
        <w:ind w:left="360"/>
        <w:jc w:val="center"/>
        <w:rPr>
          <w:b/>
          <w:sz w:val="96"/>
          <w:szCs w:val="96"/>
        </w:rPr>
      </w:pPr>
      <w:r w:rsidRPr="00861A38">
        <w:rPr>
          <w:b/>
          <w:noProof/>
          <w:sz w:val="96"/>
          <w:szCs w:val="9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3" o:spid="_x0000_i1025" type="#_x0000_t75" alt="Obrázek1.png" style="width:240.75pt;height:56.25pt;visibility:visible">
            <v:imagedata r:id="rId5" o:title=""/>
          </v:shape>
        </w:pict>
      </w:r>
    </w:p>
    <w:p w:rsidR="007C24C7" w:rsidRPr="005A66C0" w:rsidRDefault="007C24C7" w:rsidP="009D1FAF">
      <w:pPr>
        <w:spacing w:before="100" w:beforeAutospacing="1" w:after="100" w:afterAutospacing="1" w:line="240" w:lineRule="auto"/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Název školy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Základní škola a Mateřská škola Prysk,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okres Česká Lípa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,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příspěvková organizace</w:t>
      </w:r>
      <w:r w:rsidRPr="005A66C0">
        <w:rPr>
          <w:b/>
          <w:sz w:val="36"/>
          <w:szCs w:val="36"/>
        </w:rPr>
        <w:br/>
        <w:t>Autor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Eva Vavřinová</w:t>
      </w:r>
      <w:r>
        <w:rPr>
          <w:b/>
          <w:sz w:val="36"/>
          <w:szCs w:val="36"/>
        </w:rPr>
        <w:br/>
        <w:t>Název materiálu:</w:t>
      </w:r>
      <w:bookmarkStart w:id="0" w:name="_GoBack"/>
      <w:r>
        <w:rPr>
          <w:b/>
          <w:sz w:val="36"/>
          <w:szCs w:val="36"/>
        </w:rPr>
        <w:t>VY_52_INOVACE_</w:t>
      </w:r>
      <w:r w:rsidRPr="005A66C0">
        <w:rPr>
          <w:b/>
          <w:sz w:val="36"/>
          <w:szCs w:val="36"/>
        </w:rPr>
        <w:t>1</w:t>
      </w:r>
      <w:r>
        <w:rPr>
          <w:b/>
          <w:sz w:val="36"/>
          <w:szCs w:val="36"/>
        </w:rPr>
        <w:t>7</w:t>
      </w:r>
      <w:r w:rsidRPr="005A66C0">
        <w:rPr>
          <w:b/>
          <w:sz w:val="36"/>
          <w:szCs w:val="36"/>
        </w:rPr>
        <w:t xml:space="preserve"> _ENV</w:t>
      </w:r>
      <w:r>
        <w:rPr>
          <w:b/>
          <w:sz w:val="36"/>
          <w:szCs w:val="36"/>
        </w:rPr>
        <w:t>IRONMENTÁLNÍ VÝCHOVA _Recyklace plastů - test</w:t>
      </w:r>
      <w:bookmarkEnd w:id="0"/>
    </w:p>
    <w:p w:rsidR="007C24C7" w:rsidRPr="005A66C0" w:rsidRDefault="007C24C7" w:rsidP="009D1FAF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Číslo projektu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:CZ</w:t>
      </w:r>
      <w:r>
        <w:rPr>
          <w:b/>
          <w:sz w:val="36"/>
          <w:szCs w:val="36"/>
        </w:rPr>
        <w:t>.</w:t>
      </w:r>
      <w:r w:rsidRPr="005A66C0">
        <w:rPr>
          <w:b/>
          <w:sz w:val="36"/>
          <w:szCs w:val="36"/>
        </w:rPr>
        <w:t xml:space="preserve"> 1.07/1.4.00/21.1705</w:t>
      </w:r>
    </w:p>
    <w:p w:rsidR="007C24C7" w:rsidRPr="005A66C0" w:rsidRDefault="007C24C7" w:rsidP="009D1FAF">
      <w:pPr>
        <w:rPr>
          <w:b/>
          <w:sz w:val="36"/>
          <w:szCs w:val="36"/>
        </w:rPr>
      </w:pPr>
      <w:r w:rsidRPr="005A66C0">
        <w:rPr>
          <w:b/>
          <w:sz w:val="36"/>
          <w:szCs w:val="36"/>
        </w:rPr>
        <w:t>Anotace: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 xml:space="preserve">Prezentace je určena žákům </w:t>
      </w:r>
      <w:r>
        <w:rPr>
          <w:b/>
          <w:sz w:val="36"/>
          <w:szCs w:val="36"/>
        </w:rPr>
        <w:t xml:space="preserve">3. , </w:t>
      </w:r>
      <w:smartTag w:uri="urn:schemas-microsoft-com:office:smarttags" w:element="metricconverter">
        <w:smartTagPr>
          <w:attr w:name="ProductID" w:val="4. a"/>
        </w:smartTagPr>
        <w:r>
          <w:rPr>
            <w:b/>
            <w:sz w:val="36"/>
            <w:szCs w:val="36"/>
          </w:rPr>
          <w:t>4. a</w:t>
        </w:r>
      </w:smartTag>
      <w:r>
        <w:rPr>
          <w:b/>
          <w:sz w:val="36"/>
          <w:szCs w:val="36"/>
        </w:rPr>
        <w:t xml:space="preserve"> 5. ročníku                   k procvičení</w:t>
      </w:r>
      <w:r w:rsidRPr="005A66C0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učiva o recyklaci plastů</w:t>
      </w:r>
    </w:p>
    <w:p w:rsidR="007C24C7" w:rsidRDefault="007C24C7" w:rsidP="009D1FAF">
      <w:pPr>
        <w:spacing w:before="100" w:beforeAutospacing="1" w:after="100" w:afterAutospacing="1" w:line="240" w:lineRule="auto"/>
        <w:rPr>
          <w:b/>
          <w:sz w:val="96"/>
          <w:szCs w:val="96"/>
        </w:rPr>
      </w:pPr>
      <w:r w:rsidRPr="005A66C0">
        <w:rPr>
          <w:b/>
          <w:sz w:val="36"/>
          <w:szCs w:val="36"/>
        </w:rPr>
        <w:t>Zdroj:</w:t>
      </w:r>
      <w:r>
        <w:rPr>
          <w:b/>
          <w:sz w:val="36"/>
          <w:szCs w:val="36"/>
        </w:rPr>
        <w:t xml:space="preserve"> </w:t>
      </w:r>
      <w:r w:rsidRPr="005A66C0">
        <w:rPr>
          <w:b/>
          <w:sz w:val="36"/>
          <w:szCs w:val="36"/>
        </w:rPr>
        <w:t>clipart OFFICE</w:t>
      </w:r>
    </w:p>
    <w:p w:rsidR="007C24C7" w:rsidRDefault="007C24C7" w:rsidP="005C468A">
      <w:pPr>
        <w:rPr>
          <w:b/>
          <w:sz w:val="96"/>
          <w:szCs w:val="96"/>
        </w:rPr>
      </w:pPr>
      <w:r>
        <w:rPr>
          <w:b/>
          <w:sz w:val="96"/>
          <w:szCs w:val="96"/>
        </w:rPr>
        <w:br w:type="page"/>
        <w:t xml:space="preserve">  </w:t>
      </w:r>
      <w:r w:rsidRPr="00B34B35">
        <w:rPr>
          <w:b/>
          <w:sz w:val="96"/>
          <w:szCs w:val="96"/>
        </w:rPr>
        <w:t>Recyklace plastů</w:t>
      </w:r>
    </w:p>
    <w:p w:rsidR="007C24C7" w:rsidRDefault="007C24C7" w:rsidP="00B34B35">
      <w:pPr>
        <w:spacing w:before="100" w:beforeAutospacing="1" w:after="100" w:afterAutospacing="1" w:line="240" w:lineRule="auto"/>
        <w:ind w:left="360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Jméno a příjmení:</w:t>
      </w:r>
    </w:p>
    <w:p w:rsidR="007C24C7" w:rsidRDefault="007C24C7" w:rsidP="00B34B3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 čeho se nejčastěji vyrábí plasty?</w:t>
      </w:r>
    </w:p>
    <w:p w:rsidR="007C24C7" w:rsidRPr="00B34B35" w:rsidRDefault="007C24C7" w:rsidP="00B34B35">
      <w:pPr>
        <w:pStyle w:val="ListParagraph"/>
        <w:spacing w:before="100" w:beforeAutospacing="1" w:after="100" w:afterAutospacing="1" w:line="240" w:lineRule="auto"/>
        <w:ind w:left="1080"/>
        <w:rPr>
          <w:rFonts w:ascii="Times New Roman" w:hAnsi="Times New Roman"/>
          <w:sz w:val="44"/>
          <w:szCs w:val="44"/>
        </w:rPr>
      </w:pPr>
    </w:p>
    <w:p w:rsidR="007C24C7" w:rsidRDefault="007C24C7" w:rsidP="00B34B3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Napiš alespoň 2 výrobky z plastu.</w:t>
      </w:r>
    </w:p>
    <w:p w:rsidR="007C24C7" w:rsidRPr="00B34B35" w:rsidRDefault="007C24C7" w:rsidP="00B34B35">
      <w:pPr>
        <w:pStyle w:val="ListParagraph"/>
        <w:rPr>
          <w:rFonts w:ascii="Times New Roman" w:hAnsi="Times New Roman"/>
          <w:sz w:val="44"/>
          <w:szCs w:val="44"/>
        </w:rPr>
      </w:pPr>
    </w:p>
    <w:p w:rsidR="007C24C7" w:rsidRDefault="007C24C7" w:rsidP="00B34B3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Do jakého kontejneru dáváme plasty?</w:t>
      </w:r>
    </w:p>
    <w:p w:rsidR="007C24C7" w:rsidRPr="00B34B35" w:rsidRDefault="007C24C7" w:rsidP="00B34B35">
      <w:pPr>
        <w:pStyle w:val="ListParagraph"/>
        <w:rPr>
          <w:rFonts w:ascii="Times New Roman" w:hAnsi="Times New Roman"/>
          <w:sz w:val="44"/>
          <w:szCs w:val="44"/>
        </w:rPr>
      </w:pPr>
    </w:p>
    <w:p w:rsidR="007C24C7" w:rsidRDefault="007C24C7" w:rsidP="00B34B35">
      <w:pPr>
        <w:pStyle w:val="ListParagraph"/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Zaškrtni, co do tohoto kontejneru nepatří:</w:t>
      </w:r>
    </w:p>
    <w:p w:rsidR="007C24C7" w:rsidRDefault="007C24C7" w:rsidP="00B34B35">
      <w:pPr>
        <w:pStyle w:val="ListParagraph"/>
        <w:rPr>
          <w:rFonts w:ascii="Times New Roman" w:hAnsi="Times New Roman"/>
          <w:sz w:val="44"/>
          <w:szCs w:val="44"/>
        </w:rPr>
      </w:pP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sešlápnutá PET lahev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sáček se zbytky svačiny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igelitová taška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láhev od kečupu- vymytá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polystyren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lino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trubka z novoduru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kanystr od oleje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plastové hračky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lahev s kečupem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koberce</w:t>
      </w:r>
    </w:p>
    <w:p w:rsidR="007C24C7" w:rsidRDefault="007C24C7" w:rsidP="00B34B35">
      <w:pPr>
        <w:pStyle w:val="ListParagraph"/>
        <w:numPr>
          <w:ilvl w:val="0"/>
          <w:numId w:val="3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kelímek od jogurtu</w:t>
      </w:r>
    </w:p>
    <w:p w:rsidR="007C24C7" w:rsidRDefault="007C24C7" w:rsidP="00035B18">
      <w:pPr>
        <w:pStyle w:val="ListParagraph"/>
        <w:numPr>
          <w:ilvl w:val="0"/>
          <w:numId w:val="2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Proč je vhodné vhazovat do kontejneru sešlápnuté PET lahve?</w:t>
      </w:r>
    </w:p>
    <w:p w:rsidR="007C24C7" w:rsidRDefault="007C24C7" w:rsidP="00035B18">
      <w:pPr>
        <w:pStyle w:val="ListParagraph"/>
        <w:ind w:left="1080"/>
        <w:rPr>
          <w:rFonts w:ascii="Times New Roman" w:hAnsi="Times New Roman"/>
          <w:sz w:val="44"/>
          <w:szCs w:val="44"/>
        </w:rPr>
      </w:pPr>
    </w:p>
    <w:p w:rsidR="007C24C7" w:rsidRDefault="007C24C7" w:rsidP="00035B18">
      <w:pPr>
        <w:pStyle w:val="ListParagraph"/>
        <w:numPr>
          <w:ilvl w:val="0"/>
          <w:numId w:val="2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Napiš alespoň 5 výrobků, které vzniknou recyklací plastu.</w:t>
      </w:r>
    </w:p>
    <w:p w:rsidR="007C24C7" w:rsidRPr="00035B18" w:rsidRDefault="007C24C7" w:rsidP="00035B18">
      <w:pPr>
        <w:rPr>
          <w:rFonts w:ascii="Times New Roman" w:hAnsi="Times New Roman"/>
          <w:sz w:val="44"/>
          <w:szCs w:val="44"/>
        </w:rPr>
      </w:pPr>
    </w:p>
    <w:p w:rsidR="007C24C7" w:rsidRDefault="007C24C7" w:rsidP="00035B18">
      <w:pPr>
        <w:pStyle w:val="ListParagraph"/>
        <w:numPr>
          <w:ilvl w:val="0"/>
          <w:numId w:val="2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Kolik PET lahví je potřeba k výrobě jedné bundy?</w:t>
      </w:r>
    </w:p>
    <w:p w:rsidR="007C24C7" w:rsidRPr="00035B18" w:rsidRDefault="007C24C7" w:rsidP="00035B18">
      <w:pPr>
        <w:pStyle w:val="ListParagraph"/>
        <w:rPr>
          <w:rFonts w:ascii="Times New Roman" w:hAnsi="Times New Roman"/>
          <w:sz w:val="44"/>
          <w:szCs w:val="44"/>
        </w:rPr>
      </w:pPr>
    </w:p>
    <w:p w:rsidR="007C24C7" w:rsidRDefault="007C24C7" w:rsidP="00035B18">
      <w:pPr>
        <w:pStyle w:val="ListParagraph"/>
        <w:numPr>
          <w:ilvl w:val="0"/>
          <w:numId w:val="2"/>
        </w:numPr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>Zamysli se a nakresli 4 výrobky, které najdeš:</w:t>
      </w:r>
    </w:p>
    <w:p w:rsidR="007C24C7" w:rsidRPr="00035B18" w:rsidRDefault="007C24C7" w:rsidP="00035B18">
      <w:pPr>
        <w:pStyle w:val="ListParagraph"/>
        <w:rPr>
          <w:rFonts w:ascii="Times New Roman" w:hAnsi="Times New Roman"/>
          <w:sz w:val="44"/>
          <w:szCs w:val="44"/>
        </w:rPr>
      </w:pPr>
    </w:p>
    <w:p w:rsidR="007C24C7" w:rsidRPr="00035B18" w:rsidRDefault="007C24C7" w:rsidP="00035B18">
      <w:pPr>
        <w:pStyle w:val="ListParagraph"/>
        <w:ind w:left="1080"/>
        <w:rPr>
          <w:rFonts w:ascii="Times New Roman" w:hAnsi="Times New Roman"/>
          <w:sz w:val="44"/>
          <w:szCs w:val="4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248pt;margin-top:4.2pt;width:0;height:283.4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"/>
        </w:pict>
      </w:r>
      <w:r>
        <w:rPr>
          <w:rFonts w:ascii="Times New Roman" w:hAnsi="Times New Roman"/>
          <w:sz w:val="44"/>
          <w:szCs w:val="44"/>
        </w:rPr>
        <w:t>děvčata v kuchyni           chlapci v garáži</w:t>
      </w:r>
    </w:p>
    <w:sectPr w:rsidR="007C24C7" w:rsidRPr="00035B18" w:rsidSect="00BD42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B65F1A"/>
    <w:multiLevelType w:val="hybridMultilevel"/>
    <w:tmpl w:val="7BBA260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7617B0A"/>
    <w:multiLevelType w:val="multilevel"/>
    <w:tmpl w:val="305E0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4A46C2"/>
    <w:multiLevelType w:val="hybridMultilevel"/>
    <w:tmpl w:val="0AEA1DFA"/>
    <w:lvl w:ilvl="0" w:tplc="A8649CE2">
      <w:start w:val="1"/>
      <w:numFmt w:val="decimal"/>
      <w:lvlText w:val="%1)"/>
      <w:lvlJc w:val="left"/>
      <w:pPr>
        <w:ind w:left="1080" w:hanging="72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34B35"/>
    <w:rsid w:val="0002689E"/>
    <w:rsid w:val="00035B18"/>
    <w:rsid w:val="001C7352"/>
    <w:rsid w:val="001F161E"/>
    <w:rsid w:val="001F3145"/>
    <w:rsid w:val="004213BE"/>
    <w:rsid w:val="005A66C0"/>
    <w:rsid w:val="005C468A"/>
    <w:rsid w:val="007C24C7"/>
    <w:rsid w:val="0085277A"/>
    <w:rsid w:val="00861A38"/>
    <w:rsid w:val="009A64F6"/>
    <w:rsid w:val="009D1FAF"/>
    <w:rsid w:val="00B24925"/>
    <w:rsid w:val="00B34B35"/>
    <w:rsid w:val="00BD42DD"/>
    <w:rsid w:val="00C73950"/>
    <w:rsid w:val="00F229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64F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34B3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9D1F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D1F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148</Words>
  <Characters>879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Bája</dc:creator>
  <cp:keywords/>
  <dc:description/>
  <cp:lastModifiedBy>DUM</cp:lastModifiedBy>
  <cp:revision>2</cp:revision>
  <dcterms:created xsi:type="dcterms:W3CDTF">2012-03-19T18:11:00Z</dcterms:created>
  <dcterms:modified xsi:type="dcterms:W3CDTF">2012-03-19T18:11:00Z</dcterms:modified>
</cp:coreProperties>
</file>