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803" w:rsidRDefault="006F6BBC" w:rsidP="006F6BBC">
      <w:pPr>
        <w:pStyle w:val="Nzev"/>
      </w:pPr>
      <w:r w:rsidRPr="006F6BBC">
        <w:t xml:space="preserve">EU </w:t>
      </w:r>
      <w:proofErr w:type="spellStart"/>
      <w:r w:rsidRPr="006F6BBC">
        <w:t>peníze</w:t>
      </w:r>
      <w:proofErr w:type="spellEnd"/>
      <w:r w:rsidRPr="006F6BBC">
        <w:t xml:space="preserve"> </w:t>
      </w:r>
      <w:proofErr w:type="spellStart"/>
      <w:r w:rsidRPr="006F6BBC">
        <w:t>školám</w:t>
      </w:r>
      <w:proofErr w:type="spellEnd"/>
    </w:p>
    <w:p w:rsidR="00832803" w:rsidRPr="00832803" w:rsidRDefault="006F6BBC" w:rsidP="006F6BBC">
      <w:pPr>
        <w:pStyle w:val="Podtitul"/>
      </w:pPr>
      <w:proofErr w:type="spellStart"/>
      <w:r w:rsidRPr="006F6BBC">
        <w:t>Základní</w:t>
      </w:r>
      <w:proofErr w:type="spellEnd"/>
      <w:r w:rsidRPr="006F6BBC">
        <w:t xml:space="preserve"> </w:t>
      </w:r>
      <w:proofErr w:type="spellStart"/>
      <w:r w:rsidRPr="006F6BBC">
        <w:t>škola</w:t>
      </w:r>
      <w:proofErr w:type="spellEnd"/>
      <w:r w:rsidRPr="006F6BBC">
        <w:t xml:space="preserve"> </w:t>
      </w:r>
      <w:proofErr w:type="spellStart"/>
      <w:r w:rsidR="00616561">
        <w:t>Čachovice</w:t>
      </w:r>
      <w:proofErr w:type="spellEnd"/>
      <w:r w:rsidR="00616561">
        <w:t xml:space="preserve"> a </w:t>
      </w:r>
      <w:proofErr w:type="spellStart"/>
      <w:r w:rsidR="00616561">
        <w:t>Mateřská</w:t>
      </w:r>
      <w:proofErr w:type="spellEnd"/>
      <w:r w:rsidR="00616561">
        <w:t xml:space="preserve"> </w:t>
      </w:r>
      <w:proofErr w:type="spellStart"/>
      <w:r w:rsidR="00616561">
        <w:t>škola</w:t>
      </w:r>
      <w:proofErr w:type="spellEnd"/>
      <w:r w:rsidR="00616561">
        <w:t xml:space="preserve"> </w:t>
      </w:r>
      <w:proofErr w:type="spellStart"/>
      <w:r w:rsidR="00616561">
        <w:t>Struhy</w:t>
      </w:r>
      <w:proofErr w:type="spellEnd"/>
      <w:r w:rsidRPr="006F6BBC">
        <w:t xml:space="preserve">, </w:t>
      </w:r>
      <w:proofErr w:type="spellStart"/>
      <w:r w:rsidRPr="006F6BBC">
        <w:t>Komenského</w:t>
      </w:r>
      <w:proofErr w:type="spellEnd"/>
      <w:r w:rsidRPr="006F6BBC">
        <w:t xml:space="preserve"> </w:t>
      </w:r>
      <w:r w:rsidR="00616561">
        <w:t>96</w:t>
      </w:r>
      <w:r w:rsidRPr="006F6BBC">
        <w:t>,</w:t>
      </w:r>
      <w:r>
        <w:t xml:space="preserve"> </w:t>
      </w:r>
      <w:proofErr w:type="spellStart"/>
      <w:r w:rsidRPr="006F6BBC">
        <w:t>příspěvková</w:t>
      </w:r>
      <w:proofErr w:type="spellEnd"/>
      <w:r w:rsidRPr="006F6BBC">
        <w:t xml:space="preserve"> </w:t>
      </w:r>
      <w:proofErr w:type="spellStart"/>
      <w:r w:rsidRPr="006F6BBC">
        <w:t>organizace</w:t>
      </w:r>
      <w:proofErr w:type="spellEnd"/>
    </w:p>
    <w:p w:rsidR="00832803" w:rsidRDefault="006F6BBC" w:rsidP="006F6BBC">
      <w:pPr>
        <w:pStyle w:val="Informace"/>
      </w:pPr>
      <w:proofErr w:type="spellStart"/>
      <w:r w:rsidRPr="0004313B">
        <w:rPr>
          <w:b/>
        </w:rPr>
        <w:t>Označení</w:t>
      </w:r>
      <w:proofErr w:type="spellEnd"/>
      <w:r w:rsidRPr="0004313B">
        <w:rPr>
          <w:b/>
        </w:rPr>
        <w:t>:</w:t>
      </w:r>
      <w:r w:rsidR="00342A8D">
        <w:tab/>
      </w:r>
      <w:bookmarkStart w:id="0" w:name="_GoBack"/>
      <w:r w:rsidR="00342A8D">
        <w:t>VY_32_INOVACE_49_Po</w:t>
      </w:r>
      <w:r w:rsidR="006419E5">
        <w:t>Slz</w:t>
      </w:r>
      <w:r w:rsidR="001E7664">
        <w:t>Aj8</w:t>
      </w:r>
      <w:bookmarkEnd w:id="0"/>
    </w:p>
    <w:p w:rsidR="000477A6" w:rsidRDefault="006F6BBC" w:rsidP="006F6BBC">
      <w:pPr>
        <w:pStyle w:val="Informace"/>
      </w:pPr>
      <w:proofErr w:type="spellStart"/>
      <w:r w:rsidRPr="0004313B">
        <w:rPr>
          <w:b/>
        </w:rPr>
        <w:t>Předmět</w:t>
      </w:r>
      <w:proofErr w:type="spellEnd"/>
      <w:r w:rsidRPr="0004313B">
        <w:rPr>
          <w:b/>
        </w:rPr>
        <w:t>:</w:t>
      </w:r>
      <w:r w:rsidR="000477A6">
        <w:tab/>
      </w:r>
      <w:proofErr w:type="spellStart"/>
      <w:r w:rsidR="000477A6">
        <w:t>Anglický</w:t>
      </w:r>
      <w:proofErr w:type="spellEnd"/>
      <w:r w:rsidR="000477A6">
        <w:t xml:space="preserve"> </w:t>
      </w:r>
      <w:proofErr w:type="spellStart"/>
      <w:r w:rsidR="000477A6">
        <w:t>jazyk</w:t>
      </w:r>
      <w:proofErr w:type="spellEnd"/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Ročník</w:t>
      </w:r>
      <w:proofErr w:type="spellEnd"/>
      <w:r w:rsidRPr="0004313B">
        <w:rPr>
          <w:b/>
        </w:rPr>
        <w:t>:</w:t>
      </w:r>
      <w:r w:rsidR="000477A6">
        <w:tab/>
        <w:t>8.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Téma</w:t>
      </w:r>
      <w:proofErr w:type="spellEnd"/>
      <w:r w:rsidRPr="0004313B">
        <w:rPr>
          <w:b/>
        </w:rPr>
        <w:t>:</w:t>
      </w:r>
      <w:r w:rsidR="000477A6">
        <w:tab/>
        <w:t>Music in English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Název</w:t>
      </w:r>
      <w:proofErr w:type="spellEnd"/>
      <w:r w:rsidRPr="0004313B">
        <w:rPr>
          <w:b/>
        </w:rPr>
        <w:t>:</w:t>
      </w:r>
      <w:r w:rsidR="001E7664">
        <w:tab/>
        <w:t>Taylor Swift</w:t>
      </w:r>
      <w:r w:rsidR="00A2270C">
        <w:t xml:space="preserve"> – Love Story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Autor</w:t>
      </w:r>
      <w:proofErr w:type="spellEnd"/>
      <w:r w:rsidRPr="0004313B">
        <w:rPr>
          <w:b/>
        </w:rPr>
        <w:t>:</w:t>
      </w:r>
      <w:r w:rsidR="000477A6">
        <w:tab/>
        <w:t xml:space="preserve">Mgr. </w:t>
      </w:r>
      <w:proofErr w:type="spellStart"/>
      <w:r w:rsidR="000477A6">
        <w:t>Vlasta</w:t>
      </w:r>
      <w:proofErr w:type="spellEnd"/>
      <w:r w:rsidR="000477A6">
        <w:t xml:space="preserve"> </w:t>
      </w:r>
      <w:proofErr w:type="spellStart"/>
      <w:r w:rsidR="000477A6">
        <w:t>Kouříková</w:t>
      </w:r>
      <w:proofErr w:type="spellEnd"/>
    </w:p>
    <w:p w:rsidR="006F6BBC" w:rsidRPr="00832803" w:rsidRDefault="006F6BBC" w:rsidP="006F6BBC">
      <w:pPr>
        <w:pStyle w:val="Informace"/>
      </w:pPr>
      <w:proofErr w:type="spellStart"/>
      <w:r w:rsidRPr="0004313B">
        <w:rPr>
          <w:b/>
        </w:rPr>
        <w:t>Popis</w:t>
      </w:r>
      <w:proofErr w:type="spellEnd"/>
      <w:r w:rsidRPr="0004313B">
        <w:rPr>
          <w:b/>
        </w:rPr>
        <w:t>:</w:t>
      </w:r>
      <w:r w:rsidR="000477A6">
        <w:tab/>
      </w:r>
      <w:proofErr w:type="spellStart"/>
      <w:r w:rsidR="000477A6">
        <w:t>Pracovní</w:t>
      </w:r>
      <w:proofErr w:type="spellEnd"/>
      <w:r w:rsidR="000477A6">
        <w:t xml:space="preserve"> list text </w:t>
      </w:r>
      <w:proofErr w:type="spellStart"/>
      <w:proofErr w:type="gramStart"/>
      <w:r w:rsidR="000477A6">
        <w:t>na</w:t>
      </w:r>
      <w:proofErr w:type="spellEnd"/>
      <w:proofErr w:type="gramEnd"/>
      <w:r w:rsidR="000477A6">
        <w:t xml:space="preserve"> </w:t>
      </w:r>
      <w:proofErr w:type="spellStart"/>
      <w:r w:rsidR="000477A6">
        <w:t>doplnění</w:t>
      </w:r>
      <w:proofErr w:type="spellEnd"/>
      <w:r w:rsidR="000477A6">
        <w:t xml:space="preserve"> </w:t>
      </w:r>
      <w:proofErr w:type="spellStart"/>
      <w:r w:rsidR="000477A6">
        <w:t>podle</w:t>
      </w:r>
      <w:proofErr w:type="spellEnd"/>
      <w:r w:rsidR="000477A6">
        <w:t xml:space="preserve"> </w:t>
      </w:r>
      <w:proofErr w:type="spellStart"/>
      <w:r w:rsidR="000477A6">
        <w:t>poslechu</w:t>
      </w:r>
      <w:proofErr w:type="spellEnd"/>
      <w:r w:rsidR="00342A8D">
        <w:t xml:space="preserve"> a </w:t>
      </w:r>
      <w:proofErr w:type="spellStart"/>
      <w:r w:rsidR="00342A8D">
        <w:t>na</w:t>
      </w:r>
      <w:proofErr w:type="spellEnd"/>
      <w:r w:rsidR="00342A8D">
        <w:t xml:space="preserve"> </w:t>
      </w:r>
      <w:proofErr w:type="spellStart"/>
      <w:r w:rsidR="00342A8D">
        <w:t>procvičení</w:t>
      </w:r>
      <w:proofErr w:type="spellEnd"/>
      <w:r w:rsidR="00342A8D">
        <w:t xml:space="preserve"> </w:t>
      </w:r>
      <w:proofErr w:type="spellStart"/>
      <w:r w:rsidR="00342A8D">
        <w:t>času</w:t>
      </w:r>
      <w:proofErr w:type="spellEnd"/>
      <w:r w:rsidR="00342A8D">
        <w:t xml:space="preserve"> </w:t>
      </w:r>
      <w:proofErr w:type="spellStart"/>
      <w:r w:rsidR="00342A8D">
        <w:t>minulého</w:t>
      </w:r>
      <w:proofErr w:type="spellEnd"/>
      <w:r w:rsidR="00342A8D">
        <w:t xml:space="preserve"> </w:t>
      </w:r>
      <w:proofErr w:type="spellStart"/>
      <w:r w:rsidR="00342A8D">
        <w:t>jednoduchého</w:t>
      </w:r>
      <w:proofErr w:type="spellEnd"/>
      <w:r w:rsidR="00342A8D">
        <w:t>.</w:t>
      </w:r>
    </w:p>
    <w:p w:rsidR="0004313B" w:rsidRDefault="0004313B" w:rsidP="00832803"/>
    <w:p w:rsidR="00E278AB" w:rsidRDefault="00E278AB" w:rsidP="00832803"/>
    <w:p w:rsidR="00E278AB" w:rsidRDefault="00E278AB" w:rsidP="00832803"/>
    <w:p w:rsidR="00E278AB" w:rsidRDefault="00E278AB" w:rsidP="00832803"/>
    <w:p w:rsidR="00E278AB" w:rsidRDefault="00E278AB" w:rsidP="00832803"/>
    <w:p w:rsidR="00E278AB" w:rsidRDefault="00E278AB" w:rsidP="00832803"/>
    <w:p w:rsidR="00E278AB" w:rsidRDefault="00E278AB" w:rsidP="00832803"/>
    <w:p w:rsidR="00E278AB" w:rsidRDefault="00E278AB" w:rsidP="00832803"/>
    <w:p w:rsidR="00E278AB" w:rsidRDefault="00E278AB" w:rsidP="00832803"/>
    <w:p w:rsidR="00E278AB" w:rsidRDefault="00E278AB" w:rsidP="00832803"/>
    <w:p w:rsidR="00E278AB" w:rsidRDefault="00E278AB" w:rsidP="00832803"/>
    <w:p w:rsidR="00E278AB" w:rsidRDefault="00E278AB" w:rsidP="00832803"/>
    <w:p w:rsidR="00E278AB" w:rsidRDefault="00E278AB" w:rsidP="00832803"/>
    <w:p w:rsidR="00E278AB" w:rsidRDefault="00E278AB" w:rsidP="00832803"/>
    <w:p w:rsidR="00E278AB" w:rsidRDefault="00E278AB" w:rsidP="00832803"/>
    <w:p w:rsidR="00E278AB" w:rsidRDefault="00E278AB" w:rsidP="00832803"/>
    <w:p w:rsidR="00E278AB" w:rsidRDefault="00E278AB" w:rsidP="00832803"/>
    <w:p w:rsidR="00E278AB" w:rsidRDefault="00E278AB" w:rsidP="00832803"/>
    <w:p w:rsidR="00E278AB" w:rsidRDefault="00E278AB" w:rsidP="00832803"/>
    <w:p w:rsidR="00E278AB" w:rsidRDefault="00E278AB" w:rsidP="00832803"/>
    <w:p w:rsidR="00E278AB" w:rsidRDefault="00E278AB" w:rsidP="00832803"/>
    <w:p w:rsidR="00E278AB" w:rsidRDefault="00E278AB" w:rsidP="00832803"/>
    <w:p w:rsidR="00E278AB" w:rsidRDefault="00E278AB" w:rsidP="00832803"/>
    <w:p w:rsidR="00E278AB" w:rsidRDefault="00E278AB" w:rsidP="00832803"/>
    <w:p w:rsidR="00E278AB" w:rsidRDefault="00E278AB">
      <w:r>
        <w:br w:type="page"/>
      </w:r>
    </w:p>
    <w:p w:rsidR="002E0911" w:rsidRPr="002E0911" w:rsidRDefault="002E0911">
      <w:pPr>
        <w:rPr>
          <w:b/>
        </w:rPr>
      </w:pPr>
      <w:proofErr w:type="spellStart"/>
      <w:r w:rsidRPr="002E0911">
        <w:rPr>
          <w:b/>
        </w:rPr>
        <w:lastRenderedPageBreak/>
        <w:t>Metodika</w:t>
      </w:r>
      <w:proofErr w:type="spellEnd"/>
      <w:r w:rsidRPr="002E0911">
        <w:rPr>
          <w:b/>
        </w:rPr>
        <w:t xml:space="preserve"> k </w:t>
      </w:r>
      <w:proofErr w:type="spellStart"/>
      <w:r w:rsidRPr="002E0911">
        <w:rPr>
          <w:b/>
        </w:rPr>
        <w:t>materiálu</w:t>
      </w:r>
      <w:proofErr w:type="spellEnd"/>
      <w:r w:rsidRPr="002E0911">
        <w:rPr>
          <w:b/>
        </w:rPr>
        <w:t xml:space="preserve">: </w:t>
      </w:r>
    </w:p>
    <w:p w:rsidR="002E0911" w:rsidRPr="002E0911" w:rsidRDefault="002E0911">
      <w:pPr>
        <w:rPr>
          <w:lang w:val="cs-CZ"/>
        </w:rPr>
      </w:pPr>
    </w:p>
    <w:p w:rsidR="002E0911" w:rsidRDefault="002E0911">
      <w:r w:rsidRPr="002E0911">
        <w:rPr>
          <w:lang w:val="cs-CZ"/>
        </w:rPr>
        <w:t>Žáci doplní text písně podle poslechu. Následuje cvičení ve dvojicích, kdy žáci pracují s odlišným textem a otázkami se snaží od spolužáka zjistit požadované informace a doplnit text.</w:t>
      </w:r>
      <w:r w:rsidR="00E549AD">
        <w:rPr>
          <w:lang w:val="cs-CZ"/>
        </w:rPr>
        <w:t xml:space="preserve"> Učitel přip</w:t>
      </w:r>
      <w:r w:rsidR="008C1AB5">
        <w:rPr>
          <w:lang w:val="cs-CZ"/>
        </w:rPr>
        <w:t>r</w:t>
      </w:r>
      <w:r w:rsidR="00E549AD">
        <w:rPr>
          <w:lang w:val="cs-CZ"/>
        </w:rPr>
        <w:t>aví rozdílné texty pro dvojice.</w:t>
      </w:r>
      <w:r>
        <w:br w:type="page"/>
      </w:r>
    </w:p>
    <w:p w:rsidR="00E278AB" w:rsidRDefault="00E278AB" w:rsidP="00E278AB">
      <w:pPr>
        <w:sectPr w:rsidR="00E278AB" w:rsidSect="00832803"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1906" w:h="16838" w:code="9"/>
          <w:pgMar w:top="1418" w:right="1418" w:bottom="1418" w:left="1418" w:header="567" w:footer="567" w:gutter="0"/>
          <w:cols w:space="708"/>
          <w:titlePg/>
          <w:docGrid w:linePitch="360"/>
        </w:sectPr>
      </w:pPr>
    </w:p>
    <w:p w:rsidR="00A2270C" w:rsidRPr="00A2270C" w:rsidRDefault="00A2270C" w:rsidP="00A2270C">
      <w:pPr>
        <w:jc w:val="center"/>
        <w:rPr>
          <w:b/>
          <w:sz w:val="32"/>
          <w:szCs w:val="32"/>
        </w:rPr>
      </w:pPr>
      <w:r w:rsidRPr="00A2270C">
        <w:rPr>
          <w:b/>
          <w:sz w:val="32"/>
          <w:szCs w:val="32"/>
        </w:rPr>
        <w:lastRenderedPageBreak/>
        <w:t>Taylor Swift – Love Story</w:t>
      </w:r>
    </w:p>
    <w:p w:rsidR="00A2270C" w:rsidRDefault="00A2270C" w:rsidP="00E278AB"/>
    <w:p w:rsidR="00E278AB" w:rsidRDefault="00F41A5A" w:rsidP="00E278AB">
      <w:r>
        <w:t xml:space="preserve">We were both </w:t>
      </w:r>
      <w:r>
        <w:rPr>
          <w:lang w:val="cs-CZ"/>
        </w:rPr>
        <w:softHyphen/>
      </w:r>
      <w:r>
        <w:rPr>
          <w:lang w:val="cs-CZ"/>
        </w:rPr>
        <w:softHyphen/>
      </w:r>
      <w:r>
        <w:rPr>
          <w:lang w:val="cs-CZ"/>
        </w:rPr>
        <w:softHyphen/>
      </w:r>
      <w:r>
        <w:rPr>
          <w:lang w:val="cs-CZ"/>
        </w:rPr>
        <w:softHyphen/>
      </w:r>
      <w:r>
        <w:rPr>
          <w:lang w:val="cs-CZ"/>
        </w:rPr>
        <w:softHyphen/>
      </w:r>
      <w:r>
        <w:rPr>
          <w:lang w:val="cs-CZ"/>
        </w:rPr>
        <w:softHyphen/>
      </w:r>
      <w:r>
        <w:rPr>
          <w:lang w:val="cs-CZ"/>
        </w:rPr>
        <w:softHyphen/>
      </w:r>
      <w:r>
        <w:rPr>
          <w:lang w:val="cs-CZ"/>
        </w:rPr>
        <w:softHyphen/>
      </w:r>
      <w:r>
        <w:rPr>
          <w:lang w:val="cs-CZ"/>
        </w:rPr>
        <w:softHyphen/>
      </w:r>
      <w:r>
        <w:rPr>
          <w:lang w:val="cs-CZ"/>
        </w:rPr>
        <w:softHyphen/>
      </w:r>
      <w:r>
        <w:rPr>
          <w:lang w:val="cs-CZ"/>
        </w:rPr>
        <w:softHyphen/>
      </w:r>
      <w:r>
        <w:rPr>
          <w:lang w:val="cs-CZ"/>
        </w:rPr>
        <w:softHyphen/>
      </w:r>
      <w:r>
        <w:rPr>
          <w:lang w:val="cs-CZ"/>
        </w:rPr>
        <w:softHyphen/>
      </w:r>
      <w:r>
        <w:rPr>
          <w:lang w:val="cs-CZ"/>
        </w:rPr>
        <w:softHyphen/>
      </w:r>
      <w:r>
        <w:rPr>
          <w:lang w:val="cs-CZ"/>
        </w:rPr>
        <w:softHyphen/>
      </w:r>
      <w:r>
        <w:rPr>
          <w:lang w:val="cs-CZ"/>
        </w:rPr>
        <w:softHyphen/>
      </w:r>
      <w:r>
        <w:rPr>
          <w:lang w:val="cs-CZ"/>
        </w:rPr>
        <w:softHyphen/>
      </w:r>
      <w:r>
        <w:rPr>
          <w:lang w:val="cs-CZ"/>
        </w:rPr>
        <w:softHyphen/>
      </w:r>
      <w:r>
        <w:rPr>
          <w:lang w:val="cs-CZ"/>
        </w:rPr>
        <w:softHyphen/>
        <w:t>____________</w:t>
      </w:r>
      <w:r w:rsidR="00E278AB">
        <w:t>, when I first saw you</w:t>
      </w:r>
    </w:p>
    <w:p w:rsidR="00E278AB" w:rsidRDefault="00E278AB" w:rsidP="00E278AB">
      <w:r>
        <w:t xml:space="preserve">I </w:t>
      </w:r>
      <w:r w:rsidR="00F41A5A" w:rsidRPr="00F41A5A">
        <w:t>____________</w:t>
      </w:r>
      <w:r>
        <w:t xml:space="preserve"> my eyes and the flashback starts</w:t>
      </w:r>
    </w:p>
    <w:p w:rsidR="00E278AB" w:rsidRDefault="00E278AB" w:rsidP="00E278AB">
      <w:r>
        <w:t xml:space="preserve">I'm standing there on a balcony in </w:t>
      </w:r>
      <w:r w:rsidR="00393F06">
        <w:rPr>
          <w:lang w:val="cs-CZ"/>
        </w:rPr>
        <w:t>____________</w:t>
      </w:r>
      <w:r>
        <w:t xml:space="preserve"> air</w:t>
      </w:r>
    </w:p>
    <w:p w:rsidR="00E278AB" w:rsidRDefault="00E278AB" w:rsidP="00E278AB">
      <w:r>
        <w:t xml:space="preserve">I see the </w:t>
      </w:r>
      <w:proofErr w:type="gramStart"/>
      <w:r>
        <w:t>lights,</w:t>
      </w:r>
      <w:proofErr w:type="gramEnd"/>
      <w:r>
        <w:t xml:space="preserve"> see the party, the ball gowns</w:t>
      </w:r>
    </w:p>
    <w:p w:rsidR="00E278AB" w:rsidRDefault="00E278AB" w:rsidP="00E278AB">
      <w:r>
        <w:t>I see you make your way through the crowd</w:t>
      </w:r>
    </w:p>
    <w:p w:rsidR="00E278AB" w:rsidRDefault="00E278AB" w:rsidP="00E278AB">
      <w:r>
        <w:t>And say "</w:t>
      </w:r>
      <w:r w:rsidR="00F41A5A">
        <w:rPr>
          <w:lang w:val="cs-CZ"/>
        </w:rPr>
        <w:t>____________</w:t>
      </w:r>
      <w:r>
        <w:t>", little did I know</w:t>
      </w:r>
    </w:p>
    <w:p w:rsidR="00E278AB" w:rsidRDefault="00E278AB" w:rsidP="00E278AB"/>
    <w:p w:rsidR="00E278AB" w:rsidRDefault="00E278AB" w:rsidP="00E278AB">
      <w:r>
        <w:t>That you were Romeo</w:t>
      </w:r>
    </w:p>
    <w:p w:rsidR="00E278AB" w:rsidRDefault="00E278AB" w:rsidP="00E278AB">
      <w:r>
        <w:t>You were throwing pebbles</w:t>
      </w:r>
    </w:p>
    <w:p w:rsidR="00E278AB" w:rsidRDefault="00F41A5A" w:rsidP="00E278AB">
      <w:r w:rsidRPr="00F41A5A">
        <w:t>____________</w:t>
      </w:r>
      <w:r w:rsidR="00E278AB">
        <w:t xml:space="preserve"> </w:t>
      </w:r>
      <w:proofErr w:type="gramStart"/>
      <w:r w:rsidR="00E278AB">
        <w:t>my</w:t>
      </w:r>
      <w:proofErr w:type="gramEnd"/>
      <w:r w:rsidR="00E278AB">
        <w:t xml:space="preserve"> daddy said "Stay away from Julie"</w:t>
      </w:r>
    </w:p>
    <w:p w:rsidR="00E278AB" w:rsidRDefault="00E278AB" w:rsidP="00E278AB">
      <w:r>
        <w:t xml:space="preserve">And I was crying on the </w:t>
      </w:r>
      <w:r w:rsidR="00F41A5A" w:rsidRPr="00F41A5A">
        <w:t>____________</w:t>
      </w:r>
    </w:p>
    <w:p w:rsidR="00E278AB" w:rsidRDefault="00393F06" w:rsidP="00E278AB">
      <w:r>
        <w:t>Beg</w:t>
      </w:r>
      <w:r w:rsidR="00E278AB">
        <w:t>in you please don't go</w:t>
      </w:r>
    </w:p>
    <w:p w:rsidR="00E278AB" w:rsidRDefault="00E278AB" w:rsidP="00E278AB"/>
    <w:p w:rsidR="00E278AB" w:rsidRDefault="00E278AB" w:rsidP="00E278AB">
      <w:r>
        <w:t>And I said</w:t>
      </w:r>
    </w:p>
    <w:p w:rsidR="00E278AB" w:rsidRDefault="00E278AB" w:rsidP="00E278AB"/>
    <w:p w:rsidR="00E278AB" w:rsidRDefault="00E278AB" w:rsidP="00E278AB">
      <w:r>
        <w:t xml:space="preserve">Romeo </w:t>
      </w:r>
      <w:r w:rsidR="00F41A5A">
        <w:rPr>
          <w:lang w:val="cs-CZ"/>
        </w:rPr>
        <w:t>____________</w:t>
      </w:r>
      <w:r>
        <w:t xml:space="preserve"> me</w:t>
      </w:r>
    </w:p>
    <w:p w:rsidR="00E278AB" w:rsidRDefault="00E278AB" w:rsidP="00E278AB">
      <w:r>
        <w:t>Some where we can be alone</w:t>
      </w:r>
    </w:p>
    <w:p w:rsidR="00E278AB" w:rsidRDefault="00E278AB" w:rsidP="00E278AB">
      <w:r>
        <w:t xml:space="preserve">I'll be </w:t>
      </w:r>
      <w:r w:rsidR="00F41A5A">
        <w:rPr>
          <w:lang w:val="cs-CZ"/>
        </w:rPr>
        <w:t>____________</w:t>
      </w:r>
    </w:p>
    <w:p w:rsidR="00E278AB" w:rsidRDefault="00E278AB" w:rsidP="00E278AB">
      <w:r>
        <w:t>All there's left to do is run</w:t>
      </w:r>
    </w:p>
    <w:p w:rsidR="00E278AB" w:rsidRDefault="00E278AB" w:rsidP="00E278AB">
      <w:r>
        <w:t>You'll be the Prince</w:t>
      </w:r>
    </w:p>
    <w:p w:rsidR="00E278AB" w:rsidRDefault="00E278AB" w:rsidP="00E278AB">
      <w:r>
        <w:t xml:space="preserve">And I'll be the </w:t>
      </w:r>
      <w:r w:rsidR="00F41A5A">
        <w:rPr>
          <w:lang w:val="cs-CZ"/>
        </w:rPr>
        <w:t>____________</w:t>
      </w:r>
    </w:p>
    <w:p w:rsidR="00E278AB" w:rsidRDefault="00E278AB" w:rsidP="00E278AB">
      <w:r>
        <w:t>It's a Love Story</w:t>
      </w:r>
    </w:p>
    <w:p w:rsidR="00E278AB" w:rsidRDefault="00393F06" w:rsidP="00E278AB">
      <w:r>
        <w:rPr>
          <w:lang w:val="cs-CZ"/>
        </w:rPr>
        <w:t>____________</w:t>
      </w:r>
      <w:r w:rsidR="00E278AB">
        <w:t>just say "Yes"</w:t>
      </w:r>
    </w:p>
    <w:p w:rsidR="00E278AB" w:rsidRDefault="00E278AB" w:rsidP="00E278AB"/>
    <w:p w:rsidR="00E278AB" w:rsidRDefault="00E278AB" w:rsidP="00E278AB">
      <w:r>
        <w:t>So I sneak out</w:t>
      </w:r>
    </w:p>
    <w:p w:rsidR="00E278AB" w:rsidRDefault="00E278AB" w:rsidP="00E278AB">
      <w:r>
        <w:t xml:space="preserve">To the </w:t>
      </w:r>
      <w:r w:rsidR="00F41A5A" w:rsidRPr="00F41A5A">
        <w:t>____________</w:t>
      </w:r>
      <w:r>
        <w:t xml:space="preserve"> to see you</w:t>
      </w:r>
    </w:p>
    <w:p w:rsidR="00E278AB" w:rsidRDefault="00E278AB" w:rsidP="00E278AB">
      <w:r>
        <w:t>We keep quiet</w:t>
      </w:r>
    </w:p>
    <w:p w:rsidR="00E278AB" w:rsidRDefault="00E278AB" w:rsidP="00E278AB">
      <w:proofErr w:type="gramStart"/>
      <w:r>
        <w:t>Cause</w:t>
      </w:r>
      <w:proofErr w:type="gramEnd"/>
      <w:r>
        <w:t xml:space="preserve"> we're </w:t>
      </w:r>
      <w:r w:rsidR="00F41A5A">
        <w:rPr>
          <w:lang w:val="cs-CZ"/>
        </w:rPr>
        <w:t>____________</w:t>
      </w:r>
      <w:r>
        <w:t>if they knew</w:t>
      </w:r>
    </w:p>
    <w:p w:rsidR="00E278AB" w:rsidRDefault="00E278AB" w:rsidP="00E278AB">
      <w:r>
        <w:t>So close your eyes</w:t>
      </w:r>
    </w:p>
    <w:p w:rsidR="00E278AB" w:rsidRDefault="00393F06" w:rsidP="00E278AB">
      <w:r w:rsidRPr="00393F06">
        <w:t>____________</w:t>
      </w:r>
      <w:r w:rsidR="00E278AB">
        <w:t xml:space="preserve"> </w:t>
      </w:r>
      <w:proofErr w:type="gramStart"/>
      <w:r w:rsidR="00E278AB">
        <w:t>this</w:t>
      </w:r>
      <w:proofErr w:type="gramEnd"/>
      <w:r w:rsidR="00E278AB">
        <w:t xml:space="preserve"> town for a little while</w:t>
      </w:r>
    </w:p>
    <w:p w:rsidR="00E278AB" w:rsidRDefault="00E278AB" w:rsidP="00E278AB"/>
    <w:p w:rsidR="00E278AB" w:rsidRDefault="00E278AB" w:rsidP="00E278AB">
      <w:r>
        <w:t>Oh, oh, oh</w:t>
      </w:r>
    </w:p>
    <w:p w:rsidR="00E278AB" w:rsidRDefault="00E278AB" w:rsidP="00E278AB"/>
    <w:p w:rsidR="00E278AB" w:rsidRDefault="00E278AB" w:rsidP="00E278AB">
      <w:r>
        <w:t>Cause you were Romeo</w:t>
      </w:r>
    </w:p>
    <w:p w:rsidR="00E278AB" w:rsidRDefault="00E278AB" w:rsidP="00E278AB">
      <w:r>
        <w:t xml:space="preserve">I </w:t>
      </w:r>
      <w:r w:rsidR="00393F06">
        <w:rPr>
          <w:lang w:val="cs-CZ"/>
        </w:rPr>
        <w:t>____________</w:t>
      </w:r>
      <w:r>
        <w:t xml:space="preserve"> a Scarlett Letter</w:t>
      </w:r>
    </w:p>
    <w:p w:rsidR="00E278AB" w:rsidRDefault="00393F06" w:rsidP="00E278AB">
      <w:r>
        <w:rPr>
          <w:lang w:val="cs-CZ"/>
        </w:rPr>
        <w:t>____________</w:t>
      </w:r>
      <w:r w:rsidR="00E278AB">
        <w:t>my daddy said "Stay away from Julie"</w:t>
      </w:r>
    </w:p>
    <w:p w:rsidR="00E278AB" w:rsidRDefault="00E278AB" w:rsidP="00E278AB">
      <w:r>
        <w:t>But you were everything to me</w:t>
      </w:r>
    </w:p>
    <w:p w:rsidR="00E278AB" w:rsidRDefault="00393F06" w:rsidP="00E278AB">
      <w:r>
        <w:t>And I was be</w:t>
      </w:r>
      <w:r w:rsidR="00E278AB">
        <w:t xml:space="preserve">gin' you </w:t>
      </w:r>
    </w:p>
    <w:p w:rsidR="00E278AB" w:rsidRDefault="00393F06" w:rsidP="00E278AB">
      <w:r>
        <w:rPr>
          <w:lang w:val="cs-CZ"/>
        </w:rPr>
        <w:t>____________</w:t>
      </w:r>
      <w:r w:rsidR="00E278AB">
        <w:t xml:space="preserve"> don't go</w:t>
      </w:r>
    </w:p>
    <w:p w:rsidR="00E278AB" w:rsidRDefault="00E278AB" w:rsidP="00E278AB"/>
    <w:p w:rsidR="00E278AB" w:rsidRDefault="00E278AB" w:rsidP="00E278AB">
      <w:r>
        <w:t>And I said</w:t>
      </w:r>
    </w:p>
    <w:p w:rsidR="00E278AB" w:rsidRDefault="00E278AB" w:rsidP="00E278AB"/>
    <w:p w:rsidR="00A2270C" w:rsidRDefault="00A2270C" w:rsidP="00E278AB"/>
    <w:p w:rsidR="00A2270C" w:rsidRDefault="00A2270C" w:rsidP="00E278AB"/>
    <w:p w:rsidR="00A2270C" w:rsidRDefault="00A2270C" w:rsidP="00E278AB"/>
    <w:p w:rsidR="00A2270C" w:rsidRDefault="00A2270C" w:rsidP="00E278AB"/>
    <w:p w:rsidR="00E278AB" w:rsidRDefault="00E278AB" w:rsidP="00E278AB">
      <w:r>
        <w:t xml:space="preserve">Romeo </w:t>
      </w:r>
      <w:r w:rsidR="00393F06">
        <w:rPr>
          <w:lang w:val="cs-CZ"/>
        </w:rPr>
        <w:t>____________</w:t>
      </w:r>
      <w:r>
        <w:t>me</w:t>
      </w:r>
    </w:p>
    <w:p w:rsidR="00E278AB" w:rsidRDefault="00E278AB" w:rsidP="00E278AB">
      <w:r>
        <w:t>Some where we can be alone</w:t>
      </w:r>
    </w:p>
    <w:p w:rsidR="00E278AB" w:rsidRDefault="00E278AB" w:rsidP="00E278AB">
      <w:r>
        <w:t>I'll be</w:t>
      </w:r>
      <w:r w:rsidR="00393F06">
        <w:rPr>
          <w:lang w:val="cs-CZ"/>
        </w:rPr>
        <w:t>____________</w:t>
      </w:r>
    </w:p>
    <w:p w:rsidR="00E278AB" w:rsidRDefault="00E278AB" w:rsidP="00E278AB">
      <w:r>
        <w:t>All there's left to do is run</w:t>
      </w:r>
    </w:p>
    <w:p w:rsidR="00E278AB" w:rsidRDefault="00E278AB" w:rsidP="00E278AB">
      <w:r>
        <w:t>You´ll be the Prince</w:t>
      </w:r>
    </w:p>
    <w:p w:rsidR="00E278AB" w:rsidRDefault="00E278AB" w:rsidP="00E278AB">
      <w:r>
        <w:t xml:space="preserve">And I'll be the </w:t>
      </w:r>
      <w:r w:rsidR="00393F06">
        <w:rPr>
          <w:lang w:val="cs-CZ"/>
        </w:rPr>
        <w:t>____________</w:t>
      </w:r>
    </w:p>
    <w:p w:rsidR="00E278AB" w:rsidRDefault="00E278AB" w:rsidP="00E278AB">
      <w:r>
        <w:t>It's a Love Story</w:t>
      </w:r>
    </w:p>
    <w:p w:rsidR="00E278AB" w:rsidRDefault="00393F06" w:rsidP="00E278AB">
      <w:r>
        <w:rPr>
          <w:lang w:val="cs-CZ"/>
        </w:rPr>
        <w:t>____________</w:t>
      </w:r>
      <w:r w:rsidR="00E278AB">
        <w:t xml:space="preserve"> just say "Yes"</w:t>
      </w:r>
    </w:p>
    <w:p w:rsidR="00E278AB" w:rsidRDefault="00E278AB" w:rsidP="00E278AB"/>
    <w:p w:rsidR="00E278AB" w:rsidRDefault="00E278AB" w:rsidP="00E278AB">
      <w:r>
        <w:t xml:space="preserve">Romeo </w:t>
      </w:r>
      <w:r w:rsidR="00393F06">
        <w:rPr>
          <w:lang w:val="cs-CZ"/>
        </w:rPr>
        <w:t>____________</w:t>
      </w:r>
      <w:r>
        <w:t xml:space="preserve"> me</w:t>
      </w:r>
    </w:p>
    <w:p w:rsidR="00E278AB" w:rsidRDefault="00E278AB" w:rsidP="00E278AB">
      <w:r>
        <w:t>They try to tell me how to feel</w:t>
      </w:r>
    </w:p>
    <w:p w:rsidR="00E278AB" w:rsidRDefault="00E278AB" w:rsidP="00E278AB">
      <w:r>
        <w:t xml:space="preserve">This love is </w:t>
      </w:r>
      <w:r w:rsidR="00971F07">
        <w:rPr>
          <w:lang w:val="cs-CZ"/>
        </w:rPr>
        <w:t>____________</w:t>
      </w:r>
    </w:p>
    <w:p w:rsidR="00E278AB" w:rsidRDefault="00E278AB" w:rsidP="00E278AB">
      <w:r>
        <w:t xml:space="preserve">But it's </w:t>
      </w:r>
      <w:proofErr w:type="spellStart"/>
      <w:r w:rsidR="00971F07">
        <w:rPr>
          <w:lang w:val="cs-CZ"/>
        </w:rPr>
        <w:t>real</w:t>
      </w:r>
      <w:proofErr w:type="spellEnd"/>
    </w:p>
    <w:p w:rsidR="00E278AB" w:rsidRDefault="00E278AB" w:rsidP="00E278AB">
      <w:r>
        <w:t>Don't be afraid</w:t>
      </w:r>
    </w:p>
    <w:p w:rsidR="00E278AB" w:rsidRDefault="00E278AB" w:rsidP="00E278AB">
      <w:r>
        <w:t>We'll make it out of this mess</w:t>
      </w:r>
    </w:p>
    <w:p w:rsidR="00E278AB" w:rsidRDefault="00E278AB" w:rsidP="00E278AB">
      <w:r>
        <w:t>It's a Love Story</w:t>
      </w:r>
    </w:p>
    <w:p w:rsidR="00E278AB" w:rsidRDefault="00393F06" w:rsidP="00E278AB">
      <w:r>
        <w:rPr>
          <w:lang w:val="cs-CZ"/>
        </w:rPr>
        <w:t>____________</w:t>
      </w:r>
      <w:r w:rsidR="00E278AB">
        <w:t xml:space="preserve"> just say Yes</w:t>
      </w:r>
    </w:p>
    <w:p w:rsidR="00E278AB" w:rsidRDefault="00E278AB" w:rsidP="00E278AB"/>
    <w:p w:rsidR="00E278AB" w:rsidRDefault="00E278AB" w:rsidP="00E278AB">
      <w:r>
        <w:t xml:space="preserve">I got tired of </w:t>
      </w:r>
      <w:r w:rsidR="00393F06">
        <w:rPr>
          <w:lang w:val="cs-CZ"/>
        </w:rPr>
        <w:t>____________</w:t>
      </w:r>
    </w:p>
    <w:p w:rsidR="00E278AB" w:rsidRDefault="00E278AB" w:rsidP="00E278AB">
      <w:proofErr w:type="spellStart"/>
      <w:r>
        <w:t>Wonderin</w:t>
      </w:r>
      <w:proofErr w:type="spellEnd"/>
      <w:r>
        <w:t xml:space="preserve">' if you were ever </w:t>
      </w:r>
      <w:proofErr w:type="spellStart"/>
      <w:r>
        <w:t>comin</w:t>
      </w:r>
      <w:proofErr w:type="spellEnd"/>
      <w:r>
        <w:t>' around</w:t>
      </w:r>
    </w:p>
    <w:p w:rsidR="00E278AB" w:rsidRDefault="00E278AB" w:rsidP="00E278AB">
      <w:r>
        <w:t>My faith in you was fading</w:t>
      </w:r>
    </w:p>
    <w:p w:rsidR="00E278AB" w:rsidRDefault="00E278AB" w:rsidP="00E278AB">
      <w:r>
        <w:t xml:space="preserve">When I </w:t>
      </w:r>
      <w:r w:rsidR="00393F06">
        <w:rPr>
          <w:lang w:val="cs-CZ"/>
        </w:rPr>
        <w:t>____________</w:t>
      </w:r>
      <w:r>
        <w:t xml:space="preserve"> you on the outskirts of town</w:t>
      </w:r>
    </w:p>
    <w:p w:rsidR="00E278AB" w:rsidRDefault="00E278AB" w:rsidP="00E278AB"/>
    <w:p w:rsidR="00E278AB" w:rsidRDefault="00E278AB" w:rsidP="00E278AB">
      <w:r>
        <w:t>And I said</w:t>
      </w:r>
    </w:p>
    <w:p w:rsidR="00E278AB" w:rsidRDefault="00E278AB" w:rsidP="00E278AB"/>
    <w:p w:rsidR="00E278AB" w:rsidRDefault="00E278AB" w:rsidP="00E278AB">
      <w:r>
        <w:t xml:space="preserve">Romeo </w:t>
      </w:r>
      <w:r w:rsidR="00971F07">
        <w:rPr>
          <w:lang w:val="cs-CZ"/>
        </w:rPr>
        <w:t>____________</w:t>
      </w:r>
      <w:r>
        <w:t>me</w:t>
      </w:r>
    </w:p>
    <w:p w:rsidR="00E278AB" w:rsidRDefault="00E278AB" w:rsidP="00E278AB">
      <w:r>
        <w:t xml:space="preserve">I've been </w:t>
      </w:r>
      <w:proofErr w:type="spellStart"/>
      <w:r>
        <w:t>feelin</w:t>
      </w:r>
      <w:proofErr w:type="spellEnd"/>
      <w:r>
        <w:t>' so alone</w:t>
      </w:r>
    </w:p>
    <w:p w:rsidR="00E278AB" w:rsidRDefault="00E278AB" w:rsidP="00E278AB">
      <w:r>
        <w:t>I keep waiting for you</w:t>
      </w:r>
    </w:p>
    <w:p w:rsidR="00E278AB" w:rsidRDefault="00E278AB" w:rsidP="00E278AB">
      <w:r>
        <w:t xml:space="preserve">But you never </w:t>
      </w:r>
      <w:r w:rsidR="00971F07">
        <w:rPr>
          <w:lang w:val="cs-CZ"/>
        </w:rPr>
        <w:t>____________</w:t>
      </w:r>
    </w:p>
    <w:p w:rsidR="00E278AB" w:rsidRDefault="00E278AB" w:rsidP="00E278AB">
      <w:r>
        <w:t>Is this in my head?</w:t>
      </w:r>
    </w:p>
    <w:p w:rsidR="00E278AB" w:rsidRDefault="00E278AB" w:rsidP="00E278AB">
      <w:r>
        <w:t xml:space="preserve">I don't </w:t>
      </w:r>
      <w:r w:rsidR="00971F07">
        <w:rPr>
          <w:lang w:val="cs-CZ"/>
        </w:rPr>
        <w:t>____________</w:t>
      </w:r>
      <w:r>
        <w:t xml:space="preserve"> what to think</w:t>
      </w:r>
    </w:p>
    <w:p w:rsidR="00E278AB" w:rsidRDefault="00E278AB" w:rsidP="00E278AB">
      <w:r>
        <w:t>He knelt to the ground</w:t>
      </w:r>
    </w:p>
    <w:p w:rsidR="00E278AB" w:rsidRDefault="00E278AB" w:rsidP="00E278AB">
      <w:r>
        <w:t>And pulled out a ring and said</w:t>
      </w:r>
    </w:p>
    <w:p w:rsidR="00E278AB" w:rsidRDefault="00E278AB" w:rsidP="00E278AB"/>
    <w:p w:rsidR="00E278AB" w:rsidRDefault="00971F07" w:rsidP="00E278AB">
      <w:r>
        <w:rPr>
          <w:lang w:val="cs-CZ"/>
        </w:rPr>
        <w:t>____________</w:t>
      </w:r>
      <w:r w:rsidR="00E278AB">
        <w:t xml:space="preserve"> me Julie</w:t>
      </w:r>
    </w:p>
    <w:p w:rsidR="00E278AB" w:rsidRDefault="00E278AB" w:rsidP="00E278AB">
      <w:r>
        <w:t>You'll never have to be alone</w:t>
      </w:r>
    </w:p>
    <w:p w:rsidR="00E278AB" w:rsidRDefault="00E278AB" w:rsidP="00E278AB">
      <w:r>
        <w:t>I love you</w:t>
      </w:r>
    </w:p>
    <w:p w:rsidR="00E278AB" w:rsidRDefault="00E278AB" w:rsidP="00E278AB">
      <w:r>
        <w:t>And that's all I really know</w:t>
      </w:r>
    </w:p>
    <w:p w:rsidR="00E278AB" w:rsidRDefault="00971F07" w:rsidP="00E278AB">
      <w:r>
        <w:t xml:space="preserve">I </w:t>
      </w:r>
      <w:r>
        <w:rPr>
          <w:lang w:val="cs-CZ"/>
        </w:rPr>
        <w:t>____________</w:t>
      </w:r>
      <w:r w:rsidR="00E278AB">
        <w:t xml:space="preserve"> to your dad</w:t>
      </w:r>
    </w:p>
    <w:p w:rsidR="00E278AB" w:rsidRDefault="00E278AB" w:rsidP="00E278AB">
      <w:r>
        <w:t>Go pick out a white dress</w:t>
      </w:r>
    </w:p>
    <w:p w:rsidR="00E278AB" w:rsidRDefault="00E278AB" w:rsidP="00E278AB">
      <w:r>
        <w:t>It's a Love Story</w:t>
      </w:r>
    </w:p>
    <w:p w:rsidR="00E278AB" w:rsidRDefault="00971F07" w:rsidP="00E278AB">
      <w:r>
        <w:rPr>
          <w:lang w:val="cs-CZ"/>
        </w:rPr>
        <w:t>____________</w:t>
      </w:r>
      <w:r w:rsidR="00E278AB">
        <w:t xml:space="preserve"> just say Yes</w:t>
      </w:r>
    </w:p>
    <w:p w:rsidR="00E278AB" w:rsidRDefault="00E278AB" w:rsidP="00E278AB">
      <w:r>
        <w:t xml:space="preserve">Oh </w:t>
      </w:r>
      <w:proofErr w:type="spellStart"/>
      <w:r>
        <w:t>oh</w:t>
      </w:r>
      <w:proofErr w:type="spellEnd"/>
    </w:p>
    <w:p w:rsidR="00E278AB" w:rsidRDefault="00E278AB" w:rsidP="00E278AB"/>
    <w:p w:rsidR="00E278AB" w:rsidRDefault="00E278AB" w:rsidP="00E278AB">
      <w:r>
        <w:t>Cause we were both young</w:t>
      </w:r>
    </w:p>
    <w:p w:rsidR="00E278AB" w:rsidRDefault="00E278AB" w:rsidP="00E278AB">
      <w:r>
        <w:t xml:space="preserve">When I first </w:t>
      </w:r>
      <w:r w:rsidR="00971F07">
        <w:rPr>
          <w:lang w:val="cs-CZ"/>
        </w:rPr>
        <w:t>____________</w:t>
      </w:r>
      <w:r>
        <w:t>you</w:t>
      </w:r>
    </w:p>
    <w:p w:rsidR="00E278AB" w:rsidRDefault="00E278AB" w:rsidP="00E278AB">
      <w:pPr>
        <w:sectPr w:rsidR="00E278AB" w:rsidSect="00F41A5A">
          <w:type w:val="continuous"/>
          <w:pgSz w:w="11906" w:h="16838" w:code="9"/>
          <w:pgMar w:top="1418" w:right="1418" w:bottom="1418" w:left="1418" w:header="567" w:footer="567" w:gutter="0"/>
          <w:cols w:num="2" w:space="708"/>
          <w:docGrid w:linePitch="360"/>
        </w:sectPr>
      </w:pPr>
    </w:p>
    <w:p w:rsidR="00F41A5A" w:rsidRDefault="00F41A5A" w:rsidP="00E278AB"/>
    <w:p w:rsidR="00F41A5A" w:rsidRDefault="00F41A5A" w:rsidP="00E278AB"/>
    <w:p w:rsidR="00F41A5A" w:rsidRDefault="00F41A5A" w:rsidP="00E278AB"/>
    <w:p w:rsidR="00F41A5A" w:rsidRDefault="00F41A5A" w:rsidP="00E278AB"/>
    <w:p w:rsidR="00F41A5A" w:rsidRDefault="00F41A5A" w:rsidP="00E278AB"/>
    <w:p w:rsidR="00F41A5A" w:rsidRDefault="00F41A5A" w:rsidP="00E278AB"/>
    <w:p w:rsidR="00F41A5A" w:rsidRDefault="00F41A5A" w:rsidP="00E278AB"/>
    <w:p w:rsidR="002E0911" w:rsidRDefault="002E0911">
      <w:r>
        <w:br w:type="page"/>
      </w:r>
    </w:p>
    <w:p w:rsidR="002E0911" w:rsidRDefault="002E0911" w:rsidP="00E278AB">
      <w:pPr>
        <w:sectPr w:rsidR="002E0911" w:rsidSect="00F41A5A">
          <w:type w:val="continuous"/>
          <w:pgSz w:w="11906" w:h="16838" w:code="9"/>
          <w:pgMar w:top="1418" w:right="1418" w:bottom="1418" w:left="1418" w:header="567" w:footer="567" w:gutter="0"/>
          <w:cols w:num="2" w:space="708"/>
          <w:docGrid w:linePitch="360"/>
        </w:sectPr>
      </w:pPr>
    </w:p>
    <w:p w:rsidR="00F41A5A" w:rsidRDefault="00F41A5A" w:rsidP="00E278AB"/>
    <w:p w:rsidR="00F41A5A" w:rsidRPr="003D2704" w:rsidRDefault="002E0911" w:rsidP="00E278AB">
      <w:pPr>
        <w:rPr>
          <w:b/>
        </w:rPr>
      </w:pPr>
      <w:r w:rsidRPr="003D2704">
        <w:rPr>
          <w:b/>
        </w:rPr>
        <w:t>Student 1</w:t>
      </w:r>
    </w:p>
    <w:p w:rsidR="002E0911" w:rsidRPr="003D2704" w:rsidRDefault="002E0911" w:rsidP="00E278AB">
      <w:r w:rsidRPr="003D2704">
        <w:t>Taylor Swift</w:t>
      </w:r>
    </w:p>
    <w:p w:rsidR="002E0911" w:rsidRPr="003D2704" w:rsidRDefault="002E0911" w:rsidP="00E278AB">
      <w:r w:rsidRPr="003D2704">
        <w:t xml:space="preserve">Everybody knows Taylor Swift. She sings </w:t>
      </w:r>
      <w:r w:rsidR="003D2704" w:rsidRPr="003D2704">
        <w:t>____________________</w:t>
      </w:r>
      <w:r w:rsidRPr="003D2704">
        <w:t xml:space="preserve"> and The Best Day.</w:t>
      </w:r>
      <w:r w:rsidR="008C5A4D" w:rsidRPr="003D2704">
        <w:t xml:space="preserve"> What is her best day? It’s the 25th of December – Christmas Day.</w:t>
      </w:r>
    </w:p>
    <w:p w:rsidR="008C5A4D" w:rsidRPr="003D2704" w:rsidRDefault="008C5A4D" w:rsidP="00E278AB">
      <w:r w:rsidRPr="003D2704">
        <w:t>„Christmas is</w:t>
      </w:r>
      <w:r w:rsidR="003B56C1">
        <w:t xml:space="preserve"> a good time for me</w:t>
      </w:r>
      <w:proofErr w:type="gramStart"/>
      <w:r w:rsidR="003B56C1">
        <w:t>,</w:t>
      </w:r>
      <w:r w:rsidRPr="003D2704">
        <w:t>“</w:t>
      </w:r>
      <w:proofErr w:type="gramEnd"/>
      <w:r w:rsidR="003B56C1">
        <w:t xml:space="preserve">  says Taylor</w:t>
      </w:r>
      <w:r w:rsidRPr="003D2704">
        <w:t xml:space="preserve">. She has happy memories of Christmas. „I </w:t>
      </w:r>
      <w:r w:rsidR="003D2704" w:rsidRPr="003D2704">
        <w:t>__________________</w:t>
      </w:r>
      <w:r w:rsidRPr="003D2704">
        <w:t>on a Christmas tree farm when I was a child</w:t>
      </w:r>
      <w:proofErr w:type="gramStart"/>
      <w:r w:rsidRPr="003D2704">
        <w:t>,“</w:t>
      </w:r>
      <w:proofErr w:type="gramEnd"/>
      <w:r w:rsidRPr="003D2704">
        <w:t xml:space="preserve"> she says. „</w:t>
      </w:r>
      <w:r w:rsidR="003B56C1">
        <w:t xml:space="preserve">I worked </w:t>
      </w:r>
      <w:r w:rsidRPr="003D2704">
        <w:t>on the farm</w:t>
      </w:r>
      <w:proofErr w:type="gramStart"/>
      <w:r w:rsidRPr="003D2704">
        <w:t>!“</w:t>
      </w:r>
      <w:proofErr w:type="gramEnd"/>
    </w:p>
    <w:p w:rsidR="008C5A4D" w:rsidRPr="003D2704" w:rsidRDefault="008C5A4D" w:rsidP="00E278AB">
      <w:r w:rsidRPr="003D2704">
        <w:t>Did Taylor cut down Christmas trees? „No I was too smal</w:t>
      </w:r>
      <w:r w:rsidR="003B56C1">
        <w:t>l</w:t>
      </w:r>
      <w:r w:rsidRPr="003D2704">
        <w:t xml:space="preserve"> to cut down or carry the trees. </w:t>
      </w:r>
      <w:r w:rsidR="003D2704" w:rsidRPr="003D2704">
        <w:t>_____________________________________</w:t>
      </w:r>
    </w:p>
    <w:p w:rsidR="003D2704" w:rsidRPr="003D2704" w:rsidRDefault="003D2704" w:rsidP="00E278AB"/>
    <w:p w:rsidR="003D2704" w:rsidRPr="003D2704" w:rsidRDefault="003D2704" w:rsidP="003D2704"/>
    <w:p w:rsidR="003D2704" w:rsidRPr="003D2704" w:rsidRDefault="003D2704" w:rsidP="003D2704">
      <w:pPr>
        <w:rPr>
          <w:b/>
        </w:rPr>
      </w:pPr>
      <w:r w:rsidRPr="003D2704">
        <w:rPr>
          <w:b/>
        </w:rPr>
        <w:t>Student 2</w:t>
      </w:r>
    </w:p>
    <w:p w:rsidR="003D2704" w:rsidRPr="003D2704" w:rsidRDefault="003D2704" w:rsidP="003D2704">
      <w:r w:rsidRPr="003D2704">
        <w:t>Taylor Swift</w:t>
      </w:r>
    </w:p>
    <w:p w:rsidR="003D2704" w:rsidRPr="003D2704" w:rsidRDefault="003D2704" w:rsidP="003D2704">
      <w:r w:rsidRPr="003D2704">
        <w:t>Everybody knows Taylor Swift. She sings Love Story and ____________________. What is her best day? It’s the 25th of December – Christmas Day.</w:t>
      </w:r>
    </w:p>
    <w:p w:rsidR="003D2704" w:rsidRPr="003D2704" w:rsidRDefault="003D2704" w:rsidP="003D2704">
      <w:r w:rsidRPr="003D2704">
        <w:t>„Christmas is</w:t>
      </w:r>
      <w:r w:rsidR="003B56C1">
        <w:t xml:space="preserve"> a good time for me</w:t>
      </w:r>
      <w:proofErr w:type="gramStart"/>
      <w:r w:rsidR="003B56C1">
        <w:t>,“</w:t>
      </w:r>
      <w:proofErr w:type="gramEnd"/>
      <w:r w:rsidR="003B56C1">
        <w:t xml:space="preserve">  says Taylor</w:t>
      </w:r>
      <w:r w:rsidRPr="003D2704">
        <w:t>. She has happy memories of Christmas. „I lived on a Christmas tree farm when I was a child</w:t>
      </w:r>
      <w:proofErr w:type="gramStart"/>
      <w:r w:rsidR="003B56C1">
        <w:t>,</w:t>
      </w:r>
      <w:r w:rsidRPr="003D2704">
        <w:t>“</w:t>
      </w:r>
      <w:proofErr w:type="gramEnd"/>
      <w:r w:rsidRPr="003D2704">
        <w:t xml:space="preserve"> she says. </w:t>
      </w:r>
      <w:proofErr w:type="gramStart"/>
      <w:r w:rsidRPr="003D2704">
        <w:t>„I __________________</w:t>
      </w:r>
      <w:r w:rsidR="003B56C1">
        <w:t xml:space="preserve"> </w:t>
      </w:r>
      <w:r w:rsidRPr="003D2704">
        <w:t>on the farm!</w:t>
      </w:r>
      <w:proofErr w:type="gramEnd"/>
    </w:p>
    <w:p w:rsidR="003D2704" w:rsidRPr="003D2704" w:rsidRDefault="003D2704" w:rsidP="003D2704">
      <w:r w:rsidRPr="003D2704">
        <w:t>Did Taylor cut down Christmas trees? „_____________________________________.My job was to take insect-eggs.</w:t>
      </w:r>
    </w:p>
    <w:p w:rsidR="003D2704" w:rsidRPr="003D2704" w:rsidRDefault="003D2704" w:rsidP="003D2704"/>
    <w:p w:rsidR="003D2704" w:rsidRPr="003D2704" w:rsidRDefault="003D2704" w:rsidP="003D2704"/>
    <w:p w:rsidR="003D2704" w:rsidRPr="003D2704" w:rsidRDefault="003D2704" w:rsidP="003D2704"/>
    <w:p w:rsidR="003D2704" w:rsidRPr="003D2704" w:rsidRDefault="003D2704" w:rsidP="003D2704"/>
    <w:p w:rsidR="003D2704" w:rsidRPr="003D2704" w:rsidRDefault="003D2704" w:rsidP="003D2704"/>
    <w:p w:rsidR="003D2704" w:rsidRPr="003D2704" w:rsidRDefault="003D2704" w:rsidP="003D2704"/>
    <w:p w:rsidR="003D2704" w:rsidRPr="003D2704" w:rsidRDefault="003D2704" w:rsidP="003D2704"/>
    <w:p w:rsidR="003D2704" w:rsidRPr="003D2704" w:rsidRDefault="003D2704" w:rsidP="003D2704"/>
    <w:p w:rsidR="003D2704" w:rsidRPr="008C5A4D" w:rsidRDefault="003D2704" w:rsidP="00E278AB">
      <w:pPr>
        <w:rPr>
          <w:lang w:val="cs-CZ"/>
        </w:rPr>
      </w:pPr>
    </w:p>
    <w:p w:rsidR="00F41A5A" w:rsidRDefault="00F41A5A" w:rsidP="00E278AB"/>
    <w:p w:rsidR="00F41A5A" w:rsidRDefault="00F41A5A" w:rsidP="00E278AB"/>
    <w:p w:rsidR="002E0911" w:rsidRDefault="002E0911" w:rsidP="00E278AB">
      <w:pPr>
        <w:sectPr w:rsidR="002E0911" w:rsidSect="002E0911">
          <w:type w:val="continuous"/>
          <w:pgSz w:w="11906" w:h="16838" w:code="9"/>
          <w:pgMar w:top="1418" w:right="1418" w:bottom="1418" w:left="1418" w:header="567" w:footer="567" w:gutter="0"/>
          <w:cols w:space="708"/>
          <w:docGrid w:linePitch="360"/>
        </w:sectPr>
      </w:pPr>
    </w:p>
    <w:p w:rsidR="00F41A5A" w:rsidRDefault="00F41A5A" w:rsidP="00E278AB"/>
    <w:p w:rsidR="00F41A5A" w:rsidRDefault="00F41A5A" w:rsidP="00E278AB"/>
    <w:p w:rsidR="00F41A5A" w:rsidRDefault="00F41A5A" w:rsidP="00E278AB"/>
    <w:p w:rsidR="00F41A5A" w:rsidRDefault="00F41A5A" w:rsidP="00E278AB"/>
    <w:p w:rsidR="00F41A5A" w:rsidRDefault="00F41A5A" w:rsidP="00E278AB"/>
    <w:p w:rsidR="00F41A5A" w:rsidRDefault="00F41A5A">
      <w:r>
        <w:br w:type="page"/>
      </w:r>
    </w:p>
    <w:p w:rsidR="00A2270C" w:rsidRPr="00A2270C" w:rsidRDefault="00A2270C" w:rsidP="00A2270C">
      <w:pPr>
        <w:jc w:val="center"/>
        <w:rPr>
          <w:b/>
          <w:sz w:val="32"/>
          <w:szCs w:val="32"/>
        </w:rPr>
      </w:pPr>
      <w:r w:rsidRPr="00A2270C">
        <w:rPr>
          <w:b/>
          <w:sz w:val="32"/>
          <w:szCs w:val="32"/>
        </w:rPr>
        <w:lastRenderedPageBreak/>
        <w:t>Taylor Swift – Love Story</w:t>
      </w:r>
    </w:p>
    <w:p w:rsidR="00A2270C" w:rsidRDefault="00A2270C" w:rsidP="00F41A5A"/>
    <w:p w:rsidR="00F41A5A" w:rsidRDefault="00F41A5A" w:rsidP="00F41A5A">
      <w:r>
        <w:t>We were both young, when I first saw you</w:t>
      </w:r>
    </w:p>
    <w:p w:rsidR="00F41A5A" w:rsidRDefault="00F41A5A" w:rsidP="00F41A5A">
      <w:r>
        <w:t>I close my eyes and the flashback starts</w:t>
      </w:r>
    </w:p>
    <w:p w:rsidR="00F41A5A" w:rsidRDefault="00F41A5A" w:rsidP="00F41A5A">
      <w:r>
        <w:t>I'm standing there on a balcony in summer air</w:t>
      </w:r>
    </w:p>
    <w:p w:rsidR="00F41A5A" w:rsidRDefault="00F41A5A" w:rsidP="00F41A5A">
      <w:r>
        <w:t xml:space="preserve">I see the </w:t>
      </w:r>
      <w:proofErr w:type="gramStart"/>
      <w:r>
        <w:t>lights,</w:t>
      </w:r>
      <w:proofErr w:type="gramEnd"/>
      <w:r>
        <w:t xml:space="preserve"> see the party, the ball gowns</w:t>
      </w:r>
    </w:p>
    <w:p w:rsidR="00F41A5A" w:rsidRDefault="00F41A5A" w:rsidP="00F41A5A">
      <w:r>
        <w:t>I see you make your way through the crowd</w:t>
      </w:r>
    </w:p>
    <w:p w:rsidR="00F41A5A" w:rsidRDefault="00F41A5A" w:rsidP="00F41A5A">
      <w:r>
        <w:t>And say "Hello", little did I know</w:t>
      </w:r>
    </w:p>
    <w:p w:rsidR="00F41A5A" w:rsidRDefault="00F41A5A" w:rsidP="00F41A5A"/>
    <w:p w:rsidR="00F41A5A" w:rsidRDefault="00F41A5A" w:rsidP="00F41A5A">
      <w:r>
        <w:t>That you were Romeo</w:t>
      </w:r>
    </w:p>
    <w:p w:rsidR="00F41A5A" w:rsidRDefault="00F41A5A" w:rsidP="00F41A5A">
      <w:r>
        <w:t>You were throwing pebbles</w:t>
      </w:r>
    </w:p>
    <w:p w:rsidR="00F41A5A" w:rsidRDefault="00F41A5A" w:rsidP="00F41A5A">
      <w:r>
        <w:t>And my daddy said "Stay away from Julie"</w:t>
      </w:r>
    </w:p>
    <w:p w:rsidR="00F41A5A" w:rsidRDefault="00F41A5A" w:rsidP="00F41A5A">
      <w:r>
        <w:t>And I was crying on the staircase</w:t>
      </w:r>
    </w:p>
    <w:p w:rsidR="00F41A5A" w:rsidRDefault="002E0911" w:rsidP="00F41A5A">
      <w:r>
        <w:t>Beg</w:t>
      </w:r>
      <w:r w:rsidR="00F41A5A">
        <w:t>in you please don't go</w:t>
      </w:r>
    </w:p>
    <w:p w:rsidR="00F41A5A" w:rsidRDefault="00F41A5A" w:rsidP="00F41A5A"/>
    <w:p w:rsidR="00F41A5A" w:rsidRDefault="00F41A5A" w:rsidP="00F41A5A">
      <w:r>
        <w:t>And I said</w:t>
      </w:r>
    </w:p>
    <w:p w:rsidR="00F41A5A" w:rsidRDefault="00F41A5A" w:rsidP="00F41A5A"/>
    <w:p w:rsidR="00F41A5A" w:rsidRDefault="00F41A5A" w:rsidP="00F41A5A">
      <w:r>
        <w:t xml:space="preserve">Romeo </w:t>
      </w:r>
      <w:proofErr w:type="gramStart"/>
      <w:r>
        <w:t>take</w:t>
      </w:r>
      <w:proofErr w:type="gramEnd"/>
      <w:r>
        <w:t xml:space="preserve"> me</w:t>
      </w:r>
    </w:p>
    <w:p w:rsidR="00F41A5A" w:rsidRDefault="00F41A5A" w:rsidP="00F41A5A">
      <w:r>
        <w:t>Some where we can be alone</w:t>
      </w:r>
    </w:p>
    <w:p w:rsidR="00F41A5A" w:rsidRDefault="00F41A5A" w:rsidP="00F41A5A">
      <w:r>
        <w:t>I'll be waiting</w:t>
      </w:r>
    </w:p>
    <w:p w:rsidR="00F41A5A" w:rsidRDefault="00F41A5A" w:rsidP="00F41A5A">
      <w:r>
        <w:t>All there's left to do is run</w:t>
      </w:r>
    </w:p>
    <w:p w:rsidR="00F41A5A" w:rsidRDefault="00F41A5A" w:rsidP="00F41A5A">
      <w:r>
        <w:t>You'll be the Prince</w:t>
      </w:r>
    </w:p>
    <w:p w:rsidR="00F41A5A" w:rsidRDefault="00F41A5A" w:rsidP="00F41A5A">
      <w:r>
        <w:t>And I'll be the Princess</w:t>
      </w:r>
    </w:p>
    <w:p w:rsidR="00F41A5A" w:rsidRDefault="00F41A5A" w:rsidP="00F41A5A">
      <w:r>
        <w:t>It's a Love Story</w:t>
      </w:r>
    </w:p>
    <w:p w:rsidR="00F41A5A" w:rsidRDefault="00F41A5A" w:rsidP="00F41A5A">
      <w:proofErr w:type="gramStart"/>
      <w:r>
        <w:t>Baby just say</w:t>
      </w:r>
      <w:proofErr w:type="gramEnd"/>
      <w:r>
        <w:t xml:space="preserve"> "Yes"</w:t>
      </w:r>
    </w:p>
    <w:p w:rsidR="00F41A5A" w:rsidRDefault="00F41A5A" w:rsidP="00F41A5A"/>
    <w:p w:rsidR="00F41A5A" w:rsidRDefault="00F41A5A" w:rsidP="00F41A5A">
      <w:r>
        <w:t>So I sneak out</w:t>
      </w:r>
    </w:p>
    <w:p w:rsidR="00F41A5A" w:rsidRDefault="00F41A5A" w:rsidP="00F41A5A">
      <w:r>
        <w:t>To the garden to see you</w:t>
      </w:r>
    </w:p>
    <w:p w:rsidR="00F41A5A" w:rsidRDefault="00F41A5A" w:rsidP="00F41A5A">
      <w:r>
        <w:t>We keep quiet</w:t>
      </w:r>
    </w:p>
    <w:p w:rsidR="00F41A5A" w:rsidRDefault="00F41A5A" w:rsidP="00F41A5A">
      <w:proofErr w:type="gramStart"/>
      <w:r>
        <w:t>Cause</w:t>
      </w:r>
      <w:proofErr w:type="gramEnd"/>
      <w:r>
        <w:t xml:space="preserve"> we're dead if they knew</w:t>
      </w:r>
    </w:p>
    <w:p w:rsidR="00F41A5A" w:rsidRDefault="00F41A5A" w:rsidP="00F41A5A">
      <w:r>
        <w:t>So close your eyes</w:t>
      </w:r>
    </w:p>
    <w:p w:rsidR="00F41A5A" w:rsidRDefault="00F41A5A" w:rsidP="00F41A5A">
      <w:r>
        <w:t>Escape this town for a little while</w:t>
      </w:r>
    </w:p>
    <w:p w:rsidR="00F41A5A" w:rsidRDefault="00F41A5A" w:rsidP="00F41A5A"/>
    <w:p w:rsidR="00F41A5A" w:rsidRDefault="00F41A5A" w:rsidP="00F41A5A">
      <w:r>
        <w:t>Oh, oh, oh</w:t>
      </w:r>
    </w:p>
    <w:p w:rsidR="00F41A5A" w:rsidRDefault="00F41A5A" w:rsidP="00F41A5A"/>
    <w:p w:rsidR="00F41A5A" w:rsidRDefault="00F41A5A" w:rsidP="00F41A5A">
      <w:r>
        <w:t>Cause you were Romeo</w:t>
      </w:r>
    </w:p>
    <w:p w:rsidR="00F41A5A" w:rsidRDefault="00F41A5A" w:rsidP="00F41A5A">
      <w:r>
        <w:t>I was a Scarlett Letter</w:t>
      </w:r>
    </w:p>
    <w:p w:rsidR="00F41A5A" w:rsidRDefault="00F41A5A" w:rsidP="00F41A5A">
      <w:r>
        <w:t>And my daddy said "Stay away from Julie"</w:t>
      </w:r>
    </w:p>
    <w:p w:rsidR="00F41A5A" w:rsidRDefault="00F41A5A" w:rsidP="00F41A5A">
      <w:r>
        <w:t>But you were everything to me</w:t>
      </w:r>
    </w:p>
    <w:p w:rsidR="00F41A5A" w:rsidRDefault="002E0911" w:rsidP="00F41A5A">
      <w:r>
        <w:t>And I was be</w:t>
      </w:r>
      <w:r w:rsidR="00F41A5A">
        <w:t xml:space="preserve">gin' you </w:t>
      </w:r>
    </w:p>
    <w:p w:rsidR="00F41A5A" w:rsidRDefault="00F41A5A" w:rsidP="00F41A5A">
      <w:r>
        <w:t>Please don't go</w:t>
      </w:r>
    </w:p>
    <w:p w:rsidR="00F41A5A" w:rsidRDefault="00F41A5A" w:rsidP="00F41A5A"/>
    <w:p w:rsidR="00F41A5A" w:rsidRDefault="00F41A5A" w:rsidP="00F41A5A">
      <w:r>
        <w:t>And I said</w:t>
      </w:r>
    </w:p>
    <w:p w:rsidR="00F41A5A" w:rsidRDefault="00F41A5A" w:rsidP="00F41A5A"/>
    <w:p w:rsidR="00F41A5A" w:rsidRDefault="00F41A5A" w:rsidP="00F41A5A">
      <w:r>
        <w:t xml:space="preserve">Romeo </w:t>
      </w:r>
      <w:proofErr w:type="gramStart"/>
      <w:r>
        <w:t>take</w:t>
      </w:r>
      <w:proofErr w:type="gramEnd"/>
      <w:r>
        <w:t xml:space="preserve"> me</w:t>
      </w:r>
    </w:p>
    <w:p w:rsidR="002E0911" w:rsidRDefault="002E0911" w:rsidP="00F41A5A"/>
    <w:p w:rsidR="002E0911" w:rsidRDefault="002E0911" w:rsidP="00F41A5A"/>
    <w:p w:rsidR="002E0911" w:rsidRDefault="002E0911" w:rsidP="00F41A5A"/>
    <w:p w:rsidR="002E0911" w:rsidRDefault="002E0911" w:rsidP="00F41A5A"/>
    <w:p w:rsidR="002E0911" w:rsidRDefault="002E0911" w:rsidP="00F41A5A"/>
    <w:p w:rsidR="002E0911" w:rsidRDefault="002E0911" w:rsidP="00F41A5A"/>
    <w:p w:rsidR="00F41A5A" w:rsidRDefault="00F41A5A" w:rsidP="00F41A5A">
      <w:r>
        <w:t>Some where we can be alone</w:t>
      </w:r>
    </w:p>
    <w:p w:rsidR="00F41A5A" w:rsidRDefault="00F41A5A" w:rsidP="00F41A5A">
      <w:r>
        <w:t>I'll be waiting</w:t>
      </w:r>
    </w:p>
    <w:p w:rsidR="00F41A5A" w:rsidRDefault="00F41A5A" w:rsidP="00F41A5A">
      <w:r>
        <w:t>All there's left to do is run</w:t>
      </w:r>
    </w:p>
    <w:p w:rsidR="00F41A5A" w:rsidRDefault="00F41A5A" w:rsidP="00F41A5A">
      <w:r>
        <w:t>You´ll be the Prince</w:t>
      </w:r>
    </w:p>
    <w:p w:rsidR="00F41A5A" w:rsidRDefault="00F41A5A" w:rsidP="00F41A5A">
      <w:r>
        <w:t>And I'll be the Princess</w:t>
      </w:r>
    </w:p>
    <w:p w:rsidR="00F41A5A" w:rsidRDefault="00F41A5A" w:rsidP="00F41A5A">
      <w:r>
        <w:t>It's a Love Story</w:t>
      </w:r>
    </w:p>
    <w:p w:rsidR="00F41A5A" w:rsidRDefault="00F41A5A" w:rsidP="00F41A5A">
      <w:proofErr w:type="gramStart"/>
      <w:r>
        <w:t>Baby just say</w:t>
      </w:r>
      <w:proofErr w:type="gramEnd"/>
      <w:r>
        <w:t xml:space="preserve"> "Yes"</w:t>
      </w:r>
    </w:p>
    <w:p w:rsidR="00F41A5A" w:rsidRDefault="00F41A5A" w:rsidP="00F41A5A"/>
    <w:p w:rsidR="00F41A5A" w:rsidRDefault="00F41A5A" w:rsidP="00F41A5A">
      <w:r>
        <w:t>Romeo save me</w:t>
      </w:r>
    </w:p>
    <w:p w:rsidR="00F41A5A" w:rsidRDefault="00F41A5A" w:rsidP="00F41A5A">
      <w:r>
        <w:t>They try to tell me how to feel</w:t>
      </w:r>
    </w:p>
    <w:p w:rsidR="00F41A5A" w:rsidRDefault="00F41A5A" w:rsidP="00F41A5A">
      <w:r>
        <w:t>This love is difficult</w:t>
      </w:r>
    </w:p>
    <w:p w:rsidR="00F41A5A" w:rsidRDefault="00F41A5A" w:rsidP="00F41A5A">
      <w:r>
        <w:t>But it's real</w:t>
      </w:r>
    </w:p>
    <w:p w:rsidR="00F41A5A" w:rsidRDefault="00F41A5A" w:rsidP="00F41A5A">
      <w:r>
        <w:t>Don't be afraid</w:t>
      </w:r>
    </w:p>
    <w:p w:rsidR="00F41A5A" w:rsidRDefault="00F41A5A" w:rsidP="00F41A5A">
      <w:r>
        <w:t>We'll make it out of this mess</w:t>
      </w:r>
    </w:p>
    <w:p w:rsidR="00F41A5A" w:rsidRDefault="00F41A5A" w:rsidP="00F41A5A">
      <w:r>
        <w:t>It's a Love Story</w:t>
      </w:r>
    </w:p>
    <w:p w:rsidR="00F41A5A" w:rsidRDefault="00F41A5A" w:rsidP="00F41A5A">
      <w:proofErr w:type="gramStart"/>
      <w:r>
        <w:t>Baby just say</w:t>
      </w:r>
      <w:proofErr w:type="gramEnd"/>
      <w:r>
        <w:t xml:space="preserve"> Yes</w:t>
      </w:r>
    </w:p>
    <w:p w:rsidR="00F41A5A" w:rsidRDefault="00F41A5A" w:rsidP="00F41A5A"/>
    <w:p w:rsidR="00F41A5A" w:rsidRDefault="00F41A5A" w:rsidP="00F41A5A">
      <w:r>
        <w:t>I got tired of waiting</w:t>
      </w:r>
    </w:p>
    <w:p w:rsidR="00F41A5A" w:rsidRDefault="00F41A5A" w:rsidP="00F41A5A">
      <w:proofErr w:type="spellStart"/>
      <w:r>
        <w:t>Wonderin</w:t>
      </w:r>
      <w:proofErr w:type="spellEnd"/>
      <w:r>
        <w:t xml:space="preserve">' if you were ever </w:t>
      </w:r>
      <w:proofErr w:type="spellStart"/>
      <w:r>
        <w:t>comin</w:t>
      </w:r>
      <w:proofErr w:type="spellEnd"/>
      <w:r>
        <w:t>' around</w:t>
      </w:r>
    </w:p>
    <w:p w:rsidR="00F41A5A" w:rsidRDefault="00F41A5A" w:rsidP="00F41A5A">
      <w:r>
        <w:t>My faith in you was fading</w:t>
      </w:r>
    </w:p>
    <w:p w:rsidR="00F41A5A" w:rsidRDefault="00F41A5A" w:rsidP="00F41A5A">
      <w:r>
        <w:t>When I met you on the outskirts of town</w:t>
      </w:r>
    </w:p>
    <w:p w:rsidR="00F41A5A" w:rsidRDefault="00F41A5A" w:rsidP="00F41A5A"/>
    <w:p w:rsidR="00F41A5A" w:rsidRDefault="00F41A5A" w:rsidP="00F41A5A">
      <w:r>
        <w:t>And I said</w:t>
      </w:r>
    </w:p>
    <w:p w:rsidR="00F41A5A" w:rsidRDefault="00F41A5A" w:rsidP="00F41A5A"/>
    <w:p w:rsidR="00F41A5A" w:rsidRDefault="00F41A5A" w:rsidP="00F41A5A">
      <w:r>
        <w:t>Romeo save me</w:t>
      </w:r>
    </w:p>
    <w:p w:rsidR="00F41A5A" w:rsidRDefault="00F41A5A" w:rsidP="00F41A5A">
      <w:r>
        <w:t xml:space="preserve">I've been </w:t>
      </w:r>
      <w:proofErr w:type="spellStart"/>
      <w:r>
        <w:t>feelin</w:t>
      </w:r>
      <w:proofErr w:type="spellEnd"/>
      <w:r>
        <w:t>' so alone</w:t>
      </w:r>
    </w:p>
    <w:p w:rsidR="00F41A5A" w:rsidRDefault="00F41A5A" w:rsidP="00F41A5A">
      <w:r>
        <w:t>I keep waiting for you</w:t>
      </w:r>
    </w:p>
    <w:p w:rsidR="00F41A5A" w:rsidRDefault="00F41A5A" w:rsidP="00F41A5A">
      <w:r>
        <w:t>But you never come</w:t>
      </w:r>
    </w:p>
    <w:p w:rsidR="00F41A5A" w:rsidRDefault="00F41A5A" w:rsidP="00F41A5A">
      <w:r>
        <w:t>Is this in my head?</w:t>
      </w:r>
    </w:p>
    <w:p w:rsidR="00F41A5A" w:rsidRDefault="00F41A5A" w:rsidP="00F41A5A">
      <w:r>
        <w:t>I don't know what to think</w:t>
      </w:r>
    </w:p>
    <w:p w:rsidR="00F41A5A" w:rsidRDefault="00F41A5A" w:rsidP="00F41A5A">
      <w:r>
        <w:t>He knelt to the ground</w:t>
      </w:r>
    </w:p>
    <w:p w:rsidR="00F41A5A" w:rsidRDefault="00F41A5A" w:rsidP="00F41A5A">
      <w:r>
        <w:t>And pulled out a ring and said</w:t>
      </w:r>
    </w:p>
    <w:p w:rsidR="00F41A5A" w:rsidRDefault="00F41A5A" w:rsidP="00F41A5A"/>
    <w:p w:rsidR="00F41A5A" w:rsidRDefault="00F41A5A" w:rsidP="00F41A5A">
      <w:r>
        <w:t>Marry me Julie</w:t>
      </w:r>
    </w:p>
    <w:p w:rsidR="00F41A5A" w:rsidRDefault="00F41A5A" w:rsidP="00F41A5A">
      <w:r>
        <w:t>You'll never have to be alone</w:t>
      </w:r>
    </w:p>
    <w:p w:rsidR="00F41A5A" w:rsidRDefault="00F41A5A" w:rsidP="00F41A5A">
      <w:r>
        <w:t>I love you</w:t>
      </w:r>
    </w:p>
    <w:p w:rsidR="00F41A5A" w:rsidRDefault="00F41A5A" w:rsidP="00F41A5A">
      <w:r>
        <w:t>And that's all I really know</w:t>
      </w:r>
    </w:p>
    <w:p w:rsidR="00F41A5A" w:rsidRDefault="00F41A5A" w:rsidP="00F41A5A">
      <w:r>
        <w:t>I talked to your dad</w:t>
      </w:r>
    </w:p>
    <w:p w:rsidR="00F41A5A" w:rsidRDefault="00F41A5A" w:rsidP="00F41A5A">
      <w:r>
        <w:t>Go pick out a white dress</w:t>
      </w:r>
    </w:p>
    <w:p w:rsidR="00F41A5A" w:rsidRDefault="00F41A5A" w:rsidP="00F41A5A">
      <w:r>
        <w:t>It's a Love Story</w:t>
      </w:r>
    </w:p>
    <w:p w:rsidR="00F41A5A" w:rsidRDefault="00F41A5A" w:rsidP="00F41A5A">
      <w:proofErr w:type="gramStart"/>
      <w:r>
        <w:t>Baby just say</w:t>
      </w:r>
      <w:proofErr w:type="gramEnd"/>
      <w:r>
        <w:t xml:space="preserve"> Yes</w:t>
      </w:r>
    </w:p>
    <w:p w:rsidR="00F41A5A" w:rsidRDefault="00F41A5A" w:rsidP="00F41A5A">
      <w:r>
        <w:t xml:space="preserve">Oh </w:t>
      </w:r>
      <w:proofErr w:type="spellStart"/>
      <w:r>
        <w:t>oh</w:t>
      </w:r>
      <w:proofErr w:type="spellEnd"/>
    </w:p>
    <w:p w:rsidR="00F41A5A" w:rsidRDefault="00F41A5A" w:rsidP="00F41A5A"/>
    <w:p w:rsidR="00F41A5A" w:rsidRDefault="00F41A5A" w:rsidP="00F41A5A">
      <w:r>
        <w:t>Cause we were both young</w:t>
      </w:r>
    </w:p>
    <w:p w:rsidR="00F41A5A" w:rsidRDefault="00F41A5A" w:rsidP="00F41A5A">
      <w:r>
        <w:t>When I first saw you</w:t>
      </w:r>
    </w:p>
    <w:p w:rsidR="008C1AB5" w:rsidRDefault="008C1AB5" w:rsidP="00F41A5A">
      <w:pPr>
        <w:sectPr w:rsidR="008C1AB5" w:rsidSect="00F41A5A">
          <w:type w:val="continuous"/>
          <w:pgSz w:w="11906" w:h="16838" w:code="9"/>
          <w:pgMar w:top="1418" w:right="1418" w:bottom="1418" w:left="1418" w:header="567" w:footer="567" w:gutter="0"/>
          <w:cols w:num="2" w:space="708"/>
          <w:docGrid w:linePitch="360"/>
        </w:sectPr>
      </w:pPr>
    </w:p>
    <w:p w:rsidR="00397269" w:rsidRDefault="00397269" w:rsidP="008C1AB5"/>
    <w:p w:rsidR="00397269" w:rsidRDefault="00397269" w:rsidP="008C1AB5"/>
    <w:p w:rsidR="00397269" w:rsidRDefault="00397269" w:rsidP="008C1AB5"/>
    <w:p w:rsidR="00397269" w:rsidRDefault="00397269" w:rsidP="008C1AB5"/>
    <w:p w:rsidR="008C1AB5" w:rsidRPr="003D2704" w:rsidRDefault="008C1AB5" w:rsidP="008C1AB5">
      <w:r w:rsidRPr="003D2704">
        <w:t>Taylor Swift</w:t>
      </w:r>
    </w:p>
    <w:p w:rsidR="008C1AB5" w:rsidRPr="003D2704" w:rsidRDefault="008C1AB5" w:rsidP="008C1AB5">
      <w:r w:rsidRPr="003D2704">
        <w:t>Everybody knows Taylor Swift. She sings Love Story and The Best Day. What is her best day? It’s the 25th of December – Christmas Day.</w:t>
      </w:r>
    </w:p>
    <w:p w:rsidR="008C1AB5" w:rsidRPr="003D2704" w:rsidRDefault="008C1AB5" w:rsidP="008C1AB5">
      <w:r w:rsidRPr="003D2704">
        <w:t>„Christmas is a good time for me</w:t>
      </w:r>
      <w:proofErr w:type="gramStart"/>
      <w:r w:rsidRPr="003D2704">
        <w:t>,</w:t>
      </w:r>
      <w:r>
        <w:t>“</w:t>
      </w:r>
      <w:proofErr w:type="gramEnd"/>
      <w:r>
        <w:t xml:space="preserve">  says Taylor</w:t>
      </w:r>
      <w:r w:rsidRPr="003D2704">
        <w:t>. She has happy memories of Christmas. „I lived on a Christmas tree farm when I was a child</w:t>
      </w:r>
      <w:proofErr w:type="gramStart"/>
      <w:r w:rsidRPr="003D2704">
        <w:t>,“</w:t>
      </w:r>
      <w:proofErr w:type="gramEnd"/>
      <w:r w:rsidRPr="003D2704">
        <w:t xml:space="preserve"> she says. </w:t>
      </w:r>
      <w:r>
        <w:t xml:space="preserve">„I worked </w:t>
      </w:r>
      <w:r w:rsidRPr="003D2704">
        <w:t>on the farm</w:t>
      </w:r>
      <w:proofErr w:type="gramStart"/>
      <w:r w:rsidRPr="003D2704">
        <w:t>!“</w:t>
      </w:r>
      <w:proofErr w:type="gramEnd"/>
    </w:p>
    <w:p w:rsidR="008C1AB5" w:rsidRPr="003D2704" w:rsidRDefault="008C1AB5" w:rsidP="008C1AB5">
      <w:r w:rsidRPr="003D2704">
        <w:t>Did Taylor cut down Christmas trees? „No I was too smal</w:t>
      </w:r>
      <w:r>
        <w:t>l</w:t>
      </w:r>
      <w:r w:rsidRPr="003D2704">
        <w:t xml:space="preserve"> to cut down or carry the trees. My job was to take insect-eggs.</w:t>
      </w:r>
    </w:p>
    <w:p w:rsidR="00F41A5A" w:rsidRDefault="00F41A5A" w:rsidP="00F41A5A">
      <w:pPr>
        <w:sectPr w:rsidR="00F41A5A" w:rsidSect="008C1AB5">
          <w:type w:val="continuous"/>
          <w:pgSz w:w="11906" w:h="16838" w:code="9"/>
          <w:pgMar w:top="1418" w:right="1418" w:bottom="1418" w:left="1418" w:header="567" w:footer="567" w:gutter="0"/>
          <w:cols w:space="708"/>
          <w:docGrid w:linePitch="360"/>
        </w:sectPr>
      </w:pPr>
    </w:p>
    <w:p w:rsidR="00014705" w:rsidRDefault="00B22694" w:rsidP="00E278AB">
      <w:r>
        <w:lastRenderedPageBreak/>
        <w:br w:type="page"/>
      </w:r>
    </w:p>
    <w:p w:rsidR="00014705" w:rsidRPr="00014705" w:rsidRDefault="00014705" w:rsidP="00E278AB">
      <w:pPr>
        <w:rPr>
          <w:b/>
        </w:rPr>
      </w:pPr>
      <w:proofErr w:type="spellStart"/>
      <w:r w:rsidRPr="00014705">
        <w:rPr>
          <w:b/>
        </w:rPr>
        <w:lastRenderedPageBreak/>
        <w:t>Zdroje</w:t>
      </w:r>
      <w:proofErr w:type="spellEnd"/>
      <w:r w:rsidRPr="00014705">
        <w:rPr>
          <w:b/>
        </w:rPr>
        <w:t>:</w:t>
      </w:r>
    </w:p>
    <w:p w:rsidR="00014705" w:rsidRDefault="00014705" w:rsidP="00E278AB"/>
    <w:p w:rsidR="00B22694" w:rsidRDefault="00014705" w:rsidP="00E278AB">
      <w:proofErr w:type="gramStart"/>
      <w:r>
        <w:rPr>
          <w:rFonts w:cs="Arial"/>
          <w:i/>
          <w:iCs/>
          <w:color w:val="000000"/>
          <w:szCs w:val="20"/>
          <w:shd w:val="clear" w:color="auto" w:fill="FFFFFF"/>
        </w:rPr>
        <w:t>Crown</w:t>
      </w:r>
      <w:r>
        <w:rPr>
          <w:rFonts w:cs="Arial"/>
          <w:color w:val="000000"/>
          <w:szCs w:val="20"/>
          <w:shd w:val="clear" w:color="auto" w:fill="FFFFFF"/>
        </w:rPr>
        <w:t>.</w:t>
      </w:r>
      <w:proofErr w:type="gramEnd"/>
      <w:r>
        <w:rPr>
          <w:rFonts w:cs="Arial"/>
          <w:color w:val="000000"/>
          <w:szCs w:val="20"/>
          <w:shd w:val="clear" w:color="auto" w:fill="FFFFFF"/>
        </w:rPr>
        <w:t xml:space="preserve"> London: Mara Glasgow Magazines, 2009, November/December. </w:t>
      </w:r>
      <w:proofErr w:type="gramStart"/>
      <w:r>
        <w:rPr>
          <w:rFonts w:cs="Arial"/>
          <w:color w:val="000000"/>
          <w:szCs w:val="20"/>
          <w:shd w:val="clear" w:color="auto" w:fill="FFFFFF"/>
        </w:rPr>
        <w:t>ISSN 0045 9127.</w:t>
      </w:r>
      <w:proofErr w:type="gramEnd"/>
    </w:p>
    <w:p w:rsidR="002261A1" w:rsidRDefault="002261A1" w:rsidP="00832803"/>
    <w:p w:rsidR="002261A1" w:rsidRPr="00832803" w:rsidRDefault="00B45B1C" w:rsidP="00014705">
      <w:r>
        <w:rPr>
          <w:rFonts w:cs="Arial"/>
          <w:color w:val="000000"/>
          <w:szCs w:val="20"/>
          <w:shd w:val="clear" w:color="auto" w:fill="FFFFFF"/>
        </w:rPr>
        <w:t>[</w:t>
      </w:r>
      <w:proofErr w:type="gramStart"/>
      <w:r>
        <w:rPr>
          <w:rFonts w:cs="Arial"/>
          <w:color w:val="000000"/>
          <w:szCs w:val="20"/>
          <w:shd w:val="clear" w:color="auto" w:fill="FFFFFF"/>
        </w:rPr>
        <w:t>online</w:t>
      </w:r>
      <w:proofErr w:type="gramEnd"/>
      <w:r>
        <w:rPr>
          <w:rFonts w:cs="Arial"/>
          <w:color w:val="000000"/>
          <w:szCs w:val="20"/>
          <w:shd w:val="clear" w:color="auto" w:fill="FFFFFF"/>
        </w:rPr>
        <w:t>]. [</w:t>
      </w:r>
      <w:proofErr w:type="gramStart"/>
      <w:r>
        <w:rPr>
          <w:rFonts w:cs="Arial"/>
          <w:color w:val="000000"/>
          <w:szCs w:val="20"/>
          <w:shd w:val="clear" w:color="auto" w:fill="FFFFFF"/>
        </w:rPr>
        <w:t>cit</w:t>
      </w:r>
      <w:proofErr w:type="gramEnd"/>
      <w:r>
        <w:rPr>
          <w:rFonts w:cs="Arial"/>
          <w:color w:val="000000"/>
          <w:szCs w:val="20"/>
          <w:shd w:val="clear" w:color="auto" w:fill="FFFFFF"/>
        </w:rPr>
        <w:t>. 2013-04-14</w:t>
      </w:r>
      <w:r w:rsidR="00014705">
        <w:rPr>
          <w:rFonts w:cs="Arial"/>
          <w:color w:val="000000"/>
          <w:szCs w:val="20"/>
          <w:shd w:val="clear" w:color="auto" w:fill="FFFFFF"/>
        </w:rPr>
        <w:t xml:space="preserve">]. </w:t>
      </w:r>
      <w:proofErr w:type="spellStart"/>
      <w:r w:rsidR="00014705">
        <w:rPr>
          <w:rFonts w:cs="Arial"/>
          <w:color w:val="000000"/>
          <w:szCs w:val="20"/>
          <w:shd w:val="clear" w:color="auto" w:fill="FFFFFF"/>
        </w:rPr>
        <w:t>Dostupné</w:t>
      </w:r>
      <w:proofErr w:type="spellEnd"/>
      <w:r w:rsidR="00014705">
        <w:rPr>
          <w:rFonts w:cs="Arial"/>
          <w:color w:val="000000"/>
          <w:szCs w:val="20"/>
          <w:shd w:val="clear" w:color="auto" w:fill="FFFFFF"/>
        </w:rPr>
        <w:t xml:space="preserve"> z: http://www.karaoketexty.cz/texty-pisni/swift-taylor/love-story-49487</w:t>
      </w:r>
    </w:p>
    <w:sectPr w:rsidR="002261A1" w:rsidRPr="00832803" w:rsidSect="00832803"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382" w:rsidRDefault="004C1382" w:rsidP="006A0033">
      <w:r>
        <w:separator/>
      </w:r>
    </w:p>
  </w:endnote>
  <w:endnote w:type="continuationSeparator" w:id="0">
    <w:p w:rsidR="004C1382" w:rsidRDefault="004C1382" w:rsidP="006A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8AB" w:rsidRDefault="00E278AB" w:rsidP="00E278AB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E278AB" w:rsidRDefault="00E278AB" w:rsidP="00E278AB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E278AB" w:rsidRDefault="00E278A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8AB" w:rsidRDefault="00E278AB" w:rsidP="00E278AB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E278AB" w:rsidRDefault="00E278AB" w:rsidP="00E278AB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E278AB" w:rsidRDefault="00E278A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382" w:rsidRDefault="004C1382" w:rsidP="006A0033">
      <w:r>
        <w:separator/>
      </w:r>
    </w:p>
  </w:footnote>
  <w:footnote w:type="continuationSeparator" w:id="0">
    <w:p w:rsidR="004C1382" w:rsidRDefault="004C1382" w:rsidP="006A0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0B3F64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 wp14:anchorId="72B11487" wp14:editId="0E6D7BBA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7664"/>
    <w:rsid w:val="00014705"/>
    <w:rsid w:val="0004313B"/>
    <w:rsid w:val="00043C08"/>
    <w:rsid w:val="000477A6"/>
    <w:rsid w:val="00083091"/>
    <w:rsid w:val="00094481"/>
    <w:rsid w:val="000B3F64"/>
    <w:rsid w:val="000C19B5"/>
    <w:rsid w:val="000C379C"/>
    <w:rsid w:val="000C6ED6"/>
    <w:rsid w:val="000E1782"/>
    <w:rsid w:val="00107676"/>
    <w:rsid w:val="0012244A"/>
    <w:rsid w:val="001247F1"/>
    <w:rsid w:val="00130B4A"/>
    <w:rsid w:val="00141695"/>
    <w:rsid w:val="00191D42"/>
    <w:rsid w:val="001C368B"/>
    <w:rsid w:val="001E7664"/>
    <w:rsid w:val="002261A1"/>
    <w:rsid w:val="0023036C"/>
    <w:rsid w:val="00260E1C"/>
    <w:rsid w:val="00261352"/>
    <w:rsid w:val="002E0911"/>
    <w:rsid w:val="002E3264"/>
    <w:rsid w:val="003245A3"/>
    <w:rsid w:val="00326812"/>
    <w:rsid w:val="00342A8D"/>
    <w:rsid w:val="003562D0"/>
    <w:rsid w:val="00362017"/>
    <w:rsid w:val="00362AE7"/>
    <w:rsid w:val="00393F06"/>
    <w:rsid w:val="00397269"/>
    <w:rsid w:val="003A6134"/>
    <w:rsid w:val="003B56C1"/>
    <w:rsid w:val="003D2704"/>
    <w:rsid w:val="003F2236"/>
    <w:rsid w:val="0043089E"/>
    <w:rsid w:val="0045733A"/>
    <w:rsid w:val="004876B5"/>
    <w:rsid w:val="004C1382"/>
    <w:rsid w:val="004D0397"/>
    <w:rsid w:val="005012DB"/>
    <w:rsid w:val="0050682E"/>
    <w:rsid w:val="00520471"/>
    <w:rsid w:val="005213C8"/>
    <w:rsid w:val="005272B5"/>
    <w:rsid w:val="00571079"/>
    <w:rsid w:val="005905EB"/>
    <w:rsid w:val="00590D7C"/>
    <w:rsid w:val="005A5B53"/>
    <w:rsid w:val="00602356"/>
    <w:rsid w:val="00616561"/>
    <w:rsid w:val="00634226"/>
    <w:rsid w:val="006419E5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800BF6"/>
    <w:rsid w:val="00812FE1"/>
    <w:rsid w:val="00832803"/>
    <w:rsid w:val="00842323"/>
    <w:rsid w:val="0085657E"/>
    <w:rsid w:val="00871E3D"/>
    <w:rsid w:val="00883CF4"/>
    <w:rsid w:val="008B78BF"/>
    <w:rsid w:val="008C1AB5"/>
    <w:rsid w:val="008C5A4D"/>
    <w:rsid w:val="008D6A2E"/>
    <w:rsid w:val="008E2189"/>
    <w:rsid w:val="009027A1"/>
    <w:rsid w:val="0091197F"/>
    <w:rsid w:val="00930656"/>
    <w:rsid w:val="00932B92"/>
    <w:rsid w:val="00934ED9"/>
    <w:rsid w:val="009519AE"/>
    <w:rsid w:val="009541BE"/>
    <w:rsid w:val="009612F7"/>
    <w:rsid w:val="00971F07"/>
    <w:rsid w:val="009763DF"/>
    <w:rsid w:val="009E1A89"/>
    <w:rsid w:val="009F090C"/>
    <w:rsid w:val="00A0092C"/>
    <w:rsid w:val="00A077CD"/>
    <w:rsid w:val="00A2270C"/>
    <w:rsid w:val="00A507CC"/>
    <w:rsid w:val="00A7644D"/>
    <w:rsid w:val="00AD2FF9"/>
    <w:rsid w:val="00AE61C9"/>
    <w:rsid w:val="00B22694"/>
    <w:rsid w:val="00B26D85"/>
    <w:rsid w:val="00B45B1C"/>
    <w:rsid w:val="00B52423"/>
    <w:rsid w:val="00BB48CD"/>
    <w:rsid w:val="00BF1C0E"/>
    <w:rsid w:val="00C03825"/>
    <w:rsid w:val="00C10A96"/>
    <w:rsid w:val="00C14BB9"/>
    <w:rsid w:val="00C172FC"/>
    <w:rsid w:val="00C23036"/>
    <w:rsid w:val="00C27294"/>
    <w:rsid w:val="00C3719C"/>
    <w:rsid w:val="00C7564E"/>
    <w:rsid w:val="00C8633E"/>
    <w:rsid w:val="00C94379"/>
    <w:rsid w:val="00CC22D4"/>
    <w:rsid w:val="00CD39D4"/>
    <w:rsid w:val="00CD6A6F"/>
    <w:rsid w:val="00CE418B"/>
    <w:rsid w:val="00CF7C5B"/>
    <w:rsid w:val="00D07EEB"/>
    <w:rsid w:val="00D30E25"/>
    <w:rsid w:val="00D44111"/>
    <w:rsid w:val="00D6488A"/>
    <w:rsid w:val="00D811D9"/>
    <w:rsid w:val="00DB0F40"/>
    <w:rsid w:val="00DB5108"/>
    <w:rsid w:val="00DF3391"/>
    <w:rsid w:val="00E128A9"/>
    <w:rsid w:val="00E141C4"/>
    <w:rsid w:val="00E22C27"/>
    <w:rsid w:val="00E278AB"/>
    <w:rsid w:val="00E43956"/>
    <w:rsid w:val="00E549AD"/>
    <w:rsid w:val="00E60DE1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3330E"/>
    <w:rsid w:val="00F41A5A"/>
    <w:rsid w:val="00F65FA4"/>
    <w:rsid w:val="00F66639"/>
    <w:rsid w:val="00F76FCD"/>
    <w:rsid w:val="00F819AF"/>
    <w:rsid w:val="00F93EE1"/>
    <w:rsid w:val="00FA285A"/>
    <w:rsid w:val="00FC2141"/>
    <w:rsid w:val="00FD0E38"/>
    <w:rsid w:val="00FD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val="en-GB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character" w:styleId="Hypertextovodkaz">
    <w:name w:val="Hyperlink"/>
    <w:basedOn w:val="Standardnpsmoodstavce"/>
    <w:uiPriority w:val="99"/>
    <w:semiHidden/>
    <w:unhideWhenUsed/>
    <w:rsid w:val="002261A1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278AB"/>
    <w:rPr>
      <w:color w:val="800080" w:themeColor="followedHyperlink"/>
      <w:u w:val="single"/>
    </w:rPr>
  </w:style>
  <w:style w:type="paragraph" w:styleId="Zkladntext">
    <w:name w:val="Body Text"/>
    <w:basedOn w:val="Normln"/>
    <w:link w:val="ZkladntextChar"/>
    <w:semiHidden/>
    <w:unhideWhenUsed/>
    <w:rsid w:val="00E278AB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E278AB"/>
    <w:rPr>
      <w:rFonts w:ascii="Times New Roman" w:eastAsia="Times New Roman" w:hAnsi="Times New Roman"/>
      <w:kern w:val="2"/>
      <w:sz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7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26986">
          <w:marLeft w:val="36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83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16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7828790">
          <w:marLeft w:val="36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63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\Titulni%20strany%20L\Tituln&#237;%20strany,%20kopie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82984F-9874-431A-A303-FF9AA8161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100</TotalTime>
  <Pages>6</Pages>
  <Words>890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6134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12</cp:revision>
  <cp:lastPrinted>2011-05-17T22:28:00Z</cp:lastPrinted>
  <dcterms:created xsi:type="dcterms:W3CDTF">2013-04-14T19:36:00Z</dcterms:created>
  <dcterms:modified xsi:type="dcterms:W3CDTF">2013-07-27T06:16:00Z</dcterms:modified>
</cp:coreProperties>
</file>