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803" w:rsidRDefault="006F6BBC" w:rsidP="006F6BBC">
      <w:pPr>
        <w:pStyle w:val="Nzev"/>
      </w:pPr>
      <w:r w:rsidRPr="006F6BBC">
        <w:t xml:space="preserve">EU </w:t>
      </w:r>
      <w:proofErr w:type="spellStart"/>
      <w:r w:rsidRPr="006F6BBC">
        <w:t>peníze</w:t>
      </w:r>
      <w:proofErr w:type="spellEnd"/>
      <w:r w:rsidRPr="006F6BBC">
        <w:t xml:space="preserve"> </w:t>
      </w:r>
      <w:proofErr w:type="spellStart"/>
      <w:r w:rsidRPr="006F6BBC">
        <w:t>školám</w:t>
      </w:r>
      <w:proofErr w:type="spellEnd"/>
    </w:p>
    <w:p w:rsidR="00832803" w:rsidRPr="00832803" w:rsidRDefault="006F6BBC" w:rsidP="006F6BBC">
      <w:pPr>
        <w:pStyle w:val="Podtitul"/>
      </w:pPr>
      <w:proofErr w:type="spellStart"/>
      <w:r w:rsidRPr="006F6BBC">
        <w:t>Základní</w:t>
      </w:r>
      <w:proofErr w:type="spellEnd"/>
      <w:r w:rsidRPr="006F6BBC">
        <w:t xml:space="preserve"> </w:t>
      </w:r>
      <w:proofErr w:type="spellStart"/>
      <w:r w:rsidRPr="006F6BBC">
        <w:t>škola</w:t>
      </w:r>
      <w:proofErr w:type="spellEnd"/>
      <w:r w:rsidRPr="006F6BBC">
        <w:t xml:space="preserve"> </w:t>
      </w:r>
      <w:proofErr w:type="spellStart"/>
      <w:r w:rsidR="00616561">
        <w:t>Čachovice</w:t>
      </w:r>
      <w:proofErr w:type="spellEnd"/>
      <w:r w:rsidR="00616561">
        <w:t xml:space="preserve"> a </w:t>
      </w:r>
      <w:proofErr w:type="spellStart"/>
      <w:r w:rsidR="00616561">
        <w:t>Mateřská</w:t>
      </w:r>
      <w:proofErr w:type="spellEnd"/>
      <w:r w:rsidR="00616561">
        <w:t xml:space="preserve"> </w:t>
      </w:r>
      <w:proofErr w:type="spellStart"/>
      <w:r w:rsidR="00616561">
        <w:t>škola</w:t>
      </w:r>
      <w:proofErr w:type="spellEnd"/>
      <w:r w:rsidR="00616561">
        <w:t xml:space="preserve"> </w:t>
      </w:r>
      <w:proofErr w:type="spellStart"/>
      <w:r w:rsidR="00616561">
        <w:t>Struhy</w:t>
      </w:r>
      <w:proofErr w:type="spellEnd"/>
      <w:r w:rsidRPr="006F6BBC">
        <w:t xml:space="preserve">, </w:t>
      </w:r>
      <w:proofErr w:type="spellStart"/>
      <w:r w:rsidRPr="006F6BBC">
        <w:t>Komenského</w:t>
      </w:r>
      <w:proofErr w:type="spellEnd"/>
      <w:r w:rsidRPr="006F6BBC">
        <w:t xml:space="preserve"> </w:t>
      </w:r>
      <w:r w:rsidR="00616561">
        <w:t>96</w:t>
      </w:r>
      <w:r w:rsidRPr="006F6BBC">
        <w:t>,</w:t>
      </w:r>
      <w:r>
        <w:t xml:space="preserve"> </w:t>
      </w:r>
      <w:proofErr w:type="spellStart"/>
      <w:r w:rsidRPr="006F6BBC">
        <w:t>příspěvková</w:t>
      </w:r>
      <w:proofErr w:type="spellEnd"/>
      <w:r w:rsidRPr="006F6BBC">
        <w:t xml:space="preserve"> </w:t>
      </w:r>
      <w:proofErr w:type="spellStart"/>
      <w:r w:rsidRPr="006F6BBC">
        <w:t>organizace</w:t>
      </w:r>
      <w:proofErr w:type="spellEnd"/>
    </w:p>
    <w:p w:rsidR="00832803" w:rsidRDefault="006F6BBC" w:rsidP="006F6BBC">
      <w:pPr>
        <w:pStyle w:val="Informace"/>
      </w:pPr>
      <w:proofErr w:type="spellStart"/>
      <w:r w:rsidRPr="0004313B">
        <w:rPr>
          <w:b/>
        </w:rPr>
        <w:t>Označení</w:t>
      </w:r>
      <w:proofErr w:type="spellEnd"/>
      <w:r w:rsidRPr="0004313B">
        <w:rPr>
          <w:b/>
        </w:rPr>
        <w:t>:</w:t>
      </w:r>
      <w:r w:rsidR="00377682">
        <w:tab/>
        <w:t>VY_32_INOVACE_50_Slz</w:t>
      </w:r>
      <w:bookmarkStart w:id="0" w:name="_GoBack"/>
      <w:bookmarkEnd w:id="0"/>
      <w:r w:rsidR="003E6BA9">
        <w:t>ČtAj8,9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Předmět</w:t>
      </w:r>
      <w:proofErr w:type="spellEnd"/>
      <w:r w:rsidRPr="0004313B">
        <w:rPr>
          <w:b/>
        </w:rPr>
        <w:t>:</w:t>
      </w:r>
      <w:r w:rsidR="00BB435F">
        <w:tab/>
      </w:r>
      <w:proofErr w:type="spellStart"/>
      <w:r w:rsidR="00BB435F">
        <w:t>Anglický</w:t>
      </w:r>
      <w:proofErr w:type="spellEnd"/>
      <w:r w:rsidR="00BB435F">
        <w:t xml:space="preserve"> </w:t>
      </w:r>
      <w:proofErr w:type="spellStart"/>
      <w:r w:rsidR="00BB435F">
        <w:t>jazyk</w:t>
      </w:r>
      <w:proofErr w:type="spellEnd"/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Ročník</w:t>
      </w:r>
      <w:proofErr w:type="spellEnd"/>
      <w:r w:rsidRPr="0004313B">
        <w:rPr>
          <w:b/>
        </w:rPr>
        <w:t>:</w:t>
      </w:r>
      <w:r w:rsidR="00BB435F">
        <w:tab/>
      </w:r>
      <w:r w:rsidR="00420992">
        <w:t>8.</w:t>
      </w:r>
      <w:proofErr w:type="gramStart"/>
      <w:r w:rsidR="00420992">
        <w:t>,9</w:t>
      </w:r>
      <w:proofErr w:type="gramEnd"/>
      <w:r w:rsidR="00420992">
        <w:t>.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Téma</w:t>
      </w:r>
      <w:proofErr w:type="spellEnd"/>
      <w:r w:rsidRPr="0004313B">
        <w:rPr>
          <w:b/>
        </w:rPr>
        <w:t>:</w:t>
      </w:r>
      <w:r w:rsidR="003E6BA9">
        <w:tab/>
        <w:t>Environment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Název</w:t>
      </w:r>
      <w:proofErr w:type="spellEnd"/>
      <w:r w:rsidRPr="0004313B">
        <w:rPr>
          <w:b/>
        </w:rPr>
        <w:t>:</w:t>
      </w:r>
      <w:r w:rsidR="005263C3">
        <w:tab/>
      </w:r>
      <w:r w:rsidR="000D22EA">
        <w:t xml:space="preserve">20 Ways to </w:t>
      </w:r>
      <w:r w:rsidR="00420992">
        <w:t>Save the Planet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Autor</w:t>
      </w:r>
      <w:proofErr w:type="spellEnd"/>
      <w:r w:rsidRPr="0004313B">
        <w:rPr>
          <w:b/>
        </w:rPr>
        <w:t>:</w:t>
      </w:r>
      <w:r w:rsidR="005263C3">
        <w:tab/>
      </w:r>
      <w:proofErr w:type="spellStart"/>
      <w:r w:rsidR="00420992">
        <w:t>Vlasta</w:t>
      </w:r>
      <w:proofErr w:type="spellEnd"/>
      <w:r w:rsidR="00420992">
        <w:t xml:space="preserve"> </w:t>
      </w:r>
      <w:proofErr w:type="spellStart"/>
      <w:r w:rsidR="00420992">
        <w:t>Kouříková</w:t>
      </w:r>
      <w:proofErr w:type="spellEnd"/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Popis</w:t>
      </w:r>
      <w:proofErr w:type="spellEnd"/>
      <w:r w:rsidRPr="0004313B">
        <w:rPr>
          <w:b/>
        </w:rPr>
        <w:t>:</w:t>
      </w:r>
      <w:r w:rsidR="003E6BA9">
        <w:tab/>
      </w:r>
      <w:proofErr w:type="spellStart"/>
      <w:r w:rsidR="00420992">
        <w:t>Materiál</w:t>
      </w:r>
      <w:proofErr w:type="spellEnd"/>
      <w:r w:rsidR="00420992">
        <w:t xml:space="preserve"> </w:t>
      </w:r>
      <w:proofErr w:type="spellStart"/>
      <w:proofErr w:type="gramStart"/>
      <w:r w:rsidR="00420992">
        <w:t>na</w:t>
      </w:r>
      <w:proofErr w:type="spellEnd"/>
      <w:proofErr w:type="gramEnd"/>
      <w:r w:rsidR="00420992">
        <w:t xml:space="preserve"> </w:t>
      </w:r>
      <w:proofErr w:type="spellStart"/>
      <w:r w:rsidR="00420992">
        <w:t>procvičení</w:t>
      </w:r>
      <w:proofErr w:type="spellEnd"/>
      <w:r w:rsidR="00420992">
        <w:t xml:space="preserve"> </w:t>
      </w:r>
      <w:proofErr w:type="spellStart"/>
      <w:r w:rsidR="00420992">
        <w:t>slovní</w:t>
      </w:r>
      <w:proofErr w:type="spellEnd"/>
      <w:r w:rsidR="00420992">
        <w:t xml:space="preserve"> </w:t>
      </w:r>
      <w:proofErr w:type="spellStart"/>
      <w:r w:rsidR="00420992">
        <w:t>zásoby</w:t>
      </w:r>
      <w:proofErr w:type="spellEnd"/>
    </w:p>
    <w:p w:rsidR="00420992" w:rsidRDefault="00420992" w:rsidP="006F6BBC">
      <w:pPr>
        <w:pStyle w:val="Informace"/>
      </w:pPr>
    </w:p>
    <w:p w:rsidR="00420992" w:rsidRDefault="00420992" w:rsidP="006F6BBC">
      <w:pPr>
        <w:pStyle w:val="Informace"/>
      </w:pPr>
    </w:p>
    <w:p w:rsidR="00420992" w:rsidRDefault="00420992" w:rsidP="006F6BBC">
      <w:pPr>
        <w:pStyle w:val="Informace"/>
      </w:pPr>
    </w:p>
    <w:p w:rsidR="00420992" w:rsidRDefault="00420992" w:rsidP="006F6BBC">
      <w:pPr>
        <w:pStyle w:val="Informace"/>
      </w:pPr>
    </w:p>
    <w:p w:rsidR="00420992" w:rsidRDefault="00420992" w:rsidP="006F6BBC">
      <w:pPr>
        <w:pStyle w:val="Informace"/>
      </w:pPr>
    </w:p>
    <w:p w:rsidR="00420992" w:rsidRDefault="00420992" w:rsidP="006F6BBC">
      <w:pPr>
        <w:pStyle w:val="Informace"/>
      </w:pPr>
    </w:p>
    <w:p w:rsidR="00420992" w:rsidRDefault="00420992" w:rsidP="006F6BBC">
      <w:pPr>
        <w:pStyle w:val="Informace"/>
      </w:pPr>
    </w:p>
    <w:p w:rsidR="00420992" w:rsidRDefault="00420992" w:rsidP="006F6BBC">
      <w:pPr>
        <w:pStyle w:val="Informace"/>
      </w:pPr>
    </w:p>
    <w:p w:rsidR="00420992" w:rsidRDefault="00420992" w:rsidP="006F6BBC">
      <w:pPr>
        <w:pStyle w:val="Informace"/>
      </w:pPr>
    </w:p>
    <w:p w:rsidR="00420992" w:rsidRDefault="00420992" w:rsidP="006F6BBC">
      <w:pPr>
        <w:pStyle w:val="Informace"/>
      </w:pPr>
    </w:p>
    <w:p w:rsidR="00420992" w:rsidRDefault="00420992" w:rsidP="006F6BBC">
      <w:pPr>
        <w:pStyle w:val="Informace"/>
      </w:pPr>
    </w:p>
    <w:p w:rsidR="00420992" w:rsidRDefault="00420992" w:rsidP="006F6BBC">
      <w:pPr>
        <w:pStyle w:val="Informace"/>
      </w:pPr>
    </w:p>
    <w:p w:rsidR="00420992" w:rsidRDefault="00420992" w:rsidP="006F6BBC">
      <w:pPr>
        <w:pStyle w:val="Informace"/>
      </w:pPr>
    </w:p>
    <w:p w:rsidR="00420992" w:rsidRDefault="00420992" w:rsidP="006F6BBC">
      <w:pPr>
        <w:pStyle w:val="Informace"/>
      </w:pPr>
    </w:p>
    <w:p w:rsidR="00420992" w:rsidRDefault="00420992" w:rsidP="006F6BBC">
      <w:pPr>
        <w:pStyle w:val="Informace"/>
      </w:pPr>
    </w:p>
    <w:p w:rsidR="00420992" w:rsidRDefault="00420992" w:rsidP="006F6BBC">
      <w:pPr>
        <w:pStyle w:val="Informace"/>
      </w:pPr>
    </w:p>
    <w:p w:rsidR="00420992" w:rsidRDefault="00420992" w:rsidP="006F6BBC">
      <w:pPr>
        <w:pStyle w:val="Informace"/>
      </w:pPr>
    </w:p>
    <w:p w:rsidR="00420992" w:rsidRPr="000D22EA" w:rsidRDefault="00420992" w:rsidP="006F6BBC">
      <w:pPr>
        <w:pStyle w:val="Informace"/>
        <w:rPr>
          <w:b/>
          <w:lang w:val="cs-CZ"/>
        </w:rPr>
      </w:pPr>
      <w:r w:rsidRPr="000D22EA">
        <w:rPr>
          <w:b/>
          <w:lang w:val="cs-CZ"/>
        </w:rPr>
        <w:lastRenderedPageBreak/>
        <w:t>Metodika k materiálu:</w:t>
      </w:r>
    </w:p>
    <w:p w:rsidR="00420992" w:rsidRPr="000D22EA" w:rsidRDefault="00AA5A63" w:rsidP="006F6BBC">
      <w:pPr>
        <w:pStyle w:val="Informace"/>
        <w:rPr>
          <w:lang w:val="cs-CZ"/>
        </w:rPr>
      </w:pPr>
      <w:r w:rsidRPr="000D22EA">
        <w:rPr>
          <w:lang w:val="cs-CZ"/>
        </w:rPr>
        <w:t>Učitel vytiskne jednu kopii pracovního listu do dvojice a žáci se nejprve seznámí s textem (mohou použít slovník). Úkoly mohou plnit společně. Nejprve vypíší 10 věcí, k</w:t>
      </w:r>
      <w:r w:rsidR="000D22EA" w:rsidRPr="000D22EA">
        <w:rPr>
          <w:lang w:val="cs-CZ"/>
        </w:rPr>
        <w:t>t</w:t>
      </w:r>
      <w:r w:rsidRPr="000D22EA">
        <w:rPr>
          <w:lang w:val="cs-CZ"/>
        </w:rPr>
        <w:t>erými se sami řídí. Pokud nenajdou tento poče</w:t>
      </w:r>
      <w:r w:rsidR="000D22EA" w:rsidRPr="000D22EA">
        <w:rPr>
          <w:lang w:val="cs-CZ"/>
        </w:rPr>
        <w:t>t, pod čáru napíší, co by mohli, ale zatím nedělají. Jako další úkol napíší, co by doporučili svým rodičům. A nakonec najdou úkol, který je určen pro jejich učitele.</w:t>
      </w:r>
    </w:p>
    <w:p w:rsidR="00E642B6" w:rsidRDefault="00E642B6" w:rsidP="00E642B6">
      <w:pPr>
        <w:rPr>
          <w:b/>
          <w:sz w:val="24"/>
        </w:rPr>
      </w:pPr>
    </w:p>
    <w:p w:rsidR="00E642B6" w:rsidRDefault="00E642B6" w:rsidP="00E642B6">
      <w:pPr>
        <w:rPr>
          <w:b/>
          <w:sz w:val="24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E642B6" w:rsidP="00E642B6">
      <w:pPr>
        <w:rPr>
          <w:b/>
          <w:szCs w:val="20"/>
        </w:rPr>
      </w:pPr>
    </w:p>
    <w:p w:rsidR="00E642B6" w:rsidRDefault="00B222E3" w:rsidP="00E642B6">
      <w:pPr>
        <w:rPr>
          <w:b/>
          <w:szCs w:val="20"/>
        </w:rPr>
      </w:pPr>
      <w:r w:rsidRPr="00D92867">
        <w:rPr>
          <w:b/>
          <w:szCs w:val="20"/>
        </w:rPr>
        <w:lastRenderedPageBreak/>
        <w:t xml:space="preserve">1. Read the text and choose </w:t>
      </w:r>
      <w:r w:rsidR="00D92867" w:rsidRPr="00D92867">
        <w:rPr>
          <w:b/>
          <w:szCs w:val="20"/>
        </w:rPr>
        <w:t>10 ways which do you do to respect the environment.</w:t>
      </w:r>
    </w:p>
    <w:p w:rsidR="00E642B6" w:rsidRDefault="00E642B6" w:rsidP="00E642B6">
      <w:pPr>
        <w:rPr>
          <w:b/>
          <w:szCs w:val="20"/>
        </w:rPr>
      </w:pPr>
    </w:p>
    <w:p w:rsidR="00E642B6" w:rsidRDefault="00D92867" w:rsidP="00E642B6">
      <w:pPr>
        <w:rPr>
          <w:b/>
          <w:szCs w:val="20"/>
        </w:rPr>
      </w:pPr>
      <w:r w:rsidRPr="00D92867">
        <w:rPr>
          <w:b/>
          <w:szCs w:val="20"/>
        </w:rPr>
        <w:t>2. Try to educate your parents. What can they do? Choose from the list.</w:t>
      </w:r>
    </w:p>
    <w:p w:rsidR="00E642B6" w:rsidRDefault="00E642B6" w:rsidP="00E642B6">
      <w:pPr>
        <w:rPr>
          <w:b/>
          <w:szCs w:val="20"/>
        </w:rPr>
      </w:pPr>
    </w:p>
    <w:p w:rsidR="00D92867" w:rsidRPr="00E642B6" w:rsidRDefault="00D92867" w:rsidP="00E642B6">
      <w:pPr>
        <w:rPr>
          <w:b/>
          <w:sz w:val="24"/>
        </w:rPr>
      </w:pPr>
      <w:r w:rsidRPr="00D92867">
        <w:rPr>
          <w:b/>
          <w:szCs w:val="20"/>
        </w:rPr>
        <w:t>3. What number</w:t>
      </w:r>
      <w:r w:rsidR="00E642B6">
        <w:rPr>
          <w:b/>
          <w:szCs w:val="20"/>
        </w:rPr>
        <w:t xml:space="preserve"> in the list</w:t>
      </w:r>
      <w:r w:rsidRPr="00D92867">
        <w:rPr>
          <w:b/>
          <w:szCs w:val="20"/>
        </w:rPr>
        <w:t xml:space="preserve"> is especially for your teachers?</w:t>
      </w:r>
    </w:p>
    <w:p w:rsidR="00D92867" w:rsidRDefault="00D92867" w:rsidP="00D92867">
      <w:pPr>
        <w:pStyle w:val="Informace"/>
        <w:jc w:val="center"/>
        <w:rPr>
          <w:b/>
          <w:sz w:val="36"/>
          <w:szCs w:val="36"/>
        </w:rPr>
      </w:pPr>
    </w:p>
    <w:p w:rsidR="00B222E3" w:rsidRPr="00D92867" w:rsidRDefault="00D92867" w:rsidP="00D92867">
      <w:pPr>
        <w:pStyle w:val="Informace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20</w:t>
      </w:r>
      <w:r w:rsidRPr="00D92867">
        <w:rPr>
          <w:b/>
          <w:sz w:val="36"/>
          <w:szCs w:val="36"/>
        </w:rPr>
        <w:t xml:space="preserve"> Ways to Save the Planet</w:t>
      </w:r>
    </w:p>
    <w:p w:rsidR="00B222E3" w:rsidRDefault="00B222E3" w:rsidP="006F6BBC">
      <w:pPr>
        <w:pStyle w:val="Informace"/>
      </w:pPr>
    </w:p>
    <w:p w:rsidR="00420992" w:rsidRDefault="00420992" w:rsidP="006F6BBC">
      <w:pPr>
        <w:pStyle w:val="Informace"/>
      </w:pPr>
      <w:r>
        <w:t xml:space="preserve">1. </w:t>
      </w:r>
      <w:r w:rsidRPr="00420992">
        <w:t>Buy product</w:t>
      </w:r>
      <w:r w:rsidR="00476060">
        <w:t>s with less packaging.  And always choose paper not plastic cardboard.</w:t>
      </w:r>
    </w:p>
    <w:p w:rsidR="00B03214" w:rsidRDefault="00476060" w:rsidP="006F6BBC">
      <w:pPr>
        <w:pStyle w:val="Informace"/>
      </w:pPr>
      <w:r>
        <w:t>2. Instead of buying</w:t>
      </w:r>
      <w:r w:rsidR="00B03214" w:rsidRPr="00B03214">
        <w:t xml:space="preserve"> bottled water, install a </w:t>
      </w:r>
      <w:r>
        <w:t xml:space="preserve">home </w:t>
      </w:r>
      <w:r w:rsidR="00B03214" w:rsidRPr="00B03214">
        <w:t>w</w:t>
      </w:r>
      <w:r>
        <w:t xml:space="preserve">ater filter. </w:t>
      </w:r>
    </w:p>
    <w:p w:rsidR="00B03214" w:rsidRDefault="00B03214" w:rsidP="006F6BBC">
      <w:pPr>
        <w:pStyle w:val="Informace"/>
      </w:pPr>
      <w:r>
        <w:t xml:space="preserve">3. </w:t>
      </w:r>
      <w:r w:rsidRPr="00B03214">
        <w:t>Save water by taking shorter s</w:t>
      </w:r>
      <w:r w:rsidR="008A6480">
        <w:t>howers.</w:t>
      </w:r>
    </w:p>
    <w:p w:rsidR="00B03214" w:rsidRDefault="00B03214" w:rsidP="006F6BBC">
      <w:pPr>
        <w:pStyle w:val="Informace"/>
      </w:pPr>
      <w:r>
        <w:t>4.</w:t>
      </w:r>
      <w:r w:rsidR="008A6480">
        <w:t xml:space="preserve"> On average, your food travels 1200 miles before </w:t>
      </w:r>
      <w:r w:rsidRPr="00B03214">
        <w:t>get</w:t>
      </w:r>
      <w:r w:rsidR="008A6480">
        <w:t>s</w:t>
      </w:r>
      <w:r w:rsidRPr="00B03214">
        <w:t xml:space="preserve"> to your plate. </w:t>
      </w:r>
      <w:r w:rsidR="008A6480" w:rsidRPr="00B03214">
        <w:t>Support local fa</w:t>
      </w:r>
      <w:r w:rsidR="008A6480">
        <w:t>rmers.</w:t>
      </w:r>
    </w:p>
    <w:p w:rsidR="00B03214" w:rsidRDefault="00B03214" w:rsidP="006F6BBC">
      <w:pPr>
        <w:pStyle w:val="Informace"/>
      </w:pPr>
      <w:r>
        <w:t>5.</w:t>
      </w:r>
      <w:r w:rsidRPr="00B03214">
        <w:t xml:space="preserve"> </w:t>
      </w:r>
      <w:r w:rsidR="008A6480">
        <w:t xml:space="preserve">Think of the number of visitors </w:t>
      </w:r>
      <w:r w:rsidRPr="00B03214">
        <w:t>at popular to</w:t>
      </w:r>
      <w:r w:rsidR="008A6480">
        <w:t xml:space="preserve">urists’ attractions every year and </w:t>
      </w:r>
      <w:r w:rsidRPr="00B03214">
        <w:t>you can see what a waste of paper one brochure per person really is. Don't take a brochure unless</w:t>
      </w:r>
      <w:r w:rsidR="008A6480">
        <w:t xml:space="preserve"> you really need one. </w:t>
      </w:r>
    </w:p>
    <w:p w:rsidR="00B03214" w:rsidRDefault="00B03214" w:rsidP="006F6BBC">
      <w:pPr>
        <w:pStyle w:val="Informace"/>
      </w:pPr>
      <w:r>
        <w:t>6.</w:t>
      </w:r>
      <w:r w:rsidRPr="00B03214">
        <w:t xml:space="preserve"> Use natural cleaners</w:t>
      </w:r>
      <w:r w:rsidR="00942BA1">
        <w:t xml:space="preserve">. </w:t>
      </w:r>
      <w:r w:rsidRPr="00B03214">
        <w:t>Replace chemical cleaners with non-toxic products. Most ingredie</w:t>
      </w:r>
      <w:r w:rsidR="00942BA1">
        <w:t xml:space="preserve">nts </w:t>
      </w:r>
      <w:proofErr w:type="gramStart"/>
      <w:r w:rsidR="00942BA1">
        <w:t>is</w:t>
      </w:r>
      <w:proofErr w:type="gramEnd"/>
      <w:r w:rsidR="00942BA1">
        <w:t xml:space="preserve"> in the</w:t>
      </w:r>
      <w:r w:rsidRPr="00B03214">
        <w:t xml:space="preserve"> kitchen.</w:t>
      </w:r>
    </w:p>
    <w:p w:rsidR="00B03214" w:rsidRDefault="00B03214" w:rsidP="00B03214">
      <w:pPr>
        <w:pStyle w:val="Informace"/>
      </w:pPr>
      <w:r>
        <w:t>5.</w:t>
      </w:r>
      <w:r w:rsidRPr="00B03214">
        <w:t xml:space="preserve"> </w:t>
      </w:r>
      <w:r w:rsidR="00942BA1">
        <w:t xml:space="preserve">Plant shade trees. </w:t>
      </w:r>
      <w:r>
        <w:t>Shade trees outside your home can reduce the temperature inside by 10</w:t>
      </w:r>
      <w:r w:rsidR="00942BA1">
        <w:t xml:space="preserve"> to 20 degrees.</w:t>
      </w:r>
    </w:p>
    <w:p w:rsidR="00933589" w:rsidRDefault="00933589" w:rsidP="00B03214">
      <w:pPr>
        <w:pStyle w:val="Informace"/>
      </w:pPr>
      <w:r>
        <w:t>6.</w:t>
      </w:r>
      <w:r w:rsidRPr="00933589">
        <w:t xml:space="preserve"> </w:t>
      </w:r>
      <w:r w:rsidR="00942BA1">
        <w:t xml:space="preserve">Use compact fluorescent bulbs. </w:t>
      </w:r>
      <w:r w:rsidRPr="00933589">
        <w:t>They last 10 times longer and use only one-fourth of the energy compa</w:t>
      </w:r>
      <w:r w:rsidR="00942BA1">
        <w:t>red to older bulbs.</w:t>
      </w:r>
    </w:p>
    <w:p w:rsidR="00933589" w:rsidRDefault="00933589" w:rsidP="00B03214">
      <w:pPr>
        <w:pStyle w:val="Informace"/>
      </w:pPr>
      <w:r>
        <w:t>7.</w:t>
      </w:r>
      <w:r w:rsidRPr="00933589">
        <w:t xml:space="preserve"> </w:t>
      </w:r>
      <w:r w:rsidR="00942BA1">
        <w:t xml:space="preserve">Use a notebook computer. </w:t>
      </w:r>
      <w:r w:rsidRPr="00933589">
        <w:t>They run on rechargeable batte</w:t>
      </w:r>
      <w:r w:rsidR="00156C59">
        <w:t xml:space="preserve">ries, and have </w:t>
      </w:r>
      <w:r w:rsidRPr="00933589">
        <w:t>low-energy display screens and automatic sleep modes.</w:t>
      </w:r>
    </w:p>
    <w:p w:rsidR="00420992" w:rsidRDefault="00FD16E3" w:rsidP="006F6BBC">
      <w:pPr>
        <w:pStyle w:val="Informace"/>
      </w:pPr>
      <w:r>
        <w:t>8.</w:t>
      </w:r>
      <w:r w:rsidR="00AA5A63">
        <w:t xml:space="preserve"> </w:t>
      </w:r>
      <w:r w:rsidRPr="00FD16E3">
        <w:t xml:space="preserve">We buy 5 billion batteries every year. </w:t>
      </w:r>
      <w:r w:rsidR="00942BA1">
        <w:t>Use r</w:t>
      </w:r>
      <w:r w:rsidRPr="00FD16E3">
        <w:t>echargeable batteries. Each rechargeable battery can replace between 50 and 300 throwaway batteries.</w:t>
      </w:r>
    </w:p>
    <w:p w:rsidR="00FD16E3" w:rsidRDefault="00FD16E3" w:rsidP="006F6BBC">
      <w:pPr>
        <w:pStyle w:val="Informace"/>
      </w:pPr>
      <w:r>
        <w:t xml:space="preserve">9. </w:t>
      </w:r>
      <w:r w:rsidRPr="00FD16E3">
        <w:t>R</w:t>
      </w:r>
      <w:r w:rsidR="00AA5A63">
        <w:t>ecycle the news</w:t>
      </w:r>
      <w:r w:rsidR="00942BA1">
        <w:t xml:space="preserve">. </w:t>
      </w:r>
      <w:r w:rsidRPr="00FD16E3">
        <w:t>Americans throw away 44 million newspapers every day. That's 500,000 trees a week, which is a good reason to recycle your paper or read it online.</w:t>
      </w:r>
    </w:p>
    <w:p w:rsidR="00646CF4" w:rsidRDefault="00646CF4" w:rsidP="006F6BBC">
      <w:pPr>
        <w:pStyle w:val="Informace"/>
      </w:pPr>
      <w:r>
        <w:t>10.</w:t>
      </w:r>
      <w:r w:rsidRPr="00646CF4">
        <w:t xml:space="preserve"> Use glass instead of plastic</w:t>
      </w:r>
      <w:r w:rsidR="00942BA1">
        <w:t xml:space="preserve">. </w:t>
      </w:r>
      <w:r w:rsidRPr="00646CF4">
        <w:t>Plastic</w:t>
      </w:r>
      <w:r w:rsidR="00E642B6">
        <w:t xml:space="preserve"> packaging leaves chemicals</w:t>
      </w:r>
      <w:r w:rsidRPr="00646CF4">
        <w:t xml:space="preserve"> on foods stored or heated in it.</w:t>
      </w:r>
    </w:p>
    <w:p w:rsidR="00646CF4" w:rsidRDefault="00646CF4" w:rsidP="006F6BBC">
      <w:pPr>
        <w:pStyle w:val="Informace"/>
      </w:pPr>
      <w:r>
        <w:lastRenderedPageBreak/>
        <w:t xml:space="preserve">11. </w:t>
      </w:r>
      <w:r w:rsidRPr="00646CF4">
        <w:t>Clean the air with indoor plants</w:t>
      </w:r>
      <w:r w:rsidR="00942BA1">
        <w:t xml:space="preserve">. </w:t>
      </w:r>
      <w:r w:rsidRPr="00646CF4">
        <w:t>The</w:t>
      </w:r>
      <w:r w:rsidR="00942BA1">
        <w:t xml:space="preserve"> air in many homes</w:t>
      </w:r>
      <w:r w:rsidRPr="00646CF4">
        <w:t xml:space="preserve"> is </w:t>
      </w:r>
      <w:r w:rsidR="00942BA1">
        <w:t>usuall</w:t>
      </w:r>
      <w:r w:rsidR="00DA7D5D">
        <w:t>y</w:t>
      </w:r>
      <w:r w:rsidRPr="00646CF4">
        <w:t xml:space="preserve"> more dangerous than the air outside. Open your windows or clean the air with</w:t>
      </w:r>
      <w:r w:rsidR="00DA7D5D">
        <w:t xml:space="preserve"> plants that eliminate toxins in the air.</w:t>
      </w:r>
    </w:p>
    <w:p w:rsidR="007D51DB" w:rsidRDefault="007D51DB" w:rsidP="006F6BBC">
      <w:pPr>
        <w:pStyle w:val="Informace"/>
      </w:pPr>
      <w:r>
        <w:t xml:space="preserve">12. </w:t>
      </w:r>
      <w:r w:rsidRPr="007D51DB">
        <w:t xml:space="preserve">Walk or </w:t>
      </w:r>
      <w:r w:rsidR="00DA7D5D">
        <w:t xml:space="preserve">ride the </w:t>
      </w:r>
      <w:r w:rsidRPr="007D51DB">
        <w:t>bike</w:t>
      </w:r>
      <w:r w:rsidR="00DA7D5D">
        <w:t xml:space="preserve"> and</w:t>
      </w:r>
      <w:r w:rsidRPr="007D51DB">
        <w:t xml:space="preserve"> get some pollution-free exercise.</w:t>
      </w:r>
    </w:p>
    <w:p w:rsidR="007D51DB" w:rsidRDefault="007D51DB" w:rsidP="006F6BBC">
      <w:pPr>
        <w:pStyle w:val="Informace"/>
      </w:pPr>
      <w:r w:rsidRPr="007D51DB">
        <w:t xml:space="preserve">13. </w:t>
      </w:r>
      <w:r w:rsidR="00DA7D5D">
        <w:t xml:space="preserve">Buy organic food. </w:t>
      </w:r>
      <w:r w:rsidRPr="007D51DB">
        <w:t>Organic foods are grown without pesticides and chemical fertilize</w:t>
      </w:r>
      <w:r w:rsidR="00DA7D5D">
        <w:t>rs — a healthier option for you and for</w:t>
      </w:r>
      <w:r w:rsidRPr="007D51DB">
        <w:t xml:space="preserve"> the planet.</w:t>
      </w:r>
    </w:p>
    <w:p w:rsidR="007D51DB" w:rsidRPr="00B222E3" w:rsidRDefault="007D51DB" w:rsidP="006F6BBC">
      <w:pPr>
        <w:pStyle w:val="Informace"/>
      </w:pPr>
      <w:r w:rsidRPr="00B222E3">
        <w:t>14. At chi</w:t>
      </w:r>
      <w:r w:rsidR="00DA7D5D" w:rsidRPr="00B222E3">
        <w:t>ldren's parties, don't let</w:t>
      </w:r>
      <w:r w:rsidRPr="00B222E3">
        <w:t xml:space="preserve"> balloons fly away. They can end up in a lake or ocean, where a sea animal might choke on them.</w:t>
      </w:r>
    </w:p>
    <w:p w:rsidR="007D51DB" w:rsidRPr="00B222E3" w:rsidRDefault="00476060" w:rsidP="00476060">
      <w:pPr>
        <w:pStyle w:val="Informace"/>
      </w:pPr>
      <w:r w:rsidRPr="00B222E3">
        <w:t>15. Plant a school garden</w:t>
      </w:r>
      <w:r w:rsidR="00B222E3">
        <w:t>.</w:t>
      </w:r>
      <w:r w:rsidRPr="00B222E3">
        <w:tab/>
        <w:t xml:space="preserve">By planting a garden, students can learn about the connection between what they eat </w:t>
      </w:r>
      <w:r w:rsidR="00DA7D5D" w:rsidRPr="00B222E3">
        <w:t>and where it comes from.</w:t>
      </w:r>
    </w:p>
    <w:p w:rsidR="00476060" w:rsidRPr="00B222E3" w:rsidRDefault="00476060" w:rsidP="00476060">
      <w:pPr>
        <w:pStyle w:val="Informace"/>
      </w:pPr>
      <w:r w:rsidRPr="00B222E3">
        <w:t>16. Donate your cell phone</w:t>
      </w:r>
      <w:r w:rsidR="00DA7D5D" w:rsidRPr="00B222E3">
        <w:t xml:space="preserve">. </w:t>
      </w:r>
      <w:r w:rsidR="00AC22AD">
        <w:t>Mobile</w:t>
      </w:r>
      <w:r w:rsidR="00131C3B">
        <w:t xml:space="preserve"> phone technology changes ve</w:t>
      </w:r>
      <w:r w:rsidR="00AC22AD">
        <w:t>ry quic</w:t>
      </w:r>
      <w:r w:rsidR="00131C3B">
        <w:t>kly</w:t>
      </w:r>
      <w:r w:rsidRPr="00B222E3">
        <w:t xml:space="preserve">. But what do you do with your old phone? Don't throw your </w:t>
      </w:r>
      <w:r w:rsidR="00591326">
        <w:t>old mobile</w:t>
      </w:r>
      <w:r w:rsidR="00DA7D5D" w:rsidRPr="00B222E3">
        <w:t xml:space="preserve"> phones away. </w:t>
      </w:r>
      <w:r w:rsidRPr="00B222E3">
        <w:t>Here's the best thing</w:t>
      </w:r>
      <w:r w:rsidR="00591326">
        <w:t xml:space="preserve"> to do with an unused mobile</w:t>
      </w:r>
      <w:r w:rsidRPr="00B222E3">
        <w:t>: donate it.</w:t>
      </w:r>
    </w:p>
    <w:p w:rsidR="00476060" w:rsidRPr="00B222E3" w:rsidRDefault="00476060" w:rsidP="00476060">
      <w:pPr>
        <w:pStyle w:val="Informace"/>
      </w:pPr>
      <w:r w:rsidRPr="00B222E3">
        <w:t xml:space="preserve">17. </w:t>
      </w:r>
      <w:r w:rsidR="00DA7D5D" w:rsidRPr="00B222E3">
        <w:t xml:space="preserve">Donate your computer. </w:t>
      </w:r>
      <w:r w:rsidRPr="00B222E3">
        <w:t>Giving away your old computer can do a lo</w:t>
      </w:r>
      <w:r w:rsidR="00DA7D5D" w:rsidRPr="00B222E3">
        <w:t>t of good, too. P</w:t>
      </w:r>
      <w:r w:rsidR="00B222E3">
        <w:t>ut</w:t>
      </w:r>
      <w:r w:rsidRPr="00B222E3">
        <w:t xml:space="preserve"> a computer in the hands of someone who needs it.</w:t>
      </w:r>
    </w:p>
    <w:p w:rsidR="00DA7D5D" w:rsidRPr="00B222E3" w:rsidRDefault="00DA7D5D" w:rsidP="00476060">
      <w:pPr>
        <w:pStyle w:val="Informace"/>
      </w:pPr>
      <w:r w:rsidRPr="00B222E3">
        <w:t>18. Turn off the lights when you leave a room.</w:t>
      </w:r>
    </w:p>
    <w:p w:rsidR="00DA7D5D" w:rsidRDefault="00DA7D5D" w:rsidP="00476060">
      <w:pPr>
        <w:pStyle w:val="Informace"/>
      </w:pPr>
      <w:r w:rsidRPr="00B222E3">
        <w:t xml:space="preserve">19. </w:t>
      </w:r>
      <w:r w:rsidR="00B222E3" w:rsidRPr="00B222E3">
        <w:t>Don’t use aerosols with CFCs sprays. They cause holes in the ozon</w:t>
      </w:r>
      <w:r w:rsidR="00B222E3">
        <w:t>e</w:t>
      </w:r>
      <w:r w:rsidR="00B222E3" w:rsidRPr="00B222E3">
        <w:t xml:space="preserve"> layer. </w:t>
      </w:r>
    </w:p>
    <w:p w:rsidR="00B222E3" w:rsidRPr="00B222E3" w:rsidRDefault="00B222E3" w:rsidP="00476060">
      <w:pPr>
        <w:pStyle w:val="Informace"/>
      </w:pPr>
      <w:r>
        <w:t>20. Use cotton or paper bags not plastic ones when you go shopping.</w:t>
      </w:r>
    </w:p>
    <w:p w:rsidR="00420992" w:rsidRPr="00B222E3" w:rsidRDefault="00420992" w:rsidP="006F6BBC">
      <w:pPr>
        <w:pStyle w:val="Informace"/>
      </w:pPr>
    </w:p>
    <w:p w:rsidR="00420992" w:rsidRDefault="00420992" w:rsidP="006F6BBC">
      <w:pPr>
        <w:pStyle w:val="Informace"/>
      </w:pPr>
    </w:p>
    <w:p w:rsidR="00420992" w:rsidRDefault="00420992" w:rsidP="006F6BBC">
      <w:pPr>
        <w:pStyle w:val="Informace"/>
      </w:pPr>
    </w:p>
    <w:p w:rsidR="00420992" w:rsidRDefault="00420992" w:rsidP="006F6BBC">
      <w:pPr>
        <w:pStyle w:val="Informace"/>
      </w:pPr>
    </w:p>
    <w:p w:rsidR="00420992" w:rsidRDefault="00420992" w:rsidP="006F6BBC">
      <w:pPr>
        <w:pStyle w:val="Informace"/>
      </w:pPr>
    </w:p>
    <w:p w:rsidR="00420992" w:rsidRDefault="00420992" w:rsidP="006F6BBC">
      <w:pPr>
        <w:pStyle w:val="Informace"/>
      </w:pPr>
    </w:p>
    <w:p w:rsidR="00420992" w:rsidRPr="00832803" w:rsidRDefault="00420992" w:rsidP="006F6BBC">
      <w:pPr>
        <w:pStyle w:val="Informace"/>
      </w:pPr>
    </w:p>
    <w:p w:rsidR="0004313B" w:rsidRDefault="0004313B" w:rsidP="00832803"/>
    <w:p w:rsidR="00B22694" w:rsidRDefault="00B22694" w:rsidP="00832803"/>
    <w:p w:rsidR="00200D8A" w:rsidRDefault="00200D8A" w:rsidP="00832803"/>
    <w:p w:rsidR="00200D8A" w:rsidRDefault="00200D8A" w:rsidP="00832803"/>
    <w:p w:rsidR="00200D8A" w:rsidRDefault="00200D8A" w:rsidP="00832803">
      <w:r>
        <w:br w:type="page"/>
      </w:r>
    </w:p>
    <w:p w:rsidR="00FF5C17" w:rsidRPr="00FF5C17" w:rsidRDefault="00FF5C17" w:rsidP="00832803">
      <w:pPr>
        <w:rPr>
          <w:rFonts w:cs="Arial"/>
          <w:b/>
          <w:color w:val="000000"/>
          <w:szCs w:val="20"/>
          <w:shd w:val="clear" w:color="auto" w:fill="FFFFFF"/>
        </w:rPr>
      </w:pPr>
      <w:proofErr w:type="spellStart"/>
      <w:r w:rsidRPr="00FF5C17">
        <w:rPr>
          <w:rFonts w:cs="Arial"/>
          <w:b/>
          <w:color w:val="000000"/>
          <w:szCs w:val="20"/>
          <w:shd w:val="clear" w:color="auto" w:fill="FFFFFF"/>
        </w:rPr>
        <w:lastRenderedPageBreak/>
        <w:t>Zdroje</w:t>
      </w:r>
      <w:proofErr w:type="spellEnd"/>
      <w:r w:rsidRPr="00FF5C17">
        <w:rPr>
          <w:rFonts w:cs="Arial"/>
          <w:b/>
          <w:color w:val="000000"/>
          <w:szCs w:val="20"/>
          <w:shd w:val="clear" w:color="auto" w:fill="FFFFFF"/>
        </w:rPr>
        <w:t>:</w:t>
      </w:r>
    </w:p>
    <w:p w:rsidR="00FF5C17" w:rsidRDefault="00FF5C17" w:rsidP="00832803">
      <w:pPr>
        <w:rPr>
          <w:rFonts w:cs="Arial"/>
          <w:color w:val="000000"/>
          <w:szCs w:val="20"/>
          <w:shd w:val="clear" w:color="auto" w:fill="FFFFFF"/>
        </w:rPr>
      </w:pPr>
    </w:p>
    <w:p w:rsidR="00200D8A" w:rsidRPr="00832803" w:rsidRDefault="00FF5C17" w:rsidP="00832803">
      <w:r>
        <w:rPr>
          <w:rFonts w:cs="Arial"/>
          <w:color w:val="000000"/>
          <w:szCs w:val="20"/>
          <w:shd w:val="clear" w:color="auto" w:fill="FFFFFF"/>
        </w:rPr>
        <w:t>[</w:t>
      </w:r>
      <w:proofErr w:type="gramStart"/>
      <w:r>
        <w:rPr>
          <w:rFonts w:cs="Arial"/>
          <w:color w:val="000000"/>
          <w:szCs w:val="20"/>
          <w:shd w:val="clear" w:color="auto" w:fill="FFFFFF"/>
        </w:rPr>
        <w:t>online</w:t>
      </w:r>
      <w:proofErr w:type="gramEnd"/>
      <w:r>
        <w:rPr>
          <w:rFonts w:cs="Arial"/>
          <w:color w:val="000000"/>
          <w:szCs w:val="20"/>
          <w:shd w:val="clear" w:color="auto" w:fill="FFFFFF"/>
        </w:rPr>
        <w:t>]. [</w:t>
      </w:r>
      <w:proofErr w:type="gramStart"/>
      <w:r>
        <w:rPr>
          <w:rFonts w:cs="Arial"/>
          <w:color w:val="000000"/>
          <w:szCs w:val="20"/>
          <w:shd w:val="clear" w:color="auto" w:fill="FFFFFF"/>
        </w:rPr>
        <w:t>cit</w:t>
      </w:r>
      <w:proofErr w:type="gramEnd"/>
      <w:r>
        <w:rPr>
          <w:rFonts w:cs="Arial"/>
          <w:color w:val="000000"/>
          <w:szCs w:val="20"/>
          <w:shd w:val="clear" w:color="auto" w:fill="FFFFFF"/>
        </w:rPr>
        <w:t>. 2013-04-14</w:t>
      </w:r>
      <w:r w:rsidR="00200D8A">
        <w:rPr>
          <w:rFonts w:cs="Arial"/>
          <w:color w:val="000000"/>
          <w:szCs w:val="20"/>
          <w:shd w:val="clear" w:color="auto" w:fill="FFFFFF"/>
        </w:rPr>
        <w:t xml:space="preserve">]. </w:t>
      </w:r>
      <w:proofErr w:type="spellStart"/>
      <w:r w:rsidR="00200D8A">
        <w:rPr>
          <w:rFonts w:cs="Arial"/>
          <w:color w:val="000000"/>
          <w:szCs w:val="20"/>
          <w:shd w:val="clear" w:color="auto" w:fill="FFFFFF"/>
        </w:rPr>
        <w:t>Dostupné</w:t>
      </w:r>
      <w:proofErr w:type="spellEnd"/>
      <w:r w:rsidR="00200D8A">
        <w:rPr>
          <w:rFonts w:cs="Arial"/>
          <w:color w:val="000000"/>
          <w:szCs w:val="20"/>
          <w:shd w:val="clear" w:color="auto" w:fill="FFFFFF"/>
        </w:rPr>
        <w:t xml:space="preserve"> z: http://en.islcollective.com/resources/search_result?Vocabulary_Focus=Environment</w:t>
      </w:r>
    </w:p>
    <w:sectPr w:rsidR="00200D8A" w:rsidRPr="00832803" w:rsidSect="00832803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670" w:rsidRDefault="00782670" w:rsidP="006A0033">
      <w:r>
        <w:separator/>
      </w:r>
    </w:p>
  </w:endnote>
  <w:endnote w:type="continuationSeparator" w:id="0">
    <w:p w:rsidR="00782670" w:rsidRDefault="00782670" w:rsidP="006A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992" w:rsidRDefault="00420992" w:rsidP="00420992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420992" w:rsidRDefault="00420992" w:rsidP="00420992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420992" w:rsidRDefault="0042099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992" w:rsidRDefault="00420992" w:rsidP="00420992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420992" w:rsidRDefault="00420992" w:rsidP="00420992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420992" w:rsidRDefault="0042099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670" w:rsidRDefault="00782670" w:rsidP="006A0033">
      <w:r>
        <w:separator/>
      </w:r>
    </w:p>
  </w:footnote>
  <w:footnote w:type="continuationSeparator" w:id="0">
    <w:p w:rsidR="00782670" w:rsidRDefault="00782670" w:rsidP="006A0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0B3F64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6BA9"/>
    <w:rsid w:val="0004313B"/>
    <w:rsid w:val="00043C08"/>
    <w:rsid w:val="00083091"/>
    <w:rsid w:val="00094481"/>
    <w:rsid w:val="000B3F64"/>
    <w:rsid w:val="000C19B5"/>
    <w:rsid w:val="000C6ED6"/>
    <w:rsid w:val="000D22EA"/>
    <w:rsid w:val="000E1782"/>
    <w:rsid w:val="00107676"/>
    <w:rsid w:val="0012244A"/>
    <w:rsid w:val="001247F1"/>
    <w:rsid w:val="00130B4A"/>
    <w:rsid w:val="00131C3B"/>
    <w:rsid w:val="00141695"/>
    <w:rsid w:val="00156C59"/>
    <w:rsid w:val="00191D42"/>
    <w:rsid w:val="001C368B"/>
    <w:rsid w:val="00200D8A"/>
    <w:rsid w:val="00260E1C"/>
    <w:rsid w:val="00261352"/>
    <w:rsid w:val="002E3264"/>
    <w:rsid w:val="003245A3"/>
    <w:rsid w:val="00326812"/>
    <w:rsid w:val="003562D0"/>
    <w:rsid w:val="00362017"/>
    <w:rsid w:val="00362AE7"/>
    <w:rsid w:val="00377682"/>
    <w:rsid w:val="003A6134"/>
    <w:rsid w:val="003E6BA9"/>
    <w:rsid w:val="003F2236"/>
    <w:rsid w:val="00420992"/>
    <w:rsid w:val="0043089E"/>
    <w:rsid w:val="0045733A"/>
    <w:rsid w:val="00476060"/>
    <w:rsid w:val="004876B5"/>
    <w:rsid w:val="004D0397"/>
    <w:rsid w:val="005012DB"/>
    <w:rsid w:val="0050682E"/>
    <w:rsid w:val="00510174"/>
    <w:rsid w:val="00520471"/>
    <w:rsid w:val="005213C8"/>
    <w:rsid w:val="005263C3"/>
    <w:rsid w:val="005272B5"/>
    <w:rsid w:val="00571079"/>
    <w:rsid w:val="005905EB"/>
    <w:rsid w:val="00590D7C"/>
    <w:rsid w:val="00591326"/>
    <w:rsid w:val="005A5B53"/>
    <w:rsid w:val="00602356"/>
    <w:rsid w:val="00616561"/>
    <w:rsid w:val="00634226"/>
    <w:rsid w:val="00641C55"/>
    <w:rsid w:val="00646CF4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422B4"/>
    <w:rsid w:val="00743931"/>
    <w:rsid w:val="00745F71"/>
    <w:rsid w:val="00747AB1"/>
    <w:rsid w:val="00763B30"/>
    <w:rsid w:val="0076458E"/>
    <w:rsid w:val="00764D19"/>
    <w:rsid w:val="00764DC1"/>
    <w:rsid w:val="00767BEA"/>
    <w:rsid w:val="0077757D"/>
    <w:rsid w:val="00782670"/>
    <w:rsid w:val="007876FD"/>
    <w:rsid w:val="007B2793"/>
    <w:rsid w:val="007B7004"/>
    <w:rsid w:val="007C07BB"/>
    <w:rsid w:val="007C7A04"/>
    <w:rsid w:val="007D51DB"/>
    <w:rsid w:val="00800BF6"/>
    <w:rsid w:val="00812FE1"/>
    <w:rsid w:val="00832803"/>
    <w:rsid w:val="00842323"/>
    <w:rsid w:val="0085657E"/>
    <w:rsid w:val="00871E3D"/>
    <w:rsid w:val="00883CF4"/>
    <w:rsid w:val="008A6480"/>
    <w:rsid w:val="008B78BF"/>
    <w:rsid w:val="008D6A2E"/>
    <w:rsid w:val="008E2189"/>
    <w:rsid w:val="009027A1"/>
    <w:rsid w:val="00930656"/>
    <w:rsid w:val="00932B92"/>
    <w:rsid w:val="00933589"/>
    <w:rsid w:val="00934ED9"/>
    <w:rsid w:val="00942BA1"/>
    <w:rsid w:val="009519AE"/>
    <w:rsid w:val="009541BE"/>
    <w:rsid w:val="009612F7"/>
    <w:rsid w:val="009763DF"/>
    <w:rsid w:val="009E1A89"/>
    <w:rsid w:val="009F090C"/>
    <w:rsid w:val="00A0092C"/>
    <w:rsid w:val="00A507CC"/>
    <w:rsid w:val="00A7644D"/>
    <w:rsid w:val="00AA5A63"/>
    <w:rsid w:val="00AC22AD"/>
    <w:rsid w:val="00AD2FF9"/>
    <w:rsid w:val="00AE61C9"/>
    <w:rsid w:val="00B03214"/>
    <w:rsid w:val="00B222E3"/>
    <w:rsid w:val="00B22694"/>
    <w:rsid w:val="00B26D85"/>
    <w:rsid w:val="00B400F5"/>
    <w:rsid w:val="00B52423"/>
    <w:rsid w:val="00BB435F"/>
    <w:rsid w:val="00BB48CD"/>
    <w:rsid w:val="00BF1C0E"/>
    <w:rsid w:val="00C03825"/>
    <w:rsid w:val="00C10A96"/>
    <w:rsid w:val="00C14BB9"/>
    <w:rsid w:val="00C172FC"/>
    <w:rsid w:val="00C23036"/>
    <w:rsid w:val="00C27294"/>
    <w:rsid w:val="00C3719C"/>
    <w:rsid w:val="00C7564E"/>
    <w:rsid w:val="00C8633E"/>
    <w:rsid w:val="00C94379"/>
    <w:rsid w:val="00CC22D4"/>
    <w:rsid w:val="00CD39D4"/>
    <w:rsid w:val="00CD6A6F"/>
    <w:rsid w:val="00CE418B"/>
    <w:rsid w:val="00CF7C5B"/>
    <w:rsid w:val="00D07EEB"/>
    <w:rsid w:val="00D13AC2"/>
    <w:rsid w:val="00D30E25"/>
    <w:rsid w:val="00D6488A"/>
    <w:rsid w:val="00D811D9"/>
    <w:rsid w:val="00D92867"/>
    <w:rsid w:val="00DA7D5D"/>
    <w:rsid w:val="00DB0F40"/>
    <w:rsid w:val="00DB5108"/>
    <w:rsid w:val="00DF3391"/>
    <w:rsid w:val="00E128A9"/>
    <w:rsid w:val="00E141C4"/>
    <w:rsid w:val="00E22C27"/>
    <w:rsid w:val="00E2396D"/>
    <w:rsid w:val="00E43956"/>
    <w:rsid w:val="00E642B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13C27"/>
    <w:rsid w:val="00F3330E"/>
    <w:rsid w:val="00F65FA4"/>
    <w:rsid w:val="00F66639"/>
    <w:rsid w:val="00F76FCD"/>
    <w:rsid w:val="00F819AF"/>
    <w:rsid w:val="00F93EE1"/>
    <w:rsid w:val="00FA285A"/>
    <w:rsid w:val="00FC2141"/>
    <w:rsid w:val="00FD0E38"/>
    <w:rsid w:val="00FD16E3"/>
    <w:rsid w:val="00FD3F71"/>
    <w:rsid w:val="00FF5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val="en-GB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Zkladntext">
    <w:name w:val="Body Text"/>
    <w:basedOn w:val="Normln"/>
    <w:link w:val="ZkladntextChar"/>
    <w:semiHidden/>
    <w:unhideWhenUsed/>
    <w:rsid w:val="0042099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420992"/>
    <w:rPr>
      <w:rFonts w:ascii="Times New Roman" w:eastAsia="Times New Roman" w:hAnsi="Times New Roman"/>
      <w:kern w:val="2"/>
      <w:sz w:val="24"/>
      <w:lang w:val="en-GB"/>
    </w:rPr>
  </w:style>
  <w:style w:type="character" w:styleId="Hypertextovodkaz">
    <w:name w:val="Hyperlink"/>
    <w:basedOn w:val="Standardnpsmoodstavce"/>
    <w:uiPriority w:val="99"/>
    <w:semiHidden/>
    <w:unhideWhenUsed/>
    <w:rsid w:val="00200D8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\Titulni%20strany%20L\Tituln&#237;%20strany,%20kopie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096C11-983D-4A38-9998-13099E8D2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197</TotalTime>
  <Pages>5</Pages>
  <Words>541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3731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16</cp:revision>
  <cp:lastPrinted>2011-05-17T22:28:00Z</cp:lastPrinted>
  <dcterms:created xsi:type="dcterms:W3CDTF">2013-04-14T19:49:00Z</dcterms:created>
  <dcterms:modified xsi:type="dcterms:W3CDTF">2013-07-28T20:23:00Z</dcterms:modified>
</cp:coreProperties>
</file>