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B9148C">
        <w:tab/>
        <w:t>VY_32_INOVACE_53_PoSlz</w:t>
      </w:r>
      <w:bookmarkStart w:id="0" w:name="_GoBack"/>
      <w:bookmarkEnd w:id="0"/>
      <w:r w:rsidR="00DD56DB">
        <w:t>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297BAC">
        <w:tab/>
      </w:r>
      <w:proofErr w:type="spellStart"/>
      <w:r w:rsidR="00297BAC">
        <w:t>Anglický</w:t>
      </w:r>
      <w:proofErr w:type="spellEnd"/>
      <w:r w:rsidR="00297BAC">
        <w:t xml:space="preserve"> </w:t>
      </w:r>
      <w:proofErr w:type="spellStart"/>
      <w:r w:rsidR="00297BAC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297BAC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297BAC">
        <w:tab/>
        <w:t>Music in English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DD56DB">
        <w:tab/>
        <w:t>Heal the World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297BAC">
        <w:tab/>
        <w:t xml:space="preserve">Mgr. </w:t>
      </w:r>
      <w:proofErr w:type="spellStart"/>
      <w:r w:rsidR="00297BAC">
        <w:t>Vlasta</w:t>
      </w:r>
      <w:proofErr w:type="spellEnd"/>
      <w:r w:rsidR="00297BAC">
        <w:t xml:space="preserve"> </w:t>
      </w:r>
      <w:proofErr w:type="spellStart"/>
      <w:r w:rsidR="00297BAC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297BAC">
        <w:tab/>
      </w:r>
      <w:proofErr w:type="spellStart"/>
      <w:r w:rsidR="00297BAC">
        <w:t>Pracovní</w:t>
      </w:r>
      <w:proofErr w:type="spellEnd"/>
      <w:r w:rsidR="00297BAC">
        <w:t xml:space="preserve"> list s </w:t>
      </w:r>
      <w:proofErr w:type="spellStart"/>
      <w:r w:rsidR="00297BAC">
        <w:t>neúplným</w:t>
      </w:r>
      <w:proofErr w:type="spellEnd"/>
      <w:r w:rsidR="00297BAC">
        <w:t xml:space="preserve"> </w:t>
      </w:r>
      <w:proofErr w:type="spellStart"/>
      <w:r w:rsidR="00297BAC">
        <w:t>textem</w:t>
      </w:r>
      <w:proofErr w:type="spellEnd"/>
      <w:r w:rsidR="00297BAC">
        <w:t xml:space="preserve"> </w:t>
      </w:r>
      <w:proofErr w:type="spellStart"/>
      <w:r w:rsidR="00297BAC">
        <w:t>písně</w:t>
      </w:r>
      <w:proofErr w:type="spellEnd"/>
    </w:p>
    <w:p w:rsidR="0004313B" w:rsidRDefault="0004313B" w:rsidP="00832803"/>
    <w:p w:rsidR="00297BAC" w:rsidRDefault="00297BAC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Default="005B6A00"/>
    <w:p w:rsidR="005B6A00" w:rsidRPr="00896B05" w:rsidRDefault="005B6A00">
      <w:pPr>
        <w:rPr>
          <w:lang w:val="cs-CZ"/>
        </w:rPr>
      </w:pPr>
    </w:p>
    <w:p w:rsidR="005B6A00" w:rsidRPr="00896B05" w:rsidRDefault="009954F3" w:rsidP="009954F3">
      <w:pPr>
        <w:rPr>
          <w:b/>
          <w:lang w:val="cs-CZ"/>
        </w:rPr>
      </w:pPr>
      <w:r w:rsidRPr="00896B05">
        <w:rPr>
          <w:b/>
          <w:lang w:val="cs-CZ"/>
        </w:rPr>
        <w:t>Metodika k materiálu:</w:t>
      </w:r>
    </w:p>
    <w:p w:rsidR="009954F3" w:rsidRPr="00896B05" w:rsidRDefault="009954F3" w:rsidP="009954F3">
      <w:pPr>
        <w:rPr>
          <w:rFonts w:ascii="Times New Roman" w:eastAsia="Times New Roman" w:hAnsi="Times New Roman"/>
          <w:b/>
          <w:bCs/>
          <w:kern w:val="36"/>
          <w:sz w:val="28"/>
          <w:szCs w:val="28"/>
          <w:lang w:val="cs-CZ" w:eastAsia="cs-CZ"/>
        </w:rPr>
        <w:sectPr w:rsidR="009954F3" w:rsidRPr="00896B05" w:rsidSect="00216EC9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 w:rsidRPr="00896B05">
        <w:rPr>
          <w:lang w:val="cs-CZ"/>
        </w:rPr>
        <w:t>Žáci při prvním poslechu doplní chybějící slova a mohou zárove</w:t>
      </w:r>
      <w:r w:rsidR="00896B05" w:rsidRPr="00896B05">
        <w:rPr>
          <w:lang w:val="cs-CZ"/>
        </w:rPr>
        <w:t>ň podtrhat chybná slova v textu. Ta jsou buď synonymy, opozity nebo slovy podobného významu a lze je podtrhat až bě</w:t>
      </w:r>
      <w:r w:rsidR="00C8158C">
        <w:rPr>
          <w:lang w:val="cs-CZ"/>
        </w:rPr>
        <w:t xml:space="preserve">hem druhého poslechu. Nahrazená </w:t>
      </w:r>
      <w:r w:rsidR="00896B05" w:rsidRPr="00896B05">
        <w:rPr>
          <w:lang w:val="cs-CZ"/>
        </w:rPr>
        <w:t>chybná slova</w:t>
      </w:r>
      <w:r w:rsidR="00C8158C">
        <w:rPr>
          <w:lang w:val="cs-CZ"/>
        </w:rPr>
        <w:t xml:space="preserve"> správnými</w:t>
      </w:r>
      <w:r w:rsidR="00896B05" w:rsidRPr="00896B05">
        <w:rPr>
          <w:lang w:val="cs-CZ"/>
        </w:rPr>
        <w:t xml:space="preserve"> mohou žáci zapisovat na konec řádku po dalším poslechu (např. v další hodině). </w:t>
      </w:r>
    </w:p>
    <w:p w:rsidR="009954F3" w:rsidRPr="00896B05" w:rsidRDefault="009954F3">
      <w:pPr>
        <w:rPr>
          <w:lang w:val="cs-CZ"/>
        </w:rPr>
      </w:pPr>
    </w:p>
    <w:p w:rsidR="009954F3" w:rsidRDefault="009954F3"/>
    <w:p w:rsidR="009954F3" w:rsidRDefault="009954F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3"/>
        <w:gridCol w:w="4213"/>
      </w:tblGrid>
      <w:tr w:rsidR="00804A94" w:rsidRPr="00545956" w:rsidTr="00804A94">
        <w:trPr>
          <w:trHeight w:val="14458"/>
        </w:trPr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</w:tcPr>
          <w:p w:rsidR="00DD56DB" w:rsidRPr="00614F0D" w:rsidRDefault="00614F0D" w:rsidP="00614F0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614F0D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cs-CZ"/>
              </w:rPr>
              <w:lastRenderedPageBreak/>
              <w:t xml:space="preserve">Michael Jackson - </w:t>
            </w:r>
            <w:r w:rsidR="00DD56DB" w:rsidRPr="00614F0D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cs-CZ"/>
              </w:rPr>
              <w:t>Heal The World</w:t>
            </w:r>
          </w:p>
          <w:p w:rsidR="00804A94" w:rsidRPr="005B6A00" w:rsidRDefault="00DD56DB" w:rsidP="005C28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There's A ________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In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Your He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And I Know That It Is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And This Place Coul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Be Much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Brighter Than Yesterday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And If You Really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You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'll Find There's No Need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To Scream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In This Place You'll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There's No Hurt Or Sorrow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Here Are Ways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To _______ There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If I Care Enough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For The 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Make A Small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Space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Make A Bette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 Place...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Heal The World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Do It A Better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For You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For Me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And The Entire Human 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There Are Children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Dying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 You Care Enough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For The Death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Do A Better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For You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And For Me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If You Want To ______ What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There's A Lov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 That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Cannot Lie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Love Is Weak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It Only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ares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Joyful Giving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If We 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Shall Watch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In This Bliss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We Cannot 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Fear Or Dread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We Start Existing And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Stop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iving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Now It Feels That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Love's Enough For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 Growing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So Make A Better Un</w:t>
            </w:r>
            <w:r w:rsidR="00804A9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iverse</w:t>
            </w:r>
          </w:p>
        </w:tc>
        <w:tc>
          <w:tcPr>
            <w:tcW w:w="4213" w:type="dxa"/>
            <w:tcBorders>
              <w:top w:val="nil"/>
              <w:left w:val="nil"/>
              <w:bottom w:val="nil"/>
              <w:right w:val="nil"/>
            </w:tcBorders>
          </w:tcPr>
          <w:p w:rsidR="005B6A00" w:rsidRDefault="005B6A00" w:rsidP="005C28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DD56DB" w:rsidRDefault="00DD56DB" w:rsidP="005C28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Make A Better Universe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...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Heal The World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………</w:t>
            </w:r>
          </w:p>
          <w:p w:rsidR="00DD56DB" w:rsidRDefault="00DD56DB" w:rsidP="005C2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And The _______</w:t>
            </w:r>
          </w:p>
          <w:p w:rsidR="00DD56DB" w:rsidRDefault="00DD56DB" w:rsidP="005C2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We Were Concei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ved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Will Reveal A Joyful Body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And The World We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Once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Believed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Will Shine Again _______ Grace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Then Why Do They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Keep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Strangling Life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Wound This Planet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Crucify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ts Soul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Though It's Plain To Watch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This World Is Heav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enly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Be God's Glow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We Could Jump So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Let 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ur Spirits Never Die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In My Hand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 Feel You Are One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My Sisters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Create A World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No Fear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Together We'll Cry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Sad Tears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See The Nations Turn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Our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Swords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Into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Plowshares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We Could _______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Get There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If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You Cared Enough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For The Death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Make A Small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Space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To Make A Better Place...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Heal The World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……….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Heal The World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……….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Heal The World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………</w:t>
            </w:r>
            <w:r w:rsidRPr="007E1D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</w:p>
          <w:p w:rsidR="005B6A00" w:rsidRDefault="005B6A00" w:rsidP="005C2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5B6A00" w:rsidRDefault="005B6A00" w:rsidP="005C2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5B6A00" w:rsidRPr="00545956" w:rsidRDefault="005B6A00" w:rsidP="005C28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297BAC" w:rsidRPr="00614F0D" w:rsidRDefault="00297BAC" w:rsidP="005B6A00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eastAsia="cs-CZ"/>
        </w:rPr>
      </w:pPr>
      <w:r w:rsidRPr="00614F0D">
        <w:rPr>
          <w:rFonts w:ascii="Times New Roman" w:eastAsia="Times New Roman" w:hAnsi="Times New Roman"/>
          <w:b/>
          <w:bCs/>
          <w:kern w:val="36"/>
          <w:sz w:val="28"/>
          <w:szCs w:val="28"/>
          <w:lang w:eastAsia="cs-CZ"/>
        </w:rPr>
        <w:lastRenderedPageBreak/>
        <w:t xml:space="preserve">Michael Jackson - Heal </w:t>
      </w:r>
      <w:proofErr w:type="gramStart"/>
      <w:r w:rsidRPr="00614F0D">
        <w:rPr>
          <w:rFonts w:ascii="Times New Roman" w:eastAsia="Times New Roman" w:hAnsi="Times New Roman"/>
          <w:b/>
          <w:bCs/>
          <w:kern w:val="36"/>
          <w:sz w:val="28"/>
          <w:szCs w:val="28"/>
          <w:lang w:eastAsia="cs-CZ"/>
        </w:rPr>
        <w:t>The</w:t>
      </w:r>
      <w:proofErr w:type="gramEnd"/>
      <w:r w:rsidRPr="00614F0D">
        <w:rPr>
          <w:rFonts w:ascii="Times New Roman" w:eastAsia="Times New Roman" w:hAnsi="Times New Roman"/>
          <w:b/>
          <w:bCs/>
          <w:kern w:val="36"/>
          <w:sz w:val="28"/>
          <w:szCs w:val="28"/>
          <w:lang w:eastAsia="cs-CZ"/>
        </w:rPr>
        <w:t xml:space="preserve"> World</w:t>
      </w:r>
    </w:p>
    <w:p w:rsidR="00297BAC" w:rsidRDefault="005F4378" w:rsidP="00832803">
      <w:pPr>
        <w:rPr>
          <w:rFonts w:cs="Arial"/>
          <w:color w:val="222222"/>
          <w:szCs w:val="20"/>
          <w:shd w:val="clear" w:color="auto" w:fill="FFFFFF"/>
        </w:rPr>
        <w:sectPr w:rsidR="00297BAC" w:rsidSect="005B6A00">
          <w:type w:val="continuous"/>
          <w:pgSz w:w="11906" w:h="16838" w:code="9"/>
          <w:pgMar w:top="1418" w:right="1418" w:bottom="1418" w:left="1418" w:header="567" w:footer="567" w:gutter="0"/>
          <w:cols w:space="708"/>
          <w:docGrid w:linePitch="360"/>
        </w:sectPr>
      </w:pPr>
      <w:r>
        <w:rPr>
          <w:rFonts w:cs="Arial"/>
          <w:color w:val="222222"/>
          <w:szCs w:val="20"/>
        </w:rPr>
        <w:br/>
      </w:r>
    </w:p>
    <w:p w:rsidR="002F1C33" w:rsidRDefault="005F4378" w:rsidP="00832803">
      <w:pPr>
        <w:rPr>
          <w:rFonts w:cs="Arial"/>
          <w:color w:val="222222"/>
          <w:szCs w:val="20"/>
        </w:rPr>
      </w:pPr>
      <w:r>
        <w:rPr>
          <w:rFonts w:cs="Arial"/>
          <w:color w:val="222222"/>
          <w:szCs w:val="20"/>
          <w:shd w:val="clear" w:color="auto" w:fill="FFFFFF"/>
        </w:rPr>
        <w:lastRenderedPageBreak/>
        <w:t>There's A Place In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Your Heart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I Know That It Is Love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This Place Could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Be Much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Brighter Than Tomorrow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If You Really Try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You'll Find There's No Need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To Cry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In This Place You'll Feel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There's No Hurt Or Sorrow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There Are Ways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To Get There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If You Care Enough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For The Living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A Little Space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A Better Place...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Heal The World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It A Better Place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For You And For Me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The Entire Human Race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There Are People Dying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If You Care Enough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For The Living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A Better Place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For You And For Me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If You Want To Know Why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There's A Love That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Cannot Lie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Love Is Strong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It Only Cares For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Joyful Giving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If We Try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We Shall See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In This Bliss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We Cannot Feel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Fear Or Dread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We Stop Existing And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Start Living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Then It Feels That Always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Love's Enough For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Us Growing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lastRenderedPageBreak/>
        <w:t>So Make A Better World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A Better World...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 xml:space="preserve">Heal The </w:t>
      </w:r>
      <w:proofErr w:type="gramStart"/>
      <w:r>
        <w:rPr>
          <w:rFonts w:cs="Arial"/>
          <w:color w:val="222222"/>
          <w:szCs w:val="20"/>
          <w:shd w:val="clear" w:color="auto" w:fill="FFFFFF"/>
        </w:rPr>
        <w:t>World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 w:rsidR="002F1C33">
        <w:rPr>
          <w:rFonts w:cs="Arial"/>
          <w:color w:val="222222"/>
          <w:szCs w:val="20"/>
        </w:rPr>
        <w:t>.........</w:t>
      </w:r>
      <w:proofErr w:type="gramEnd"/>
    </w:p>
    <w:p w:rsidR="009954F3" w:rsidRDefault="005F4378" w:rsidP="00832803">
      <w:pPr>
        <w:rPr>
          <w:rFonts w:cs="Arial"/>
          <w:color w:val="222222"/>
          <w:szCs w:val="20"/>
          <w:shd w:val="clear" w:color="auto" w:fill="FFFFFF"/>
        </w:rPr>
      </w:pP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The Dream We Were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Conceived In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Will Reveal A Joyful Face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And The World We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Once Believed In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Will Shine Again In Grace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Then Why Do We Keep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Strangling Life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Wound This Earth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Crucify Its Soul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Though It's Plain To See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This World Is Heavenly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Be God's Glow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We Could Fly So High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Let Our Spirits Never Die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In My Heart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 Feel You Are All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My Brothers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Create A World With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No Fear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Together We'll Cry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Happy Tears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See The Nations Turn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Their Swords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 xml:space="preserve">Into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Plowshares</w:t>
      </w:r>
      <w:proofErr w:type="spellEnd"/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We Could Really Get There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If You Cared Enough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For The Living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Make A Little Space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>To Make A Better Place...</w:t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 xml:space="preserve">Heal The </w:t>
      </w:r>
      <w:proofErr w:type="gramStart"/>
      <w:r>
        <w:rPr>
          <w:rFonts w:cs="Arial"/>
          <w:color w:val="222222"/>
          <w:szCs w:val="20"/>
          <w:shd w:val="clear" w:color="auto" w:fill="FFFFFF"/>
        </w:rPr>
        <w:t>World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 w:rsidR="002F1C33">
        <w:rPr>
          <w:rStyle w:val="apple-converted-space"/>
          <w:rFonts w:cs="Arial"/>
          <w:color w:val="222222"/>
          <w:szCs w:val="20"/>
          <w:shd w:val="clear" w:color="auto" w:fill="FFFFFF"/>
        </w:rPr>
        <w:t>.........</w:t>
      </w:r>
      <w:proofErr w:type="gramEnd"/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 xml:space="preserve">Heal The </w:t>
      </w:r>
      <w:proofErr w:type="gramStart"/>
      <w:r>
        <w:rPr>
          <w:rFonts w:cs="Arial"/>
          <w:color w:val="222222"/>
          <w:szCs w:val="20"/>
          <w:shd w:val="clear" w:color="auto" w:fill="FFFFFF"/>
        </w:rPr>
        <w:t>World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 w:rsidR="002F1C33">
        <w:rPr>
          <w:rStyle w:val="apple-converted-space"/>
          <w:rFonts w:cs="Arial"/>
          <w:color w:val="222222"/>
          <w:szCs w:val="20"/>
          <w:shd w:val="clear" w:color="auto" w:fill="FFFFFF"/>
        </w:rPr>
        <w:t>.........</w:t>
      </w:r>
      <w:proofErr w:type="gramEnd"/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  <w:shd w:val="clear" w:color="auto" w:fill="FFFFFF"/>
        </w:rPr>
        <w:t xml:space="preserve">Heal The </w:t>
      </w:r>
      <w:proofErr w:type="gramStart"/>
      <w:r>
        <w:rPr>
          <w:rFonts w:cs="Arial"/>
          <w:color w:val="222222"/>
          <w:szCs w:val="20"/>
          <w:shd w:val="clear" w:color="auto" w:fill="FFFFFF"/>
        </w:rPr>
        <w:t>World</w:t>
      </w:r>
      <w:r>
        <w:rPr>
          <w:rStyle w:val="apple-converted-space"/>
          <w:rFonts w:cs="Arial"/>
          <w:color w:val="222222"/>
          <w:szCs w:val="20"/>
          <w:shd w:val="clear" w:color="auto" w:fill="FFFFFF"/>
        </w:rPr>
        <w:t> </w:t>
      </w:r>
      <w:r w:rsidR="002F1C33">
        <w:rPr>
          <w:rStyle w:val="apple-converted-space"/>
          <w:rFonts w:cs="Arial"/>
          <w:color w:val="222222"/>
          <w:szCs w:val="20"/>
          <w:shd w:val="clear" w:color="auto" w:fill="FFFFFF"/>
        </w:rPr>
        <w:t>.........</w:t>
      </w:r>
      <w:proofErr w:type="gramEnd"/>
      <w:r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</w:p>
    <w:p w:rsidR="009954F3" w:rsidRDefault="009954F3" w:rsidP="009954F3">
      <w:pPr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297BAC" w:rsidRDefault="00297BAC" w:rsidP="00832803">
      <w:pPr>
        <w:rPr>
          <w:rFonts w:cs="Arial"/>
          <w:color w:val="222222"/>
          <w:szCs w:val="20"/>
          <w:shd w:val="clear" w:color="auto" w:fill="FFFFFF"/>
        </w:rPr>
        <w:sectPr w:rsidR="00297BAC" w:rsidSect="00297BAC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C8158C" w:rsidRPr="00C8158C" w:rsidRDefault="00C8158C" w:rsidP="00832803">
      <w:pPr>
        <w:rPr>
          <w:b/>
          <w:lang w:val="cs-CZ"/>
        </w:rPr>
      </w:pPr>
      <w:r w:rsidRPr="00C8158C">
        <w:rPr>
          <w:b/>
          <w:lang w:val="cs-CZ"/>
        </w:rPr>
        <w:lastRenderedPageBreak/>
        <w:t>Zdroje:</w:t>
      </w:r>
    </w:p>
    <w:p w:rsidR="00C8158C" w:rsidRDefault="00C8158C" w:rsidP="00832803"/>
    <w:p w:rsidR="00654CC6" w:rsidRDefault="006B30D1" w:rsidP="00832803">
      <w:pPr>
        <w:rPr>
          <w:rFonts w:cs="Arial"/>
          <w:color w:val="000000"/>
          <w:szCs w:val="20"/>
          <w:shd w:val="clear" w:color="auto" w:fill="FFFFFF"/>
        </w:rPr>
      </w:pPr>
      <w:hyperlink r:id="rId13" w:history="1">
        <w:proofErr w:type="gramStart"/>
        <w:r w:rsidR="00DC4D28" w:rsidRPr="00DC4D28">
          <w:rPr>
            <w:rFonts w:cs="Arial"/>
            <w:i/>
            <w:iCs/>
            <w:color w:val="000000"/>
            <w:szCs w:val="20"/>
            <w:shd w:val="clear" w:color="auto" w:fill="FFFFFF"/>
          </w:rPr>
          <w:t>H</w:t>
        </w:r>
        <w:r w:rsidR="00654CC6" w:rsidRPr="00DC4D28">
          <w:rPr>
            <w:rFonts w:cs="Arial"/>
            <w:i/>
            <w:iCs/>
            <w:color w:val="000000"/>
            <w:szCs w:val="20"/>
            <w:shd w:val="clear" w:color="auto" w:fill="FFFFFF"/>
          </w:rPr>
          <w:t>ttp://www.karaoketexty.cz/texty-pisni/jackson-michael/heal-the-world-8164</w:t>
        </w:r>
      </w:hyperlink>
      <w:r w:rsidR="00DC4D28">
        <w:rPr>
          <w:rStyle w:val="Hypertextovodkaz"/>
        </w:rPr>
        <w:t xml:space="preserve"> </w:t>
      </w:r>
      <w:r w:rsidR="00DC4D28">
        <w:rPr>
          <w:rFonts w:cs="Arial"/>
          <w:color w:val="000000"/>
          <w:szCs w:val="20"/>
          <w:shd w:val="clear" w:color="auto" w:fill="FFFFFF"/>
        </w:rPr>
        <w:t>[online].</w:t>
      </w:r>
      <w:proofErr w:type="gramEnd"/>
      <w:r w:rsidR="00DC4D28">
        <w:rPr>
          <w:rFonts w:cs="Arial"/>
          <w:color w:val="000000"/>
          <w:szCs w:val="20"/>
          <w:shd w:val="clear" w:color="auto" w:fill="FFFFFF"/>
        </w:rPr>
        <w:t xml:space="preserve"> [</w:t>
      </w:r>
      <w:proofErr w:type="gramStart"/>
      <w:r w:rsidR="00DC4D28"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 w:rsidR="00DC4D28">
        <w:rPr>
          <w:rFonts w:cs="Arial"/>
          <w:color w:val="000000"/>
          <w:szCs w:val="20"/>
          <w:shd w:val="clear" w:color="auto" w:fill="FFFFFF"/>
        </w:rPr>
        <w:t xml:space="preserve">. </w:t>
      </w:r>
      <w:r w:rsidR="00C8158C">
        <w:rPr>
          <w:rFonts w:cs="Arial"/>
          <w:color w:val="000000"/>
          <w:szCs w:val="20"/>
          <w:shd w:val="clear" w:color="auto" w:fill="FFFFFF"/>
        </w:rPr>
        <w:t>2013-04-</w:t>
      </w:r>
      <w:r w:rsidR="00C8158C">
        <w:rPr>
          <w:rFonts w:cs="Arial"/>
          <w:color w:val="000000"/>
          <w:szCs w:val="20"/>
          <w:shd w:val="clear" w:color="auto" w:fill="FFFFFF"/>
          <w:lang w:val="en-US"/>
        </w:rPr>
        <w:t>21</w:t>
      </w:r>
      <w:r w:rsidR="00DC4D28">
        <w:rPr>
          <w:rFonts w:cs="Arial"/>
          <w:color w:val="000000"/>
          <w:szCs w:val="20"/>
          <w:shd w:val="clear" w:color="auto" w:fill="FFFFFF"/>
        </w:rPr>
        <w:t>].</w:t>
      </w:r>
    </w:p>
    <w:p w:rsidR="00C8158C" w:rsidRDefault="00C8158C" w:rsidP="00C8158C">
      <w:pPr>
        <w:rPr>
          <w:lang w:val="cs-CZ"/>
        </w:rPr>
      </w:pP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</w:t>
      </w:r>
      <w:r w:rsidRPr="00C8158C">
        <w:rPr>
          <w:rFonts w:cs="Arial"/>
          <w:color w:val="000000"/>
          <w:szCs w:val="20"/>
          <w:shd w:val="clear" w:color="auto" w:fill="FFFFFF"/>
        </w:rPr>
        <w:t>Http://www.karaoketexty.cz/texty-pisni/jackson-michael/heal-the-world-8164</w:t>
      </w:r>
    </w:p>
    <w:p w:rsidR="00C8158C" w:rsidRPr="00DC4D28" w:rsidRDefault="00C8158C" w:rsidP="00832803">
      <w:pPr>
        <w:rPr>
          <w:lang w:val="en-US"/>
        </w:rPr>
      </w:pPr>
    </w:p>
    <w:sectPr w:rsidR="00C8158C" w:rsidRPr="00DC4D28" w:rsidSect="009954F3">
      <w:type w:val="continuous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0D1" w:rsidRDefault="006B30D1" w:rsidP="006A0033">
      <w:r>
        <w:separator/>
      </w:r>
    </w:p>
  </w:endnote>
  <w:endnote w:type="continuationSeparator" w:id="0">
    <w:p w:rsidR="006B30D1" w:rsidRDefault="006B30D1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BAC" w:rsidRDefault="00297BAC" w:rsidP="00297BA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297BAC" w:rsidRDefault="00297BAC" w:rsidP="00297BA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297BAC" w:rsidRDefault="00297BA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BAC" w:rsidRDefault="00297BAC" w:rsidP="00297BA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297BAC" w:rsidRDefault="00297BAC" w:rsidP="00297BAC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297BAC" w:rsidRDefault="00297BA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0D1" w:rsidRDefault="006B30D1" w:rsidP="006A0033">
      <w:r>
        <w:separator/>
      </w:r>
    </w:p>
  </w:footnote>
  <w:footnote w:type="continuationSeparator" w:id="0">
    <w:p w:rsidR="006B30D1" w:rsidRDefault="006B30D1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Pr="005B6A00" w:rsidRDefault="00EB1036" w:rsidP="005B6A00">
    <w:pPr>
      <w:pStyle w:val="Zhlav"/>
      <w:tabs>
        <w:tab w:val="clear" w:pos="4536"/>
        <w:tab w:val="clear" w:pos="9072"/>
      </w:tabs>
      <w:rPr>
        <w:lang w:val="cs-CZ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4F3" w:rsidRDefault="009954F3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2AC7B4F5" wp14:editId="4A75EF26">
          <wp:simplePos x="0" y="0"/>
          <wp:positionH relativeFrom="page">
            <wp:posOffset>891540</wp:posOffset>
          </wp:positionH>
          <wp:positionV relativeFrom="page">
            <wp:posOffset>516890</wp:posOffset>
          </wp:positionV>
          <wp:extent cx="6091425" cy="1148715"/>
          <wp:effectExtent l="0" t="0" r="0" b="0"/>
          <wp:wrapNone/>
          <wp:docPr id="5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6DB"/>
    <w:rsid w:val="0004313B"/>
    <w:rsid w:val="00043C08"/>
    <w:rsid w:val="00083091"/>
    <w:rsid w:val="00094481"/>
    <w:rsid w:val="000A211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1C6D5A"/>
    <w:rsid w:val="00216EC9"/>
    <w:rsid w:val="002325C0"/>
    <w:rsid w:val="00260E1C"/>
    <w:rsid w:val="00261352"/>
    <w:rsid w:val="00297BAC"/>
    <w:rsid w:val="002E3264"/>
    <w:rsid w:val="002F1C33"/>
    <w:rsid w:val="003245A3"/>
    <w:rsid w:val="00326812"/>
    <w:rsid w:val="003562D0"/>
    <w:rsid w:val="00362017"/>
    <w:rsid w:val="00362AE7"/>
    <w:rsid w:val="003A6134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B6A00"/>
    <w:rsid w:val="005F4378"/>
    <w:rsid w:val="00602356"/>
    <w:rsid w:val="00614F0D"/>
    <w:rsid w:val="00616561"/>
    <w:rsid w:val="00634226"/>
    <w:rsid w:val="00641C55"/>
    <w:rsid w:val="00654CC6"/>
    <w:rsid w:val="0066358D"/>
    <w:rsid w:val="00665665"/>
    <w:rsid w:val="00683507"/>
    <w:rsid w:val="00684F36"/>
    <w:rsid w:val="0069195B"/>
    <w:rsid w:val="006A0033"/>
    <w:rsid w:val="006A4AF9"/>
    <w:rsid w:val="006B30D1"/>
    <w:rsid w:val="006B3D1B"/>
    <w:rsid w:val="006C1C7E"/>
    <w:rsid w:val="006C56E5"/>
    <w:rsid w:val="006D028E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04A94"/>
    <w:rsid w:val="00812FE1"/>
    <w:rsid w:val="00832803"/>
    <w:rsid w:val="00842323"/>
    <w:rsid w:val="0085657E"/>
    <w:rsid w:val="00871E3D"/>
    <w:rsid w:val="00883CF4"/>
    <w:rsid w:val="00896B05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954F3"/>
    <w:rsid w:val="009E1A89"/>
    <w:rsid w:val="009F090C"/>
    <w:rsid w:val="00A0092C"/>
    <w:rsid w:val="00A507CC"/>
    <w:rsid w:val="00A7644D"/>
    <w:rsid w:val="00AD2FF9"/>
    <w:rsid w:val="00AE61C9"/>
    <w:rsid w:val="00B22694"/>
    <w:rsid w:val="00B26D85"/>
    <w:rsid w:val="00B52423"/>
    <w:rsid w:val="00B9148C"/>
    <w:rsid w:val="00BB48CD"/>
    <w:rsid w:val="00BC227F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158C"/>
    <w:rsid w:val="00C8633E"/>
    <w:rsid w:val="00C94379"/>
    <w:rsid w:val="00CC22D4"/>
    <w:rsid w:val="00CD39D4"/>
    <w:rsid w:val="00CD6A6F"/>
    <w:rsid w:val="00CE418B"/>
    <w:rsid w:val="00CF7C5B"/>
    <w:rsid w:val="00D07EEB"/>
    <w:rsid w:val="00D21256"/>
    <w:rsid w:val="00D30E25"/>
    <w:rsid w:val="00D6488A"/>
    <w:rsid w:val="00D811D9"/>
    <w:rsid w:val="00DB01AB"/>
    <w:rsid w:val="00DB0F40"/>
    <w:rsid w:val="00DB5108"/>
    <w:rsid w:val="00DC4D28"/>
    <w:rsid w:val="00DD56DB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8244B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DD56D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5F4378"/>
  </w:style>
  <w:style w:type="character" w:styleId="Hypertextovodkaz">
    <w:name w:val="Hyperlink"/>
    <w:basedOn w:val="Standardnpsmoodstavce"/>
    <w:uiPriority w:val="99"/>
    <w:semiHidden/>
    <w:unhideWhenUsed/>
    <w:rsid w:val="00654CC6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unhideWhenUsed/>
    <w:rsid w:val="00297BAC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97BAC"/>
    <w:rPr>
      <w:rFonts w:ascii="Times New Roman" w:eastAsia="Times New Roman" w:hAnsi="Times New Roman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araoketexty.cz/texty-pisni/jackson-michael/heal-the-world-816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65042-9BB3-4A57-BE06-608E06F76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85</TotalTime>
  <Pages>5</Pages>
  <Words>583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2011-05-17T22:28:00Z</cp:lastPrinted>
  <dcterms:created xsi:type="dcterms:W3CDTF">2013-04-21T20:05:00Z</dcterms:created>
  <dcterms:modified xsi:type="dcterms:W3CDTF">2013-07-27T06:22:00Z</dcterms:modified>
</cp:coreProperties>
</file>