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BC5A3F">
        <w:tab/>
        <w:t>VY_32_INOVACE_54_Slz</w:t>
      </w:r>
      <w:r w:rsidR="001707F0">
        <w:t>ČtAj7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D04905">
        <w:tab/>
      </w:r>
      <w:proofErr w:type="spellStart"/>
      <w:r w:rsidR="00D04905">
        <w:t>Anglický</w:t>
      </w:r>
      <w:proofErr w:type="spellEnd"/>
      <w:r w:rsidR="00D04905">
        <w:t xml:space="preserve"> </w:t>
      </w:r>
      <w:proofErr w:type="spellStart"/>
      <w:r w:rsidR="00D04905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D04905">
        <w:tab/>
        <w:t>7.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414F2C">
        <w:tab/>
        <w:t>Environment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414F2C">
        <w:tab/>
      </w:r>
      <w:proofErr w:type="spellStart"/>
      <w:r w:rsidR="00414F2C">
        <w:t>Přiřazení</w:t>
      </w:r>
      <w:proofErr w:type="spellEnd"/>
      <w:r w:rsidR="00414F2C">
        <w:t xml:space="preserve"> </w:t>
      </w:r>
      <w:proofErr w:type="spellStart"/>
      <w:r w:rsidR="00414F2C">
        <w:t>obrázků</w:t>
      </w:r>
      <w:proofErr w:type="spellEnd"/>
      <w:r w:rsidR="00414F2C">
        <w:t xml:space="preserve"> k </w:t>
      </w:r>
      <w:proofErr w:type="spellStart"/>
      <w:r w:rsidR="00414F2C">
        <w:t>textu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D04905">
        <w:tab/>
        <w:t xml:space="preserve">Mgr. </w:t>
      </w:r>
      <w:proofErr w:type="spellStart"/>
      <w:r w:rsidR="00D04905">
        <w:t>Vlasta</w:t>
      </w:r>
      <w:proofErr w:type="spellEnd"/>
      <w:r w:rsidR="00D04905">
        <w:t xml:space="preserve"> </w:t>
      </w:r>
      <w:proofErr w:type="spellStart"/>
      <w:r w:rsidR="00D04905">
        <w:t>Kouříková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E96E3A">
        <w:tab/>
      </w:r>
      <w:proofErr w:type="spellStart"/>
      <w:r w:rsidR="00E96E3A">
        <w:t>Pracovní</w:t>
      </w:r>
      <w:proofErr w:type="spellEnd"/>
      <w:r w:rsidR="00E96E3A">
        <w:t xml:space="preserve"> list </w:t>
      </w:r>
      <w:proofErr w:type="spellStart"/>
      <w:proofErr w:type="gramStart"/>
      <w:r w:rsidR="00E96E3A">
        <w:t>na</w:t>
      </w:r>
      <w:proofErr w:type="spellEnd"/>
      <w:proofErr w:type="gramEnd"/>
      <w:r w:rsidR="00096F1C">
        <w:t xml:space="preserve"> </w:t>
      </w:r>
      <w:proofErr w:type="spellStart"/>
      <w:r w:rsidR="00096F1C">
        <w:t>přiřazování</w:t>
      </w:r>
      <w:proofErr w:type="spellEnd"/>
      <w:r w:rsidR="00D04905">
        <w:t xml:space="preserve"> </w:t>
      </w:r>
      <w:proofErr w:type="spellStart"/>
      <w:r w:rsidR="00D04905">
        <w:t>textů</w:t>
      </w:r>
      <w:proofErr w:type="spellEnd"/>
      <w:r w:rsidR="00D04905">
        <w:t xml:space="preserve"> k </w:t>
      </w:r>
      <w:proofErr w:type="spellStart"/>
      <w:r w:rsidR="00D04905">
        <w:t>obrázkům</w:t>
      </w:r>
      <w:proofErr w:type="spellEnd"/>
      <w:r w:rsidR="00D04905">
        <w:t xml:space="preserve"> </w:t>
      </w:r>
    </w:p>
    <w:p w:rsidR="000D0B9E" w:rsidRPr="00832803" w:rsidRDefault="000D0B9E" w:rsidP="006F6BBC">
      <w:pPr>
        <w:pStyle w:val="Informace"/>
      </w:pPr>
      <w:proofErr w:type="spellStart"/>
      <w:r>
        <w:t>Zdroje</w:t>
      </w:r>
      <w:proofErr w:type="spellEnd"/>
      <w:r>
        <w:t>:          www.office.microsoft.com</w:t>
      </w:r>
      <w:bookmarkStart w:id="0" w:name="_GoBack"/>
      <w:bookmarkEnd w:id="0"/>
    </w:p>
    <w:p w:rsidR="0004313B" w:rsidRDefault="0004313B" w:rsidP="00832803"/>
    <w:p w:rsidR="00B22694" w:rsidRPr="00480784" w:rsidRDefault="00B22694" w:rsidP="00832803">
      <w:pPr>
        <w:rPr>
          <w:b/>
          <w:lang w:val="cs-CZ"/>
        </w:rPr>
      </w:pPr>
      <w:r>
        <w:br w:type="page"/>
      </w:r>
      <w:r w:rsidR="00D04905" w:rsidRPr="00480784">
        <w:rPr>
          <w:b/>
          <w:lang w:val="cs-CZ"/>
        </w:rPr>
        <w:lastRenderedPageBreak/>
        <w:t>Metodika k materiálu</w:t>
      </w:r>
      <w:r w:rsidR="00D44471" w:rsidRPr="00480784">
        <w:rPr>
          <w:b/>
          <w:lang w:val="cs-CZ"/>
        </w:rPr>
        <w:t>:</w:t>
      </w:r>
    </w:p>
    <w:p w:rsidR="00BD7F17" w:rsidRPr="00480784" w:rsidRDefault="00BD7F17" w:rsidP="00832803">
      <w:pPr>
        <w:rPr>
          <w:lang w:val="cs-CZ"/>
        </w:rPr>
      </w:pPr>
    </w:p>
    <w:p w:rsidR="00D44471" w:rsidRPr="00480784" w:rsidRDefault="00BD7F17" w:rsidP="00832803">
      <w:pPr>
        <w:rPr>
          <w:lang w:val="cs-CZ"/>
        </w:rPr>
      </w:pPr>
      <w:r w:rsidRPr="00480784">
        <w:rPr>
          <w:lang w:val="cs-CZ"/>
        </w:rPr>
        <w:t xml:space="preserve">Žáci nejprve přiřadí k obrázku vhodný text. </w:t>
      </w:r>
      <w:r w:rsidR="0007661C" w:rsidRPr="00480784">
        <w:rPr>
          <w:lang w:val="cs-CZ"/>
        </w:rPr>
        <w:t>Učitel může zadaný úkol například zobrazit pomocí dataprojektoru nebo je možné žákům úkol nakopírovat.  Jako první stranu pracovního listu. Na druhé straně může být zbývající část materiálu určená k vypracování.</w:t>
      </w:r>
      <w:r w:rsidRPr="00480784">
        <w:rPr>
          <w:lang w:val="cs-CZ"/>
        </w:rPr>
        <w:t xml:space="preserve"> </w:t>
      </w:r>
    </w:p>
    <w:p w:rsidR="00D04905" w:rsidRPr="00480784" w:rsidRDefault="00D04905">
      <w:pPr>
        <w:rPr>
          <w:lang w:val="cs-CZ"/>
        </w:rPr>
      </w:pPr>
      <w:r w:rsidRPr="00480784">
        <w:rPr>
          <w:lang w:val="cs-CZ"/>
        </w:rPr>
        <w:br w:type="page"/>
      </w:r>
    </w:p>
    <w:p w:rsidR="00D04905" w:rsidRPr="00D04905" w:rsidRDefault="00F67558" w:rsidP="00832803">
      <w:pPr>
        <w:rPr>
          <w:b/>
          <w:sz w:val="24"/>
          <w:szCs w:val="24"/>
        </w:rPr>
      </w:pPr>
      <w:r>
        <w:rPr>
          <w:noProof/>
          <w:lang w:val="cs-CZ"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164AD87C" wp14:editId="505FD667">
            <wp:simplePos x="0" y="0"/>
            <wp:positionH relativeFrom="page">
              <wp:posOffset>5172075</wp:posOffset>
            </wp:positionH>
            <wp:positionV relativeFrom="page">
              <wp:posOffset>885825</wp:posOffset>
            </wp:positionV>
            <wp:extent cx="857250" cy="857250"/>
            <wp:effectExtent l="0" t="0" r="0" b="0"/>
            <wp:wrapNone/>
            <wp:docPr id="1" name="Obrázek 1" descr="C:\Users\Kantor\AppData\Local\Microsoft\Windows\Temporary Internet Files\Content.IE5\G5K2BKW2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G5K2BKW2\MC900441753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4905" w:rsidRPr="00D04905">
        <w:rPr>
          <w:b/>
          <w:sz w:val="24"/>
          <w:szCs w:val="24"/>
        </w:rPr>
        <w:t xml:space="preserve">Help to Protect the Environment </w:t>
      </w:r>
    </w:p>
    <w:p w:rsidR="00D04905" w:rsidRDefault="00D04905" w:rsidP="00832803"/>
    <w:p w:rsidR="00D04905" w:rsidRDefault="00F67558" w:rsidP="00832803">
      <w:r>
        <w:rPr>
          <w:noProof/>
          <w:lang w:val="cs-CZ" w:eastAsia="cs-CZ"/>
        </w:rPr>
        <w:drawing>
          <wp:anchor distT="0" distB="0" distL="114300" distR="114300" simplePos="0" relativeHeight="251660288" behindDoc="1" locked="0" layoutInCell="1" allowOverlap="1" wp14:anchorId="07B10098" wp14:editId="2C706C29">
            <wp:simplePos x="0" y="0"/>
            <wp:positionH relativeFrom="page">
              <wp:posOffset>1323975</wp:posOffset>
            </wp:positionH>
            <wp:positionV relativeFrom="page">
              <wp:posOffset>1285875</wp:posOffset>
            </wp:positionV>
            <wp:extent cx="914400" cy="914400"/>
            <wp:effectExtent l="0" t="0" r="0" b="0"/>
            <wp:wrapNone/>
            <wp:docPr id="3" name="Obrázek 3" descr="C:\Users\Kantor\AppData\Local\Microsoft\Windows\Temporary Internet Files\Content.IE5\GZFD3GU9\MC9004347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GZFD3GU9\MC900434769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4905" w:rsidRDefault="00D04905" w:rsidP="00832803"/>
    <w:p w:rsidR="00D04905" w:rsidRDefault="00D04905" w:rsidP="00832803"/>
    <w:p w:rsidR="006D37E3" w:rsidRPr="006D37E3" w:rsidRDefault="006D37E3" w:rsidP="00832803">
      <w:pPr>
        <w:rPr>
          <w:lang w:val="en-US"/>
        </w:rPr>
      </w:pPr>
      <w:r>
        <w:rPr>
          <w:lang w:val="en-US"/>
        </w:rPr>
        <w:t xml:space="preserve"> </w:t>
      </w:r>
    </w:p>
    <w:p w:rsidR="00D04905" w:rsidRDefault="00D04905" w:rsidP="00832803"/>
    <w:p w:rsidR="00D04905" w:rsidRDefault="00D04905" w:rsidP="00832803"/>
    <w:p w:rsidR="00D04905" w:rsidRDefault="006D37E3" w:rsidP="00832803">
      <w:r>
        <w:rPr>
          <w:noProof/>
          <w:lang w:val="cs-CZ" w:eastAsia="cs-CZ"/>
        </w:rPr>
        <w:drawing>
          <wp:anchor distT="0" distB="0" distL="114300" distR="114300" simplePos="0" relativeHeight="251659264" behindDoc="1" locked="0" layoutInCell="1" allowOverlap="1" wp14:anchorId="6FF2296C" wp14:editId="382C0DD8">
            <wp:simplePos x="0" y="0"/>
            <wp:positionH relativeFrom="page">
              <wp:posOffset>3133725</wp:posOffset>
            </wp:positionH>
            <wp:positionV relativeFrom="page">
              <wp:posOffset>2143125</wp:posOffset>
            </wp:positionV>
            <wp:extent cx="619125" cy="1045210"/>
            <wp:effectExtent l="0" t="0" r="0" b="0"/>
            <wp:wrapNone/>
            <wp:docPr id="2" name="Obrázek 2" descr="C:\Users\Kantor\AppData\Local\Microsoft\Windows\Temporary Internet Files\Content.IE5\UEBZQQ1E\MC9003710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UEBZQQ1E\MC90037101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04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4905" w:rsidRPr="006D37E3" w:rsidRDefault="006D37E3" w:rsidP="00264749">
      <w:pPr>
        <w:tabs>
          <w:tab w:val="left" w:pos="6030"/>
          <w:tab w:val="left" w:pos="6315"/>
        </w:tabs>
        <w:rPr>
          <w:lang w:val="cs-CZ"/>
        </w:rPr>
      </w:pPr>
      <w:r>
        <w:tab/>
      </w:r>
      <w:r w:rsidR="006F1D64">
        <w:t>2.</w:t>
      </w:r>
      <w:r>
        <w:rPr>
          <w:lang w:val="cs-CZ"/>
        </w:rPr>
        <w:t>____________________</w:t>
      </w:r>
      <w:r w:rsidR="00F114B0">
        <w:rPr>
          <w:lang w:val="cs-CZ"/>
        </w:rPr>
        <w:t>___</w:t>
      </w:r>
    </w:p>
    <w:p w:rsidR="00D04905" w:rsidRDefault="00D04905" w:rsidP="00832803"/>
    <w:p w:rsidR="006D37E3" w:rsidRDefault="006F1D64">
      <w:r>
        <w:t>1.</w:t>
      </w:r>
      <w:r w:rsidR="006D37E3">
        <w:t>____________________________</w:t>
      </w:r>
    </w:p>
    <w:p w:rsidR="006D37E3" w:rsidRDefault="006D37E3" w:rsidP="00832803"/>
    <w:p w:rsidR="006D37E3" w:rsidRDefault="006D37E3" w:rsidP="00832803"/>
    <w:p w:rsidR="00D04905" w:rsidRDefault="00F114B0" w:rsidP="00832803">
      <w:r>
        <w:rPr>
          <w:noProof/>
          <w:lang w:val="cs-CZ" w:eastAsia="cs-CZ"/>
        </w:rPr>
        <w:drawing>
          <wp:anchor distT="0" distB="0" distL="114300" distR="114300" simplePos="0" relativeHeight="251662336" behindDoc="1" locked="0" layoutInCell="1" allowOverlap="1" wp14:anchorId="0D1BE9D2" wp14:editId="02E5C24F">
            <wp:simplePos x="0" y="0"/>
            <wp:positionH relativeFrom="page">
              <wp:posOffset>5676900</wp:posOffset>
            </wp:positionH>
            <wp:positionV relativeFrom="page">
              <wp:posOffset>3114675</wp:posOffset>
            </wp:positionV>
            <wp:extent cx="904875" cy="861695"/>
            <wp:effectExtent l="0" t="0" r="0" b="0"/>
            <wp:wrapNone/>
            <wp:docPr id="5" name="Obrázek 5" descr="C:\Users\Kantor\AppData\Local\Microsoft\Windows\Temporary Internet Files\Content.IE5\4JOD3202\MC9002514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AppData\Local\Microsoft\Windows\Temporary Internet Files\Content.IE5\4JOD3202\MC90025149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6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4749">
        <w:rPr>
          <w:noProof/>
          <w:lang w:val="cs-CZ" w:eastAsia="cs-CZ"/>
        </w:rPr>
        <w:drawing>
          <wp:anchor distT="0" distB="0" distL="114300" distR="114300" simplePos="0" relativeHeight="251661312" behindDoc="1" locked="0" layoutInCell="1" allowOverlap="1" wp14:anchorId="435BF9D6" wp14:editId="3A8C55DF">
            <wp:simplePos x="0" y="0"/>
            <wp:positionH relativeFrom="page">
              <wp:posOffset>1181100</wp:posOffset>
            </wp:positionH>
            <wp:positionV relativeFrom="page">
              <wp:posOffset>3114675</wp:posOffset>
            </wp:positionV>
            <wp:extent cx="904875" cy="904875"/>
            <wp:effectExtent l="0" t="0" r="0" b="0"/>
            <wp:wrapNone/>
            <wp:docPr id="4" name="Obrázek 4" descr="C:\Users\Kantor\AppData\Local\Microsoft\Windows\Temporary Internet Files\Content.IE5\G5K2BKW2\MC90044171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G5K2BKW2\MC900441712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37E3" w:rsidRDefault="006D37E3" w:rsidP="00832803"/>
    <w:p w:rsidR="006D37E3" w:rsidRDefault="006D37E3" w:rsidP="006D37E3"/>
    <w:p w:rsidR="00D04905" w:rsidRDefault="006D37E3" w:rsidP="006D37E3">
      <w:pPr>
        <w:tabs>
          <w:tab w:val="left" w:pos="3240"/>
        </w:tabs>
      </w:pPr>
      <w:r>
        <w:t xml:space="preserve">                                                   </w:t>
      </w:r>
      <w:r w:rsidR="006F1D64">
        <w:t>3.</w:t>
      </w:r>
      <w:r>
        <w:t xml:space="preserve"> ____________________</w:t>
      </w:r>
      <w:r w:rsidR="00264749">
        <w:t>____________</w:t>
      </w:r>
    </w:p>
    <w:p w:rsidR="00264749" w:rsidRDefault="00264749" w:rsidP="006D37E3">
      <w:pPr>
        <w:tabs>
          <w:tab w:val="left" w:pos="3240"/>
        </w:tabs>
      </w:pPr>
    </w:p>
    <w:p w:rsidR="00264749" w:rsidRDefault="00264749" w:rsidP="006D37E3">
      <w:pPr>
        <w:tabs>
          <w:tab w:val="left" w:pos="3240"/>
        </w:tabs>
      </w:pPr>
    </w:p>
    <w:p w:rsidR="00264749" w:rsidRDefault="00F114B0" w:rsidP="006D37E3">
      <w:pPr>
        <w:tabs>
          <w:tab w:val="left" w:pos="3240"/>
        </w:tabs>
      </w:pPr>
      <w:r>
        <w:rPr>
          <w:noProof/>
          <w:lang w:val="cs-CZ" w:eastAsia="cs-CZ"/>
        </w:rPr>
        <w:drawing>
          <wp:anchor distT="0" distB="0" distL="114300" distR="114300" simplePos="0" relativeHeight="251663360" behindDoc="1" locked="0" layoutInCell="1" allowOverlap="1" wp14:anchorId="34C70F4C" wp14:editId="53A2B4CB">
            <wp:simplePos x="0" y="0"/>
            <wp:positionH relativeFrom="page">
              <wp:posOffset>3352800</wp:posOffset>
            </wp:positionH>
            <wp:positionV relativeFrom="page">
              <wp:posOffset>3914775</wp:posOffset>
            </wp:positionV>
            <wp:extent cx="1071880" cy="800100"/>
            <wp:effectExtent l="0" t="0" r="0" b="0"/>
            <wp:wrapNone/>
            <wp:docPr id="6" name="Obrázek 6" descr="C:\Users\Kantor\AppData\Local\Microsoft\Windows\Temporary Internet Files\Content.IE5\4JOD3202\MC9003056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ntor\AppData\Local\Microsoft\Windows\Temporary Internet Files\Content.IE5\4JOD3202\MC90030566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4749" w:rsidRDefault="00264749" w:rsidP="006D37E3">
      <w:pPr>
        <w:tabs>
          <w:tab w:val="left" w:pos="3240"/>
        </w:tabs>
      </w:pPr>
    </w:p>
    <w:p w:rsidR="00264749" w:rsidRDefault="00264749" w:rsidP="00F114B0">
      <w:pPr>
        <w:tabs>
          <w:tab w:val="left" w:pos="6195"/>
        </w:tabs>
      </w:pPr>
      <w:r>
        <w:t xml:space="preserve">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</w:t>
      </w:r>
      <w:r>
        <w:tab/>
      </w:r>
      <w:r w:rsidR="006F1D64">
        <w:t>5.________________________4.</w:t>
      </w:r>
      <w:r>
        <w:t>____________________________</w:t>
      </w:r>
    </w:p>
    <w:p w:rsidR="00F114B0" w:rsidRDefault="002D10DA" w:rsidP="00F114B0">
      <w:pPr>
        <w:tabs>
          <w:tab w:val="left" w:pos="6195"/>
        </w:tabs>
      </w:pPr>
      <w:r>
        <w:rPr>
          <w:noProof/>
          <w:lang w:val="cs-CZ" w:eastAsia="cs-CZ"/>
        </w:rPr>
        <w:drawing>
          <wp:anchor distT="0" distB="0" distL="114300" distR="114300" simplePos="0" relativeHeight="251666432" behindDoc="1" locked="0" layoutInCell="1" allowOverlap="1" wp14:anchorId="23FEB5F3" wp14:editId="7D96FBD2">
            <wp:simplePos x="0" y="0"/>
            <wp:positionH relativeFrom="page">
              <wp:posOffset>6143625</wp:posOffset>
            </wp:positionH>
            <wp:positionV relativeFrom="page">
              <wp:posOffset>4743450</wp:posOffset>
            </wp:positionV>
            <wp:extent cx="819150" cy="1047750"/>
            <wp:effectExtent l="0" t="0" r="0" b="0"/>
            <wp:wrapNone/>
            <wp:docPr id="10" name="Obrázek 10" descr="C:\Users\Kantor\AppData\Local\Microsoft\Windows\Temporary Internet Files\Content.IE5\G5K2BKW2\MC9000303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ntor\AppData\Local\Microsoft\Windows\Temporary Internet Files\Content.IE5\G5K2BKW2\MC90003036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14B0" w:rsidRDefault="00F114B0" w:rsidP="00F114B0">
      <w:pPr>
        <w:tabs>
          <w:tab w:val="left" w:pos="6195"/>
        </w:tabs>
      </w:pPr>
    </w:p>
    <w:p w:rsidR="00F114B0" w:rsidRDefault="00F114B0" w:rsidP="00F114B0">
      <w:pPr>
        <w:tabs>
          <w:tab w:val="left" w:pos="3345"/>
          <w:tab w:val="left" w:pos="6195"/>
        </w:tabs>
      </w:pPr>
      <w:r>
        <w:rPr>
          <w:noProof/>
          <w:lang w:val="cs-CZ" w:eastAsia="cs-CZ"/>
        </w:rPr>
        <w:drawing>
          <wp:anchor distT="0" distB="0" distL="114300" distR="114300" simplePos="0" relativeHeight="251664384" behindDoc="1" locked="0" layoutInCell="1" allowOverlap="1" wp14:anchorId="2447B19C" wp14:editId="6D756D22">
            <wp:simplePos x="0" y="0"/>
            <wp:positionH relativeFrom="page">
              <wp:posOffset>1220187</wp:posOffset>
            </wp:positionH>
            <wp:positionV relativeFrom="page">
              <wp:posOffset>5057775</wp:posOffset>
            </wp:positionV>
            <wp:extent cx="866775" cy="1115695"/>
            <wp:effectExtent l="0" t="0" r="0" b="0"/>
            <wp:wrapNone/>
            <wp:docPr id="8" name="Obrázek 8" descr="C:\Users\Kantor\AppData\Local\Microsoft\Windows\Temporary Internet Files\Content.IE5\GZFD3GU9\MC9003513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ntor\AppData\Local\Microsoft\Windows\Temporary Internet Files\Content.IE5\GZFD3GU9\MC90035136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</w:t>
      </w:r>
      <w:r>
        <w:tab/>
      </w:r>
      <w:r w:rsidR="006F1D64">
        <w:t>6.</w:t>
      </w:r>
      <w:r>
        <w:t>__________________________________</w:t>
      </w:r>
    </w:p>
    <w:p w:rsidR="002D10DA" w:rsidRDefault="002D10DA" w:rsidP="00F114B0">
      <w:pPr>
        <w:tabs>
          <w:tab w:val="left" w:pos="3345"/>
          <w:tab w:val="left" w:pos="6195"/>
        </w:tabs>
      </w:pPr>
    </w:p>
    <w:p w:rsidR="002D10DA" w:rsidRDefault="002D10DA" w:rsidP="00F114B0">
      <w:pPr>
        <w:tabs>
          <w:tab w:val="left" w:pos="3345"/>
          <w:tab w:val="left" w:pos="6195"/>
        </w:tabs>
      </w:pPr>
      <w:r>
        <w:rPr>
          <w:noProof/>
          <w:lang w:val="cs-CZ" w:eastAsia="cs-CZ"/>
        </w:rPr>
        <w:drawing>
          <wp:anchor distT="0" distB="0" distL="114300" distR="114300" simplePos="0" relativeHeight="251665408" behindDoc="1" locked="0" layoutInCell="1" allowOverlap="1" wp14:anchorId="4CE8ABC9" wp14:editId="1513105E">
            <wp:simplePos x="0" y="0"/>
            <wp:positionH relativeFrom="page">
              <wp:posOffset>3657600</wp:posOffset>
            </wp:positionH>
            <wp:positionV relativeFrom="page">
              <wp:posOffset>5429250</wp:posOffset>
            </wp:positionV>
            <wp:extent cx="714375" cy="1127125"/>
            <wp:effectExtent l="0" t="0" r="0" b="0"/>
            <wp:wrapNone/>
            <wp:docPr id="9" name="Obrázek 9" descr="C:\Users\Kantor\AppData\Local\Microsoft\Windows\Temporary Internet Files\Content.IE5\GZFD3GU9\MC900428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ntor\AppData\Local\Microsoft\Windows\Temporary Internet Files\Content.IE5\GZFD3GU9\MC90042815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12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10DA" w:rsidRDefault="002D10DA" w:rsidP="00F114B0">
      <w:pPr>
        <w:tabs>
          <w:tab w:val="left" w:pos="3345"/>
          <w:tab w:val="left" w:pos="6195"/>
        </w:tabs>
      </w:pPr>
    </w:p>
    <w:p w:rsidR="002D10DA" w:rsidRDefault="002D10DA" w:rsidP="00F114B0">
      <w:pPr>
        <w:tabs>
          <w:tab w:val="left" w:pos="3345"/>
          <w:tab w:val="left" w:pos="6195"/>
        </w:tabs>
      </w:pPr>
    </w:p>
    <w:p w:rsidR="002D10DA" w:rsidRDefault="002D10DA" w:rsidP="00F114B0">
      <w:pPr>
        <w:tabs>
          <w:tab w:val="left" w:pos="3345"/>
          <w:tab w:val="left" w:pos="6195"/>
        </w:tabs>
      </w:pPr>
    </w:p>
    <w:p w:rsidR="002D10DA" w:rsidRDefault="002D10DA" w:rsidP="00F114B0">
      <w:pPr>
        <w:tabs>
          <w:tab w:val="left" w:pos="3345"/>
          <w:tab w:val="left" w:pos="6195"/>
        </w:tabs>
      </w:pPr>
    </w:p>
    <w:p w:rsidR="002D10DA" w:rsidRDefault="002D10DA" w:rsidP="00F114B0">
      <w:pPr>
        <w:tabs>
          <w:tab w:val="left" w:pos="3345"/>
          <w:tab w:val="left" w:pos="6195"/>
        </w:tabs>
      </w:pPr>
    </w:p>
    <w:p w:rsidR="002D10DA" w:rsidRDefault="002D10DA" w:rsidP="002D10DA">
      <w:pPr>
        <w:tabs>
          <w:tab w:val="left" w:pos="6195"/>
        </w:tabs>
      </w:pPr>
      <w:r>
        <w:tab/>
      </w:r>
      <w:r w:rsidR="006F1D64">
        <w:t>7.________________________</w:t>
      </w:r>
    </w:p>
    <w:p w:rsidR="002D10DA" w:rsidRDefault="002D10DA" w:rsidP="00F114B0">
      <w:pPr>
        <w:tabs>
          <w:tab w:val="left" w:pos="3345"/>
          <w:tab w:val="left" w:pos="6195"/>
        </w:tabs>
      </w:pPr>
    </w:p>
    <w:p w:rsidR="002D10DA" w:rsidRDefault="006F1D64" w:rsidP="00F114B0">
      <w:pPr>
        <w:tabs>
          <w:tab w:val="left" w:pos="3345"/>
          <w:tab w:val="left" w:pos="6195"/>
        </w:tabs>
      </w:pPr>
      <w:r>
        <w:t>8.</w:t>
      </w:r>
      <w:r w:rsidR="002D10DA">
        <w:t>___________________________</w:t>
      </w:r>
      <w:r w:rsidR="00F114B0">
        <w:tab/>
      </w:r>
    </w:p>
    <w:p w:rsidR="002D10DA" w:rsidRPr="002D10DA" w:rsidRDefault="002D10DA" w:rsidP="002D10DA"/>
    <w:p w:rsidR="002D10DA" w:rsidRDefault="00F67558" w:rsidP="002D10DA">
      <w:r>
        <w:rPr>
          <w:noProof/>
          <w:lang w:val="cs-CZ" w:eastAsia="cs-CZ"/>
        </w:rPr>
        <w:drawing>
          <wp:anchor distT="0" distB="0" distL="114300" distR="114300" simplePos="0" relativeHeight="251669504" behindDoc="1" locked="0" layoutInCell="1" allowOverlap="1" wp14:anchorId="377A6B5A" wp14:editId="6E751D08">
            <wp:simplePos x="0" y="0"/>
            <wp:positionH relativeFrom="page">
              <wp:posOffset>5676900</wp:posOffset>
            </wp:positionH>
            <wp:positionV relativeFrom="page">
              <wp:posOffset>6867525</wp:posOffset>
            </wp:positionV>
            <wp:extent cx="1238250" cy="1238250"/>
            <wp:effectExtent l="0" t="0" r="0" b="0"/>
            <wp:wrapNone/>
            <wp:docPr id="13" name="Obrázek 13" descr="C:\Users\Kantor\AppData\Local\Microsoft\Windows\Temporary Internet Files\Content.IE5\GZFD3GU9\MC90044179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ntor\AppData\Local\Microsoft\Windows\Temporary Internet Files\Content.IE5\GZFD3GU9\MC900441795[1]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10DA" w:rsidRDefault="002D10DA" w:rsidP="002D10DA">
      <w:r>
        <w:t xml:space="preserve">                  </w:t>
      </w:r>
      <w:r>
        <w:tab/>
      </w:r>
      <w:r>
        <w:tab/>
      </w:r>
      <w:r>
        <w:tab/>
      </w:r>
      <w:r>
        <w:tab/>
      </w:r>
      <w:r w:rsidR="006F1D64">
        <w:t>9._______________________________</w:t>
      </w:r>
    </w:p>
    <w:p w:rsidR="00F67558" w:rsidRDefault="00F67558" w:rsidP="002D10DA">
      <w:pPr>
        <w:tabs>
          <w:tab w:val="left" w:pos="3480"/>
        </w:tabs>
      </w:pPr>
      <w:r>
        <w:rPr>
          <w:noProof/>
          <w:lang w:val="cs-CZ" w:eastAsia="cs-CZ"/>
        </w:rPr>
        <w:drawing>
          <wp:anchor distT="0" distB="0" distL="114300" distR="114300" simplePos="0" relativeHeight="251667456" behindDoc="1" locked="0" layoutInCell="1" allowOverlap="1" wp14:anchorId="2202DD0F" wp14:editId="62E748D0">
            <wp:simplePos x="0" y="0"/>
            <wp:positionH relativeFrom="page">
              <wp:posOffset>1400175</wp:posOffset>
            </wp:positionH>
            <wp:positionV relativeFrom="page">
              <wp:posOffset>7172325</wp:posOffset>
            </wp:positionV>
            <wp:extent cx="952207" cy="1085850"/>
            <wp:effectExtent l="0" t="0" r="0" b="0"/>
            <wp:wrapNone/>
            <wp:docPr id="11" name="Obrázek 11" descr="C:\Users\Kantor\AppData\Local\Microsoft\Windows\Temporary Internet Files\Content.IE5\UEBZQQ1E\MC9004418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ntor\AppData\Local\Microsoft\Windows\Temporary Internet Files\Content.IE5\UEBZQQ1E\MC900441860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207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0DA">
        <w:tab/>
      </w:r>
    </w:p>
    <w:p w:rsidR="00F67558" w:rsidRPr="00F67558" w:rsidRDefault="00F67558" w:rsidP="00F67558"/>
    <w:p w:rsidR="00F67558" w:rsidRPr="00F67558" w:rsidRDefault="00F67558" w:rsidP="00F67558">
      <w:r>
        <w:rPr>
          <w:noProof/>
          <w:lang w:val="cs-CZ" w:eastAsia="cs-CZ"/>
        </w:rPr>
        <w:drawing>
          <wp:anchor distT="0" distB="0" distL="114300" distR="114300" simplePos="0" relativeHeight="251668480" behindDoc="1" locked="0" layoutInCell="1" allowOverlap="1" wp14:anchorId="5DE12E86" wp14:editId="22C2B827">
            <wp:simplePos x="0" y="0"/>
            <wp:positionH relativeFrom="page">
              <wp:posOffset>3657600</wp:posOffset>
            </wp:positionH>
            <wp:positionV relativeFrom="page">
              <wp:posOffset>7410450</wp:posOffset>
            </wp:positionV>
            <wp:extent cx="1019175" cy="1019175"/>
            <wp:effectExtent l="0" t="0" r="0" b="0"/>
            <wp:wrapNone/>
            <wp:docPr id="12" name="Obrázek 12" descr="C:\Users\Kantor\AppData\Local\Microsoft\Windows\Temporary Internet Files\Content.IE5\G5K2BKW2\MC90043262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antor\AppData\Local\Microsoft\Windows\Temporary Internet Files\Content.IE5\G5K2BKW2\MC900432628[1]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7558" w:rsidRPr="00F67558" w:rsidRDefault="00F67558" w:rsidP="00F67558"/>
    <w:p w:rsidR="00F67558" w:rsidRPr="00F67558" w:rsidRDefault="00F67558" w:rsidP="00F67558"/>
    <w:p w:rsidR="00F67558" w:rsidRPr="00F67558" w:rsidRDefault="00F67558" w:rsidP="00F67558"/>
    <w:p w:rsidR="00F67558" w:rsidRPr="00F67558" w:rsidRDefault="00F67558" w:rsidP="00F67558"/>
    <w:p w:rsidR="00F67558" w:rsidRPr="00F67558" w:rsidRDefault="00F67558" w:rsidP="00F67558"/>
    <w:p w:rsidR="00F67558" w:rsidRPr="00F67558" w:rsidRDefault="00F67558" w:rsidP="00F67558"/>
    <w:p w:rsidR="00F67558" w:rsidRDefault="006F1D64" w:rsidP="00F67558">
      <w:pPr>
        <w:tabs>
          <w:tab w:val="left" w:pos="6495"/>
        </w:tabs>
      </w:pPr>
      <w:r>
        <w:tab/>
        <w:t>12.____________________</w:t>
      </w:r>
    </w:p>
    <w:p w:rsidR="00F67558" w:rsidRDefault="00F67558" w:rsidP="00F67558">
      <w:pPr>
        <w:tabs>
          <w:tab w:val="left" w:pos="6615"/>
        </w:tabs>
      </w:pPr>
    </w:p>
    <w:p w:rsidR="00F67558" w:rsidRDefault="006F1D64" w:rsidP="00F67558">
      <w:r>
        <w:t>10.</w:t>
      </w:r>
      <w:r w:rsidR="00F67558">
        <w:t>__________________________</w:t>
      </w:r>
    </w:p>
    <w:p w:rsidR="00F67558" w:rsidRPr="00F67558" w:rsidRDefault="00F67558" w:rsidP="00F67558"/>
    <w:p w:rsidR="00F67558" w:rsidRDefault="00F67558" w:rsidP="00F67558"/>
    <w:p w:rsidR="00D44471" w:rsidRDefault="006F1D64" w:rsidP="00F67558">
      <w:pPr>
        <w:tabs>
          <w:tab w:val="left" w:pos="3315"/>
        </w:tabs>
      </w:pPr>
      <w:r>
        <w:tab/>
        <w:t>11.</w:t>
      </w:r>
      <w:r w:rsidR="00F67558">
        <w:t>______________________________</w:t>
      </w:r>
    </w:p>
    <w:p w:rsidR="00DD70F2" w:rsidRDefault="00DD70F2">
      <w:r>
        <w:br w:type="page"/>
      </w:r>
    </w:p>
    <w:p w:rsidR="005E553C" w:rsidRDefault="00DD70F2" w:rsidP="005E553C">
      <w:pPr>
        <w:rPr>
          <w:b/>
        </w:rPr>
        <w:sectPr w:rsidR="005E553C" w:rsidSect="00832803">
          <w:headerReference w:type="default" r:id="rId20"/>
          <w:footerReference w:type="default" r:id="rId21"/>
          <w:headerReference w:type="first" r:id="rId22"/>
          <w:footerReference w:type="first" r:id="rId23"/>
          <w:type w:val="continuous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  <w:r w:rsidRPr="005E553C">
        <w:rPr>
          <w:b/>
        </w:rPr>
        <w:lastRenderedPageBreak/>
        <w:t>1. Rewrite the expressions bellow the</w:t>
      </w:r>
      <w:r w:rsidR="005E553C" w:rsidRPr="005E553C">
        <w:rPr>
          <w:b/>
        </w:rPr>
        <w:t xml:space="preserve"> appropriate </w:t>
      </w:r>
      <w:r w:rsidRPr="005E553C">
        <w:rPr>
          <w:b/>
        </w:rPr>
        <w:t>pictures</w:t>
      </w:r>
      <w:r w:rsidR="0007661C">
        <w:rPr>
          <w:b/>
        </w:rPr>
        <w:t xml:space="preserve"> or</w:t>
      </w:r>
      <w:r w:rsidR="00CC4FC8">
        <w:rPr>
          <w:b/>
        </w:rPr>
        <w:t xml:space="preserve"> write the</w:t>
      </w:r>
      <w:r w:rsidR="0007661C">
        <w:rPr>
          <w:b/>
        </w:rPr>
        <w:t xml:space="preserve"> numbers</w:t>
      </w:r>
      <w:r w:rsidR="00CC4FC8">
        <w:rPr>
          <w:b/>
        </w:rPr>
        <w:t xml:space="preserve"> next to each     line</w:t>
      </w:r>
      <w:r w:rsidR="0007661C">
        <w:rPr>
          <w:b/>
        </w:rPr>
        <w:t>.</w:t>
      </w:r>
      <w:r w:rsidR="005E553C" w:rsidRPr="005E553C">
        <w:rPr>
          <w:b/>
        </w:rPr>
        <w:t xml:space="preserve"> Then find the Czech equivalents.</w:t>
      </w:r>
    </w:p>
    <w:p w:rsidR="005E553C" w:rsidRDefault="005E553C" w:rsidP="005E553C">
      <w:pPr>
        <w:rPr>
          <w:b/>
        </w:rPr>
      </w:pPr>
    </w:p>
    <w:p w:rsidR="005E553C" w:rsidRDefault="005E553C" w:rsidP="005E553C">
      <w:pPr>
        <w:rPr>
          <w:b/>
        </w:rPr>
      </w:pPr>
    </w:p>
    <w:p w:rsidR="005E553C" w:rsidRPr="00686353" w:rsidRDefault="005E553C" w:rsidP="005E553C">
      <w:proofErr w:type="gramStart"/>
      <w:r w:rsidRPr="00686353">
        <w:t>ride</w:t>
      </w:r>
      <w:proofErr w:type="gramEnd"/>
      <w:r w:rsidRPr="00686353">
        <w:t xml:space="preserve"> your bike to school</w:t>
      </w:r>
    </w:p>
    <w:p w:rsidR="005E553C" w:rsidRPr="00686353" w:rsidRDefault="005E553C" w:rsidP="005E553C"/>
    <w:p w:rsidR="005E553C" w:rsidRPr="00686353" w:rsidRDefault="005E553C" w:rsidP="005E553C">
      <w:proofErr w:type="gramStart"/>
      <w:r w:rsidRPr="00686353">
        <w:t>put</w:t>
      </w:r>
      <w:proofErr w:type="gramEnd"/>
      <w:r w:rsidRPr="00686353">
        <w:t xml:space="preserve"> the rubbish to the bin</w:t>
      </w:r>
    </w:p>
    <w:p w:rsidR="005E553C" w:rsidRPr="00686353" w:rsidRDefault="005E553C" w:rsidP="005E553C"/>
    <w:p w:rsidR="005E553C" w:rsidRPr="00686353" w:rsidRDefault="005E553C" w:rsidP="005E553C">
      <w:proofErr w:type="gramStart"/>
      <w:r w:rsidRPr="00686353">
        <w:t>slow</w:t>
      </w:r>
      <w:proofErr w:type="gramEnd"/>
      <w:r w:rsidRPr="00686353">
        <w:t xml:space="preserve"> down on the roads</w:t>
      </w:r>
    </w:p>
    <w:p w:rsidR="005E553C" w:rsidRPr="00686353" w:rsidRDefault="005E553C" w:rsidP="005E553C"/>
    <w:p w:rsidR="005E553C" w:rsidRPr="00686353" w:rsidRDefault="005E553C" w:rsidP="005E553C">
      <w:proofErr w:type="gramStart"/>
      <w:r w:rsidRPr="00686353">
        <w:t>turn</w:t>
      </w:r>
      <w:proofErr w:type="gramEnd"/>
      <w:r w:rsidRPr="00686353">
        <w:t xml:space="preserve"> off taps</w:t>
      </w:r>
    </w:p>
    <w:p w:rsidR="005E553C" w:rsidRPr="00686353" w:rsidRDefault="005E553C" w:rsidP="005E553C"/>
    <w:p w:rsidR="00886D8A" w:rsidRPr="00686353" w:rsidRDefault="00886D8A" w:rsidP="005E553C">
      <w:proofErr w:type="gramStart"/>
      <w:r w:rsidRPr="00686353">
        <w:t>don’t</w:t>
      </w:r>
      <w:proofErr w:type="gramEnd"/>
      <w:r w:rsidR="005E553C" w:rsidRPr="00686353">
        <w:t xml:space="preserve"> use</w:t>
      </w:r>
      <w:r w:rsidRPr="00686353">
        <w:t xml:space="preserve"> sprays with CFCs</w:t>
      </w:r>
    </w:p>
    <w:p w:rsidR="00886D8A" w:rsidRPr="00686353" w:rsidRDefault="00886D8A" w:rsidP="005E553C"/>
    <w:p w:rsidR="00886D8A" w:rsidRPr="00686353" w:rsidRDefault="00886D8A" w:rsidP="005E553C">
      <w:proofErr w:type="gramStart"/>
      <w:r w:rsidRPr="00686353">
        <w:t>plant</w:t>
      </w:r>
      <w:proofErr w:type="gramEnd"/>
      <w:r w:rsidRPr="00686353">
        <w:t xml:space="preserve"> trees</w:t>
      </w:r>
    </w:p>
    <w:p w:rsidR="00886D8A" w:rsidRPr="00686353" w:rsidRDefault="00886D8A" w:rsidP="005E553C"/>
    <w:p w:rsidR="00886D8A" w:rsidRPr="00686353" w:rsidRDefault="00886D8A" w:rsidP="005E553C">
      <w:proofErr w:type="gramStart"/>
      <w:r w:rsidRPr="00686353">
        <w:t>use</w:t>
      </w:r>
      <w:proofErr w:type="gramEnd"/>
      <w:r w:rsidRPr="00686353">
        <w:t xml:space="preserve"> paper or cotton bags </w:t>
      </w:r>
    </w:p>
    <w:p w:rsidR="00886D8A" w:rsidRPr="00686353" w:rsidRDefault="00886D8A" w:rsidP="005E553C"/>
    <w:p w:rsidR="00886D8A" w:rsidRPr="00686353" w:rsidRDefault="00886D8A" w:rsidP="005E553C">
      <w:proofErr w:type="gramStart"/>
      <w:r w:rsidRPr="00686353">
        <w:t>recycle</w:t>
      </w:r>
      <w:proofErr w:type="gramEnd"/>
      <w:r w:rsidRPr="00686353">
        <w:t xml:space="preserve"> cans</w:t>
      </w:r>
    </w:p>
    <w:p w:rsidR="00886D8A" w:rsidRPr="00686353" w:rsidRDefault="00886D8A" w:rsidP="005E553C"/>
    <w:p w:rsidR="00886D8A" w:rsidRPr="00686353" w:rsidRDefault="00886D8A" w:rsidP="005E553C">
      <w:proofErr w:type="gramStart"/>
      <w:r w:rsidRPr="00686353">
        <w:t>switch</w:t>
      </w:r>
      <w:proofErr w:type="gramEnd"/>
      <w:r w:rsidRPr="00686353">
        <w:t xml:space="preserve"> off the lights</w:t>
      </w:r>
    </w:p>
    <w:p w:rsidR="00886D8A" w:rsidRPr="00686353" w:rsidRDefault="00886D8A" w:rsidP="005E553C"/>
    <w:p w:rsidR="00886D8A" w:rsidRPr="00686353" w:rsidRDefault="00886D8A" w:rsidP="005E553C">
      <w:proofErr w:type="gramStart"/>
      <w:r w:rsidRPr="00686353">
        <w:t>don’t</w:t>
      </w:r>
      <w:proofErr w:type="gramEnd"/>
      <w:r w:rsidRPr="00686353">
        <w:t xml:space="preserve"> pick up wild flowers</w:t>
      </w:r>
    </w:p>
    <w:p w:rsidR="00886D8A" w:rsidRPr="00686353" w:rsidRDefault="00886D8A" w:rsidP="005E553C"/>
    <w:p w:rsidR="00886D8A" w:rsidRPr="00686353" w:rsidRDefault="00886D8A" w:rsidP="005E553C">
      <w:proofErr w:type="gramStart"/>
      <w:r w:rsidRPr="00686353">
        <w:t>recycle</w:t>
      </w:r>
      <w:proofErr w:type="gramEnd"/>
      <w:r w:rsidRPr="00686353">
        <w:t xml:space="preserve"> plastic and glass</w:t>
      </w:r>
    </w:p>
    <w:p w:rsidR="00886D8A" w:rsidRPr="00686353" w:rsidRDefault="00886D8A" w:rsidP="005E553C"/>
    <w:p w:rsidR="00886D8A" w:rsidRPr="00686353" w:rsidRDefault="00886D8A" w:rsidP="005E553C">
      <w:proofErr w:type="gramStart"/>
      <w:r w:rsidRPr="00686353">
        <w:t>turn</w:t>
      </w:r>
      <w:proofErr w:type="gramEnd"/>
      <w:r w:rsidRPr="00686353">
        <w:t xml:space="preserve"> the heating down</w:t>
      </w:r>
    </w:p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886D8A" w:rsidRPr="00686353" w:rsidRDefault="00886D8A" w:rsidP="005E553C"/>
    <w:p w:rsidR="00686353" w:rsidRPr="00686353" w:rsidRDefault="00686353" w:rsidP="005E553C">
      <w:pPr>
        <w:rPr>
          <w:lang w:val="cs-CZ"/>
        </w:rPr>
      </w:pPr>
      <w:r w:rsidRPr="00686353">
        <w:rPr>
          <w:lang w:val="cs-CZ"/>
        </w:rPr>
        <w:t>recykluj plechovky</w:t>
      </w:r>
    </w:p>
    <w:p w:rsidR="00686353" w:rsidRPr="00686353" w:rsidRDefault="00686353" w:rsidP="005E553C">
      <w:pPr>
        <w:rPr>
          <w:lang w:val="cs-CZ"/>
        </w:rPr>
      </w:pPr>
    </w:p>
    <w:p w:rsidR="00686353" w:rsidRPr="00686353" w:rsidRDefault="00686353" w:rsidP="005E553C">
      <w:pPr>
        <w:rPr>
          <w:lang w:val="cs-CZ"/>
        </w:rPr>
      </w:pPr>
      <w:r w:rsidRPr="00686353">
        <w:rPr>
          <w:lang w:val="cs-CZ"/>
        </w:rPr>
        <w:t>sázej stromy</w:t>
      </w:r>
    </w:p>
    <w:p w:rsidR="00686353" w:rsidRPr="00686353" w:rsidRDefault="00686353" w:rsidP="005E553C">
      <w:pPr>
        <w:rPr>
          <w:lang w:val="cs-CZ"/>
        </w:rPr>
      </w:pPr>
    </w:p>
    <w:p w:rsidR="00686353" w:rsidRPr="00686353" w:rsidRDefault="00686353" w:rsidP="005E553C">
      <w:pPr>
        <w:rPr>
          <w:lang w:val="cs-CZ"/>
        </w:rPr>
      </w:pPr>
      <w:r w:rsidRPr="00686353">
        <w:rPr>
          <w:lang w:val="cs-CZ"/>
        </w:rPr>
        <w:t>uber na topení</w:t>
      </w:r>
    </w:p>
    <w:p w:rsidR="00686353" w:rsidRPr="00686353" w:rsidRDefault="00686353" w:rsidP="005E553C">
      <w:pPr>
        <w:rPr>
          <w:lang w:val="cs-CZ"/>
        </w:rPr>
      </w:pPr>
    </w:p>
    <w:p w:rsidR="00686353" w:rsidRPr="00686353" w:rsidRDefault="00686353" w:rsidP="005E553C">
      <w:pPr>
        <w:rPr>
          <w:lang w:val="cs-CZ"/>
        </w:rPr>
      </w:pPr>
      <w:r w:rsidRPr="00686353">
        <w:rPr>
          <w:lang w:val="cs-CZ"/>
        </w:rPr>
        <w:t>netrhej plané rostliny</w:t>
      </w:r>
    </w:p>
    <w:p w:rsidR="00686353" w:rsidRPr="00686353" w:rsidRDefault="00686353" w:rsidP="005E553C">
      <w:pPr>
        <w:rPr>
          <w:lang w:val="cs-CZ"/>
        </w:rPr>
      </w:pPr>
    </w:p>
    <w:p w:rsidR="00686353" w:rsidRPr="00686353" w:rsidRDefault="00686353" w:rsidP="005E553C">
      <w:pPr>
        <w:rPr>
          <w:lang w:val="cs-CZ"/>
        </w:rPr>
      </w:pPr>
      <w:r w:rsidRPr="00686353">
        <w:rPr>
          <w:lang w:val="cs-CZ"/>
        </w:rPr>
        <w:t>užívej papírové nebo bavlněné tašky</w:t>
      </w:r>
    </w:p>
    <w:p w:rsidR="00686353" w:rsidRPr="00686353" w:rsidRDefault="00686353" w:rsidP="005E553C">
      <w:pPr>
        <w:rPr>
          <w:lang w:val="cs-CZ"/>
        </w:rPr>
      </w:pPr>
    </w:p>
    <w:p w:rsidR="00686353" w:rsidRPr="00686353" w:rsidRDefault="00686353" w:rsidP="005E553C">
      <w:pPr>
        <w:rPr>
          <w:lang w:val="cs-CZ"/>
        </w:rPr>
      </w:pPr>
      <w:r w:rsidRPr="00686353">
        <w:rPr>
          <w:lang w:val="cs-CZ"/>
        </w:rPr>
        <w:t>jezdi do školy na kole</w:t>
      </w:r>
    </w:p>
    <w:p w:rsidR="00686353" w:rsidRPr="00686353" w:rsidRDefault="00686353" w:rsidP="005E553C">
      <w:pPr>
        <w:rPr>
          <w:lang w:val="cs-CZ"/>
        </w:rPr>
      </w:pPr>
    </w:p>
    <w:p w:rsidR="00686353" w:rsidRPr="00686353" w:rsidRDefault="00686353" w:rsidP="005E553C">
      <w:pPr>
        <w:rPr>
          <w:lang w:val="cs-CZ"/>
        </w:rPr>
      </w:pPr>
      <w:r w:rsidRPr="00686353">
        <w:rPr>
          <w:lang w:val="cs-CZ"/>
        </w:rPr>
        <w:t>házej odpadky do koše</w:t>
      </w:r>
    </w:p>
    <w:p w:rsidR="00686353" w:rsidRPr="00686353" w:rsidRDefault="00686353" w:rsidP="005E553C">
      <w:pPr>
        <w:rPr>
          <w:lang w:val="cs-CZ"/>
        </w:rPr>
      </w:pPr>
    </w:p>
    <w:p w:rsidR="00686353" w:rsidRPr="00686353" w:rsidRDefault="00686353" w:rsidP="005E553C">
      <w:pPr>
        <w:rPr>
          <w:lang w:val="cs-CZ"/>
        </w:rPr>
      </w:pPr>
      <w:r w:rsidRPr="00686353">
        <w:rPr>
          <w:lang w:val="cs-CZ"/>
        </w:rPr>
        <w:t>jezdi pomaleji</w:t>
      </w:r>
    </w:p>
    <w:p w:rsidR="00686353" w:rsidRPr="00686353" w:rsidRDefault="00686353" w:rsidP="005E553C">
      <w:pPr>
        <w:rPr>
          <w:lang w:val="cs-CZ"/>
        </w:rPr>
      </w:pPr>
    </w:p>
    <w:p w:rsidR="00686353" w:rsidRPr="00686353" w:rsidRDefault="00686353" w:rsidP="005E553C">
      <w:pPr>
        <w:rPr>
          <w:lang w:val="cs-CZ"/>
        </w:rPr>
      </w:pPr>
      <w:r w:rsidRPr="00686353">
        <w:rPr>
          <w:lang w:val="cs-CZ"/>
        </w:rPr>
        <w:t>zavírej kohoutky</w:t>
      </w:r>
    </w:p>
    <w:p w:rsidR="00686353" w:rsidRPr="00686353" w:rsidRDefault="00686353" w:rsidP="005E553C">
      <w:pPr>
        <w:rPr>
          <w:lang w:val="cs-CZ"/>
        </w:rPr>
      </w:pPr>
    </w:p>
    <w:p w:rsidR="00686353" w:rsidRPr="00686353" w:rsidRDefault="00686353" w:rsidP="005E553C">
      <w:pPr>
        <w:rPr>
          <w:lang w:val="cs-CZ"/>
        </w:rPr>
      </w:pPr>
      <w:r w:rsidRPr="00686353">
        <w:rPr>
          <w:lang w:val="cs-CZ"/>
        </w:rPr>
        <w:t>neužívej spreje s CFC</w:t>
      </w:r>
    </w:p>
    <w:p w:rsidR="00686353" w:rsidRPr="00686353" w:rsidRDefault="00686353" w:rsidP="005E553C">
      <w:pPr>
        <w:rPr>
          <w:lang w:val="cs-CZ"/>
        </w:rPr>
      </w:pPr>
    </w:p>
    <w:p w:rsidR="00686353" w:rsidRPr="00686353" w:rsidRDefault="00686353" w:rsidP="005E553C">
      <w:pPr>
        <w:rPr>
          <w:lang w:val="cs-CZ"/>
        </w:rPr>
      </w:pPr>
      <w:r w:rsidRPr="00686353">
        <w:rPr>
          <w:lang w:val="cs-CZ"/>
        </w:rPr>
        <w:t>zhasínej</w:t>
      </w:r>
    </w:p>
    <w:p w:rsidR="00686353" w:rsidRPr="00686353" w:rsidRDefault="00686353" w:rsidP="005E553C">
      <w:pPr>
        <w:rPr>
          <w:lang w:val="cs-CZ"/>
        </w:rPr>
      </w:pPr>
    </w:p>
    <w:p w:rsidR="00DD70F2" w:rsidRPr="005E553C" w:rsidRDefault="00686353" w:rsidP="005E553C">
      <w:pPr>
        <w:rPr>
          <w:b/>
        </w:rPr>
      </w:pPr>
      <w:r w:rsidRPr="00686353">
        <w:rPr>
          <w:lang w:val="cs-CZ"/>
        </w:rPr>
        <w:t>recykluj plasty a sklo</w:t>
      </w:r>
      <w:r w:rsidR="00DD70F2" w:rsidRPr="005E553C">
        <w:rPr>
          <w:b/>
        </w:rPr>
        <w:br w:type="page"/>
      </w:r>
    </w:p>
    <w:p w:rsidR="00686353" w:rsidRPr="00686353" w:rsidRDefault="00C015AE" w:rsidP="00686353">
      <w:r>
        <w:rPr>
          <w:noProof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page">
                  <wp:posOffset>1704975</wp:posOffset>
                </wp:positionH>
                <wp:positionV relativeFrom="page">
                  <wp:posOffset>1038225</wp:posOffset>
                </wp:positionV>
                <wp:extent cx="2209800" cy="1933575"/>
                <wp:effectExtent l="9525" t="9525" r="9525" b="9525"/>
                <wp:wrapNone/>
                <wp:docPr id="2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09800" cy="1933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134.25pt;margin-top:81.75pt;width:174pt;height:152.2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" strokecolor="black [3213]">
                <w10:wrap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page">
                  <wp:posOffset>2333625</wp:posOffset>
                </wp:positionH>
                <wp:positionV relativeFrom="page">
                  <wp:posOffset>1038225</wp:posOffset>
                </wp:positionV>
                <wp:extent cx="1476375" cy="1419225"/>
                <wp:effectExtent l="9525" t="9525" r="9525" b="9525"/>
                <wp:wrapNone/>
                <wp:docPr id="2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6375" cy="1419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183.75pt;margin-top:81.75pt;width:116.25pt;height:111.7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" strokecolor="black [3213]">
                <w10:wrap anchorx="page" anchory="page"/>
              </v:shape>
            </w:pict>
          </mc:Fallback>
        </mc:AlternateContent>
      </w:r>
      <w:proofErr w:type="gramStart"/>
      <w:r w:rsidR="00686353" w:rsidRPr="00686353">
        <w:t>ride</w:t>
      </w:r>
      <w:proofErr w:type="gramEnd"/>
      <w:r w:rsidR="00686353" w:rsidRPr="00686353">
        <w:t xml:space="preserve"> your bike to school</w:t>
      </w:r>
    </w:p>
    <w:p w:rsidR="00686353" w:rsidRPr="00686353" w:rsidRDefault="00686353" w:rsidP="00686353"/>
    <w:p w:rsidR="00686353" w:rsidRPr="00686353" w:rsidRDefault="00C015AE" w:rsidP="00686353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posOffset>1609725</wp:posOffset>
                </wp:positionH>
                <wp:positionV relativeFrom="page">
                  <wp:posOffset>1304925</wp:posOffset>
                </wp:positionV>
                <wp:extent cx="2305050" cy="1152525"/>
                <wp:effectExtent l="9525" t="9525" r="9525" b="9525"/>
                <wp:wrapNone/>
                <wp:docPr id="2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05050" cy="1152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26.75pt;margin-top:102.75pt;width:181.5pt;height:90.7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" strokecolor="black [3213]">
                <w10:wrap anchorx="page" anchory="page"/>
              </v:shape>
            </w:pict>
          </mc:Fallback>
        </mc:AlternateContent>
      </w:r>
      <w:proofErr w:type="gramStart"/>
      <w:r w:rsidR="00686353" w:rsidRPr="00686353">
        <w:t>put</w:t>
      </w:r>
      <w:proofErr w:type="gramEnd"/>
      <w:r w:rsidR="00686353" w:rsidRPr="00686353">
        <w:t xml:space="preserve"> the rubbish to the bin</w:t>
      </w:r>
    </w:p>
    <w:p w:rsidR="00686353" w:rsidRPr="00686353" w:rsidRDefault="00C015AE" w:rsidP="00686353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2419350</wp:posOffset>
                </wp:positionH>
                <wp:positionV relativeFrom="page">
                  <wp:posOffset>1390650</wp:posOffset>
                </wp:positionV>
                <wp:extent cx="1390650" cy="1314450"/>
                <wp:effectExtent l="9525" t="9525" r="9525" b="9525"/>
                <wp:wrapNone/>
                <wp:docPr id="2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0650" cy="1314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90.5pt;margin-top:109.5pt;width:109.5pt;height:103.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" strokecolor="black [3213]">
                <w10:wrap anchorx="page" anchory="page"/>
              </v:shape>
            </w:pict>
          </mc:Fallback>
        </mc:AlternateContent>
      </w:r>
    </w:p>
    <w:p w:rsidR="00686353" w:rsidRPr="00686353" w:rsidRDefault="00C015AE" w:rsidP="00686353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page">
                  <wp:posOffset>2219325</wp:posOffset>
                </wp:positionH>
                <wp:positionV relativeFrom="page">
                  <wp:posOffset>1552575</wp:posOffset>
                </wp:positionV>
                <wp:extent cx="1695450" cy="2628900"/>
                <wp:effectExtent l="9525" t="9525" r="9525" b="9525"/>
                <wp:wrapNone/>
                <wp:docPr id="2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95450" cy="2628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174.75pt;margin-top:122.25pt;width:133.5pt;height:207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" strokecolor="black [3213]">
                <w10:wrap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2333625</wp:posOffset>
                </wp:positionH>
                <wp:positionV relativeFrom="page">
                  <wp:posOffset>1552575</wp:posOffset>
                </wp:positionV>
                <wp:extent cx="1476375" cy="1419225"/>
                <wp:effectExtent l="9525" t="9525" r="9525" b="9525"/>
                <wp:wrapNone/>
                <wp:docPr id="2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6375" cy="1419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83.75pt;margin-top:122.25pt;width:116.25pt;height:111.7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" strokecolor="black [3213]">
                <w10:wrap anchorx="page" anchory="page"/>
              </v:shape>
            </w:pict>
          </mc:Fallback>
        </mc:AlternateContent>
      </w:r>
      <w:proofErr w:type="gramStart"/>
      <w:r w:rsidR="00686353" w:rsidRPr="00686353">
        <w:t>slow</w:t>
      </w:r>
      <w:proofErr w:type="gramEnd"/>
      <w:r w:rsidR="00686353" w:rsidRPr="00686353">
        <w:t xml:space="preserve"> down on the roads</w:t>
      </w:r>
    </w:p>
    <w:p w:rsidR="00686353" w:rsidRPr="00686353" w:rsidRDefault="00686353" w:rsidP="00686353"/>
    <w:p w:rsidR="00686353" w:rsidRPr="00686353" w:rsidRDefault="00C015AE" w:rsidP="00686353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page">
                  <wp:posOffset>1704975</wp:posOffset>
                </wp:positionH>
                <wp:positionV relativeFrom="page">
                  <wp:posOffset>1885950</wp:posOffset>
                </wp:positionV>
                <wp:extent cx="2209800" cy="1419225"/>
                <wp:effectExtent l="9525" t="9525" r="9525" b="9525"/>
                <wp:wrapNone/>
                <wp:docPr id="1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1419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34.25pt;margin-top:148.5pt;width:174pt;height:111.7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" strokecolor="black [3213]">
                <w10:wrap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2409825</wp:posOffset>
                </wp:positionH>
                <wp:positionV relativeFrom="page">
                  <wp:posOffset>1885950</wp:posOffset>
                </wp:positionV>
                <wp:extent cx="1504950" cy="1724025"/>
                <wp:effectExtent l="9525" t="9525" r="9525" b="9525"/>
                <wp:wrapNone/>
                <wp:docPr id="1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04950" cy="1724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89.75pt;margin-top:148.5pt;width:118.5pt;height:135.7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" strokecolor="black [3213]">
                <w10:wrap anchorx="page" anchory="page"/>
              </v:shape>
            </w:pict>
          </mc:Fallback>
        </mc:AlternateContent>
      </w:r>
      <w:proofErr w:type="gramStart"/>
      <w:r w:rsidR="00686353" w:rsidRPr="00686353">
        <w:t>turn</w:t>
      </w:r>
      <w:proofErr w:type="gramEnd"/>
      <w:r w:rsidR="00686353" w:rsidRPr="00686353">
        <w:t xml:space="preserve"> off taps</w:t>
      </w:r>
    </w:p>
    <w:p w:rsidR="00686353" w:rsidRPr="00686353" w:rsidRDefault="00686353" w:rsidP="00686353"/>
    <w:p w:rsidR="00686353" w:rsidRPr="00686353" w:rsidRDefault="00C015AE" w:rsidP="00686353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page">
                  <wp:posOffset>2419350</wp:posOffset>
                </wp:positionH>
                <wp:positionV relativeFrom="page">
                  <wp:posOffset>2190750</wp:posOffset>
                </wp:positionV>
                <wp:extent cx="1495425" cy="514350"/>
                <wp:effectExtent l="9525" t="9525" r="9525" b="9525"/>
                <wp:wrapNone/>
                <wp:docPr id="1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95425" cy="514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190.5pt;margin-top:172.5pt;width:117.75pt;height:40.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" strokecolor="black [3213]">
                <w10:wrap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page">
                  <wp:posOffset>2505075</wp:posOffset>
                </wp:positionH>
                <wp:positionV relativeFrom="page">
                  <wp:posOffset>2190750</wp:posOffset>
                </wp:positionV>
                <wp:extent cx="1409700" cy="1419225"/>
                <wp:effectExtent l="9525" t="9525" r="9525" b="9525"/>
                <wp:wrapNone/>
                <wp:docPr id="1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9700" cy="1419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97.25pt;margin-top:172.5pt;width:111pt;height:111.7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" strokecolor="black [3213]">
                <w10:wrap anchorx="page" anchory="page"/>
              </v:shape>
            </w:pict>
          </mc:Fallback>
        </mc:AlternateContent>
      </w:r>
      <w:proofErr w:type="gramStart"/>
      <w:r w:rsidR="00686353" w:rsidRPr="00686353">
        <w:t>don’t</w:t>
      </w:r>
      <w:proofErr w:type="gramEnd"/>
      <w:r w:rsidR="00686353" w:rsidRPr="00686353">
        <w:t xml:space="preserve"> use sprays with CFCs</w:t>
      </w:r>
    </w:p>
    <w:p w:rsidR="00686353" w:rsidRPr="00686353" w:rsidRDefault="00686353" w:rsidP="00686353"/>
    <w:p w:rsidR="00686353" w:rsidRPr="00686353" w:rsidRDefault="00686353" w:rsidP="00686353">
      <w:proofErr w:type="gramStart"/>
      <w:r w:rsidRPr="00686353">
        <w:t>plant</w:t>
      </w:r>
      <w:proofErr w:type="gramEnd"/>
      <w:r w:rsidRPr="00686353">
        <w:t xml:space="preserve"> trees</w:t>
      </w:r>
    </w:p>
    <w:p w:rsidR="00686353" w:rsidRPr="00686353" w:rsidRDefault="00686353" w:rsidP="00686353"/>
    <w:p w:rsidR="00686353" w:rsidRPr="00686353" w:rsidRDefault="00686353" w:rsidP="00686353">
      <w:proofErr w:type="gramStart"/>
      <w:r w:rsidRPr="00686353">
        <w:t>use</w:t>
      </w:r>
      <w:proofErr w:type="gramEnd"/>
      <w:r w:rsidRPr="00686353">
        <w:t xml:space="preserve"> paper or cotton bags </w:t>
      </w:r>
    </w:p>
    <w:p w:rsidR="00686353" w:rsidRPr="00686353" w:rsidRDefault="00686353" w:rsidP="00686353"/>
    <w:p w:rsidR="00686353" w:rsidRPr="00686353" w:rsidRDefault="00686353" w:rsidP="00686353">
      <w:proofErr w:type="gramStart"/>
      <w:r w:rsidRPr="00686353">
        <w:t>recycle</w:t>
      </w:r>
      <w:proofErr w:type="gramEnd"/>
      <w:r w:rsidRPr="00686353">
        <w:t xml:space="preserve"> cans</w:t>
      </w:r>
    </w:p>
    <w:p w:rsidR="00686353" w:rsidRPr="00686353" w:rsidRDefault="00686353" w:rsidP="00686353"/>
    <w:p w:rsidR="00686353" w:rsidRPr="00686353" w:rsidRDefault="00C015AE" w:rsidP="00686353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page">
                  <wp:posOffset>2162175</wp:posOffset>
                </wp:positionH>
                <wp:positionV relativeFrom="page">
                  <wp:posOffset>3305175</wp:posOffset>
                </wp:positionV>
                <wp:extent cx="1752600" cy="561975"/>
                <wp:effectExtent l="9525" t="9525" r="9525" b="9525"/>
                <wp:wrapNone/>
                <wp:docPr id="1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2600" cy="561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170.25pt;margin-top:260.25pt;width:138pt;height:44.2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" strokecolor="black [3213]">
                <w10:wrap anchorx="page" anchory="page"/>
              </v:shape>
            </w:pict>
          </mc:Fallback>
        </mc:AlternateContent>
      </w:r>
      <w:proofErr w:type="gramStart"/>
      <w:r w:rsidR="00686353" w:rsidRPr="00686353">
        <w:t>switch</w:t>
      </w:r>
      <w:proofErr w:type="gramEnd"/>
      <w:r w:rsidR="00686353" w:rsidRPr="00686353">
        <w:t xml:space="preserve"> off the lights</w:t>
      </w:r>
    </w:p>
    <w:p w:rsidR="00686353" w:rsidRPr="00686353" w:rsidRDefault="00686353" w:rsidP="00686353"/>
    <w:p w:rsidR="00686353" w:rsidRPr="00686353" w:rsidRDefault="00686353" w:rsidP="00686353">
      <w:proofErr w:type="gramStart"/>
      <w:r w:rsidRPr="00686353">
        <w:t>don’t</w:t>
      </w:r>
      <w:proofErr w:type="gramEnd"/>
      <w:r w:rsidRPr="00686353">
        <w:t xml:space="preserve"> pick up wild flowers</w:t>
      </w:r>
    </w:p>
    <w:p w:rsidR="00686353" w:rsidRPr="00686353" w:rsidRDefault="00686353" w:rsidP="00686353"/>
    <w:p w:rsidR="00686353" w:rsidRPr="00686353" w:rsidRDefault="00C015AE" w:rsidP="00686353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page">
                  <wp:posOffset>2333625</wp:posOffset>
                </wp:positionH>
                <wp:positionV relativeFrom="page">
                  <wp:posOffset>3914775</wp:posOffset>
                </wp:positionV>
                <wp:extent cx="1581150" cy="266700"/>
                <wp:effectExtent l="9525" t="9525" r="9525" b="9525"/>
                <wp:wrapNone/>
                <wp:docPr id="7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115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183.75pt;margin-top:308.25pt;width:124.5pt;height:21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" strokecolor="black [3213]">
                <w10:wrap anchorx="page" anchory="page"/>
              </v:shape>
            </w:pict>
          </mc:Fallback>
        </mc:AlternateContent>
      </w:r>
      <w:proofErr w:type="gramStart"/>
      <w:r w:rsidR="00686353" w:rsidRPr="00686353">
        <w:t>recycle</w:t>
      </w:r>
      <w:proofErr w:type="gramEnd"/>
      <w:r w:rsidR="00686353" w:rsidRPr="00686353">
        <w:t xml:space="preserve"> plastic and glass</w:t>
      </w:r>
    </w:p>
    <w:p w:rsidR="00686353" w:rsidRPr="00686353" w:rsidRDefault="00686353" w:rsidP="00686353"/>
    <w:p w:rsidR="00686353" w:rsidRPr="00686353" w:rsidRDefault="00686353" w:rsidP="00686353">
      <w:proofErr w:type="gramStart"/>
      <w:r w:rsidRPr="00686353">
        <w:t>turn</w:t>
      </w:r>
      <w:proofErr w:type="gramEnd"/>
      <w:r w:rsidRPr="00686353">
        <w:t xml:space="preserve"> the heating down</w:t>
      </w:r>
    </w:p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/>
    <w:p w:rsidR="00686353" w:rsidRPr="00686353" w:rsidRDefault="00686353" w:rsidP="00686353">
      <w:pPr>
        <w:rPr>
          <w:lang w:val="cs-CZ"/>
        </w:rPr>
      </w:pPr>
    </w:p>
    <w:p w:rsidR="00686353" w:rsidRPr="00686353" w:rsidRDefault="00686353" w:rsidP="00686353">
      <w:pPr>
        <w:rPr>
          <w:lang w:val="cs-CZ"/>
        </w:rPr>
      </w:pPr>
      <w:r w:rsidRPr="00686353">
        <w:rPr>
          <w:lang w:val="cs-CZ"/>
        </w:rPr>
        <w:lastRenderedPageBreak/>
        <w:t>recykluj plechovky</w:t>
      </w:r>
    </w:p>
    <w:p w:rsidR="00686353" w:rsidRPr="00686353" w:rsidRDefault="00686353" w:rsidP="00686353">
      <w:pPr>
        <w:rPr>
          <w:lang w:val="cs-CZ"/>
        </w:rPr>
      </w:pPr>
    </w:p>
    <w:p w:rsidR="00686353" w:rsidRPr="00686353" w:rsidRDefault="00686353" w:rsidP="00686353">
      <w:pPr>
        <w:rPr>
          <w:lang w:val="cs-CZ"/>
        </w:rPr>
      </w:pPr>
      <w:r w:rsidRPr="00686353">
        <w:rPr>
          <w:lang w:val="cs-CZ"/>
        </w:rPr>
        <w:t>sázej stromy</w:t>
      </w:r>
    </w:p>
    <w:p w:rsidR="00686353" w:rsidRPr="00686353" w:rsidRDefault="00686353" w:rsidP="00686353">
      <w:pPr>
        <w:rPr>
          <w:lang w:val="cs-CZ"/>
        </w:rPr>
      </w:pPr>
    </w:p>
    <w:p w:rsidR="00686353" w:rsidRPr="00686353" w:rsidRDefault="00686353" w:rsidP="00686353">
      <w:pPr>
        <w:rPr>
          <w:lang w:val="cs-CZ"/>
        </w:rPr>
      </w:pPr>
      <w:r w:rsidRPr="00686353">
        <w:rPr>
          <w:lang w:val="cs-CZ"/>
        </w:rPr>
        <w:t>uber na topení</w:t>
      </w:r>
    </w:p>
    <w:p w:rsidR="00686353" w:rsidRPr="00686353" w:rsidRDefault="00686353" w:rsidP="00686353">
      <w:pPr>
        <w:rPr>
          <w:lang w:val="cs-CZ"/>
        </w:rPr>
      </w:pPr>
    </w:p>
    <w:p w:rsidR="00686353" w:rsidRPr="00686353" w:rsidRDefault="00686353" w:rsidP="00686353">
      <w:pPr>
        <w:rPr>
          <w:lang w:val="cs-CZ"/>
        </w:rPr>
      </w:pPr>
      <w:r w:rsidRPr="00686353">
        <w:rPr>
          <w:lang w:val="cs-CZ"/>
        </w:rPr>
        <w:t>netrhej plané rostliny</w:t>
      </w:r>
    </w:p>
    <w:p w:rsidR="00686353" w:rsidRPr="00686353" w:rsidRDefault="00686353" w:rsidP="00686353">
      <w:pPr>
        <w:rPr>
          <w:lang w:val="cs-CZ"/>
        </w:rPr>
      </w:pPr>
    </w:p>
    <w:p w:rsidR="00686353" w:rsidRPr="00686353" w:rsidRDefault="00686353" w:rsidP="00686353">
      <w:pPr>
        <w:rPr>
          <w:lang w:val="cs-CZ"/>
        </w:rPr>
      </w:pPr>
      <w:r w:rsidRPr="00686353">
        <w:rPr>
          <w:lang w:val="cs-CZ"/>
        </w:rPr>
        <w:t>užívej papírové nebo bavlněné tašky</w:t>
      </w:r>
    </w:p>
    <w:p w:rsidR="00686353" w:rsidRPr="00686353" w:rsidRDefault="00686353" w:rsidP="00686353">
      <w:pPr>
        <w:rPr>
          <w:lang w:val="cs-CZ"/>
        </w:rPr>
      </w:pPr>
    </w:p>
    <w:p w:rsidR="00686353" w:rsidRPr="00686353" w:rsidRDefault="00686353" w:rsidP="00686353">
      <w:pPr>
        <w:rPr>
          <w:lang w:val="cs-CZ"/>
        </w:rPr>
      </w:pPr>
      <w:r w:rsidRPr="00686353">
        <w:rPr>
          <w:lang w:val="cs-CZ"/>
        </w:rPr>
        <w:t>jezdi do školy na kole</w:t>
      </w:r>
    </w:p>
    <w:p w:rsidR="00686353" w:rsidRPr="00686353" w:rsidRDefault="00686353" w:rsidP="00686353">
      <w:pPr>
        <w:rPr>
          <w:lang w:val="cs-CZ"/>
        </w:rPr>
      </w:pPr>
    </w:p>
    <w:p w:rsidR="00686353" w:rsidRPr="00686353" w:rsidRDefault="00686353" w:rsidP="00686353">
      <w:pPr>
        <w:rPr>
          <w:lang w:val="cs-CZ"/>
        </w:rPr>
      </w:pPr>
      <w:r w:rsidRPr="00686353">
        <w:rPr>
          <w:lang w:val="cs-CZ"/>
        </w:rPr>
        <w:t>házej odpadky do koše</w:t>
      </w:r>
    </w:p>
    <w:p w:rsidR="00686353" w:rsidRPr="00686353" w:rsidRDefault="00686353" w:rsidP="00686353">
      <w:pPr>
        <w:rPr>
          <w:lang w:val="cs-CZ"/>
        </w:rPr>
      </w:pPr>
    </w:p>
    <w:p w:rsidR="00686353" w:rsidRPr="00686353" w:rsidRDefault="00686353" w:rsidP="00686353">
      <w:pPr>
        <w:rPr>
          <w:lang w:val="cs-CZ"/>
        </w:rPr>
      </w:pPr>
      <w:r w:rsidRPr="00686353">
        <w:rPr>
          <w:lang w:val="cs-CZ"/>
        </w:rPr>
        <w:t>jezdi pomaleji</w:t>
      </w:r>
    </w:p>
    <w:p w:rsidR="00686353" w:rsidRPr="00686353" w:rsidRDefault="00686353" w:rsidP="00686353">
      <w:pPr>
        <w:rPr>
          <w:lang w:val="cs-CZ"/>
        </w:rPr>
      </w:pPr>
    </w:p>
    <w:p w:rsidR="00686353" w:rsidRPr="00686353" w:rsidRDefault="00686353" w:rsidP="00686353">
      <w:pPr>
        <w:rPr>
          <w:lang w:val="cs-CZ"/>
        </w:rPr>
      </w:pPr>
      <w:r w:rsidRPr="00686353">
        <w:rPr>
          <w:lang w:val="cs-CZ"/>
        </w:rPr>
        <w:t>zavírej kohoutky</w:t>
      </w:r>
    </w:p>
    <w:p w:rsidR="00686353" w:rsidRPr="00686353" w:rsidRDefault="00686353" w:rsidP="00686353">
      <w:pPr>
        <w:rPr>
          <w:lang w:val="cs-CZ"/>
        </w:rPr>
      </w:pPr>
    </w:p>
    <w:p w:rsidR="00686353" w:rsidRPr="00686353" w:rsidRDefault="00686353" w:rsidP="00686353">
      <w:pPr>
        <w:rPr>
          <w:lang w:val="cs-CZ"/>
        </w:rPr>
      </w:pPr>
      <w:r w:rsidRPr="00686353">
        <w:rPr>
          <w:lang w:val="cs-CZ"/>
        </w:rPr>
        <w:t>neužívej spreje s CFC</w:t>
      </w:r>
    </w:p>
    <w:p w:rsidR="00686353" w:rsidRPr="00686353" w:rsidRDefault="00686353" w:rsidP="00686353">
      <w:pPr>
        <w:rPr>
          <w:lang w:val="cs-CZ"/>
        </w:rPr>
      </w:pPr>
    </w:p>
    <w:p w:rsidR="00686353" w:rsidRPr="00686353" w:rsidRDefault="00686353" w:rsidP="00686353">
      <w:pPr>
        <w:rPr>
          <w:lang w:val="cs-CZ"/>
        </w:rPr>
      </w:pPr>
      <w:r w:rsidRPr="00686353">
        <w:rPr>
          <w:lang w:val="cs-CZ"/>
        </w:rPr>
        <w:t>zhasínej</w:t>
      </w:r>
    </w:p>
    <w:p w:rsidR="00686353" w:rsidRPr="00686353" w:rsidRDefault="00686353" w:rsidP="00686353">
      <w:pPr>
        <w:rPr>
          <w:lang w:val="cs-CZ"/>
        </w:rPr>
      </w:pPr>
    </w:p>
    <w:p w:rsidR="009F1A50" w:rsidRDefault="00686353" w:rsidP="00686353">
      <w:pPr>
        <w:rPr>
          <w:lang w:val="cs-CZ"/>
        </w:rPr>
      </w:pPr>
      <w:r w:rsidRPr="00686353">
        <w:rPr>
          <w:lang w:val="cs-CZ"/>
        </w:rPr>
        <w:t>recykluj plasty a sklo</w:t>
      </w:r>
    </w:p>
    <w:p w:rsidR="00686353" w:rsidRDefault="00686353" w:rsidP="00686353">
      <w:pPr>
        <w:rPr>
          <w:lang w:val="cs-CZ"/>
        </w:rPr>
      </w:pPr>
    </w:p>
    <w:p w:rsidR="00F114B0" w:rsidRPr="00F67558" w:rsidRDefault="00F114B0" w:rsidP="00686353"/>
    <w:sectPr w:rsidR="00F114B0" w:rsidRPr="00F67558" w:rsidSect="005E553C">
      <w:type w:val="continuous"/>
      <w:pgSz w:w="11906" w:h="16838" w:code="9"/>
      <w:pgMar w:top="1418" w:right="1418" w:bottom="1418" w:left="1418" w:header="567" w:footer="567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A37" w:rsidRDefault="00EF3A37" w:rsidP="006A0033">
      <w:r>
        <w:separator/>
      </w:r>
    </w:p>
  </w:endnote>
  <w:endnote w:type="continuationSeparator" w:id="0">
    <w:p w:rsidR="00EF3A37" w:rsidRDefault="00EF3A37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05" w:rsidRDefault="00D04905" w:rsidP="00D0490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D04905" w:rsidRDefault="00D04905" w:rsidP="00D04905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D04905" w:rsidRDefault="00D0490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05" w:rsidRDefault="00D04905" w:rsidP="00D0490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D04905" w:rsidRDefault="00D04905" w:rsidP="00D04905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D04905" w:rsidRDefault="00D0490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A37" w:rsidRDefault="00EF3A37" w:rsidP="006A0033">
      <w:r>
        <w:separator/>
      </w:r>
    </w:p>
  </w:footnote>
  <w:footnote w:type="continuationSeparator" w:id="0">
    <w:p w:rsidR="00EF3A37" w:rsidRDefault="00EF3A37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53B8E8B2" wp14:editId="77C3D6F8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5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F2C"/>
    <w:rsid w:val="0002078F"/>
    <w:rsid w:val="0004313B"/>
    <w:rsid w:val="00043C08"/>
    <w:rsid w:val="0007661C"/>
    <w:rsid w:val="00083091"/>
    <w:rsid w:val="00094481"/>
    <w:rsid w:val="00096F1C"/>
    <w:rsid w:val="000B3F64"/>
    <w:rsid w:val="000C19B5"/>
    <w:rsid w:val="000C6ED6"/>
    <w:rsid w:val="000D0B9E"/>
    <w:rsid w:val="000E1782"/>
    <w:rsid w:val="00107676"/>
    <w:rsid w:val="0012244A"/>
    <w:rsid w:val="001247F1"/>
    <w:rsid w:val="00130B4A"/>
    <w:rsid w:val="00141695"/>
    <w:rsid w:val="001707F0"/>
    <w:rsid w:val="00191D42"/>
    <w:rsid w:val="001C368B"/>
    <w:rsid w:val="00260E1C"/>
    <w:rsid w:val="00261352"/>
    <w:rsid w:val="00264749"/>
    <w:rsid w:val="00266C96"/>
    <w:rsid w:val="002D10DA"/>
    <w:rsid w:val="002E3264"/>
    <w:rsid w:val="003245A3"/>
    <w:rsid w:val="00326812"/>
    <w:rsid w:val="0034212E"/>
    <w:rsid w:val="003562D0"/>
    <w:rsid w:val="00362017"/>
    <w:rsid w:val="00362AE7"/>
    <w:rsid w:val="003A6134"/>
    <w:rsid w:val="003F2236"/>
    <w:rsid w:val="00414F2C"/>
    <w:rsid w:val="0043089E"/>
    <w:rsid w:val="0045733A"/>
    <w:rsid w:val="00480784"/>
    <w:rsid w:val="004876B5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E553C"/>
    <w:rsid w:val="00602356"/>
    <w:rsid w:val="00616561"/>
    <w:rsid w:val="00634226"/>
    <w:rsid w:val="00641C55"/>
    <w:rsid w:val="0066358D"/>
    <w:rsid w:val="00665665"/>
    <w:rsid w:val="00683507"/>
    <w:rsid w:val="00684F36"/>
    <w:rsid w:val="00686353"/>
    <w:rsid w:val="0069195B"/>
    <w:rsid w:val="006A0033"/>
    <w:rsid w:val="006A4AF9"/>
    <w:rsid w:val="006B3D1B"/>
    <w:rsid w:val="006C1C7E"/>
    <w:rsid w:val="006C56E5"/>
    <w:rsid w:val="006D37E3"/>
    <w:rsid w:val="006D3962"/>
    <w:rsid w:val="006F1D64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86D8A"/>
    <w:rsid w:val="008B78BF"/>
    <w:rsid w:val="008D6A2E"/>
    <w:rsid w:val="008E2189"/>
    <w:rsid w:val="008E7C2E"/>
    <w:rsid w:val="009027A1"/>
    <w:rsid w:val="00930656"/>
    <w:rsid w:val="00932B92"/>
    <w:rsid w:val="00934ED9"/>
    <w:rsid w:val="009519AE"/>
    <w:rsid w:val="009541BE"/>
    <w:rsid w:val="009612F7"/>
    <w:rsid w:val="009763DF"/>
    <w:rsid w:val="009E1A89"/>
    <w:rsid w:val="009F090C"/>
    <w:rsid w:val="009F1A50"/>
    <w:rsid w:val="00A0092C"/>
    <w:rsid w:val="00A30DC7"/>
    <w:rsid w:val="00A507CC"/>
    <w:rsid w:val="00A7644D"/>
    <w:rsid w:val="00AD2FF9"/>
    <w:rsid w:val="00AE61C9"/>
    <w:rsid w:val="00B22694"/>
    <w:rsid w:val="00B26D85"/>
    <w:rsid w:val="00B52423"/>
    <w:rsid w:val="00BB48CD"/>
    <w:rsid w:val="00BC5A3F"/>
    <w:rsid w:val="00BD0311"/>
    <w:rsid w:val="00BD7F17"/>
    <w:rsid w:val="00BF1C0E"/>
    <w:rsid w:val="00C015AE"/>
    <w:rsid w:val="00C03825"/>
    <w:rsid w:val="00C10A96"/>
    <w:rsid w:val="00C14BB9"/>
    <w:rsid w:val="00C172FC"/>
    <w:rsid w:val="00C23036"/>
    <w:rsid w:val="00C27294"/>
    <w:rsid w:val="00C3719C"/>
    <w:rsid w:val="00C64315"/>
    <w:rsid w:val="00C7564E"/>
    <w:rsid w:val="00C8633E"/>
    <w:rsid w:val="00C94379"/>
    <w:rsid w:val="00CC22D4"/>
    <w:rsid w:val="00CC4FC8"/>
    <w:rsid w:val="00CD39D4"/>
    <w:rsid w:val="00CD6A6F"/>
    <w:rsid w:val="00CE418B"/>
    <w:rsid w:val="00CF7C5B"/>
    <w:rsid w:val="00D04905"/>
    <w:rsid w:val="00D07EEB"/>
    <w:rsid w:val="00D30E25"/>
    <w:rsid w:val="00D44471"/>
    <w:rsid w:val="00D6488A"/>
    <w:rsid w:val="00D71991"/>
    <w:rsid w:val="00D811D9"/>
    <w:rsid w:val="00DB0F40"/>
    <w:rsid w:val="00DB5108"/>
    <w:rsid w:val="00DD70F2"/>
    <w:rsid w:val="00DF3391"/>
    <w:rsid w:val="00E128A9"/>
    <w:rsid w:val="00E141C4"/>
    <w:rsid w:val="00E22C27"/>
    <w:rsid w:val="00E43956"/>
    <w:rsid w:val="00E66547"/>
    <w:rsid w:val="00E8088B"/>
    <w:rsid w:val="00E90C70"/>
    <w:rsid w:val="00E96E3A"/>
    <w:rsid w:val="00EA0E9E"/>
    <w:rsid w:val="00EB1036"/>
    <w:rsid w:val="00EB15EA"/>
    <w:rsid w:val="00EB4C53"/>
    <w:rsid w:val="00EC3BA0"/>
    <w:rsid w:val="00EC7FE7"/>
    <w:rsid w:val="00EF3A37"/>
    <w:rsid w:val="00F114B0"/>
    <w:rsid w:val="00F244EA"/>
    <w:rsid w:val="00F3330E"/>
    <w:rsid w:val="00F65FA4"/>
    <w:rsid w:val="00F66639"/>
    <w:rsid w:val="00F67558"/>
    <w:rsid w:val="00F76FCD"/>
    <w:rsid w:val="00F819AF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353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Zkladntext">
    <w:name w:val="Body Text"/>
    <w:basedOn w:val="Normln"/>
    <w:link w:val="ZkladntextChar"/>
    <w:semiHidden/>
    <w:unhideWhenUsed/>
    <w:rsid w:val="00D04905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04905"/>
    <w:rPr>
      <w:rFonts w:ascii="Times New Roman" w:eastAsia="Times New Roman" w:hAnsi="Times New Roman"/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353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Zkladntext">
    <w:name w:val="Body Text"/>
    <w:basedOn w:val="Normln"/>
    <w:link w:val="ZkladntextChar"/>
    <w:semiHidden/>
    <w:unhideWhenUsed/>
    <w:rsid w:val="00D04905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04905"/>
    <w:rPr>
      <w:rFonts w:ascii="Times New Roman" w:eastAsia="Times New Roman" w:hAnsi="Times New Roman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6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47947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footer" Target="footer2.xml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0</TotalTime>
  <Pages>1</Pages>
  <Words>360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jitka</cp:lastModifiedBy>
  <cp:revision>4</cp:revision>
  <cp:lastPrinted>2011-05-17T22:28:00Z</cp:lastPrinted>
  <dcterms:created xsi:type="dcterms:W3CDTF">2013-11-30T17:28:00Z</dcterms:created>
  <dcterms:modified xsi:type="dcterms:W3CDTF">2013-11-30T17:28:00Z</dcterms:modified>
</cp:coreProperties>
</file>